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A62" w:rsidRPr="00EB3BF5" w:rsidRDefault="00273A62" w:rsidP="00914CEC">
      <w:pPr>
        <w:pStyle w:val="Title"/>
        <w:ind w:firstLine="0"/>
      </w:pPr>
      <w:r w:rsidRPr="00EB3BF5">
        <w:t>Елена Ивановна Рерих</w:t>
      </w:r>
    </w:p>
    <w:p w:rsidR="00273A62" w:rsidRPr="00EB3BF5" w:rsidRDefault="00273A62" w:rsidP="00914CEC">
      <w:pPr>
        <w:snapToGrid w:val="0"/>
        <w:spacing w:before="480"/>
        <w:ind w:firstLine="0"/>
        <w:jc w:val="center"/>
        <w:rPr>
          <w:b/>
          <w:bCs/>
          <w:shadow/>
          <w:noProof/>
          <w:color w:val="333399"/>
          <w:spacing w:val="60"/>
          <w:sz w:val="88"/>
          <w:szCs w:val="88"/>
        </w:rPr>
      </w:pPr>
      <w:r w:rsidRPr="00EB3BF5">
        <w:rPr>
          <w:b/>
          <w:bCs/>
          <w:shadow/>
          <w:noProof/>
          <w:color w:val="333399"/>
          <w:spacing w:val="60"/>
          <w:sz w:val="88"/>
          <w:szCs w:val="88"/>
        </w:rPr>
        <w:t>ПИСЬМА</w:t>
      </w:r>
    </w:p>
    <w:p w:rsidR="00273A62" w:rsidRPr="00EB3BF5" w:rsidRDefault="00273A62" w:rsidP="00914CEC">
      <w:pPr>
        <w:pStyle w:val="Heading1"/>
        <w:widowControl/>
        <w:shd w:val="clear" w:color="auto" w:fill="auto"/>
        <w:autoSpaceDE/>
        <w:autoSpaceDN/>
        <w:adjustRightInd/>
        <w:spacing w:before="480" w:line="240" w:lineRule="auto"/>
        <w:ind w:firstLine="0"/>
        <w:jc w:val="center"/>
        <w:rPr>
          <w:b/>
          <w:bCs/>
          <w:i w:val="0"/>
          <w:iCs w:val="0"/>
          <w:shadow/>
          <w:color w:val="auto"/>
          <w:spacing w:val="20"/>
          <w:sz w:val="24"/>
          <w:szCs w:val="24"/>
        </w:rPr>
      </w:pPr>
      <w:bookmarkStart w:id="0" w:name="_Toc184119251"/>
      <w:bookmarkStart w:id="1" w:name="_Toc212895346"/>
      <w:bookmarkStart w:id="2" w:name="_Toc242176583"/>
      <w:r w:rsidRPr="00EB3BF5">
        <w:rPr>
          <w:b/>
          <w:bCs/>
          <w:i w:val="0"/>
          <w:iCs w:val="0"/>
          <w:shadow/>
          <w:color w:val="auto"/>
          <w:spacing w:val="20"/>
          <w:sz w:val="24"/>
          <w:szCs w:val="24"/>
        </w:rPr>
        <w:t xml:space="preserve">ТОМ </w:t>
      </w:r>
      <w:bookmarkEnd w:id="0"/>
      <w:bookmarkEnd w:id="1"/>
      <w:r w:rsidRPr="00EB3BF5">
        <w:rPr>
          <w:b/>
          <w:bCs/>
          <w:i w:val="0"/>
          <w:iCs w:val="0"/>
          <w:shadow/>
          <w:color w:val="auto"/>
          <w:spacing w:val="20"/>
          <w:sz w:val="24"/>
          <w:szCs w:val="24"/>
        </w:rPr>
        <w:t>IX</w:t>
      </w:r>
      <w:bookmarkEnd w:id="2"/>
    </w:p>
    <w:p w:rsidR="00273A62" w:rsidRPr="00EB3BF5" w:rsidRDefault="00273A62" w:rsidP="00914CEC">
      <w:pPr>
        <w:snapToGrid w:val="0"/>
        <w:spacing w:before="120"/>
        <w:ind w:firstLine="0"/>
        <w:jc w:val="center"/>
        <w:rPr>
          <w:rFonts w:ascii="Tahoma" w:hAnsi="Tahoma" w:cs="Tahoma"/>
          <w:b/>
          <w:bCs/>
          <w:shadow/>
          <w:noProof/>
          <w:spacing w:val="20"/>
          <w:sz w:val="20"/>
        </w:rPr>
      </w:pPr>
      <w:r w:rsidRPr="00EB3BF5">
        <w:rPr>
          <w:rFonts w:ascii="Tahoma" w:hAnsi="Tahoma" w:cs="Tahoma"/>
          <w:b/>
          <w:bCs/>
          <w:shadow/>
          <w:noProof/>
          <w:spacing w:val="20"/>
          <w:sz w:val="20"/>
        </w:rPr>
        <w:t>1951-1955</w:t>
      </w:r>
    </w:p>
    <w:p w:rsidR="00273A62" w:rsidRPr="00EB3BF5" w:rsidRDefault="00273A62" w:rsidP="00914CEC">
      <w:pPr>
        <w:spacing w:before="360"/>
        <w:ind w:firstLine="0"/>
        <w:jc w:val="center"/>
        <w:rPr>
          <w:noProof/>
        </w:rPr>
      </w:pPr>
    </w:p>
    <w:p w:rsidR="00273A62" w:rsidRPr="00EB3BF5" w:rsidRDefault="00273A62" w:rsidP="00914CEC">
      <w:pPr>
        <w:ind w:firstLine="0"/>
        <w:jc w:val="center"/>
        <w:rPr>
          <w:noProof/>
        </w:rPr>
      </w:pPr>
      <w:r w:rsidRPr="00EB3BF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0.5pt">
            <v:imagedata r:id="rId7" o:title=""/>
          </v:shape>
        </w:pict>
      </w:r>
    </w:p>
    <w:p w:rsidR="00273A62" w:rsidRPr="00EB3BF5" w:rsidRDefault="00273A62" w:rsidP="00914CEC">
      <w:pPr>
        <w:ind w:firstLine="0"/>
        <w:jc w:val="center"/>
        <w:rPr>
          <w:noProof/>
        </w:rPr>
      </w:pPr>
    </w:p>
    <w:p w:rsidR="00273A62" w:rsidRPr="00EB3BF5" w:rsidRDefault="00273A62" w:rsidP="00914CEC">
      <w:pPr>
        <w:ind w:firstLine="0"/>
        <w:jc w:val="center"/>
        <w:rPr>
          <w:noProof/>
        </w:rPr>
      </w:pPr>
    </w:p>
    <w:p w:rsidR="00273A62" w:rsidRPr="00EB3BF5" w:rsidRDefault="00273A62" w:rsidP="00914CEC">
      <w:pPr>
        <w:spacing w:after="120"/>
        <w:ind w:firstLine="0"/>
        <w:jc w:val="center"/>
        <w:rPr>
          <w:b/>
          <w:bCs/>
          <w:noProof/>
          <w:sz w:val="22"/>
          <w:szCs w:val="22"/>
        </w:rPr>
      </w:pPr>
      <w:r w:rsidRPr="00EB3BF5">
        <w:rPr>
          <w:b/>
          <w:bCs/>
          <w:noProof/>
          <w:sz w:val="22"/>
          <w:szCs w:val="22"/>
        </w:rPr>
        <w:t>Москва, 2009</w:t>
      </w:r>
    </w:p>
    <w:p w:rsidR="00273A62" w:rsidRPr="00EB3BF5" w:rsidRDefault="00273A62" w:rsidP="00914CEC">
      <w:pPr>
        <w:ind w:firstLine="0"/>
        <w:jc w:val="center"/>
        <w:rPr>
          <w:noProof/>
          <w:sz w:val="22"/>
          <w:szCs w:val="22"/>
        </w:rPr>
      </w:pPr>
      <w:r w:rsidRPr="00EB3BF5">
        <w:rPr>
          <w:b/>
          <w:bCs/>
          <w:noProof/>
          <w:sz w:val="22"/>
          <w:szCs w:val="22"/>
        </w:rPr>
        <w:t xml:space="preserve">Елена Ивановна Рерих. </w:t>
      </w:r>
      <w:r w:rsidRPr="00EB3BF5">
        <w:rPr>
          <w:noProof/>
          <w:sz w:val="22"/>
          <w:szCs w:val="22"/>
        </w:rPr>
        <w:t>Письма Том IX (1951-1955 гг.)</w:t>
      </w:r>
    </w:p>
    <w:p w:rsidR="00273A62" w:rsidRPr="00EB3BF5" w:rsidRDefault="00273A62" w:rsidP="00914CEC">
      <w:pPr>
        <w:ind w:firstLine="0"/>
        <w:jc w:val="center"/>
        <w:rPr>
          <w:noProof/>
          <w:sz w:val="22"/>
          <w:szCs w:val="22"/>
        </w:rPr>
      </w:pPr>
      <w:r w:rsidRPr="00EB3BF5">
        <w:rPr>
          <w:noProof/>
          <w:sz w:val="22"/>
          <w:szCs w:val="22"/>
        </w:rPr>
        <w:t>М.: Международный Центр Рерихов, 2009, 608 с., илл.</w:t>
      </w:r>
      <w:r w:rsidRPr="00EB3BF5">
        <w:rPr>
          <w:rStyle w:val="FootnoteReference"/>
          <w:noProof/>
          <w:color w:val="0000FF"/>
          <w:sz w:val="28"/>
          <w:szCs w:val="28"/>
        </w:rPr>
        <w:footnoteReference w:customMarkFollows="1" w:id="1"/>
        <w:t>*</w:t>
      </w:r>
    </w:p>
    <w:p w:rsidR="00273A62" w:rsidRPr="00EB3BF5" w:rsidRDefault="00273A62" w:rsidP="003C3637">
      <w:pPr>
        <w:rPr>
          <w:noProof/>
        </w:rPr>
      </w:pPr>
    </w:p>
    <w:p w:rsidR="00273A62" w:rsidRPr="00EB3BF5" w:rsidRDefault="00273A62" w:rsidP="001400A0">
      <w:pPr>
        <w:widowControl/>
        <w:ind w:left="284" w:right="284" w:firstLine="397"/>
        <w:rPr>
          <w:rFonts w:ascii="Tahoma" w:hAnsi="Tahoma" w:cs="Tahoma"/>
          <w:noProof/>
          <w:spacing w:val="10"/>
          <w:sz w:val="20"/>
        </w:rPr>
      </w:pPr>
      <w:r w:rsidRPr="00EB3BF5">
        <w:rPr>
          <w:rFonts w:ascii="Tahoma" w:hAnsi="Tahoma" w:cs="Tahoma"/>
          <w:noProof/>
          <w:spacing w:val="10"/>
          <w:sz w:val="20"/>
        </w:rPr>
        <w:t>Полное собрание писем Елены Ивановны Рерих из архива Международного Центра Рерихов.</w:t>
      </w:r>
    </w:p>
    <w:p w:rsidR="00273A62" w:rsidRPr="00EB3BF5" w:rsidRDefault="00273A62" w:rsidP="001400A0">
      <w:pPr>
        <w:widowControl/>
        <w:ind w:left="284" w:right="284" w:firstLine="397"/>
        <w:rPr>
          <w:rFonts w:ascii="Tahoma" w:hAnsi="Tahoma" w:cs="Tahoma"/>
          <w:noProof/>
          <w:spacing w:val="10"/>
          <w:sz w:val="20"/>
        </w:rPr>
      </w:pPr>
      <w:r w:rsidRPr="00EB3BF5">
        <w:rPr>
          <w:rFonts w:ascii="Tahoma" w:hAnsi="Tahoma" w:cs="Tahoma"/>
          <w:noProof/>
          <w:spacing w:val="10"/>
          <w:sz w:val="20"/>
        </w:rPr>
        <w:t>В девятый том вошли письма 1951-1955 гг., адресованные С.Н.Рериху и его жене Д.Р.Рерих, американским ученикам Е.И.Рерих – К.Кэмпбелл, З.Г. и Д. Фосдик, Г.И.Фричи, Б.Боллингу, издателю журнала "Оккультизм и Йога" А.М.Асееву, В.Л.Дутко, членам Харбинской группы по изучению Живой Этики Б.Н. и Н.И. Абрамовым, Е.П.Инге, а также семье двоюродной сестры Е.И.Рерих К.Н.Муромцевой и другим.</w:t>
      </w:r>
    </w:p>
    <w:p w:rsidR="00273A62" w:rsidRPr="00EB3BF5" w:rsidRDefault="00273A62" w:rsidP="001400A0">
      <w:pPr>
        <w:widowControl/>
        <w:ind w:left="284" w:right="284" w:firstLine="397"/>
        <w:rPr>
          <w:rFonts w:ascii="Tahoma" w:hAnsi="Tahoma" w:cs="Tahoma"/>
          <w:noProof/>
          <w:spacing w:val="10"/>
          <w:sz w:val="20"/>
        </w:rPr>
      </w:pPr>
      <w:r w:rsidRPr="00EB3BF5">
        <w:rPr>
          <w:rFonts w:ascii="Tahoma" w:hAnsi="Tahoma" w:cs="Tahoma"/>
          <w:noProof/>
          <w:spacing w:val="10"/>
          <w:sz w:val="20"/>
        </w:rPr>
        <w:t>Большинство писем публикуется впервые.</w:t>
      </w:r>
    </w:p>
    <w:p w:rsidR="00273A62" w:rsidRPr="00EB3BF5" w:rsidRDefault="00273A62" w:rsidP="00914CEC">
      <w:pPr>
        <w:spacing w:before="120"/>
        <w:ind w:firstLine="0"/>
        <w:jc w:val="center"/>
        <w:rPr>
          <w:noProof/>
          <w:sz w:val="20"/>
        </w:rPr>
      </w:pPr>
      <w:r w:rsidRPr="00EB3BF5">
        <w:rPr>
          <w:noProof/>
          <w:sz w:val="20"/>
        </w:rPr>
        <w:t>_______</w:t>
      </w:r>
    </w:p>
    <w:p w:rsidR="00273A62" w:rsidRPr="00EB3BF5" w:rsidRDefault="00273A62" w:rsidP="003C3637">
      <w:pPr>
        <w:rPr>
          <w:noProof/>
        </w:rPr>
      </w:pPr>
    </w:p>
    <w:p w:rsidR="00273A62" w:rsidRPr="00EB3BF5" w:rsidRDefault="00273A62" w:rsidP="003C3637">
      <w:pPr>
        <w:rPr>
          <w:noProof/>
        </w:rPr>
      </w:pPr>
    </w:p>
    <w:p w:rsidR="00273A62" w:rsidRPr="00EB3BF5" w:rsidRDefault="00273A62" w:rsidP="003C3637">
      <w:pPr>
        <w:rPr>
          <w:noProof/>
        </w:rPr>
      </w:pPr>
    </w:p>
    <w:p w:rsidR="00273A62" w:rsidRPr="00EB3BF5" w:rsidRDefault="00273A62" w:rsidP="00914CEC">
      <w:pPr>
        <w:pageBreakBefore/>
        <w:spacing w:before="600"/>
        <w:ind w:firstLine="0"/>
        <w:jc w:val="center"/>
        <w:rPr>
          <w:noProof/>
        </w:rPr>
      </w:pPr>
      <w:r w:rsidRPr="00EB3BF5">
        <w:rPr>
          <w:noProof/>
        </w:rPr>
        <w:pict>
          <v:shape id="_x0000_i1026" type="#_x0000_t75" style="width:357.75pt;height:300pt">
            <v:imagedata r:id="rId8" o:title=""/>
          </v:shape>
        </w:pict>
      </w:r>
    </w:p>
    <w:p w:rsidR="00273A62" w:rsidRPr="00EB3BF5" w:rsidRDefault="00273A62" w:rsidP="003C3637">
      <w:pPr>
        <w:rPr>
          <w:noProof/>
        </w:rPr>
      </w:pPr>
    </w:p>
    <w:p w:rsidR="00273A62" w:rsidRPr="00EB3BF5" w:rsidRDefault="00273A62" w:rsidP="003C3637">
      <w:pPr>
        <w:rPr>
          <w:noProof/>
        </w:rPr>
      </w:pPr>
    </w:p>
    <w:p w:rsidR="00273A62" w:rsidRPr="00EB3BF5" w:rsidRDefault="00273A62" w:rsidP="003C3637">
      <w:pPr>
        <w:rPr>
          <w:noProof/>
        </w:rPr>
      </w:pPr>
    </w:p>
    <w:p w:rsidR="00273A62" w:rsidRPr="00EB3BF5" w:rsidRDefault="00273A62" w:rsidP="00914CEC">
      <w:pPr>
        <w:pageBreakBefore/>
        <w:spacing w:before="960"/>
        <w:ind w:firstLine="0"/>
        <w:jc w:val="center"/>
        <w:rPr>
          <w:noProof/>
        </w:rPr>
      </w:pPr>
      <w:r w:rsidRPr="00EB3BF5">
        <w:rPr>
          <w:noProof/>
        </w:rPr>
        <w:pict>
          <v:shape id="_x0000_i1027" type="#_x0000_t75" style="width:75pt;height:76.5pt">
            <v:imagedata r:id="rId9" o:title=""/>
          </v:shape>
        </w:pict>
      </w:r>
    </w:p>
    <w:p w:rsidR="00273A62" w:rsidRPr="00EB3BF5" w:rsidRDefault="00273A62" w:rsidP="00914CEC">
      <w:pPr>
        <w:spacing w:before="360"/>
        <w:ind w:firstLine="0"/>
        <w:jc w:val="center"/>
        <w:rPr>
          <w:noProof/>
        </w:rPr>
      </w:pPr>
    </w:p>
    <w:p w:rsidR="00273A62" w:rsidRPr="00EB3BF5" w:rsidRDefault="00273A62" w:rsidP="00914CEC">
      <w:pPr>
        <w:ind w:firstLine="0"/>
        <w:jc w:val="center"/>
        <w:rPr>
          <w:noProof/>
          <w:sz w:val="20"/>
        </w:rPr>
      </w:pPr>
      <w:r w:rsidRPr="00EB3BF5">
        <w:rPr>
          <w:noProof/>
          <w:sz w:val="20"/>
        </w:rPr>
        <w:t>МЕЖДУНАРОДНЫЙ ЦЕНТР РЕРИХОВ</w:t>
      </w:r>
    </w:p>
    <w:p w:rsidR="00273A62" w:rsidRPr="00EB3BF5" w:rsidRDefault="00273A62" w:rsidP="00914CEC">
      <w:pPr>
        <w:ind w:firstLine="0"/>
        <w:jc w:val="center"/>
        <w:rPr>
          <w:noProof/>
          <w:sz w:val="20"/>
        </w:rPr>
      </w:pPr>
      <w:r w:rsidRPr="00EB3BF5">
        <w:rPr>
          <w:noProof/>
          <w:sz w:val="20"/>
        </w:rPr>
        <w:t>БЛАГОТВОРИТЕЛЬНЫЙ ФОНД им. Е.И.РЕРИХ</w:t>
      </w:r>
    </w:p>
    <w:p w:rsidR="00273A62" w:rsidRPr="00EB3BF5" w:rsidRDefault="00273A62" w:rsidP="00914CEC">
      <w:pPr>
        <w:ind w:firstLine="0"/>
        <w:jc w:val="center"/>
        <w:rPr>
          <w:noProof/>
          <w:sz w:val="20"/>
        </w:rPr>
      </w:pPr>
      <w:r w:rsidRPr="00EB3BF5">
        <w:rPr>
          <w:noProof/>
          <w:sz w:val="20"/>
        </w:rPr>
        <w:t>МАСТЕР-БАНК</w:t>
      </w:r>
    </w:p>
    <w:p w:rsidR="00273A62" w:rsidRPr="00EB3BF5" w:rsidRDefault="00273A62" w:rsidP="00EC077A">
      <w:pPr>
        <w:widowControl/>
        <w:spacing w:after="960"/>
        <w:ind w:firstLine="0"/>
        <w:jc w:val="center"/>
        <w:rPr>
          <w:noProof/>
        </w:rPr>
      </w:pPr>
    </w:p>
    <w:p w:rsidR="00273A62" w:rsidRPr="00EB3BF5" w:rsidRDefault="00273A62" w:rsidP="003C3637">
      <w:pPr>
        <w:spacing w:line="1" w:lineRule="exact"/>
        <w:rPr>
          <w:noProof/>
          <w:sz w:val="2"/>
          <w:szCs w:val="2"/>
        </w:rPr>
      </w:pPr>
    </w:p>
    <w:p w:rsidR="00273A62" w:rsidRPr="00EB3BF5" w:rsidRDefault="00273A62" w:rsidP="004C5CF8">
      <w:pPr>
        <w:pStyle w:val="Heading2"/>
        <w:pageBreakBefore/>
        <w:shd w:val="clear" w:color="auto" w:fill="auto"/>
        <w:autoSpaceDE/>
        <w:autoSpaceDN/>
        <w:adjustRightInd/>
        <w:snapToGrid w:val="0"/>
        <w:spacing w:before="360" w:after="240" w:line="240" w:lineRule="auto"/>
        <w:ind w:firstLine="0"/>
        <w:rPr>
          <w:b/>
          <w:bCs/>
          <w:i w:val="0"/>
          <w:iCs w:val="0"/>
          <w:color w:val="auto"/>
          <w:spacing w:val="20"/>
          <w:sz w:val="28"/>
          <w:szCs w:val="24"/>
        </w:rPr>
      </w:pPr>
      <w:bookmarkStart w:id="3" w:name="_Toc184119252"/>
      <w:bookmarkStart w:id="4" w:name="_Toc212895347"/>
      <w:bookmarkStart w:id="5" w:name="_Toc242176584"/>
      <w:r w:rsidRPr="00EB3BF5">
        <w:rPr>
          <w:b/>
          <w:bCs/>
          <w:i w:val="0"/>
          <w:color w:val="auto"/>
          <w:spacing w:val="20"/>
          <w:sz w:val="28"/>
          <w:szCs w:val="24"/>
        </w:rPr>
        <w:t>СОДЕРЖАНИЕ</w:t>
      </w:r>
      <w:bookmarkEnd w:id="3"/>
      <w:bookmarkEnd w:id="4"/>
      <w:bookmarkEnd w:id="5"/>
      <w:r w:rsidRPr="00EB3BF5">
        <w:rPr>
          <w:i w:val="0"/>
        </w:rPr>
        <w:fldChar w:fldCharType="begin"/>
      </w:r>
      <w:r w:rsidRPr="00EB3BF5">
        <w:rPr>
          <w:i w:val="0"/>
        </w:rPr>
        <w:instrText xml:space="preserve"> TOC \o "1-3" \h \z \u </w:instrText>
      </w:r>
      <w:r w:rsidRPr="00EB3BF5">
        <w:rPr>
          <w:i w:val="0"/>
        </w:rPr>
        <w:fldChar w:fldCharType="separate"/>
      </w:r>
    </w:p>
    <w:p w:rsidR="00273A62" w:rsidRPr="00EB3BF5" w:rsidRDefault="00273A62" w:rsidP="00EC077A">
      <w:pPr>
        <w:pStyle w:val="TOC2"/>
        <w:ind w:firstLine="0"/>
      </w:pPr>
      <w:hyperlink w:anchor="_Toc242176585" w:history="1">
        <w:r w:rsidRPr="00EB3BF5">
          <w:rPr>
            <w:rStyle w:val="Hyperlink"/>
            <w:u w:val="none"/>
          </w:rPr>
          <w:t>1</w:t>
        </w:r>
        <w:r w:rsidRPr="00EB3BF5">
          <w:rPr>
            <w:webHidden/>
          </w:rPr>
          <w:t>.</w:t>
        </w:r>
      </w:hyperlink>
      <w:r w:rsidRPr="00EB3BF5">
        <w:rPr>
          <w:rStyle w:val="Hyperlink"/>
          <w:u w:val="none"/>
        </w:rPr>
        <w:t xml:space="preserve">   </w:t>
      </w:r>
      <w:hyperlink w:anchor="_Toc242176586"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6587" w:history="1">
        <w:r w:rsidRPr="00EB3BF5">
          <w:rPr>
            <w:rStyle w:val="Hyperlink"/>
            <w:u w:val="none"/>
          </w:rPr>
          <w:t>8 января 1951 г.</w:t>
        </w:r>
        <w:r w:rsidRPr="00EB3BF5">
          <w:rPr>
            <w:webHidden/>
          </w:rPr>
          <w:tab/>
        </w:r>
        <w:r w:rsidRPr="00EB3BF5">
          <w:rPr>
            <w:webHidden/>
          </w:rPr>
          <w:fldChar w:fldCharType="begin"/>
        </w:r>
        <w:r w:rsidRPr="00EB3BF5">
          <w:rPr>
            <w:webHidden/>
          </w:rPr>
          <w:instrText xml:space="preserve"> PAGEREF _Toc242176587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588" w:history="1">
        <w:r w:rsidRPr="00EB3BF5">
          <w:rPr>
            <w:rStyle w:val="Hyperlink"/>
            <w:u w:val="none"/>
          </w:rPr>
          <w:t>2</w:t>
        </w:r>
        <w:r w:rsidRPr="00EB3BF5">
          <w:rPr>
            <w:webHidden/>
          </w:rPr>
          <w:t xml:space="preserve">.   </w:t>
        </w:r>
      </w:hyperlink>
      <w:hyperlink w:anchor="_Toc242176589"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590" w:history="1">
        <w:r w:rsidRPr="00EB3BF5">
          <w:rPr>
            <w:rStyle w:val="Hyperlink"/>
            <w:u w:val="none"/>
          </w:rPr>
          <w:t>10 января 1951 г.</w:t>
        </w:r>
        <w:r w:rsidRPr="00EB3BF5">
          <w:rPr>
            <w:webHidden/>
          </w:rPr>
          <w:tab/>
        </w:r>
        <w:r w:rsidRPr="00EB3BF5">
          <w:rPr>
            <w:webHidden/>
          </w:rPr>
          <w:fldChar w:fldCharType="begin"/>
        </w:r>
        <w:r w:rsidRPr="00EB3BF5">
          <w:rPr>
            <w:webHidden/>
          </w:rPr>
          <w:instrText xml:space="preserve"> PAGEREF _Toc242176590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591" w:history="1">
        <w:r w:rsidRPr="00EB3BF5">
          <w:rPr>
            <w:rStyle w:val="Hyperlink"/>
            <w:u w:val="none"/>
          </w:rPr>
          <w:t>3</w:t>
        </w:r>
        <w:r w:rsidRPr="00EB3BF5">
          <w:rPr>
            <w:webHidden/>
          </w:rPr>
          <w:t xml:space="preserve">.   </w:t>
        </w:r>
      </w:hyperlink>
      <w:hyperlink w:anchor="_Toc242176592" w:history="1">
        <w:r w:rsidRPr="00EB3BF5">
          <w:rPr>
            <w:rStyle w:val="Hyperlink"/>
            <w:u w:val="none"/>
          </w:rPr>
          <w:t>Е.И.Рерих – М.Стуранс</w:t>
        </w:r>
      </w:hyperlink>
    </w:p>
    <w:p w:rsidR="00273A62" w:rsidRPr="00EB3BF5" w:rsidRDefault="00273A62" w:rsidP="00EC077A">
      <w:pPr>
        <w:pStyle w:val="TOC3"/>
        <w:tabs>
          <w:tab w:val="right" w:leader="dot" w:pos="9629"/>
        </w:tabs>
        <w:ind w:firstLine="0"/>
      </w:pPr>
      <w:hyperlink w:anchor="_Toc242176593" w:history="1">
        <w:r w:rsidRPr="00EB3BF5">
          <w:rPr>
            <w:rStyle w:val="Hyperlink"/>
            <w:u w:val="none"/>
          </w:rPr>
          <w:t>19 января 1951 г.</w:t>
        </w:r>
        <w:r w:rsidRPr="00EB3BF5">
          <w:rPr>
            <w:webHidden/>
          </w:rPr>
          <w:tab/>
        </w:r>
        <w:r w:rsidRPr="00EB3BF5">
          <w:rPr>
            <w:webHidden/>
          </w:rPr>
          <w:fldChar w:fldCharType="begin"/>
        </w:r>
        <w:r w:rsidRPr="00EB3BF5">
          <w:rPr>
            <w:webHidden/>
          </w:rPr>
          <w:instrText xml:space="preserve"> PAGEREF _Toc242176593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594" w:history="1">
        <w:r w:rsidRPr="00EB3BF5">
          <w:rPr>
            <w:rStyle w:val="Hyperlink"/>
            <w:u w:val="none"/>
          </w:rPr>
          <w:t>4</w:t>
        </w:r>
        <w:r w:rsidRPr="00EB3BF5">
          <w:rPr>
            <w:webHidden/>
          </w:rPr>
          <w:t xml:space="preserve">.   </w:t>
        </w:r>
      </w:hyperlink>
      <w:hyperlink w:anchor="_Toc242176595"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596" w:history="1">
        <w:r w:rsidRPr="00EB3BF5">
          <w:rPr>
            <w:rStyle w:val="Hyperlink"/>
            <w:u w:val="none"/>
          </w:rPr>
          <w:t>21 января 1951 г.</w:t>
        </w:r>
        <w:r w:rsidRPr="00EB3BF5">
          <w:rPr>
            <w:webHidden/>
          </w:rPr>
          <w:tab/>
        </w:r>
        <w:r w:rsidRPr="00EB3BF5">
          <w:rPr>
            <w:webHidden/>
          </w:rPr>
          <w:fldChar w:fldCharType="begin"/>
        </w:r>
        <w:r w:rsidRPr="00EB3BF5">
          <w:rPr>
            <w:webHidden/>
          </w:rPr>
          <w:instrText xml:space="preserve"> PAGEREF _Toc242176596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597" w:history="1">
        <w:r w:rsidRPr="00EB3BF5">
          <w:rPr>
            <w:rStyle w:val="Hyperlink"/>
            <w:u w:val="none"/>
          </w:rPr>
          <w:t>5</w:t>
        </w:r>
        <w:r w:rsidRPr="00EB3BF5">
          <w:rPr>
            <w:webHidden/>
          </w:rPr>
          <w:t xml:space="preserve">.   </w:t>
        </w:r>
      </w:hyperlink>
      <w:hyperlink w:anchor="_Toc242176598"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6599" w:history="1">
        <w:r w:rsidRPr="00EB3BF5">
          <w:rPr>
            <w:rStyle w:val="Hyperlink"/>
            <w:u w:val="none"/>
          </w:rPr>
          <w:t>23 января 1951 г.</w:t>
        </w:r>
        <w:r w:rsidRPr="00EB3BF5">
          <w:rPr>
            <w:webHidden/>
          </w:rPr>
          <w:tab/>
        </w:r>
        <w:r w:rsidRPr="00EB3BF5">
          <w:rPr>
            <w:webHidden/>
          </w:rPr>
          <w:fldChar w:fldCharType="begin"/>
        </w:r>
        <w:r w:rsidRPr="00EB3BF5">
          <w:rPr>
            <w:webHidden/>
          </w:rPr>
          <w:instrText xml:space="preserve"> PAGEREF _Toc242176599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00" w:history="1">
        <w:r w:rsidRPr="00EB3BF5">
          <w:rPr>
            <w:rStyle w:val="Hyperlink"/>
            <w:u w:val="none"/>
          </w:rPr>
          <w:t>6</w:t>
        </w:r>
        <w:r w:rsidRPr="00EB3BF5">
          <w:rPr>
            <w:webHidden/>
          </w:rPr>
          <w:t xml:space="preserve">.   </w:t>
        </w:r>
      </w:hyperlink>
      <w:hyperlink w:anchor="_Toc242176601" w:history="1">
        <w:r w:rsidRPr="00EB3BF5">
          <w:rPr>
            <w:rStyle w:val="Hyperlink"/>
            <w:u w:val="none"/>
          </w:rPr>
          <w:t>Е.И.Рерих – Е.Н.Туркиной</w:t>
        </w:r>
      </w:hyperlink>
    </w:p>
    <w:p w:rsidR="00273A62" w:rsidRPr="00EB3BF5" w:rsidRDefault="00273A62" w:rsidP="00EC077A">
      <w:pPr>
        <w:pStyle w:val="TOC3"/>
        <w:tabs>
          <w:tab w:val="right" w:leader="dot" w:pos="9629"/>
        </w:tabs>
        <w:ind w:firstLine="0"/>
      </w:pPr>
      <w:hyperlink w:anchor="_Toc242176602" w:history="1">
        <w:r w:rsidRPr="00EB3BF5">
          <w:rPr>
            <w:rStyle w:val="Hyperlink"/>
            <w:u w:val="none"/>
          </w:rPr>
          <w:t>25 января 1951 г.</w:t>
        </w:r>
        <w:r w:rsidRPr="00EB3BF5">
          <w:rPr>
            <w:webHidden/>
          </w:rPr>
          <w:tab/>
        </w:r>
        <w:r w:rsidRPr="00EB3BF5">
          <w:rPr>
            <w:webHidden/>
          </w:rPr>
          <w:fldChar w:fldCharType="begin"/>
        </w:r>
        <w:r w:rsidRPr="00EB3BF5">
          <w:rPr>
            <w:webHidden/>
          </w:rPr>
          <w:instrText xml:space="preserve"> PAGEREF _Toc242176602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03" w:history="1">
        <w:r w:rsidRPr="00EB3BF5">
          <w:rPr>
            <w:rStyle w:val="Hyperlink"/>
            <w:u w:val="none"/>
          </w:rPr>
          <w:t>7</w:t>
        </w:r>
        <w:r w:rsidRPr="00EB3BF5">
          <w:rPr>
            <w:webHidden/>
          </w:rPr>
          <w:t xml:space="preserve">.   </w:t>
        </w:r>
      </w:hyperlink>
      <w:hyperlink w:anchor="_Toc242176604"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6605" w:history="1">
        <w:r w:rsidRPr="00EB3BF5">
          <w:rPr>
            <w:rStyle w:val="Hyperlink"/>
            <w:u w:val="none"/>
          </w:rPr>
          <w:t>30 января 1951 г.</w:t>
        </w:r>
        <w:r w:rsidRPr="00EB3BF5">
          <w:rPr>
            <w:webHidden/>
          </w:rPr>
          <w:tab/>
        </w:r>
        <w:r w:rsidRPr="00EB3BF5">
          <w:rPr>
            <w:webHidden/>
          </w:rPr>
          <w:fldChar w:fldCharType="begin"/>
        </w:r>
        <w:r w:rsidRPr="00EB3BF5">
          <w:rPr>
            <w:webHidden/>
          </w:rPr>
          <w:instrText xml:space="preserve"> PAGEREF _Toc242176605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06" w:history="1">
        <w:r w:rsidRPr="00EB3BF5">
          <w:rPr>
            <w:rStyle w:val="Hyperlink"/>
            <w:u w:val="none"/>
          </w:rPr>
          <w:t>8</w:t>
        </w:r>
        <w:r w:rsidRPr="00EB3BF5">
          <w:rPr>
            <w:webHidden/>
          </w:rPr>
          <w:t xml:space="preserve">.   </w:t>
        </w:r>
      </w:hyperlink>
      <w:hyperlink w:anchor="_Toc242176607"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6608" w:history="1">
        <w:r w:rsidRPr="00EB3BF5">
          <w:rPr>
            <w:rStyle w:val="Hyperlink"/>
            <w:u w:val="none"/>
          </w:rPr>
          <w:t>3 февраля 1951 г.</w:t>
        </w:r>
        <w:r w:rsidRPr="00EB3BF5">
          <w:rPr>
            <w:webHidden/>
          </w:rPr>
          <w:tab/>
        </w:r>
        <w:r w:rsidRPr="00EB3BF5">
          <w:rPr>
            <w:webHidden/>
          </w:rPr>
          <w:fldChar w:fldCharType="begin"/>
        </w:r>
        <w:r w:rsidRPr="00EB3BF5">
          <w:rPr>
            <w:webHidden/>
          </w:rPr>
          <w:instrText xml:space="preserve"> PAGEREF _Toc242176608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09" w:history="1">
        <w:r w:rsidRPr="00EB3BF5">
          <w:rPr>
            <w:rStyle w:val="Hyperlink"/>
            <w:u w:val="none"/>
          </w:rPr>
          <w:t>9</w:t>
        </w:r>
        <w:r w:rsidRPr="00EB3BF5">
          <w:rPr>
            <w:webHidden/>
          </w:rPr>
          <w:t xml:space="preserve">.   </w:t>
        </w:r>
      </w:hyperlink>
      <w:hyperlink w:anchor="_Toc242176610"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611" w:history="1">
        <w:r w:rsidRPr="00EB3BF5">
          <w:rPr>
            <w:rStyle w:val="Hyperlink"/>
            <w:u w:val="none"/>
          </w:rPr>
          <w:t>26 февраля 1951 г.</w:t>
        </w:r>
        <w:r w:rsidRPr="00EB3BF5">
          <w:rPr>
            <w:webHidden/>
          </w:rPr>
          <w:tab/>
        </w:r>
        <w:r w:rsidRPr="00EB3BF5">
          <w:rPr>
            <w:webHidden/>
          </w:rPr>
          <w:fldChar w:fldCharType="begin"/>
        </w:r>
        <w:r w:rsidRPr="00EB3BF5">
          <w:rPr>
            <w:webHidden/>
          </w:rPr>
          <w:instrText xml:space="preserve"> PAGEREF _Toc242176611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12" w:history="1">
        <w:r w:rsidRPr="00EB3BF5">
          <w:rPr>
            <w:rStyle w:val="Hyperlink"/>
            <w:u w:val="none"/>
          </w:rPr>
          <w:t>10</w:t>
        </w:r>
      </w:hyperlink>
      <w:r w:rsidRPr="00EB3BF5">
        <w:rPr>
          <w:rStyle w:val="Hyperlink"/>
          <w:u w:val="none"/>
        </w:rPr>
        <w:t xml:space="preserve">.  </w:t>
      </w:r>
      <w:hyperlink w:anchor="_Toc242176613"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6614" w:history="1">
        <w:r w:rsidRPr="00EB3BF5">
          <w:rPr>
            <w:rStyle w:val="Hyperlink"/>
            <w:u w:val="none"/>
          </w:rPr>
          <w:t>1 марта 1951 г.</w:t>
        </w:r>
        <w:r w:rsidRPr="00EB3BF5">
          <w:rPr>
            <w:webHidden/>
          </w:rPr>
          <w:tab/>
        </w:r>
        <w:r w:rsidRPr="00EB3BF5">
          <w:rPr>
            <w:webHidden/>
          </w:rPr>
          <w:fldChar w:fldCharType="begin"/>
        </w:r>
        <w:r w:rsidRPr="00EB3BF5">
          <w:rPr>
            <w:webHidden/>
          </w:rPr>
          <w:instrText xml:space="preserve"> PAGEREF _Toc242176614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15" w:history="1">
        <w:r w:rsidRPr="00EB3BF5">
          <w:rPr>
            <w:rStyle w:val="Hyperlink"/>
            <w:u w:val="none"/>
          </w:rPr>
          <w:t>11</w:t>
        </w:r>
      </w:hyperlink>
      <w:r w:rsidRPr="00EB3BF5">
        <w:rPr>
          <w:rStyle w:val="Hyperlink"/>
          <w:u w:val="none"/>
        </w:rPr>
        <w:t xml:space="preserve">.  </w:t>
      </w:r>
      <w:hyperlink w:anchor="_Toc242176616"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617" w:history="1">
        <w:r w:rsidRPr="00EB3BF5">
          <w:rPr>
            <w:rStyle w:val="Hyperlink"/>
            <w:u w:val="none"/>
          </w:rPr>
          <w:t>3 марта 1951 г.</w:t>
        </w:r>
        <w:r w:rsidRPr="00EB3BF5">
          <w:rPr>
            <w:webHidden/>
          </w:rPr>
          <w:tab/>
        </w:r>
        <w:r w:rsidRPr="00EB3BF5">
          <w:rPr>
            <w:webHidden/>
          </w:rPr>
          <w:fldChar w:fldCharType="begin"/>
        </w:r>
        <w:r w:rsidRPr="00EB3BF5">
          <w:rPr>
            <w:webHidden/>
          </w:rPr>
          <w:instrText xml:space="preserve"> PAGEREF _Toc242176617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18" w:history="1">
        <w:r w:rsidRPr="00EB3BF5">
          <w:rPr>
            <w:rStyle w:val="Hyperlink"/>
            <w:u w:val="none"/>
          </w:rPr>
          <w:t>12</w:t>
        </w:r>
      </w:hyperlink>
      <w:r w:rsidRPr="00EB3BF5">
        <w:rPr>
          <w:rStyle w:val="Hyperlink"/>
          <w:u w:val="none"/>
        </w:rPr>
        <w:t xml:space="preserve">.  </w:t>
      </w:r>
      <w:hyperlink w:anchor="_Toc242176619" w:history="1">
        <w:r w:rsidRPr="00EB3BF5">
          <w:rPr>
            <w:rStyle w:val="Hyperlink"/>
            <w:u w:val="none"/>
          </w:rPr>
          <w:t>Е.И.Рерих – А.М.Асееву</w:t>
        </w:r>
      </w:hyperlink>
    </w:p>
    <w:p w:rsidR="00273A62" w:rsidRPr="00EB3BF5" w:rsidRDefault="00273A62" w:rsidP="00EC077A">
      <w:pPr>
        <w:pStyle w:val="TOC3"/>
        <w:tabs>
          <w:tab w:val="right" w:leader="dot" w:pos="9629"/>
        </w:tabs>
        <w:ind w:firstLine="0"/>
      </w:pPr>
      <w:hyperlink w:anchor="_Toc242176620" w:history="1">
        <w:r w:rsidRPr="00EB3BF5">
          <w:rPr>
            <w:rStyle w:val="Hyperlink"/>
            <w:u w:val="none"/>
          </w:rPr>
          <w:t>11 марта 1951 г.</w:t>
        </w:r>
        <w:r w:rsidRPr="00EB3BF5">
          <w:rPr>
            <w:webHidden/>
          </w:rPr>
          <w:tab/>
        </w:r>
        <w:r w:rsidRPr="00EB3BF5">
          <w:rPr>
            <w:webHidden/>
          </w:rPr>
          <w:fldChar w:fldCharType="begin"/>
        </w:r>
        <w:r w:rsidRPr="00EB3BF5">
          <w:rPr>
            <w:webHidden/>
          </w:rPr>
          <w:instrText xml:space="preserve"> PAGEREF _Toc242176620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21" w:history="1">
        <w:r w:rsidRPr="00EB3BF5">
          <w:rPr>
            <w:rStyle w:val="Hyperlink"/>
            <w:u w:val="none"/>
          </w:rPr>
          <w:t>13</w:t>
        </w:r>
      </w:hyperlink>
      <w:r w:rsidRPr="00EB3BF5">
        <w:rPr>
          <w:rStyle w:val="Hyperlink"/>
          <w:u w:val="none"/>
        </w:rPr>
        <w:t xml:space="preserve">.  </w:t>
      </w:r>
      <w:hyperlink w:anchor="_Toc242176622"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623" w:history="1">
        <w:r w:rsidRPr="00EB3BF5">
          <w:rPr>
            <w:rStyle w:val="Hyperlink"/>
            <w:u w:val="none"/>
          </w:rPr>
          <w:t>28 марта 1951 г.</w:t>
        </w:r>
        <w:r w:rsidRPr="00EB3BF5">
          <w:rPr>
            <w:webHidden/>
          </w:rPr>
          <w:tab/>
        </w:r>
        <w:r w:rsidRPr="00EB3BF5">
          <w:rPr>
            <w:webHidden/>
          </w:rPr>
          <w:fldChar w:fldCharType="begin"/>
        </w:r>
        <w:r w:rsidRPr="00EB3BF5">
          <w:rPr>
            <w:webHidden/>
          </w:rPr>
          <w:instrText xml:space="preserve"> PAGEREF _Toc242176623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24" w:history="1">
        <w:r w:rsidRPr="00EB3BF5">
          <w:rPr>
            <w:rStyle w:val="Hyperlink"/>
            <w:u w:val="none"/>
          </w:rPr>
          <w:t>14</w:t>
        </w:r>
      </w:hyperlink>
      <w:r w:rsidRPr="00EB3BF5">
        <w:rPr>
          <w:rStyle w:val="Hyperlink"/>
          <w:u w:val="none"/>
        </w:rPr>
        <w:t xml:space="preserve">.  </w:t>
      </w:r>
      <w:hyperlink w:anchor="_Toc242176625"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626" w:history="1">
        <w:r w:rsidRPr="00EB3BF5">
          <w:rPr>
            <w:rStyle w:val="Hyperlink"/>
            <w:u w:val="none"/>
          </w:rPr>
          <w:t>21 апреля 1951 г.</w:t>
        </w:r>
        <w:r w:rsidRPr="00EB3BF5">
          <w:rPr>
            <w:webHidden/>
          </w:rPr>
          <w:tab/>
        </w:r>
        <w:r w:rsidRPr="00EB3BF5">
          <w:rPr>
            <w:webHidden/>
          </w:rPr>
          <w:fldChar w:fldCharType="begin"/>
        </w:r>
        <w:r w:rsidRPr="00EB3BF5">
          <w:rPr>
            <w:webHidden/>
          </w:rPr>
          <w:instrText xml:space="preserve"> PAGEREF _Toc242176626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27" w:history="1">
        <w:r w:rsidRPr="00EB3BF5">
          <w:rPr>
            <w:rStyle w:val="Hyperlink"/>
            <w:u w:val="none"/>
          </w:rPr>
          <w:t>15</w:t>
        </w:r>
      </w:hyperlink>
      <w:r w:rsidRPr="00EB3BF5">
        <w:rPr>
          <w:rStyle w:val="Hyperlink"/>
          <w:u w:val="none"/>
        </w:rPr>
        <w:t xml:space="preserve">.  </w:t>
      </w:r>
      <w:hyperlink w:anchor="_Toc242176628"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629" w:history="1">
        <w:r w:rsidRPr="00EB3BF5">
          <w:rPr>
            <w:rStyle w:val="Hyperlink"/>
            <w:u w:val="none"/>
          </w:rPr>
          <w:t>24 апреля 1951 г.</w:t>
        </w:r>
        <w:r w:rsidRPr="00EB3BF5">
          <w:rPr>
            <w:webHidden/>
          </w:rPr>
          <w:tab/>
        </w:r>
        <w:r w:rsidRPr="00EB3BF5">
          <w:rPr>
            <w:webHidden/>
          </w:rPr>
          <w:fldChar w:fldCharType="begin"/>
        </w:r>
        <w:r w:rsidRPr="00EB3BF5">
          <w:rPr>
            <w:webHidden/>
          </w:rPr>
          <w:instrText xml:space="preserve"> PAGEREF _Toc242176629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30" w:history="1">
        <w:r w:rsidRPr="00EB3BF5">
          <w:rPr>
            <w:rStyle w:val="Hyperlink"/>
            <w:u w:val="none"/>
          </w:rPr>
          <w:t>16</w:t>
        </w:r>
      </w:hyperlink>
      <w:r w:rsidRPr="00EB3BF5">
        <w:rPr>
          <w:rStyle w:val="Hyperlink"/>
          <w:u w:val="none"/>
        </w:rPr>
        <w:t xml:space="preserve">.  </w:t>
      </w:r>
      <w:hyperlink w:anchor="_Toc242176631"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6632" w:history="1">
        <w:r w:rsidRPr="00EB3BF5">
          <w:rPr>
            <w:rStyle w:val="Hyperlink"/>
            <w:u w:val="none"/>
          </w:rPr>
          <w:t>28 апреля 1951 г.</w:t>
        </w:r>
        <w:r w:rsidRPr="00EB3BF5">
          <w:rPr>
            <w:webHidden/>
          </w:rPr>
          <w:tab/>
        </w:r>
        <w:r w:rsidRPr="00EB3BF5">
          <w:rPr>
            <w:webHidden/>
          </w:rPr>
          <w:fldChar w:fldCharType="begin"/>
        </w:r>
        <w:r w:rsidRPr="00EB3BF5">
          <w:rPr>
            <w:webHidden/>
          </w:rPr>
          <w:instrText xml:space="preserve"> PAGEREF _Toc242176632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33" w:history="1">
        <w:r w:rsidRPr="00EB3BF5">
          <w:rPr>
            <w:rStyle w:val="Hyperlink"/>
            <w:u w:val="none"/>
          </w:rPr>
          <w:t>17</w:t>
        </w:r>
      </w:hyperlink>
      <w:r w:rsidRPr="00EB3BF5">
        <w:rPr>
          <w:rStyle w:val="Hyperlink"/>
          <w:u w:val="none"/>
        </w:rPr>
        <w:t xml:space="preserve">.  </w:t>
      </w:r>
      <w:hyperlink w:anchor="_Toc242176634"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635" w:history="1">
        <w:r w:rsidRPr="00EB3BF5">
          <w:rPr>
            <w:rStyle w:val="Hyperlink"/>
            <w:u w:val="none"/>
          </w:rPr>
          <w:t>5 мая 1951 г.</w:t>
        </w:r>
        <w:r w:rsidRPr="00EB3BF5">
          <w:rPr>
            <w:webHidden/>
          </w:rPr>
          <w:tab/>
        </w:r>
        <w:r w:rsidRPr="00EB3BF5">
          <w:rPr>
            <w:webHidden/>
          </w:rPr>
          <w:fldChar w:fldCharType="begin"/>
        </w:r>
        <w:r w:rsidRPr="00EB3BF5">
          <w:rPr>
            <w:webHidden/>
          </w:rPr>
          <w:instrText xml:space="preserve"> PAGEREF _Toc242176635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36" w:history="1">
        <w:r w:rsidRPr="00EB3BF5">
          <w:rPr>
            <w:rStyle w:val="Hyperlink"/>
            <w:u w:val="none"/>
          </w:rPr>
          <w:t>18</w:t>
        </w:r>
      </w:hyperlink>
      <w:r w:rsidRPr="00EB3BF5">
        <w:rPr>
          <w:rStyle w:val="Hyperlink"/>
          <w:u w:val="none"/>
        </w:rPr>
        <w:t xml:space="preserve">.  </w:t>
      </w:r>
      <w:hyperlink w:anchor="_Toc242176637"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638" w:history="1">
        <w:r w:rsidRPr="00EB3BF5">
          <w:rPr>
            <w:rStyle w:val="Hyperlink"/>
            <w:u w:val="none"/>
          </w:rPr>
          <w:t>7 мая 1951 г.</w:t>
        </w:r>
        <w:r w:rsidRPr="00EB3BF5">
          <w:rPr>
            <w:webHidden/>
          </w:rPr>
          <w:tab/>
        </w:r>
        <w:r w:rsidRPr="00EB3BF5">
          <w:rPr>
            <w:webHidden/>
          </w:rPr>
          <w:fldChar w:fldCharType="begin"/>
        </w:r>
        <w:r w:rsidRPr="00EB3BF5">
          <w:rPr>
            <w:webHidden/>
          </w:rPr>
          <w:instrText xml:space="preserve"> PAGEREF _Toc242176638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39" w:history="1">
        <w:r w:rsidRPr="00EB3BF5">
          <w:rPr>
            <w:rStyle w:val="Hyperlink"/>
            <w:u w:val="none"/>
          </w:rPr>
          <w:t>19</w:t>
        </w:r>
      </w:hyperlink>
      <w:r w:rsidRPr="00EB3BF5">
        <w:rPr>
          <w:rStyle w:val="Hyperlink"/>
          <w:u w:val="none"/>
        </w:rPr>
        <w:t xml:space="preserve">.  </w:t>
      </w:r>
      <w:hyperlink w:anchor="_Toc242176640" w:history="1">
        <w:r w:rsidRPr="00EB3BF5">
          <w:rPr>
            <w:rStyle w:val="Hyperlink"/>
            <w:u w:val="none"/>
          </w:rPr>
          <w:t>Е.И.Рерих – М.Стуранс</w:t>
        </w:r>
      </w:hyperlink>
    </w:p>
    <w:p w:rsidR="00273A62" w:rsidRPr="00EB3BF5" w:rsidRDefault="00273A62" w:rsidP="00EC077A">
      <w:pPr>
        <w:pStyle w:val="TOC3"/>
        <w:tabs>
          <w:tab w:val="right" w:leader="dot" w:pos="9629"/>
        </w:tabs>
        <w:ind w:firstLine="0"/>
      </w:pPr>
      <w:hyperlink w:anchor="_Toc242176641" w:history="1">
        <w:r w:rsidRPr="00EB3BF5">
          <w:rPr>
            <w:rStyle w:val="Hyperlink"/>
            <w:u w:val="none"/>
          </w:rPr>
          <w:t>15 мая 1951 г.</w:t>
        </w:r>
        <w:r w:rsidRPr="00EB3BF5">
          <w:rPr>
            <w:webHidden/>
          </w:rPr>
          <w:tab/>
        </w:r>
        <w:r w:rsidRPr="00EB3BF5">
          <w:rPr>
            <w:webHidden/>
          </w:rPr>
          <w:fldChar w:fldCharType="begin"/>
        </w:r>
        <w:r w:rsidRPr="00EB3BF5">
          <w:rPr>
            <w:webHidden/>
          </w:rPr>
          <w:instrText xml:space="preserve"> PAGEREF _Toc242176641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42" w:history="1">
        <w:r w:rsidRPr="00EB3BF5">
          <w:rPr>
            <w:rStyle w:val="Hyperlink"/>
            <w:u w:val="none"/>
          </w:rPr>
          <w:t>20</w:t>
        </w:r>
      </w:hyperlink>
      <w:r w:rsidRPr="00EB3BF5">
        <w:rPr>
          <w:rStyle w:val="Hyperlink"/>
          <w:u w:val="none"/>
        </w:rPr>
        <w:t xml:space="preserve">.  </w:t>
      </w:r>
      <w:hyperlink w:anchor="_Toc242176643"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644" w:history="1">
        <w:r w:rsidRPr="00EB3BF5">
          <w:rPr>
            <w:rStyle w:val="Hyperlink"/>
            <w:u w:val="none"/>
          </w:rPr>
          <w:t>19 мая 1951 г.</w:t>
        </w:r>
        <w:r w:rsidRPr="00EB3BF5">
          <w:rPr>
            <w:webHidden/>
          </w:rPr>
          <w:tab/>
        </w:r>
        <w:r w:rsidRPr="00EB3BF5">
          <w:rPr>
            <w:webHidden/>
          </w:rPr>
          <w:fldChar w:fldCharType="begin"/>
        </w:r>
        <w:r w:rsidRPr="00EB3BF5">
          <w:rPr>
            <w:webHidden/>
          </w:rPr>
          <w:instrText xml:space="preserve"> PAGEREF _Toc242176644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45" w:history="1">
        <w:r w:rsidRPr="00EB3BF5">
          <w:rPr>
            <w:rStyle w:val="Hyperlink"/>
            <w:u w:val="none"/>
          </w:rPr>
          <w:t>21</w:t>
        </w:r>
      </w:hyperlink>
      <w:r w:rsidRPr="00EB3BF5">
        <w:rPr>
          <w:rStyle w:val="Hyperlink"/>
          <w:u w:val="none"/>
        </w:rPr>
        <w:t xml:space="preserve">.  </w:t>
      </w:r>
      <w:hyperlink w:anchor="_Toc242176646"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6647" w:history="1">
        <w:r w:rsidRPr="00EB3BF5">
          <w:rPr>
            <w:rStyle w:val="Hyperlink"/>
            <w:u w:val="none"/>
          </w:rPr>
          <w:t>21 мая 1951 г.</w:t>
        </w:r>
        <w:r w:rsidRPr="00EB3BF5">
          <w:rPr>
            <w:webHidden/>
          </w:rPr>
          <w:tab/>
        </w:r>
        <w:r w:rsidRPr="00EB3BF5">
          <w:rPr>
            <w:webHidden/>
          </w:rPr>
          <w:fldChar w:fldCharType="begin"/>
        </w:r>
        <w:r w:rsidRPr="00EB3BF5">
          <w:rPr>
            <w:webHidden/>
          </w:rPr>
          <w:instrText xml:space="preserve"> PAGEREF _Toc242176647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48" w:history="1">
        <w:r w:rsidRPr="00EB3BF5">
          <w:rPr>
            <w:rStyle w:val="Hyperlink"/>
            <w:u w:val="none"/>
          </w:rPr>
          <w:t>22</w:t>
        </w:r>
      </w:hyperlink>
      <w:r w:rsidRPr="00EB3BF5">
        <w:rPr>
          <w:rStyle w:val="Hyperlink"/>
          <w:u w:val="none"/>
        </w:rPr>
        <w:t xml:space="preserve">.  </w:t>
      </w:r>
      <w:hyperlink w:anchor="_Toc242176649" w:history="1">
        <w:r w:rsidRPr="00EB3BF5">
          <w:rPr>
            <w:rStyle w:val="Hyperlink"/>
            <w:u w:val="none"/>
          </w:rPr>
          <w:t>Е.И.Рерих – В.К.Рериху</w:t>
        </w:r>
      </w:hyperlink>
    </w:p>
    <w:p w:rsidR="00273A62" w:rsidRPr="00EB3BF5" w:rsidRDefault="00273A62" w:rsidP="00EC077A">
      <w:pPr>
        <w:pStyle w:val="TOC3"/>
        <w:tabs>
          <w:tab w:val="right" w:leader="dot" w:pos="9629"/>
        </w:tabs>
        <w:ind w:firstLine="0"/>
      </w:pPr>
      <w:hyperlink w:anchor="_Toc242176650" w:history="1">
        <w:r w:rsidRPr="00EB3BF5">
          <w:rPr>
            <w:rStyle w:val="Hyperlink"/>
            <w:u w:val="none"/>
          </w:rPr>
          <w:t>22 мая 1951 г.</w:t>
        </w:r>
        <w:r w:rsidRPr="00EB3BF5">
          <w:rPr>
            <w:webHidden/>
          </w:rPr>
          <w:tab/>
        </w:r>
        <w:r w:rsidRPr="00EB3BF5">
          <w:rPr>
            <w:webHidden/>
          </w:rPr>
          <w:fldChar w:fldCharType="begin"/>
        </w:r>
        <w:r w:rsidRPr="00EB3BF5">
          <w:rPr>
            <w:webHidden/>
          </w:rPr>
          <w:instrText xml:space="preserve"> PAGEREF _Toc242176650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51" w:history="1">
        <w:r w:rsidRPr="00EB3BF5">
          <w:rPr>
            <w:rStyle w:val="Hyperlink"/>
            <w:u w:val="none"/>
          </w:rPr>
          <w:t>23</w:t>
        </w:r>
      </w:hyperlink>
      <w:r w:rsidRPr="00EB3BF5">
        <w:rPr>
          <w:rStyle w:val="Hyperlink"/>
          <w:u w:val="none"/>
        </w:rPr>
        <w:t xml:space="preserve">.  </w:t>
      </w:r>
      <w:hyperlink w:anchor="_Toc242176652" w:history="1">
        <w:r w:rsidRPr="00EB3BF5">
          <w:rPr>
            <w:rStyle w:val="Hyperlink"/>
            <w:u w:val="none"/>
          </w:rPr>
          <w:t>Е.И.Рерих – Л.И.Чистяковой</w:t>
        </w:r>
      </w:hyperlink>
    </w:p>
    <w:p w:rsidR="00273A62" w:rsidRPr="00EB3BF5" w:rsidRDefault="00273A62" w:rsidP="00EC077A">
      <w:pPr>
        <w:pStyle w:val="TOC3"/>
        <w:tabs>
          <w:tab w:val="right" w:leader="dot" w:pos="9629"/>
        </w:tabs>
        <w:ind w:firstLine="0"/>
      </w:pPr>
      <w:hyperlink w:anchor="_Toc242176653" w:history="1">
        <w:r w:rsidRPr="00EB3BF5">
          <w:rPr>
            <w:rStyle w:val="Hyperlink"/>
            <w:u w:val="none"/>
          </w:rPr>
          <w:t>22 мая 1951 г.</w:t>
        </w:r>
        <w:r w:rsidRPr="00EB3BF5">
          <w:rPr>
            <w:webHidden/>
          </w:rPr>
          <w:tab/>
        </w:r>
        <w:r w:rsidRPr="00EB3BF5">
          <w:rPr>
            <w:webHidden/>
          </w:rPr>
          <w:fldChar w:fldCharType="begin"/>
        </w:r>
        <w:r w:rsidRPr="00EB3BF5">
          <w:rPr>
            <w:webHidden/>
          </w:rPr>
          <w:instrText xml:space="preserve"> PAGEREF _Toc242176653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54" w:history="1">
        <w:r w:rsidRPr="00EB3BF5">
          <w:rPr>
            <w:rStyle w:val="Hyperlink"/>
            <w:u w:val="none"/>
          </w:rPr>
          <w:t>24</w:t>
        </w:r>
      </w:hyperlink>
      <w:r w:rsidRPr="00EB3BF5">
        <w:rPr>
          <w:rStyle w:val="Hyperlink"/>
          <w:u w:val="none"/>
        </w:rPr>
        <w:t xml:space="preserve">.  </w:t>
      </w:r>
      <w:hyperlink w:anchor="_Toc242176655"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656" w:history="1">
        <w:r w:rsidRPr="00EB3BF5">
          <w:rPr>
            <w:rStyle w:val="Hyperlink"/>
            <w:u w:val="none"/>
          </w:rPr>
          <w:t>23 мая 1951 г.</w:t>
        </w:r>
        <w:r w:rsidRPr="00EB3BF5">
          <w:rPr>
            <w:webHidden/>
          </w:rPr>
          <w:tab/>
        </w:r>
        <w:r w:rsidRPr="00EB3BF5">
          <w:rPr>
            <w:webHidden/>
          </w:rPr>
          <w:fldChar w:fldCharType="begin"/>
        </w:r>
        <w:r w:rsidRPr="00EB3BF5">
          <w:rPr>
            <w:webHidden/>
          </w:rPr>
          <w:instrText xml:space="preserve"> PAGEREF _Toc242176656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57" w:history="1">
        <w:r w:rsidRPr="00EB3BF5">
          <w:rPr>
            <w:rStyle w:val="Hyperlink"/>
            <w:u w:val="none"/>
          </w:rPr>
          <w:t>25</w:t>
        </w:r>
      </w:hyperlink>
      <w:r w:rsidRPr="00EB3BF5">
        <w:rPr>
          <w:rStyle w:val="Hyperlink"/>
          <w:u w:val="none"/>
        </w:rPr>
        <w:t xml:space="preserve">.  </w:t>
      </w:r>
      <w:hyperlink w:anchor="_Toc242176658" w:history="1">
        <w:r w:rsidRPr="00EB3BF5">
          <w:rPr>
            <w:rStyle w:val="Hyperlink"/>
            <w:u w:val="none"/>
          </w:rPr>
          <w:t>Е.И.Рерих – З.Г.Фосдик</w:t>
        </w:r>
      </w:hyperlink>
    </w:p>
    <w:p w:rsidR="00273A62" w:rsidRPr="00EB3BF5" w:rsidRDefault="00273A62" w:rsidP="00EC077A">
      <w:pPr>
        <w:pStyle w:val="TOC3"/>
        <w:tabs>
          <w:tab w:val="right" w:leader="dot" w:pos="9629"/>
        </w:tabs>
        <w:ind w:firstLine="0"/>
      </w:pPr>
      <w:hyperlink w:anchor="_Toc242176659" w:history="1">
        <w:r w:rsidRPr="00EB3BF5">
          <w:rPr>
            <w:rStyle w:val="Hyperlink"/>
            <w:u w:val="none"/>
          </w:rPr>
          <w:t>24 мая 1951 г.</w:t>
        </w:r>
        <w:r w:rsidRPr="00EB3BF5">
          <w:rPr>
            <w:webHidden/>
          </w:rPr>
          <w:tab/>
        </w:r>
        <w:r w:rsidRPr="00EB3BF5">
          <w:rPr>
            <w:webHidden/>
          </w:rPr>
          <w:fldChar w:fldCharType="begin"/>
        </w:r>
        <w:r w:rsidRPr="00EB3BF5">
          <w:rPr>
            <w:webHidden/>
          </w:rPr>
          <w:instrText xml:space="preserve"> PAGEREF _Toc242176659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60" w:history="1">
        <w:r w:rsidRPr="00EB3BF5">
          <w:rPr>
            <w:rStyle w:val="Hyperlink"/>
            <w:u w:val="none"/>
          </w:rPr>
          <w:t>26</w:t>
        </w:r>
      </w:hyperlink>
      <w:r w:rsidRPr="00EB3BF5">
        <w:rPr>
          <w:rStyle w:val="Hyperlink"/>
          <w:u w:val="none"/>
        </w:rPr>
        <w:t xml:space="preserve">.  </w:t>
      </w:r>
      <w:hyperlink w:anchor="_Toc242176661"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662" w:history="1">
        <w:r w:rsidRPr="00EB3BF5">
          <w:rPr>
            <w:rStyle w:val="Hyperlink"/>
            <w:u w:val="none"/>
          </w:rPr>
          <w:t>30 мая 1951 г.</w:t>
        </w:r>
        <w:r w:rsidRPr="00EB3BF5">
          <w:rPr>
            <w:webHidden/>
          </w:rPr>
          <w:tab/>
        </w:r>
        <w:r w:rsidRPr="00EB3BF5">
          <w:rPr>
            <w:webHidden/>
          </w:rPr>
          <w:fldChar w:fldCharType="begin"/>
        </w:r>
        <w:r w:rsidRPr="00EB3BF5">
          <w:rPr>
            <w:webHidden/>
          </w:rPr>
          <w:instrText xml:space="preserve"> PAGEREF _Toc242176662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63" w:history="1">
        <w:r w:rsidRPr="00EB3BF5">
          <w:rPr>
            <w:rStyle w:val="Hyperlink"/>
            <w:u w:val="none"/>
          </w:rPr>
          <w:t>27</w:t>
        </w:r>
      </w:hyperlink>
      <w:r w:rsidRPr="00EB3BF5">
        <w:rPr>
          <w:rStyle w:val="Hyperlink"/>
          <w:u w:val="none"/>
        </w:rPr>
        <w:t xml:space="preserve">.  </w:t>
      </w:r>
      <w:hyperlink w:anchor="_Toc242176664" w:history="1">
        <w:r w:rsidRPr="00EB3BF5">
          <w:rPr>
            <w:rStyle w:val="Hyperlink"/>
            <w:u w:val="none"/>
          </w:rPr>
          <w:t>Е.И.Рерих – З.Г.Фосдик</w:t>
        </w:r>
      </w:hyperlink>
    </w:p>
    <w:p w:rsidR="00273A62" w:rsidRPr="00EB3BF5" w:rsidRDefault="00273A62" w:rsidP="00EC077A">
      <w:pPr>
        <w:pStyle w:val="TOC3"/>
        <w:tabs>
          <w:tab w:val="right" w:leader="dot" w:pos="9629"/>
        </w:tabs>
        <w:ind w:firstLine="0"/>
      </w:pPr>
      <w:hyperlink w:anchor="_Toc242176665" w:history="1">
        <w:r w:rsidRPr="00EB3BF5">
          <w:rPr>
            <w:rStyle w:val="Hyperlink"/>
            <w:u w:val="none"/>
          </w:rPr>
          <w:t>4 июня 1951 г.</w:t>
        </w:r>
        <w:r w:rsidRPr="00EB3BF5">
          <w:rPr>
            <w:webHidden/>
          </w:rPr>
          <w:tab/>
        </w:r>
        <w:r w:rsidRPr="00EB3BF5">
          <w:rPr>
            <w:webHidden/>
          </w:rPr>
          <w:fldChar w:fldCharType="begin"/>
        </w:r>
        <w:r w:rsidRPr="00EB3BF5">
          <w:rPr>
            <w:webHidden/>
          </w:rPr>
          <w:instrText xml:space="preserve"> PAGEREF _Toc242176665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66" w:history="1">
        <w:r w:rsidRPr="00EB3BF5">
          <w:rPr>
            <w:rStyle w:val="Hyperlink"/>
            <w:u w:val="none"/>
          </w:rPr>
          <w:t>28</w:t>
        </w:r>
      </w:hyperlink>
      <w:r w:rsidRPr="00EB3BF5">
        <w:rPr>
          <w:rStyle w:val="Hyperlink"/>
          <w:u w:val="none"/>
        </w:rPr>
        <w:t xml:space="preserve">.  </w:t>
      </w:r>
      <w:hyperlink w:anchor="_Toc242176667" w:history="1">
        <w:r w:rsidRPr="00EB3BF5">
          <w:rPr>
            <w:rStyle w:val="Hyperlink"/>
            <w:u w:val="none"/>
          </w:rPr>
          <w:t>Е.И.Рерих – Д.Фогелю</w:t>
        </w:r>
      </w:hyperlink>
    </w:p>
    <w:p w:rsidR="00273A62" w:rsidRPr="00EB3BF5" w:rsidRDefault="00273A62" w:rsidP="00EC077A">
      <w:pPr>
        <w:pStyle w:val="TOC3"/>
        <w:tabs>
          <w:tab w:val="right" w:leader="dot" w:pos="9629"/>
        </w:tabs>
        <w:ind w:firstLine="0"/>
      </w:pPr>
      <w:hyperlink w:anchor="_Toc242176668" w:history="1">
        <w:r w:rsidRPr="00EB3BF5">
          <w:rPr>
            <w:rStyle w:val="Hyperlink"/>
            <w:u w:val="none"/>
          </w:rPr>
          <w:t>6 июня 1951 г.</w:t>
        </w:r>
        <w:r w:rsidRPr="00EB3BF5">
          <w:rPr>
            <w:webHidden/>
          </w:rPr>
          <w:tab/>
        </w:r>
        <w:r w:rsidRPr="00EB3BF5">
          <w:rPr>
            <w:webHidden/>
          </w:rPr>
          <w:fldChar w:fldCharType="begin"/>
        </w:r>
        <w:r w:rsidRPr="00EB3BF5">
          <w:rPr>
            <w:webHidden/>
          </w:rPr>
          <w:instrText xml:space="preserve"> PAGEREF _Toc242176668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69" w:history="1">
        <w:r w:rsidRPr="00EB3BF5">
          <w:rPr>
            <w:rStyle w:val="Hyperlink"/>
            <w:u w:val="none"/>
          </w:rPr>
          <w:t>29</w:t>
        </w:r>
      </w:hyperlink>
      <w:r w:rsidRPr="00EB3BF5">
        <w:rPr>
          <w:rStyle w:val="Hyperlink"/>
          <w:u w:val="none"/>
        </w:rPr>
        <w:t xml:space="preserve">.  </w:t>
      </w:r>
      <w:hyperlink w:anchor="_Toc242176670"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671" w:history="1">
        <w:r w:rsidRPr="00EB3BF5">
          <w:rPr>
            <w:rStyle w:val="Hyperlink"/>
            <w:u w:val="none"/>
          </w:rPr>
          <w:t>12 июня 1951 г.</w:t>
        </w:r>
        <w:r w:rsidRPr="00EB3BF5">
          <w:rPr>
            <w:webHidden/>
          </w:rPr>
          <w:tab/>
        </w:r>
        <w:r w:rsidRPr="00EB3BF5">
          <w:rPr>
            <w:webHidden/>
          </w:rPr>
          <w:fldChar w:fldCharType="begin"/>
        </w:r>
        <w:r w:rsidRPr="00EB3BF5">
          <w:rPr>
            <w:webHidden/>
          </w:rPr>
          <w:instrText xml:space="preserve"> PAGEREF _Toc242176671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72" w:history="1">
        <w:r w:rsidRPr="00EB3BF5">
          <w:rPr>
            <w:rStyle w:val="Hyperlink"/>
            <w:u w:val="none"/>
          </w:rPr>
          <w:t>30</w:t>
        </w:r>
      </w:hyperlink>
      <w:r w:rsidRPr="00EB3BF5">
        <w:rPr>
          <w:rStyle w:val="Hyperlink"/>
          <w:u w:val="none"/>
        </w:rPr>
        <w:t xml:space="preserve">.  </w:t>
      </w:r>
      <w:hyperlink w:anchor="_Toc242176673"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674" w:history="1">
        <w:r w:rsidRPr="00EB3BF5">
          <w:rPr>
            <w:rStyle w:val="Hyperlink"/>
            <w:u w:val="none"/>
          </w:rPr>
          <w:t>17 июня 1951 г.</w:t>
        </w:r>
        <w:r w:rsidRPr="00EB3BF5">
          <w:rPr>
            <w:webHidden/>
          </w:rPr>
          <w:tab/>
        </w:r>
        <w:r w:rsidRPr="00EB3BF5">
          <w:rPr>
            <w:webHidden/>
          </w:rPr>
          <w:fldChar w:fldCharType="begin"/>
        </w:r>
        <w:r w:rsidRPr="00EB3BF5">
          <w:rPr>
            <w:webHidden/>
          </w:rPr>
          <w:instrText xml:space="preserve"> PAGEREF _Toc242176674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75" w:history="1">
        <w:r w:rsidRPr="00EB3BF5">
          <w:rPr>
            <w:rStyle w:val="Hyperlink"/>
            <w:u w:val="none"/>
          </w:rPr>
          <w:t>31</w:t>
        </w:r>
      </w:hyperlink>
      <w:r w:rsidRPr="00EB3BF5">
        <w:rPr>
          <w:rStyle w:val="Hyperlink"/>
          <w:u w:val="none"/>
        </w:rPr>
        <w:t xml:space="preserve">.  </w:t>
      </w:r>
      <w:hyperlink w:anchor="_Toc242176676"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677" w:history="1">
        <w:r w:rsidRPr="00EB3BF5">
          <w:rPr>
            <w:rStyle w:val="Hyperlink"/>
            <w:u w:val="none"/>
          </w:rPr>
          <w:t>21 июня 1951 г.</w:t>
        </w:r>
        <w:r w:rsidRPr="00EB3BF5">
          <w:rPr>
            <w:webHidden/>
          </w:rPr>
          <w:tab/>
        </w:r>
        <w:r w:rsidRPr="00EB3BF5">
          <w:rPr>
            <w:webHidden/>
          </w:rPr>
          <w:fldChar w:fldCharType="begin"/>
        </w:r>
        <w:r w:rsidRPr="00EB3BF5">
          <w:rPr>
            <w:webHidden/>
          </w:rPr>
          <w:instrText xml:space="preserve"> PAGEREF _Toc242176677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78" w:history="1">
        <w:r w:rsidRPr="00EB3BF5">
          <w:rPr>
            <w:rStyle w:val="Hyperlink"/>
            <w:u w:val="none"/>
          </w:rPr>
          <w:t>32</w:t>
        </w:r>
      </w:hyperlink>
      <w:r w:rsidRPr="00EB3BF5">
        <w:rPr>
          <w:rStyle w:val="Hyperlink"/>
          <w:u w:val="none"/>
        </w:rPr>
        <w:t xml:space="preserve">.  </w:t>
      </w:r>
      <w:hyperlink w:anchor="_Toc242176679"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680" w:history="1">
        <w:r w:rsidRPr="00EB3BF5">
          <w:rPr>
            <w:rStyle w:val="Hyperlink"/>
            <w:u w:val="none"/>
          </w:rPr>
          <w:t>22 июня 1951 г.</w:t>
        </w:r>
        <w:r w:rsidRPr="00EB3BF5">
          <w:rPr>
            <w:webHidden/>
          </w:rPr>
          <w:tab/>
        </w:r>
        <w:r w:rsidRPr="00EB3BF5">
          <w:rPr>
            <w:webHidden/>
          </w:rPr>
          <w:fldChar w:fldCharType="begin"/>
        </w:r>
        <w:r w:rsidRPr="00EB3BF5">
          <w:rPr>
            <w:webHidden/>
          </w:rPr>
          <w:instrText xml:space="preserve"> PAGEREF _Toc242176680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81" w:history="1">
        <w:r w:rsidRPr="00EB3BF5">
          <w:rPr>
            <w:rStyle w:val="Hyperlink"/>
            <w:u w:val="none"/>
          </w:rPr>
          <w:t>33</w:t>
        </w:r>
      </w:hyperlink>
      <w:r w:rsidRPr="00EB3BF5">
        <w:rPr>
          <w:rStyle w:val="Hyperlink"/>
          <w:u w:val="none"/>
        </w:rPr>
        <w:t xml:space="preserve">.  </w:t>
      </w:r>
      <w:hyperlink w:anchor="_Toc242176682" w:history="1">
        <w:r w:rsidRPr="00EB3BF5">
          <w:rPr>
            <w:rStyle w:val="Hyperlink"/>
            <w:u w:val="none"/>
          </w:rPr>
          <w:t>Е.И.Рерих – З.Г.Фосдик</w:t>
        </w:r>
      </w:hyperlink>
    </w:p>
    <w:p w:rsidR="00273A62" w:rsidRPr="00EB3BF5" w:rsidRDefault="00273A62" w:rsidP="00EC077A">
      <w:pPr>
        <w:pStyle w:val="TOC3"/>
        <w:tabs>
          <w:tab w:val="right" w:leader="dot" w:pos="9629"/>
        </w:tabs>
        <w:ind w:firstLine="0"/>
      </w:pPr>
      <w:hyperlink w:anchor="_Toc242176683" w:history="1">
        <w:r w:rsidRPr="00EB3BF5">
          <w:rPr>
            <w:rStyle w:val="Hyperlink"/>
            <w:u w:val="none"/>
          </w:rPr>
          <w:t>24 июня 1951 г.</w:t>
        </w:r>
        <w:r w:rsidRPr="00EB3BF5">
          <w:rPr>
            <w:webHidden/>
          </w:rPr>
          <w:tab/>
        </w:r>
        <w:r w:rsidRPr="00EB3BF5">
          <w:rPr>
            <w:webHidden/>
          </w:rPr>
          <w:fldChar w:fldCharType="begin"/>
        </w:r>
        <w:r w:rsidRPr="00EB3BF5">
          <w:rPr>
            <w:webHidden/>
          </w:rPr>
          <w:instrText xml:space="preserve"> PAGEREF _Toc242176683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84" w:history="1">
        <w:r w:rsidRPr="00EB3BF5">
          <w:rPr>
            <w:rStyle w:val="Hyperlink"/>
            <w:u w:val="none"/>
          </w:rPr>
          <w:t>34</w:t>
        </w:r>
      </w:hyperlink>
      <w:r w:rsidRPr="00EB3BF5">
        <w:rPr>
          <w:rStyle w:val="Hyperlink"/>
          <w:u w:val="none"/>
        </w:rPr>
        <w:t xml:space="preserve">.  </w:t>
      </w:r>
      <w:hyperlink w:anchor="_Toc242176685"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6686" w:history="1">
        <w:r w:rsidRPr="00EB3BF5">
          <w:rPr>
            <w:rStyle w:val="Hyperlink"/>
            <w:u w:val="none"/>
          </w:rPr>
          <w:t>29 июня 1951 г.</w:t>
        </w:r>
        <w:r w:rsidRPr="00EB3BF5">
          <w:rPr>
            <w:webHidden/>
          </w:rPr>
          <w:tab/>
        </w:r>
        <w:r w:rsidRPr="00EB3BF5">
          <w:rPr>
            <w:webHidden/>
          </w:rPr>
          <w:fldChar w:fldCharType="begin"/>
        </w:r>
        <w:r w:rsidRPr="00EB3BF5">
          <w:rPr>
            <w:webHidden/>
          </w:rPr>
          <w:instrText xml:space="preserve"> PAGEREF _Toc242176686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87" w:history="1">
        <w:r w:rsidRPr="00EB3BF5">
          <w:rPr>
            <w:rStyle w:val="Hyperlink"/>
            <w:u w:val="none"/>
          </w:rPr>
          <w:t>35</w:t>
        </w:r>
      </w:hyperlink>
      <w:r w:rsidRPr="00EB3BF5">
        <w:rPr>
          <w:rStyle w:val="Hyperlink"/>
          <w:u w:val="none"/>
        </w:rPr>
        <w:t xml:space="preserve">.  </w:t>
      </w:r>
      <w:hyperlink w:anchor="_Toc242176688"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689" w:history="1">
        <w:r w:rsidRPr="00EB3BF5">
          <w:rPr>
            <w:rStyle w:val="Hyperlink"/>
            <w:u w:val="none"/>
          </w:rPr>
          <w:t>[Июнь 1951 г.]</w:t>
        </w:r>
        <w:r w:rsidRPr="00EB3BF5">
          <w:rPr>
            <w:webHidden/>
          </w:rPr>
          <w:tab/>
        </w:r>
        <w:r w:rsidRPr="00EB3BF5">
          <w:rPr>
            <w:webHidden/>
          </w:rPr>
          <w:fldChar w:fldCharType="begin"/>
        </w:r>
        <w:r w:rsidRPr="00EB3BF5">
          <w:rPr>
            <w:webHidden/>
          </w:rPr>
          <w:instrText xml:space="preserve"> PAGEREF _Toc242176689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90" w:history="1">
        <w:r w:rsidRPr="00EB3BF5">
          <w:rPr>
            <w:rStyle w:val="Hyperlink"/>
            <w:u w:val="none"/>
          </w:rPr>
          <w:t>36</w:t>
        </w:r>
      </w:hyperlink>
      <w:r w:rsidRPr="00EB3BF5">
        <w:rPr>
          <w:rStyle w:val="Hyperlink"/>
          <w:u w:val="none"/>
        </w:rPr>
        <w:t xml:space="preserve">.  </w:t>
      </w:r>
      <w:hyperlink w:anchor="_Toc242176691"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692" w:history="1">
        <w:r w:rsidRPr="00EB3BF5">
          <w:rPr>
            <w:rStyle w:val="Hyperlink"/>
            <w:u w:val="none"/>
          </w:rPr>
          <w:t>[Июнь 1951 г.]</w:t>
        </w:r>
        <w:r w:rsidRPr="00EB3BF5">
          <w:rPr>
            <w:webHidden/>
          </w:rPr>
          <w:tab/>
        </w:r>
        <w:r w:rsidRPr="00EB3BF5">
          <w:rPr>
            <w:webHidden/>
          </w:rPr>
          <w:fldChar w:fldCharType="begin"/>
        </w:r>
        <w:r w:rsidRPr="00EB3BF5">
          <w:rPr>
            <w:webHidden/>
          </w:rPr>
          <w:instrText xml:space="preserve"> PAGEREF _Toc242176692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93" w:history="1">
        <w:r w:rsidRPr="00EB3BF5">
          <w:rPr>
            <w:rStyle w:val="Hyperlink"/>
            <w:u w:val="none"/>
          </w:rPr>
          <w:t>37</w:t>
        </w:r>
      </w:hyperlink>
      <w:r w:rsidRPr="00EB3BF5">
        <w:rPr>
          <w:rStyle w:val="Hyperlink"/>
          <w:u w:val="none"/>
        </w:rPr>
        <w:t xml:space="preserve">.  </w:t>
      </w:r>
      <w:hyperlink w:anchor="_Toc242176694"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695" w:history="1">
        <w:r w:rsidRPr="00EB3BF5">
          <w:rPr>
            <w:rStyle w:val="Hyperlink"/>
            <w:u w:val="none"/>
          </w:rPr>
          <w:t>12 июля 1951 г.</w:t>
        </w:r>
        <w:r w:rsidRPr="00EB3BF5">
          <w:rPr>
            <w:webHidden/>
          </w:rPr>
          <w:tab/>
        </w:r>
        <w:r w:rsidRPr="00EB3BF5">
          <w:rPr>
            <w:webHidden/>
          </w:rPr>
          <w:fldChar w:fldCharType="begin"/>
        </w:r>
        <w:r w:rsidRPr="00EB3BF5">
          <w:rPr>
            <w:webHidden/>
          </w:rPr>
          <w:instrText xml:space="preserve"> PAGEREF _Toc242176695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96" w:history="1">
        <w:r w:rsidRPr="00EB3BF5">
          <w:rPr>
            <w:rStyle w:val="Hyperlink"/>
            <w:u w:val="none"/>
          </w:rPr>
          <w:t>38</w:t>
        </w:r>
      </w:hyperlink>
      <w:r w:rsidRPr="00EB3BF5">
        <w:rPr>
          <w:rStyle w:val="Hyperlink"/>
          <w:u w:val="none"/>
        </w:rPr>
        <w:t xml:space="preserve">.  </w:t>
      </w:r>
      <w:hyperlink w:anchor="_Toc242176697"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698" w:history="1">
        <w:r w:rsidRPr="00EB3BF5">
          <w:rPr>
            <w:rStyle w:val="Hyperlink"/>
            <w:u w:val="none"/>
          </w:rPr>
          <w:t>14 июля 1951 г.</w:t>
        </w:r>
        <w:r w:rsidRPr="00EB3BF5">
          <w:rPr>
            <w:webHidden/>
          </w:rPr>
          <w:tab/>
        </w:r>
        <w:r w:rsidRPr="00EB3BF5">
          <w:rPr>
            <w:webHidden/>
          </w:rPr>
          <w:fldChar w:fldCharType="begin"/>
        </w:r>
        <w:r w:rsidRPr="00EB3BF5">
          <w:rPr>
            <w:webHidden/>
          </w:rPr>
          <w:instrText xml:space="preserve"> PAGEREF _Toc242176698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699" w:history="1">
        <w:r w:rsidRPr="00EB3BF5">
          <w:rPr>
            <w:rStyle w:val="Hyperlink"/>
            <w:u w:val="none"/>
          </w:rPr>
          <w:t>39</w:t>
        </w:r>
      </w:hyperlink>
      <w:r w:rsidRPr="00EB3BF5">
        <w:rPr>
          <w:rStyle w:val="Hyperlink"/>
          <w:u w:val="none"/>
        </w:rPr>
        <w:t xml:space="preserve">.  </w:t>
      </w:r>
      <w:hyperlink w:anchor="_Toc242176700"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6701" w:history="1">
        <w:r w:rsidRPr="00EB3BF5">
          <w:rPr>
            <w:rStyle w:val="Hyperlink"/>
            <w:u w:val="none"/>
          </w:rPr>
          <w:t>18 июля 1951 г.</w:t>
        </w:r>
        <w:r w:rsidRPr="00EB3BF5">
          <w:rPr>
            <w:webHidden/>
          </w:rPr>
          <w:tab/>
        </w:r>
        <w:r w:rsidRPr="00EB3BF5">
          <w:rPr>
            <w:webHidden/>
          </w:rPr>
          <w:fldChar w:fldCharType="begin"/>
        </w:r>
        <w:r w:rsidRPr="00EB3BF5">
          <w:rPr>
            <w:webHidden/>
          </w:rPr>
          <w:instrText xml:space="preserve"> PAGEREF _Toc242176701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02" w:history="1">
        <w:r w:rsidRPr="00EB3BF5">
          <w:rPr>
            <w:rStyle w:val="Hyperlink"/>
            <w:u w:val="none"/>
          </w:rPr>
          <w:t>40</w:t>
        </w:r>
      </w:hyperlink>
      <w:r w:rsidRPr="00EB3BF5">
        <w:rPr>
          <w:rStyle w:val="Hyperlink"/>
          <w:u w:val="none"/>
        </w:rPr>
        <w:t xml:space="preserve">.  </w:t>
      </w:r>
      <w:hyperlink w:anchor="_Toc242176703"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704" w:history="1">
        <w:r w:rsidRPr="00EB3BF5">
          <w:rPr>
            <w:rStyle w:val="Hyperlink"/>
            <w:u w:val="none"/>
          </w:rPr>
          <w:t>19 июля 1951 г.</w:t>
        </w:r>
        <w:r w:rsidRPr="00EB3BF5">
          <w:rPr>
            <w:webHidden/>
          </w:rPr>
          <w:tab/>
        </w:r>
        <w:r w:rsidRPr="00EB3BF5">
          <w:rPr>
            <w:webHidden/>
          </w:rPr>
          <w:fldChar w:fldCharType="begin"/>
        </w:r>
        <w:r w:rsidRPr="00EB3BF5">
          <w:rPr>
            <w:webHidden/>
          </w:rPr>
          <w:instrText xml:space="preserve"> PAGEREF _Toc242176704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05" w:history="1">
        <w:r w:rsidRPr="00EB3BF5">
          <w:rPr>
            <w:rStyle w:val="Hyperlink"/>
            <w:u w:val="none"/>
          </w:rPr>
          <w:t>41</w:t>
        </w:r>
      </w:hyperlink>
      <w:r w:rsidRPr="00EB3BF5">
        <w:rPr>
          <w:rStyle w:val="Hyperlink"/>
          <w:u w:val="none"/>
        </w:rPr>
        <w:t xml:space="preserve">.  </w:t>
      </w:r>
      <w:hyperlink w:anchor="_Toc242176706"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6707" w:history="1">
        <w:r w:rsidRPr="00EB3BF5">
          <w:rPr>
            <w:rStyle w:val="Hyperlink"/>
            <w:u w:val="none"/>
          </w:rPr>
          <w:t>22 июля 1951 г.</w:t>
        </w:r>
        <w:r w:rsidRPr="00EB3BF5">
          <w:rPr>
            <w:webHidden/>
          </w:rPr>
          <w:tab/>
        </w:r>
        <w:r w:rsidRPr="00EB3BF5">
          <w:rPr>
            <w:webHidden/>
          </w:rPr>
          <w:fldChar w:fldCharType="begin"/>
        </w:r>
        <w:r w:rsidRPr="00EB3BF5">
          <w:rPr>
            <w:webHidden/>
          </w:rPr>
          <w:instrText xml:space="preserve"> PAGEREF _Toc242176707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08" w:history="1">
        <w:r w:rsidRPr="00EB3BF5">
          <w:rPr>
            <w:rStyle w:val="Hyperlink"/>
            <w:u w:val="none"/>
          </w:rPr>
          <w:t>42</w:t>
        </w:r>
      </w:hyperlink>
      <w:r w:rsidRPr="00EB3BF5">
        <w:rPr>
          <w:rStyle w:val="Hyperlink"/>
          <w:u w:val="none"/>
        </w:rPr>
        <w:t xml:space="preserve">.  </w:t>
      </w:r>
      <w:hyperlink w:anchor="_Toc242176709" w:history="1">
        <w:r w:rsidRPr="00EB3BF5">
          <w:rPr>
            <w:rStyle w:val="Hyperlink"/>
            <w:u w:val="none"/>
          </w:rPr>
          <w:t>Е.И.Рерих – Л.И. и Б.Н. Чистяковым</w:t>
        </w:r>
      </w:hyperlink>
    </w:p>
    <w:p w:rsidR="00273A62" w:rsidRPr="00EB3BF5" w:rsidRDefault="00273A62" w:rsidP="00EC077A">
      <w:pPr>
        <w:pStyle w:val="TOC3"/>
        <w:tabs>
          <w:tab w:val="right" w:leader="dot" w:pos="9629"/>
        </w:tabs>
        <w:ind w:firstLine="0"/>
      </w:pPr>
      <w:hyperlink w:anchor="_Toc242176710" w:history="1">
        <w:r w:rsidRPr="00EB3BF5">
          <w:rPr>
            <w:rStyle w:val="Hyperlink"/>
            <w:u w:val="none"/>
          </w:rPr>
          <w:t>22 июля 1951 г.</w:t>
        </w:r>
        <w:r w:rsidRPr="00EB3BF5">
          <w:rPr>
            <w:webHidden/>
          </w:rPr>
          <w:tab/>
        </w:r>
        <w:r w:rsidRPr="00EB3BF5">
          <w:rPr>
            <w:webHidden/>
          </w:rPr>
          <w:fldChar w:fldCharType="begin"/>
        </w:r>
        <w:r w:rsidRPr="00EB3BF5">
          <w:rPr>
            <w:webHidden/>
          </w:rPr>
          <w:instrText xml:space="preserve"> PAGEREF _Toc242176710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11" w:history="1">
        <w:r w:rsidRPr="00EB3BF5">
          <w:rPr>
            <w:rStyle w:val="Hyperlink"/>
            <w:u w:val="none"/>
          </w:rPr>
          <w:t>43</w:t>
        </w:r>
      </w:hyperlink>
      <w:r w:rsidRPr="00EB3BF5">
        <w:rPr>
          <w:rStyle w:val="Hyperlink"/>
          <w:u w:val="none"/>
        </w:rPr>
        <w:t xml:space="preserve">.  </w:t>
      </w:r>
      <w:hyperlink w:anchor="_Toc242176712"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13" w:history="1">
        <w:r w:rsidRPr="00EB3BF5">
          <w:rPr>
            <w:rStyle w:val="Hyperlink"/>
            <w:u w:val="none"/>
          </w:rPr>
          <w:t>23 июля 1951 г.</w:t>
        </w:r>
        <w:r w:rsidRPr="00EB3BF5">
          <w:rPr>
            <w:webHidden/>
          </w:rPr>
          <w:tab/>
        </w:r>
        <w:r w:rsidRPr="00EB3BF5">
          <w:rPr>
            <w:webHidden/>
          </w:rPr>
          <w:fldChar w:fldCharType="begin"/>
        </w:r>
        <w:r w:rsidRPr="00EB3BF5">
          <w:rPr>
            <w:webHidden/>
          </w:rPr>
          <w:instrText xml:space="preserve"> PAGEREF _Toc242176713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14" w:history="1">
        <w:r w:rsidRPr="00EB3BF5">
          <w:rPr>
            <w:rStyle w:val="Hyperlink"/>
            <w:u w:val="none"/>
          </w:rPr>
          <w:t>44</w:t>
        </w:r>
      </w:hyperlink>
      <w:r w:rsidRPr="00EB3BF5">
        <w:rPr>
          <w:rStyle w:val="Hyperlink"/>
          <w:u w:val="none"/>
        </w:rPr>
        <w:t xml:space="preserve">.  </w:t>
      </w:r>
      <w:hyperlink w:anchor="_Toc242176715"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716" w:history="1">
        <w:r w:rsidRPr="00EB3BF5">
          <w:rPr>
            <w:rStyle w:val="Hyperlink"/>
            <w:u w:val="none"/>
          </w:rPr>
          <w:t>29 июля 1951 г.</w:t>
        </w:r>
        <w:r w:rsidRPr="00EB3BF5">
          <w:rPr>
            <w:webHidden/>
          </w:rPr>
          <w:tab/>
        </w:r>
        <w:r w:rsidRPr="00EB3BF5">
          <w:rPr>
            <w:webHidden/>
          </w:rPr>
          <w:fldChar w:fldCharType="begin"/>
        </w:r>
        <w:r w:rsidRPr="00EB3BF5">
          <w:rPr>
            <w:webHidden/>
          </w:rPr>
          <w:instrText xml:space="preserve"> PAGEREF _Toc242176716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17" w:history="1">
        <w:r w:rsidRPr="00EB3BF5">
          <w:rPr>
            <w:rStyle w:val="Hyperlink"/>
            <w:u w:val="none"/>
          </w:rPr>
          <w:t>45</w:t>
        </w:r>
      </w:hyperlink>
      <w:r w:rsidRPr="00EB3BF5">
        <w:rPr>
          <w:rStyle w:val="Hyperlink"/>
          <w:u w:val="none"/>
        </w:rPr>
        <w:t xml:space="preserve">.  </w:t>
      </w:r>
      <w:hyperlink w:anchor="_Toc242176718" w:history="1">
        <w:r w:rsidRPr="00EB3BF5">
          <w:rPr>
            <w:rStyle w:val="Hyperlink"/>
            <w:u w:val="none"/>
          </w:rPr>
          <w:t>Е.И.Рерих – Дж. Уиду</w:t>
        </w:r>
      </w:hyperlink>
    </w:p>
    <w:p w:rsidR="00273A62" w:rsidRPr="00EB3BF5" w:rsidRDefault="00273A62" w:rsidP="00EC077A">
      <w:pPr>
        <w:pStyle w:val="TOC3"/>
        <w:tabs>
          <w:tab w:val="right" w:leader="dot" w:pos="9629"/>
        </w:tabs>
        <w:ind w:firstLine="0"/>
      </w:pPr>
      <w:hyperlink w:anchor="_Toc242176719" w:history="1">
        <w:r w:rsidRPr="00EB3BF5">
          <w:rPr>
            <w:rStyle w:val="Hyperlink"/>
            <w:u w:val="none"/>
          </w:rPr>
          <w:t>[Июнь–июль 1951 г.]</w:t>
        </w:r>
        <w:r w:rsidRPr="00EB3BF5">
          <w:rPr>
            <w:webHidden/>
          </w:rPr>
          <w:tab/>
        </w:r>
        <w:r w:rsidRPr="00EB3BF5">
          <w:rPr>
            <w:webHidden/>
          </w:rPr>
          <w:fldChar w:fldCharType="begin"/>
        </w:r>
        <w:r w:rsidRPr="00EB3BF5">
          <w:rPr>
            <w:webHidden/>
          </w:rPr>
          <w:instrText xml:space="preserve"> PAGEREF _Toc242176719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20" w:history="1">
        <w:r w:rsidRPr="00EB3BF5">
          <w:rPr>
            <w:rStyle w:val="Hyperlink"/>
            <w:u w:val="none"/>
          </w:rPr>
          <w:t>46</w:t>
        </w:r>
      </w:hyperlink>
      <w:r w:rsidRPr="00EB3BF5">
        <w:rPr>
          <w:rStyle w:val="Hyperlink"/>
          <w:u w:val="none"/>
        </w:rPr>
        <w:t xml:space="preserve">.  </w:t>
      </w:r>
      <w:hyperlink w:anchor="_Toc242176721"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22" w:history="1">
        <w:r w:rsidRPr="00EB3BF5">
          <w:rPr>
            <w:rStyle w:val="Hyperlink"/>
            <w:u w:val="none"/>
          </w:rPr>
          <w:t>4 августа 1951 г.</w:t>
        </w:r>
        <w:r w:rsidRPr="00EB3BF5">
          <w:rPr>
            <w:webHidden/>
          </w:rPr>
          <w:tab/>
        </w:r>
        <w:r w:rsidRPr="00EB3BF5">
          <w:rPr>
            <w:webHidden/>
          </w:rPr>
          <w:fldChar w:fldCharType="begin"/>
        </w:r>
        <w:r w:rsidRPr="00EB3BF5">
          <w:rPr>
            <w:webHidden/>
          </w:rPr>
          <w:instrText xml:space="preserve"> PAGEREF _Toc242176722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23" w:history="1">
        <w:r w:rsidRPr="00EB3BF5">
          <w:rPr>
            <w:rStyle w:val="Hyperlink"/>
            <w:u w:val="none"/>
          </w:rPr>
          <w:t>47</w:t>
        </w:r>
      </w:hyperlink>
      <w:r w:rsidRPr="00EB3BF5">
        <w:rPr>
          <w:rStyle w:val="Hyperlink"/>
          <w:u w:val="none"/>
        </w:rPr>
        <w:t xml:space="preserve">.  </w:t>
      </w:r>
      <w:hyperlink w:anchor="_Toc242176724"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725" w:history="1">
        <w:r w:rsidRPr="00EB3BF5">
          <w:rPr>
            <w:rStyle w:val="Hyperlink"/>
            <w:u w:val="none"/>
          </w:rPr>
          <w:t>11 августа 1951 г.</w:t>
        </w:r>
        <w:r w:rsidRPr="00EB3BF5">
          <w:rPr>
            <w:webHidden/>
          </w:rPr>
          <w:tab/>
        </w:r>
        <w:r w:rsidRPr="00EB3BF5">
          <w:rPr>
            <w:webHidden/>
          </w:rPr>
          <w:fldChar w:fldCharType="begin"/>
        </w:r>
        <w:r w:rsidRPr="00EB3BF5">
          <w:rPr>
            <w:webHidden/>
          </w:rPr>
          <w:instrText xml:space="preserve"> PAGEREF _Toc242176725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26" w:history="1">
        <w:r w:rsidRPr="00EB3BF5">
          <w:rPr>
            <w:rStyle w:val="Hyperlink"/>
            <w:u w:val="none"/>
          </w:rPr>
          <w:t>48</w:t>
        </w:r>
      </w:hyperlink>
      <w:r w:rsidRPr="00EB3BF5">
        <w:rPr>
          <w:rStyle w:val="Hyperlink"/>
          <w:u w:val="none"/>
        </w:rPr>
        <w:t xml:space="preserve">.  </w:t>
      </w:r>
      <w:hyperlink w:anchor="_Toc242176727"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728" w:history="1">
        <w:r w:rsidRPr="00EB3BF5">
          <w:rPr>
            <w:rStyle w:val="Hyperlink"/>
            <w:u w:val="none"/>
          </w:rPr>
          <w:t>22 августа 1951 г.</w:t>
        </w:r>
        <w:r w:rsidRPr="00EB3BF5">
          <w:rPr>
            <w:webHidden/>
          </w:rPr>
          <w:tab/>
        </w:r>
        <w:r w:rsidRPr="00EB3BF5">
          <w:rPr>
            <w:webHidden/>
          </w:rPr>
          <w:fldChar w:fldCharType="begin"/>
        </w:r>
        <w:r w:rsidRPr="00EB3BF5">
          <w:rPr>
            <w:webHidden/>
          </w:rPr>
          <w:instrText xml:space="preserve"> PAGEREF _Toc242176728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29" w:history="1">
        <w:r w:rsidRPr="00EB3BF5">
          <w:rPr>
            <w:rStyle w:val="Hyperlink"/>
            <w:u w:val="none"/>
          </w:rPr>
          <w:t>49</w:t>
        </w:r>
      </w:hyperlink>
      <w:r w:rsidRPr="00EB3BF5">
        <w:rPr>
          <w:rStyle w:val="Hyperlink"/>
          <w:u w:val="none"/>
        </w:rPr>
        <w:t xml:space="preserve">.  </w:t>
      </w:r>
      <w:hyperlink w:anchor="_Toc242176730"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731" w:history="1">
        <w:r w:rsidRPr="00EB3BF5">
          <w:rPr>
            <w:rStyle w:val="Hyperlink"/>
            <w:u w:val="none"/>
          </w:rPr>
          <w:t>23 августа 1951 г.</w:t>
        </w:r>
        <w:r w:rsidRPr="00EB3BF5">
          <w:rPr>
            <w:webHidden/>
          </w:rPr>
          <w:tab/>
        </w:r>
        <w:r w:rsidRPr="00EB3BF5">
          <w:rPr>
            <w:webHidden/>
          </w:rPr>
          <w:fldChar w:fldCharType="begin"/>
        </w:r>
        <w:r w:rsidRPr="00EB3BF5">
          <w:rPr>
            <w:webHidden/>
          </w:rPr>
          <w:instrText xml:space="preserve"> PAGEREF _Toc242176731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32" w:history="1">
        <w:r w:rsidRPr="00EB3BF5">
          <w:rPr>
            <w:rStyle w:val="Hyperlink"/>
            <w:u w:val="none"/>
          </w:rPr>
          <w:t>50</w:t>
        </w:r>
      </w:hyperlink>
      <w:r w:rsidRPr="00EB3BF5">
        <w:rPr>
          <w:rStyle w:val="Hyperlink"/>
          <w:u w:val="none"/>
        </w:rPr>
        <w:t xml:space="preserve">.  </w:t>
      </w:r>
      <w:hyperlink w:anchor="_Toc242176733" w:history="1">
        <w:r w:rsidRPr="00EB3BF5">
          <w:rPr>
            <w:rStyle w:val="Hyperlink"/>
            <w:u w:val="none"/>
          </w:rPr>
          <w:t>Е.И.Рерих – Д.Рани Рерих</w:t>
        </w:r>
      </w:hyperlink>
    </w:p>
    <w:p w:rsidR="00273A62" w:rsidRPr="00EB3BF5" w:rsidRDefault="00273A62" w:rsidP="00EC077A">
      <w:pPr>
        <w:pStyle w:val="TOC3"/>
        <w:tabs>
          <w:tab w:val="right" w:leader="dot" w:pos="9629"/>
        </w:tabs>
        <w:ind w:firstLine="0"/>
      </w:pPr>
      <w:hyperlink w:anchor="_Toc242176734" w:history="1">
        <w:r w:rsidRPr="00EB3BF5">
          <w:rPr>
            <w:rStyle w:val="Hyperlink"/>
            <w:u w:val="none"/>
          </w:rPr>
          <w:t>1 сентября 1951 г.</w:t>
        </w:r>
        <w:r w:rsidRPr="00EB3BF5">
          <w:rPr>
            <w:webHidden/>
          </w:rPr>
          <w:tab/>
        </w:r>
        <w:r w:rsidRPr="00EB3BF5">
          <w:rPr>
            <w:webHidden/>
          </w:rPr>
          <w:fldChar w:fldCharType="begin"/>
        </w:r>
        <w:r w:rsidRPr="00EB3BF5">
          <w:rPr>
            <w:webHidden/>
          </w:rPr>
          <w:instrText xml:space="preserve"> PAGEREF _Toc242176734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35" w:history="1">
        <w:r w:rsidRPr="00EB3BF5">
          <w:rPr>
            <w:rStyle w:val="Hyperlink"/>
            <w:u w:val="none"/>
          </w:rPr>
          <w:t>51</w:t>
        </w:r>
      </w:hyperlink>
      <w:r w:rsidRPr="00EB3BF5">
        <w:rPr>
          <w:rStyle w:val="Hyperlink"/>
          <w:u w:val="none"/>
        </w:rPr>
        <w:t xml:space="preserve">.  </w:t>
      </w:r>
      <w:hyperlink w:anchor="_Toc242176736"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37" w:history="1">
        <w:r w:rsidRPr="00EB3BF5">
          <w:rPr>
            <w:rStyle w:val="Hyperlink"/>
            <w:u w:val="none"/>
          </w:rPr>
          <w:t>5 сентября 1951 г.</w:t>
        </w:r>
        <w:r w:rsidRPr="00EB3BF5">
          <w:rPr>
            <w:webHidden/>
          </w:rPr>
          <w:tab/>
        </w:r>
        <w:r w:rsidRPr="00EB3BF5">
          <w:rPr>
            <w:webHidden/>
          </w:rPr>
          <w:fldChar w:fldCharType="begin"/>
        </w:r>
        <w:r w:rsidRPr="00EB3BF5">
          <w:rPr>
            <w:webHidden/>
          </w:rPr>
          <w:instrText xml:space="preserve"> PAGEREF _Toc242176737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38" w:history="1">
        <w:r w:rsidRPr="00EB3BF5">
          <w:rPr>
            <w:rStyle w:val="Hyperlink"/>
            <w:u w:val="none"/>
          </w:rPr>
          <w:t>52</w:t>
        </w:r>
      </w:hyperlink>
      <w:r w:rsidRPr="00EB3BF5">
        <w:rPr>
          <w:rStyle w:val="Hyperlink"/>
          <w:u w:val="none"/>
        </w:rPr>
        <w:t xml:space="preserve">.  </w:t>
      </w:r>
      <w:hyperlink w:anchor="_Toc242176739" w:history="1">
        <w:r w:rsidRPr="00EB3BF5">
          <w:rPr>
            <w:rStyle w:val="Hyperlink"/>
            <w:u w:val="none"/>
          </w:rPr>
          <w:t>Е.И.Рерих – З.Г.Фосдик</w:t>
        </w:r>
      </w:hyperlink>
    </w:p>
    <w:p w:rsidR="00273A62" w:rsidRPr="00EB3BF5" w:rsidRDefault="00273A62" w:rsidP="00EC077A">
      <w:pPr>
        <w:pStyle w:val="TOC3"/>
        <w:tabs>
          <w:tab w:val="right" w:leader="dot" w:pos="9629"/>
        </w:tabs>
        <w:ind w:firstLine="0"/>
      </w:pPr>
      <w:hyperlink w:anchor="_Toc242176740" w:history="1">
        <w:r w:rsidRPr="00EB3BF5">
          <w:rPr>
            <w:rStyle w:val="Hyperlink"/>
            <w:u w:val="none"/>
          </w:rPr>
          <w:t>16 сентября 1951 г.</w:t>
        </w:r>
        <w:r w:rsidRPr="00EB3BF5">
          <w:rPr>
            <w:webHidden/>
          </w:rPr>
          <w:tab/>
        </w:r>
        <w:r w:rsidRPr="00EB3BF5">
          <w:rPr>
            <w:webHidden/>
          </w:rPr>
          <w:fldChar w:fldCharType="begin"/>
        </w:r>
        <w:r w:rsidRPr="00EB3BF5">
          <w:rPr>
            <w:webHidden/>
          </w:rPr>
          <w:instrText xml:space="preserve"> PAGEREF _Toc242176740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41" w:history="1">
        <w:r w:rsidRPr="00EB3BF5">
          <w:rPr>
            <w:rStyle w:val="Hyperlink"/>
            <w:u w:val="none"/>
          </w:rPr>
          <w:t>53</w:t>
        </w:r>
      </w:hyperlink>
      <w:r w:rsidRPr="00EB3BF5">
        <w:rPr>
          <w:rStyle w:val="Hyperlink"/>
          <w:u w:val="none"/>
        </w:rPr>
        <w:t xml:space="preserve">.  </w:t>
      </w:r>
      <w:hyperlink w:anchor="_Toc242176742"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43" w:history="1">
        <w:r w:rsidRPr="00EB3BF5">
          <w:rPr>
            <w:rStyle w:val="Hyperlink"/>
            <w:u w:val="none"/>
          </w:rPr>
          <w:t>3 октября 1951 г.</w:t>
        </w:r>
        <w:r w:rsidRPr="00EB3BF5">
          <w:rPr>
            <w:webHidden/>
          </w:rPr>
          <w:tab/>
        </w:r>
        <w:r w:rsidRPr="00EB3BF5">
          <w:rPr>
            <w:webHidden/>
          </w:rPr>
          <w:fldChar w:fldCharType="begin"/>
        </w:r>
        <w:r w:rsidRPr="00EB3BF5">
          <w:rPr>
            <w:webHidden/>
          </w:rPr>
          <w:instrText xml:space="preserve"> PAGEREF _Toc242176743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44" w:history="1">
        <w:r w:rsidRPr="00EB3BF5">
          <w:rPr>
            <w:rStyle w:val="Hyperlink"/>
            <w:u w:val="none"/>
          </w:rPr>
          <w:t>54</w:t>
        </w:r>
      </w:hyperlink>
      <w:r w:rsidRPr="00EB3BF5">
        <w:rPr>
          <w:rStyle w:val="Hyperlink"/>
          <w:u w:val="none"/>
        </w:rPr>
        <w:t xml:space="preserve">.  </w:t>
      </w:r>
      <w:hyperlink w:anchor="_Toc242176745"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746" w:history="1">
        <w:r w:rsidRPr="00EB3BF5">
          <w:rPr>
            <w:rStyle w:val="Hyperlink"/>
            <w:u w:val="none"/>
          </w:rPr>
          <w:t>9 октября 1951 г.</w:t>
        </w:r>
        <w:r w:rsidRPr="00EB3BF5">
          <w:rPr>
            <w:webHidden/>
          </w:rPr>
          <w:tab/>
        </w:r>
        <w:r w:rsidRPr="00EB3BF5">
          <w:rPr>
            <w:webHidden/>
          </w:rPr>
          <w:fldChar w:fldCharType="begin"/>
        </w:r>
        <w:r w:rsidRPr="00EB3BF5">
          <w:rPr>
            <w:webHidden/>
          </w:rPr>
          <w:instrText xml:space="preserve"> PAGEREF _Toc242176746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47" w:history="1">
        <w:r w:rsidRPr="00EB3BF5">
          <w:rPr>
            <w:rStyle w:val="Hyperlink"/>
            <w:u w:val="none"/>
          </w:rPr>
          <w:t>55</w:t>
        </w:r>
      </w:hyperlink>
      <w:r w:rsidRPr="00EB3BF5">
        <w:rPr>
          <w:rStyle w:val="Hyperlink"/>
          <w:u w:val="none"/>
        </w:rPr>
        <w:t xml:space="preserve">.  </w:t>
      </w:r>
      <w:hyperlink w:anchor="_Toc242176748"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49" w:history="1">
        <w:r w:rsidRPr="00EB3BF5">
          <w:rPr>
            <w:rStyle w:val="Hyperlink"/>
            <w:u w:val="none"/>
          </w:rPr>
          <w:t>13 октября 1951 г.</w:t>
        </w:r>
        <w:r w:rsidRPr="00EB3BF5">
          <w:rPr>
            <w:webHidden/>
          </w:rPr>
          <w:tab/>
        </w:r>
        <w:r w:rsidRPr="00EB3BF5">
          <w:rPr>
            <w:webHidden/>
          </w:rPr>
          <w:fldChar w:fldCharType="begin"/>
        </w:r>
        <w:r w:rsidRPr="00EB3BF5">
          <w:rPr>
            <w:webHidden/>
          </w:rPr>
          <w:instrText xml:space="preserve"> PAGEREF _Toc242176749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50" w:history="1">
        <w:r w:rsidRPr="00EB3BF5">
          <w:rPr>
            <w:rStyle w:val="Hyperlink"/>
            <w:u w:val="none"/>
          </w:rPr>
          <w:t>56</w:t>
        </w:r>
      </w:hyperlink>
      <w:r w:rsidRPr="00EB3BF5">
        <w:rPr>
          <w:rStyle w:val="Hyperlink"/>
          <w:u w:val="none"/>
        </w:rPr>
        <w:t xml:space="preserve">.  </w:t>
      </w:r>
      <w:hyperlink w:anchor="_Toc242176751"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752" w:history="1">
        <w:r w:rsidRPr="00EB3BF5">
          <w:rPr>
            <w:rStyle w:val="Hyperlink"/>
            <w:u w:val="none"/>
          </w:rPr>
          <w:t>16 октября 1951 г.</w:t>
        </w:r>
        <w:r w:rsidRPr="00EB3BF5">
          <w:rPr>
            <w:webHidden/>
          </w:rPr>
          <w:tab/>
        </w:r>
        <w:r w:rsidRPr="00EB3BF5">
          <w:rPr>
            <w:webHidden/>
          </w:rPr>
          <w:fldChar w:fldCharType="begin"/>
        </w:r>
        <w:r w:rsidRPr="00EB3BF5">
          <w:rPr>
            <w:webHidden/>
          </w:rPr>
          <w:instrText xml:space="preserve"> PAGEREF _Toc242176752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53" w:history="1">
        <w:r w:rsidRPr="00EB3BF5">
          <w:rPr>
            <w:rStyle w:val="Hyperlink"/>
            <w:u w:val="none"/>
          </w:rPr>
          <w:t>57</w:t>
        </w:r>
      </w:hyperlink>
      <w:r w:rsidRPr="00EB3BF5">
        <w:rPr>
          <w:rStyle w:val="Hyperlink"/>
          <w:u w:val="none"/>
        </w:rPr>
        <w:t xml:space="preserve">.  </w:t>
      </w:r>
      <w:hyperlink w:anchor="_Toc242176754"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755" w:history="1">
        <w:r w:rsidRPr="00EB3BF5">
          <w:rPr>
            <w:rStyle w:val="Hyperlink"/>
            <w:u w:val="none"/>
          </w:rPr>
          <w:t>17 октября 1951 г.</w:t>
        </w:r>
        <w:r w:rsidRPr="00EB3BF5">
          <w:rPr>
            <w:webHidden/>
          </w:rPr>
          <w:tab/>
        </w:r>
        <w:r w:rsidRPr="00EB3BF5">
          <w:rPr>
            <w:webHidden/>
          </w:rPr>
          <w:fldChar w:fldCharType="begin"/>
        </w:r>
        <w:r w:rsidRPr="00EB3BF5">
          <w:rPr>
            <w:webHidden/>
          </w:rPr>
          <w:instrText xml:space="preserve"> PAGEREF _Toc242176755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56" w:history="1">
        <w:r w:rsidRPr="00EB3BF5">
          <w:rPr>
            <w:rStyle w:val="Hyperlink"/>
            <w:u w:val="none"/>
          </w:rPr>
          <w:t>58</w:t>
        </w:r>
      </w:hyperlink>
      <w:r w:rsidRPr="00EB3BF5">
        <w:rPr>
          <w:rStyle w:val="Hyperlink"/>
          <w:u w:val="none"/>
        </w:rPr>
        <w:t xml:space="preserve">.  </w:t>
      </w:r>
      <w:hyperlink w:anchor="_Toc242176757"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758" w:history="1">
        <w:r w:rsidRPr="00EB3BF5">
          <w:rPr>
            <w:rStyle w:val="Hyperlink"/>
            <w:u w:val="none"/>
          </w:rPr>
          <w:t>19 октября 1951 г.</w:t>
        </w:r>
        <w:r w:rsidRPr="00EB3BF5">
          <w:rPr>
            <w:webHidden/>
          </w:rPr>
          <w:tab/>
        </w:r>
        <w:r w:rsidRPr="00EB3BF5">
          <w:rPr>
            <w:webHidden/>
          </w:rPr>
          <w:fldChar w:fldCharType="begin"/>
        </w:r>
        <w:r w:rsidRPr="00EB3BF5">
          <w:rPr>
            <w:webHidden/>
          </w:rPr>
          <w:instrText xml:space="preserve"> PAGEREF _Toc242176758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59" w:history="1">
        <w:r w:rsidRPr="00EB3BF5">
          <w:rPr>
            <w:rStyle w:val="Hyperlink"/>
            <w:u w:val="none"/>
          </w:rPr>
          <w:t>59</w:t>
        </w:r>
      </w:hyperlink>
      <w:r w:rsidRPr="00EB3BF5">
        <w:rPr>
          <w:rStyle w:val="Hyperlink"/>
          <w:u w:val="none"/>
        </w:rPr>
        <w:t xml:space="preserve">.  </w:t>
      </w:r>
      <w:hyperlink w:anchor="_Toc242176760"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61" w:history="1">
        <w:r w:rsidRPr="00EB3BF5">
          <w:rPr>
            <w:rStyle w:val="Hyperlink"/>
            <w:u w:val="none"/>
          </w:rPr>
          <w:t>26 октября 1951 г.</w:t>
        </w:r>
        <w:r w:rsidRPr="00EB3BF5">
          <w:rPr>
            <w:webHidden/>
          </w:rPr>
          <w:tab/>
        </w:r>
        <w:r w:rsidRPr="00EB3BF5">
          <w:rPr>
            <w:webHidden/>
          </w:rPr>
          <w:fldChar w:fldCharType="begin"/>
        </w:r>
        <w:r w:rsidRPr="00EB3BF5">
          <w:rPr>
            <w:webHidden/>
          </w:rPr>
          <w:instrText xml:space="preserve"> PAGEREF _Toc242176761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62" w:history="1">
        <w:r w:rsidRPr="00EB3BF5">
          <w:rPr>
            <w:rStyle w:val="Hyperlink"/>
            <w:u w:val="none"/>
          </w:rPr>
          <w:t>60</w:t>
        </w:r>
      </w:hyperlink>
      <w:r w:rsidRPr="00EB3BF5">
        <w:rPr>
          <w:rStyle w:val="Hyperlink"/>
          <w:u w:val="none"/>
        </w:rPr>
        <w:t xml:space="preserve">.  </w:t>
      </w:r>
      <w:hyperlink w:anchor="_Toc242176763" w:history="1">
        <w:r w:rsidRPr="00EB3BF5">
          <w:rPr>
            <w:rStyle w:val="Hyperlink"/>
            <w:u w:val="none"/>
          </w:rPr>
          <w:t>Е.И.Рерих – Ш.Бхатнагару</w:t>
        </w:r>
      </w:hyperlink>
    </w:p>
    <w:p w:rsidR="00273A62" w:rsidRPr="00EB3BF5" w:rsidRDefault="00273A62" w:rsidP="00EC077A">
      <w:pPr>
        <w:pStyle w:val="TOC3"/>
        <w:tabs>
          <w:tab w:val="right" w:leader="dot" w:pos="9629"/>
        </w:tabs>
        <w:ind w:firstLine="0"/>
      </w:pPr>
      <w:hyperlink w:anchor="_Toc242176764" w:history="1">
        <w:r w:rsidRPr="00EB3BF5">
          <w:rPr>
            <w:rStyle w:val="Hyperlink"/>
            <w:u w:val="none"/>
          </w:rPr>
          <w:t>30 октября 1951 г.</w:t>
        </w:r>
        <w:r w:rsidRPr="00EB3BF5">
          <w:rPr>
            <w:webHidden/>
          </w:rPr>
          <w:tab/>
        </w:r>
        <w:r w:rsidRPr="00EB3BF5">
          <w:rPr>
            <w:webHidden/>
          </w:rPr>
          <w:fldChar w:fldCharType="begin"/>
        </w:r>
        <w:r w:rsidRPr="00EB3BF5">
          <w:rPr>
            <w:webHidden/>
          </w:rPr>
          <w:instrText xml:space="preserve"> PAGEREF _Toc242176764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65" w:history="1">
        <w:r w:rsidRPr="00EB3BF5">
          <w:rPr>
            <w:rStyle w:val="Hyperlink"/>
            <w:u w:val="none"/>
          </w:rPr>
          <w:t>61</w:t>
        </w:r>
      </w:hyperlink>
      <w:r w:rsidRPr="00EB3BF5">
        <w:rPr>
          <w:rStyle w:val="Hyperlink"/>
          <w:u w:val="none"/>
        </w:rPr>
        <w:t xml:space="preserve">.  </w:t>
      </w:r>
      <w:hyperlink w:anchor="_Toc242176766"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767" w:history="1">
        <w:r w:rsidRPr="00EB3BF5">
          <w:rPr>
            <w:rStyle w:val="Hyperlink"/>
            <w:u w:val="none"/>
          </w:rPr>
          <w:t>[Сентябрь–октябрь 1951 г.]</w:t>
        </w:r>
        <w:r w:rsidRPr="00EB3BF5">
          <w:rPr>
            <w:webHidden/>
          </w:rPr>
          <w:tab/>
        </w:r>
        <w:r w:rsidRPr="00EB3BF5">
          <w:rPr>
            <w:webHidden/>
          </w:rPr>
          <w:fldChar w:fldCharType="begin"/>
        </w:r>
        <w:r w:rsidRPr="00EB3BF5">
          <w:rPr>
            <w:webHidden/>
          </w:rPr>
          <w:instrText xml:space="preserve"> PAGEREF _Toc242176767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68" w:history="1">
        <w:r w:rsidRPr="00EB3BF5">
          <w:rPr>
            <w:rStyle w:val="Hyperlink"/>
            <w:u w:val="none"/>
          </w:rPr>
          <w:t>62</w:t>
        </w:r>
      </w:hyperlink>
      <w:r w:rsidRPr="00EB3BF5">
        <w:rPr>
          <w:rStyle w:val="Hyperlink"/>
          <w:u w:val="none"/>
        </w:rPr>
        <w:t xml:space="preserve">.  </w:t>
      </w:r>
      <w:hyperlink w:anchor="_Toc242176769"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70" w:history="1">
        <w:r w:rsidRPr="00EB3BF5">
          <w:rPr>
            <w:rStyle w:val="Hyperlink"/>
            <w:u w:val="none"/>
          </w:rPr>
          <w:t>5 ноября 1951 г.</w:t>
        </w:r>
        <w:r w:rsidRPr="00EB3BF5">
          <w:rPr>
            <w:webHidden/>
          </w:rPr>
          <w:tab/>
        </w:r>
        <w:r w:rsidRPr="00EB3BF5">
          <w:rPr>
            <w:webHidden/>
          </w:rPr>
          <w:fldChar w:fldCharType="begin"/>
        </w:r>
        <w:r w:rsidRPr="00EB3BF5">
          <w:rPr>
            <w:webHidden/>
          </w:rPr>
          <w:instrText xml:space="preserve"> PAGEREF _Toc242176770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71" w:history="1">
        <w:r w:rsidRPr="00EB3BF5">
          <w:rPr>
            <w:rStyle w:val="Hyperlink"/>
            <w:u w:val="none"/>
          </w:rPr>
          <w:t>63</w:t>
        </w:r>
      </w:hyperlink>
      <w:r w:rsidRPr="00EB3BF5">
        <w:rPr>
          <w:rStyle w:val="Hyperlink"/>
          <w:u w:val="none"/>
        </w:rPr>
        <w:t xml:space="preserve">.  </w:t>
      </w:r>
      <w:hyperlink w:anchor="_Toc242176772"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773" w:history="1">
        <w:r w:rsidRPr="00EB3BF5">
          <w:rPr>
            <w:rStyle w:val="Hyperlink"/>
            <w:u w:val="none"/>
          </w:rPr>
          <w:t>6 ноября 1951 г.</w:t>
        </w:r>
        <w:r w:rsidRPr="00EB3BF5">
          <w:rPr>
            <w:webHidden/>
          </w:rPr>
          <w:tab/>
        </w:r>
        <w:r w:rsidRPr="00EB3BF5">
          <w:rPr>
            <w:webHidden/>
          </w:rPr>
          <w:fldChar w:fldCharType="begin"/>
        </w:r>
        <w:r w:rsidRPr="00EB3BF5">
          <w:rPr>
            <w:webHidden/>
          </w:rPr>
          <w:instrText xml:space="preserve"> PAGEREF _Toc242176773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74" w:history="1">
        <w:r w:rsidRPr="00EB3BF5">
          <w:rPr>
            <w:rStyle w:val="Hyperlink"/>
            <w:u w:val="none"/>
          </w:rPr>
          <w:t>64</w:t>
        </w:r>
      </w:hyperlink>
      <w:r w:rsidRPr="00EB3BF5">
        <w:rPr>
          <w:rStyle w:val="Hyperlink"/>
          <w:u w:val="none"/>
        </w:rPr>
        <w:t xml:space="preserve">.  </w:t>
      </w:r>
      <w:hyperlink w:anchor="_Toc242176775"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776" w:history="1">
        <w:r w:rsidRPr="00EB3BF5">
          <w:rPr>
            <w:rStyle w:val="Hyperlink"/>
            <w:u w:val="none"/>
          </w:rPr>
          <w:t>13 ноября 1951 г.</w:t>
        </w:r>
        <w:r w:rsidRPr="00EB3BF5">
          <w:rPr>
            <w:webHidden/>
          </w:rPr>
          <w:tab/>
        </w:r>
        <w:r w:rsidRPr="00EB3BF5">
          <w:rPr>
            <w:webHidden/>
          </w:rPr>
          <w:fldChar w:fldCharType="begin"/>
        </w:r>
        <w:r w:rsidRPr="00EB3BF5">
          <w:rPr>
            <w:webHidden/>
          </w:rPr>
          <w:instrText xml:space="preserve"> PAGEREF _Toc242176776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77" w:history="1">
        <w:r w:rsidRPr="00EB3BF5">
          <w:rPr>
            <w:rStyle w:val="Hyperlink"/>
            <w:u w:val="none"/>
          </w:rPr>
          <w:t>65</w:t>
        </w:r>
      </w:hyperlink>
      <w:r w:rsidRPr="00EB3BF5">
        <w:rPr>
          <w:rStyle w:val="Hyperlink"/>
          <w:u w:val="none"/>
        </w:rPr>
        <w:t xml:space="preserve">.  </w:t>
      </w:r>
      <w:hyperlink w:anchor="_Toc242176778"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79" w:history="1">
        <w:r w:rsidRPr="00EB3BF5">
          <w:rPr>
            <w:rStyle w:val="Hyperlink"/>
            <w:u w:val="none"/>
          </w:rPr>
          <w:t>14 ноября 1951 г.</w:t>
        </w:r>
        <w:r w:rsidRPr="00EB3BF5">
          <w:rPr>
            <w:webHidden/>
          </w:rPr>
          <w:tab/>
        </w:r>
        <w:r w:rsidRPr="00EB3BF5">
          <w:rPr>
            <w:webHidden/>
          </w:rPr>
          <w:fldChar w:fldCharType="begin"/>
        </w:r>
        <w:r w:rsidRPr="00EB3BF5">
          <w:rPr>
            <w:webHidden/>
          </w:rPr>
          <w:instrText xml:space="preserve"> PAGEREF _Toc242176779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80" w:history="1">
        <w:r w:rsidRPr="00EB3BF5">
          <w:rPr>
            <w:rStyle w:val="Hyperlink"/>
            <w:u w:val="none"/>
          </w:rPr>
          <w:t>66</w:t>
        </w:r>
      </w:hyperlink>
      <w:r w:rsidRPr="00EB3BF5">
        <w:rPr>
          <w:rStyle w:val="Hyperlink"/>
          <w:u w:val="none"/>
        </w:rPr>
        <w:t xml:space="preserve">.  </w:t>
      </w:r>
      <w:hyperlink w:anchor="_Toc242176781" w:history="1">
        <w:r w:rsidRPr="00EB3BF5">
          <w:rPr>
            <w:rStyle w:val="Hyperlink"/>
            <w:u w:val="none"/>
          </w:rPr>
          <w:t>Е.И.Рерих – Ш.Бхатнагару</w:t>
        </w:r>
      </w:hyperlink>
    </w:p>
    <w:p w:rsidR="00273A62" w:rsidRPr="00EB3BF5" w:rsidRDefault="00273A62" w:rsidP="00EC077A">
      <w:pPr>
        <w:pStyle w:val="TOC3"/>
        <w:tabs>
          <w:tab w:val="right" w:leader="dot" w:pos="9629"/>
        </w:tabs>
        <w:ind w:firstLine="0"/>
      </w:pPr>
      <w:hyperlink w:anchor="_Toc242176782" w:history="1">
        <w:r w:rsidRPr="00EB3BF5">
          <w:rPr>
            <w:rStyle w:val="Hyperlink"/>
            <w:u w:val="none"/>
          </w:rPr>
          <w:t>16 ноября 1951 г.</w:t>
        </w:r>
        <w:r w:rsidRPr="00EB3BF5">
          <w:rPr>
            <w:webHidden/>
          </w:rPr>
          <w:tab/>
        </w:r>
        <w:r w:rsidRPr="00EB3BF5">
          <w:rPr>
            <w:webHidden/>
          </w:rPr>
          <w:fldChar w:fldCharType="begin"/>
        </w:r>
        <w:r w:rsidRPr="00EB3BF5">
          <w:rPr>
            <w:webHidden/>
          </w:rPr>
          <w:instrText xml:space="preserve"> PAGEREF _Toc242176782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83" w:history="1">
        <w:r w:rsidRPr="00EB3BF5">
          <w:rPr>
            <w:rStyle w:val="Hyperlink"/>
            <w:u w:val="none"/>
          </w:rPr>
          <w:t>67</w:t>
        </w:r>
      </w:hyperlink>
      <w:r w:rsidRPr="00EB3BF5">
        <w:rPr>
          <w:rStyle w:val="Hyperlink"/>
          <w:u w:val="none"/>
        </w:rPr>
        <w:t xml:space="preserve">.  </w:t>
      </w:r>
      <w:hyperlink w:anchor="_Toc242176784" w:history="1">
        <w:r w:rsidRPr="00EB3BF5">
          <w:rPr>
            <w:rStyle w:val="Hyperlink"/>
            <w:u w:val="none"/>
          </w:rPr>
          <w:t>Е.И.Рерих – Б.Л. и Н.И. Абрамовым</w:t>
        </w:r>
      </w:hyperlink>
    </w:p>
    <w:p w:rsidR="00273A62" w:rsidRPr="00EB3BF5" w:rsidRDefault="00273A62" w:rsidP="00EC077A">
      <w:pPr>
        <w:pStyle w:val="TOC3"/>
        <w:tabs>
          <w:tab w:val="right" w:leader="dot" w:pos="9629"/>
        </w:tabs>
        <w:ind w:firstLine="0"/>
      </w:pPr>
      <w:hyperlink w:anchor="_Toc242176785" w:history="1">
        <w:r w:rsidRPr="00EB3BF5">
          <w:rPr>
            <w:rStyle w:val="Hyperlink"/>
            <w:u w:val="none"/>
          </w:rPr>
          <w:t>19 ноября 1951 г.</w:t>
        </w:r>
        <w:r w:rsidRPr="00EB3BF5">
          <w:rPr>
            <w:webHidden/>
          </w:rPr>
          <w:tab/>
        </w:r>
        <w:r w:rsidRPr="00EB3BF5">
          <w:rPr>
            <w:webHidden/>
          </w:rPr>
          <w:fldChar w:fldCharType="begin"/>
        </w:r>
        <w:r w:rsidRPr="00EB3BF5">
          <w:rPr>
            <w:webHidden/>
          </w:rPr>
          <w:instrText xml:space="preserve"> PAGEREF _Toc242176785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86" w:history="1">
        <w:r w:rsidRPr="00EB3BF5">
          <w:rPr>
            <w:rStyle w:val="Hyperlink"/>
            <w:u w:val="none"/>
          </w:rPr>
          <w:t>68</w:t>
        </w:r>
        <w:r w:rsidRPr="00EB3BF5">
          <w:rPr>
            <w:webHidden/>
          </w:rPr>
          <w:t>.</w:t>
        </w:r>
      </w:hyperlink>
      <w:r w:rsidRPr="00EB3BF5">
        <w:rPr>
          <w:rStyle w:val="Hyperlink"/>
          <w:u w:val="none"/>
        </w:rPr>
        <w:t xml:space="preserve">  </w:t>
      </w:r>
      <w:hyperlink w:anchor="_Toc242176787"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6788" w:history="1">
        <w:r w:rsidRPr="00EB3BF5">
          <w:rPr>
            <w:rStyle w:val="Hyperlink"/>
            <w:u w:val="none"/>
          </w:rPr>
          <w:t>20 ноября 1951 г.</w:t>
        </w:r>
        <w:r w:rsidRPr="00EB3BF5">
          <w:rPr>
            <w:webHidden/>
          </w:rPr>
          <w:tab/>
        </w:r>
        <w:r w:rsidRPr="00EB3BF5">
          <w:rPr>
            <w:webHidden/>
          </w:rPr>
          <w:fldChar w:fldCharType="begin"/>
        </w:r>
        <w:r w:rsidRPr="00EB3BF5">
          <w:rPr>
            <w:webHidden/>
          </w:rPr>
          <w:instrText xml:space="preserve"> PAGEREF _Toc242176788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89" w:history="1">
        <w:r w:rsidRPr="00EB3BF5">
          <w:rPr>
            <w:rStyle w:val="Hyperlink"/>
            <w:u w:val="none"/>
          </w:rPr>
          <w:t>69</w:t>
        </w:r>
        <w:r w:rsidRPr="00EB3BF5">
          <w:rPr>
            <w:webHidden/>
          </w:rPr>
          <w:t xml:space="preserve">.  </w:t>
        </w:r>
      </w:hyperlink>
      <w:hyperlink w:anchor="_Toc242176790"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791" w:history="1">
        <w:r w:rsidRPr="00EB3BF5">
          <w:rPr>
            <w:rStyle w:val="Hyperlink"/>
            <w:u w:val="none"/>
          </w:rPr>
          <w:t>25 ноября 1951 г.</w:t>
        </w:r>
        <w:r w:rsidRPr="00EB3BF5">
          <w:rPr>
            <w:webHidden/>
          </w:rPr>
          <w:tab/>
        </w:r>
        <w:r w:rsidRPr="00EB3BF5">
          <w:rPr>
            <w:webHidden/>
          </w:rPr>
          <w:fldChar w:fldCharType="begin"/>
        </w:r>
        <w:r w:rsidRPr="00EB3BF5">
          <w:rPr>
            <w:webHidden/>
          </w:rPr>
          <w:instrText xml:space="preserve"> PAGEREF _Toc242176791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92" w:history="1">
        <w:r w:rsidRPr="00EB3BF5">
          <w:rPr>
            <w:rStyle w:val="Hyperlink"/>
            <w:u w:val="none"/>
          </w:rPr>
          <w:t>70</w:t>
        </w:r>
        <w:r w:rsidRPr="00EB3BF5">
          <w:rPr>
            <w:webHidden/>
          </w:rPr>
          <w:t xml:space="preserve">.  </w:t>
        </w:r>
      </w:hyperlink>
      <w:hyperlink w:anchor="_Toc242176793" w:history="1">
        <w:r w:rsidRPr="00EB3BF5">
          <w:rPr>
            <w:rStyle w:val="Hyperlink"/>
            <w:u w:val="none"/>
          </w:rPr>
          <w:t>Е.И.Рерих – Ш.Бхатнагару</w:t>
        </w:r>
      </w:hyperlink>
    </w:p>
    <w:p w:rsidR="00273A62" w:rsidRPr="00EB3BF5" w:rsidRDefault="00273A62" w:rsidP="00EC077A">
      <w:pPr>
        <w:pStyle w:val="TOC3"/>
        <w:tabs>
          <w:tab w:val="right" w:leader="dot" w:pos="9629"/>
        </w:tabs>
        <w:ind w:firstLine="0"/>
      </w:pPr>
      <w:hyperlink w:anchor="_Toc242176794" w:history="1">
        <w:r w:rsidRPr="00EB3BF5">
          <w:rPr>
            <w:rStyle w:val="Hyperlink"/>
            <w:u w:val="none"/>
          </w:rPr>
          <w:t>[Ноябрь 1951 г.]</w:t>
        </w:r>
        <w:r w:rsidRPr="00EB3BF5">
          <w:rPr>
            <w:webHidden/>
          </w:rPr>
          <w:tab/>
        </w:r>
        <w:r w:rsidRPr="00EB3BF5">
          <w:rPr>
            <w:webHidden/>
          </w:rPr>
          <w:fldChar w:fldCharType="begin"/>
        </w:r>
        <w:r w:rsidRPr="00EB3BF5">
          <w:rPr>
            <w:webHidden/>
          </w:rPr>
          <w:instrText xml:space="preserve"> PAGEREF _Toc242176794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95" w:history="1">
        <w:r w:rsidRPr="00EB3BF5">
          <w:rPr>
            <w:rStyle w:val="Hyperlink"/>
            <w:u w:val="none"/>
          </w:rPr>
          <w:t>71</w:t>
        </w:r>
        <w:r w:rsidRPr="00EB3BF5">
          <w:rPr>
            <w:webHidden/>
          </w:rPr>
          <w:t xml:space="preserve">.  </w:t>
        </w:r>
      </w:hyperlink>
      <w:hyperlink w:anchor="_Toc242176796" w:history="1">
        <w:r w:rsidRPr="00EB3BF5">
          <w:rPr>
            <w:rStyle w:val="Hyperlink"/>
            <w:u w:val="none"/>
          </w:rPr>
          <w:t>Е.И.Рерих – И.Э.Муромцеву</w:t>
        </w:r>
      </w:hyperlink>
    </w:p>
    <w:p w:rsidR="00273A62" w:rsidRPr="00EB3BF5" w:rsidRDefault="00273A62" w:rsidP="00EC077A">
      <w:pPr>
        <w:pStyle w:val="TOC3"/>
        <w:tabs>
          <w:tab w:val="right" w:leader="dot" w:pos="9629"/>
        </w:tabs>
        <w:ind w:firstLine="0"/>
      </w:pPr>
      <w:hyperlink w:anchor="_Toc242176797" w:history="1">
        <w:r w:rsidRPr="00EB3BF5">
          <w:rPr>
            <w:rStyle w:val="Hyperlink"/>
            <w:u w:val="none"/>
          </w:rPr>
          <w:t>2 декабря 1951 г.</w:t>
        </w:r>
        <w:r w:rsidRPr="00EB3BF5">
          <w:rPr>
            <w:webHidden/>
          </w:rPr>
          <w:tab/>
        </w:r>
        <w:r w:rsidRPr="00EB3BF5">
          <w:rPr>
            <w:webHidden/>
          </w:rPr>
          <w:fldChar w:fldCharType="begin"/>
        </w:r>
        <w:r w:rsidRPr="00EB3BF5">
          <w:rPr>
            <w:webHidden/>
          </w:rPr>
          <w:instrText xml:space="preserve"> PAGEREF _Toc242176797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798" w:history="1">
        <w:r w:rsidRPr="00EB3BF5">
          <w:rPr>
            <w:rStyle w:val="Hyperlink"/>
            <w:u w:val="none"/>
          </w:rPr>
          <w:t>72</w:t>
        </w:r>
        <w:r w:rsidRPr="00EB3BF5">
          <w:rPr>
            <w:webHidden/>
          </w:rPr>
          <w:t xml:space="preserve">.  </w:t>
        </w:r>
      </w:hyperlink>
      <w:hyperlink w:anchor="_Toc242176799"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800" w:history="1">
        <w:r w:rsidRPr="00EB3BF5">
          <w:rPr>
            <w:rStyle w:val="Hyperlink"/>
            <w:u w:val="none"/>
          </w:rPr>
          <w:t>7 декабря 1951 г.</w:t>
        </w:r>
        <w:r w:rsidRPr="00EB3BF5">
          <w:rPr>
            <w:webHidden/>
          </w:rPr>
          <w:tab/>
        </w:r>
        <w:r w:rsidRPr="00EB3BF5">
          <w:rPr>
            <w:webHidden/>
          </w:rPr>
          <w:fldChar w:fldCharType="begin"/>
        </w:r>
        <w:r w:rsidRPr="00EB3BF5">
          <w:rPr>
            <w:webHidden/>
          </w:rPr>
          <w:instrText xml:space="preserve"> PAGEREF _Toc242176800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01" w:history="1">
        <w:r w:rsidRPr="00EB3BF5">
          <w:rPr>
            <w:rStyle w:val="Hyperlink"/>
            <w:u w:val="none"/>
          </w:rPr>
          <w:t>73</w:t>
        </w:r>
        <w:r w:rsidRPr="00EB3BF5">
          <w:rPr>
            <w:webHidden/>
          </w:rPr>
          <w:t xml:space="preserve">.  </w:t>
        </w:r>
      </w:hyperlink>
      <w:hyperlink w:anchor="_Toc242176802"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803" w:history="1">
        <w:r w:rsidRPr="00EB3BF5">
          <w:rPr>
            <w:rStyle w:val="Hyperlink"/>
            <w:u w:val="none"/>
          </w:rPr>
          <w:t>9 декабря 1951 г.</w:t>
        </w:r>
        <w:r w:rsidRPr="00EB3BF5">
          <w:rPr>
            <w:webHidden/>
          </w:rPr>
          <w:tab/>
        </w:r>
        <w:r w:rsidRPr="00EB3BF5">
          <w:rPr>
            <w:webHidden/>
          </w:rPr>
          <w:fldChar w:fldCharType="begin"/>
        </w:r>
        <w:r w:rsidRPr="00EB3BF5">
          <w:rPr>
            <w:webHidden/>
          </w:rPr>
          <w:instrText xml:space="preserve"> PAGEREF _Toc242176803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04" w:history="1">
        <w:r w:rsidRPr="00EB3BF5">
          <w:rPr>
            <w:rStyle w:val="Hyperlink"/>
            <w:u w:val="none"/>
          </w:rPr>
          <w:t>74</w:t>
        </w:r>
        <w:r w:rsidRPr="00EB3BF5">
          <w:rPr>
            <w:webHidden/>
          </w:rPr>
          <w:t xml:space="preserve">.  </w:t>
        </w:r>
      </w:hyperlink>
      <w:hyperlink w:anchor="_Toc242176805"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806" w:history="1">
        <w:r w:rsidRPr="00EB3BF5">
          <w:rPr>
            <w:rStyle w:val="Hyperlink"/>
            <w:bCs/>
            <w:u w:val="none"/>
          </w:rPr>
          <w:t xml:space="preserve">11 </w:t>
        </w:r>
        <w:r w:rsidRPr="00EB3BF5">
          <w:rPr>
            <w:rStyle w:val="Hyperlink"/>
            <w:u w:val="none"/>
          </w:rPr>
          <w:t>декабря 1951 г.</w:t>
        </w:r>
        <w:r w:rsidRPr="00EB3BF5">
          <w:rPr>
            <w:webHidden/>
          </w:rPr>
          <w:tab/>
        </w:r>
        <w:r w:rsidRPr="00EB3BF5">
          <w:rPr>
            <w:webHidden/>
          </w:rPr>
          <w:fldChar w:fldCharType="begin"/>
        </w:r>
        <w:r w:rsidRPr="00EB3BF5">
          <w:rPr>
            <w:webHidden/>
          </w:rPr>
          <w:instrText xml:space="preserve"> PAGEREF _Toc242176806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07" w:history="1">
        <w:r w:rsidRPr="00EB3BF5">
          <w:rPr>
            <w:rStyle w:val="Hyperlink"/>
            <w:u w:val="none"/>
          </w:rPr>
          <w:t>75</w:t>
        </w:r>
        <w:r w:rsidRPr="00EB3BF5">
          <w:rPr>
            <w:webHidden/>
          </w:rPr>
          <w:t xml:space="preserve">.  </w:t>
        </w:r>
      </w:hyperlink>
      <w:hyperlink w:anchor="_Toc242176808"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809" w:history="1">
        <w:r w:rsidRPr="00EB3BF5">
          <w:rPr>
            <w:rStyle w:val="Hyperlink"/>
            <w:u w:val="none"/>
          </w:rPr>
          <w:t>19 декабря 1951 г.</w:t>
        </w:r>
        <w:r w:rsidRPr="00EB3BF5">
          <w:rPr>
            <w:webHidden/>
          </w:rPr>
          <w:tab/>
        </w:r>
        <w:r w:rsidRPr="00EB3BF5">
          <w:rPr>
            <w:webHidden/>
          </w:rPr>
          <w:fldChar w:fldCharType="begin"/>
        </w:r>
        <w:r w:rsidRPr="00EB3BF5">
          <w:rPr>
            <w:webHidden/>
          </w:rPr>
          <w:instrText xml:space="preserve"> PAGEREF _Toc242176809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10" w:history="1">
        <w:r w:rsidRPr="00EB3BF5">
          <w:rPr>
            <w:rStyle w:val="Hyperlink"/>
            <w:u w:val="none"/>
          </w:rPr>
          <w:t>76</w:t>
        </w:r>
        <w:r w:rsidRPr="00EB3BF5">
          <w:rPr>
            <w:webHidden/>
          </w:rPr>
          <w:t xml:space="preserve">.  </w:t>
        </w:r>
      </w:hyperlink>
      <w:hyperlink w:anchor="_Toc242176811" w:history="1">
        <w:r w:rsidRPr="00EB3BF5">
          <w:rPr>
            <w:rStyle w:val="Hyperlink"/>
            <w:u w:val="none"/>
          </w:rPr>
          <w:t>Е.И.Рерих – г-же Тороддсен</w:t>
        </w:r>
      </w:hyperlink>
    </w:p>
    <w:p w:rsidR="00273A62" w:rsidRPr="00EB3BF5" w:rsidRDefault="00273A62" w:rsidP="00EC077A">
      <w:pPr>
        <w:pStyle w:val="TOC3"/>
        <w:tabs>
          <w:tab w:val="right" w:leader="dot" w:pos="9629"/>
        </w:tabs>
        <w:ind w:firstLine="0"/>
      </w:pPr>
      <w:hyperlink w:anchor="_Toc242176812" w:history="1">
        <w:r w:rsidRPr="00EB3BF5">
          <w:rPr>
            <w:rStyle w:val="Hyperlink"/>
            <w:u w:val="none"/>
          </w:rPr>
          <w:t>19 декабря 1951 г.</w:t>
        </w:r>
        <w:r w:rsidRPr="00EB3BF5">
          <w:rPr>
            <w:webHidden/>
          </w:rPr>
          <w:tab/>
        </w:r>
        <w:r w:rsidRPr="00EB3BF5">
          <w:rPr>
            <w:webHidden/>
          </w:rPr>
          <w:fldChar w:fldCharType="begin"/>
        </w:r>
        <w:r w:rsidRPr="00EB3BF5">
          <w:rPr>
            <w:webHidden/>
          </w:rPr>
          <w:instrText xml:space="preserve"> PAGEREF _Toc242176812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13" w:history="1">
        <w:r w:rsidRPr="00EB3BF5">
          <w:rPr>
            <w:rStyle w:val="Hyperlink"/>
            <w:u w:val="none"/>
          </w:rPr>
          <w:t>77</w:t>
        </w:r>
        <w:r w:rsidRPr="00EB3BF5">
          <w:rPr>
            <w:webHidden/>
          </w:rPr>
          <w:t xml:space="preserve">.  </w:t>
        </w:r>
      </w:hyperlink>
      <w:hyperlink w:anchor="_Toc242176814" w:history="1">
        <w:r w:rsidRPr="00EB3BF5">
          <w:rPr>
            <w:rStyle w:val="Hyperlink"/>
            <w:u w:val="none"/>
          </w:rPr>
          <w:t>Е.И.Рерих – Ш.Бхатнагару</w:t>
        </w:r>
      </w:hyperlink>
    </w:p>
    <w:p w:rsidR="00273A62" w:rsidRPr="00EB3BF5" w:rsidRDefault="00273A62" w:rsidP="00EC077A">
      <w:pPr>
        <w:pStyle w:val="TOC3"/>
        <w:tabs>
          <w:tab w:val="right" w:leader="dot" w:pos="9629"/>
        </w:tabs>
        <w:ind w:firstLine="0"/>
      </w:pPr>
      <w:hyperlink w:anchor="_Toc242176815" w:history="1">
        <w:r w:rsidRPr="00EB3BF5">
          <w:rPr>
            <w:rStyle w:val="Hyperlink"/>
            <w:u w:val="none"/>
          </w:rPr>
          <w:t>25 декабря 1951 г.</w:t>
        </w:r>
        <w:r w:rsidRPr="00EB3BF5">
          <w:rPr>
            <w:webHidden/>
          </w:rPr>
          <w:tab/>
        </w:r>
        <w:r w:rsidRPr="00EB3BF5">
          <w:rPr>
            <w:webHidden/>
          </w:rPr>
          <w:fldChar w:fldCharType="begin"/>
        </w:r>
        <w:r w:rsidRPr="00EB3BF5">
          <w:rPr>
            <w:webHidden/>
          </w:rPr>
          <w:instrText xml:space="preserve"> PAGEREF _Toc242176815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16" w:history="1">
        <w:r w:rsidRPr="00EB3BF5">
          <w:rPr>
            <w:rStyle w:val="Hyperlink"/>
            <w:u w:val="none"/>
          </w:rPr>
          <w:t>78</w:t>
        </w:r>
        <w:r w:rsidRPr="00EB3BF5">
          <w:rPr>
            <w:webHidden/>
          </w:rPr>
          <w:t xml:space="preserve">.  </w:t>
        </w:r>
      </w:hyperlink>
      <w:hyperlink w:anchor="_Toc242176817"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818" w:history="1">
        <w:r w:rsidRPr="00EB3BF5">
          <w:rPr>
            <w:rStyle w:val="Hyperlink"/>
            <w:u w:val="none"/>
          </w:rPr>
          <w:t>25 декабря 1951 г.</w:t>
        </w:r>
        <w:r w:rsidRPr="00EB3BF5">
          <w:rPr>
            <w:webHidden/>
          </w:rPr>
          <w:tab/>
        </w:r>
        <w:r w:rsidRPr="00EB3BF5">
          <w:rPr>
            <w:webHidden/>
          </w:rPr>
          <w:fldChar w:fldCharType="begin"/>
        </w:r>
        <w:r w:rsidRPr="00EB3BF5">
          <w:rPr>
            <w:webHidden/>
          </w:rPr>
          <w:instrText xml:space="preserve"> PAGEREF _Toc242176818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19" w:history="1">
        <w:r w:rsidRPr="00EB3BF5">
          <w:rPr>
            <w:rStyle w:val="Hyperlink"/>
            <w:u w:val="none"/>
          </w:rPr>
          <w:t>79</w:t>
        </w:r>
        <w:r w:rsidRPr="00EB3BF5">
          <w:rPr>
            <w:webHidden/>
          </w:rPr>
          <w:t xml:space="preserve">.  </w:t>
        </w:r>
      </w:hyperlink>
      <w:hyperlink w:anchor="_Toc242176820"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821" w:history="1">
        <w:r w:rsidRPr="00EB3BF5">
          <w:rPr>
            <w:rStyle w:val="Hyperlink"/>
            <w:u w:val="none"/>
          </w:rPr>
          <w:t>1 января 1952 г.</w:t>
        </w:r>
        <w:r w:rsidRPr="00EB3BF5">
          <w:rPr>
            <w:webHidden/>
          </w:rPr>
          <w:tab/>
        </w:r>
        <w:r w:rsidRPr="00EB3BF5">
          <w:rPr>
            <w:webHidden/>
          </w:rPr>
          <w:fldChar w:fldCharType="begin"/>
        </w:r>
        <w:r w:rsidRPr="00EB3BF5">
          <w:rPr>
            <w:webHidden/>
          </w:rPr>
          <w:instrText xml:space="preserve"> PAGEREF _Toc242176821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22" w:history="1">
        <w:r w:rsidRPr="00EB3BF5">
          <w:rPr>
            <w:rStyle w:val="Hyperlink"/>
            <w:u w:val="none"/>
          </w:rPr>
          <w:t>80</w:t>
        </w:r>
        <w:r w:rsidRPr="00EB3BF5">
          <w:rPr>
            <w:webHidden/>
          </w:rPr>
          <w:t xml:space="preserve">.  </w:t>
        </w:r>
      </w:hyperlink>
      <w:hyperlink w:anchor="_Toc242176823"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824" w:history="1">
        <w:r w:rsidRPr="00EB3BF5">
          <w:rPr>
            <w:rStyle w:val="Hyperlink"/>
            <w:u w:val="none"/>
          </w:rPr>
          <w:t>5 января 1952 г.</w:t>
        </w:r>
        <w:r w:rsidRPr="00EB3BF5">
          <w:rPr>
            <w:webHidden/>
          </w:rPr>
          <w:tab/>
        </w:r>
        <w:r w:rsidRPr="00EB3BF5">
          <w:rPr>
            <w:webHidden/>
          </w:rPr>
          <w:fldChar w:fldCharType="begin"/>
        </w:r>
        <w:r w:rsidRPr="00EB3BF5">
          <w:rPr>
            <w:webHidden/>
          </w:rPr>
          <w:instrText xml:space="preserve"> PAGEREF _Toc242176824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25" w:history="1">
        <w:r w:rsidRPr="00EB3BF5">
          <w:rPr>
            <w:rStyle w:val="Hyperlink"/>
            <w:u w:val="none"/>
          </w:rPr>
          <w:t>81</w:t>
        </w:r>
        <w:r w:rsidRPr="00EB3BF5">
          <w:rPr>
            <w:webHidden/>
          </w:rPr>
          <w:t xml:space="preserve">.  </w:t>
        </w:r>
      </w:hyperlink>
      <w:hyperlink w:anchor="_Toc242176826"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827" w:history="1">
        <w:r w:rsidRPr="00EB3BF5">
          <w:rPr>
            <w:rStyle w:val="Hyperlink"/>
            <w:u w:val="none"/>
          </w:rPr>
          <w:t>9 января 1952 г.</w:t>
        </w:r>
        <w:r w:rsidRPr="00EB3BF5">
          <w:rPr>
            <w:webHidden/>
          </w:rPr>
          <w:tab/>
        </w:r>
        <w:r w:rsidRPr="00EB3BF5">
          <w:rPr>
            <w:webHidden/>
          </w:rPr>
          <w:fldChar w:fldCharType="begin"/>
        </w:r>
        <w:r w:rsidRPr="00EB3BF5">
          <w:rPr>
            <w:webHidden/>
          </w:rPr>
          <w:instrText xml:space="preserve"> PAGEREF _Toc242176827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28" w:history="1">
        <w:r w:rsidRPr="00EB3BF5">
          <w:rPr>
            <w:rStyle w:val="Hyperlink"/>
            <w:u w:val="none"/>
          </w:rPr>
          <w:t>82</w:t>
        </w:r>
        <w:r w:rsidRPr="00EB3BF5">
          <w:rPr>
            <w:webHidden/>
          </w:rPr>
          <w:t xml:space="preserve">.  </w:t>
        </w:r>
      </w:hyperlink>
      <w:hyperlink w:anchor="_Toc242176829"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830" w:history="1">
        <w:r w:rsidRPr="00EB3BF5">
          <w:rPr>
            <w:rStyle w:val="Hyperlink"/>
            <w:u w:val="none"/>
          </w:rPr>
          <w:t>10 января 1952 г.</w:t>
        </w:r>
        <w:r w:rsidRPr="00EB3BF5">
          <w:rPr>
            <w:webHidden/>
          </w:rPr>
          <w:tab/>
        </w:r>
        <w:r w:rsidRPr="00EB3BF5">
          <w:rPr>
            <w:webHidden/>
          </w:rPr>
          <w:fldChar w:fldCharType="begin"/>
        </w:r>
        <w:r w:rsidRPr="00EB3BF5">
          <w:rPr>
            <w:webHidden/>
          </w:rPr>
          <w:instrText xml:space="preserve"> PAGEREF _Toc242176830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31" w:history="1">
        <w:r w:rsidRPr="00EB3BF5">
          <w:rPr>
            <w:rStyle w:val="Hyperlink"/>
            <w:u w:val="none"/>
          </w:rPr>
          <w:t>83</w:t>
        </w:r>
        <w:r w:rsidRPr="00EB3BF5">
          <w:rPr>
            <w:webHidden/>
          </w:rPr>
          <w:t xml:space="preserve">.  </w:t>
        </w:r>
      </w:hyperlink>
      <w:hyperlink w:anchor="_Toc242176832"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833" w:history="1">
        <w:r w:rsidRPr="00EB3BF5">
          <w:rPr>
            <w:rStyle w:val="Hyperlink"/>
            <w:u w:val="none"/>
          </w:rPr>
          <w:t>15 января 1952 г.</w:t>
        </w:r>
        <w:r w:rsidRPr="00EB3BF5">
          <w:rPr>
            <w:webHidden/>
          </w:rPr>
          <w:tab/>
        </w:r>
        <w:r w:rsidRPr="00EB3BF5">
          <w:rPr>
            <w:webHidden/>
          </w:rPr>
          <w:fldChar w:fldCharType="begin"/>
        </w:r>
        <w:r w:rsidRPr="00EB3BF5">
          <w:rPr>
            <w:webHidden/>
          </w:rPr>
          <w:instrText xml:space="preserve"> PAGEREF _Toc242176833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34" w:history="1">
        <w:r w:rsidRPr="00EB3BF5">
          <w:rPr>
            <w:rStyle w:val="Hyperlink"/>
            <w:u w:val="none"/>
          </w:rPr>
          <w:t>84</w:t>
        </w:r>
        <w:r w:rsidRPr="00EB3BF5">
          <w:rPr>
            <w:webHidden/>
          </w:rPr>
          <w:t xml:space="preserve">.  </w:t>
        </w:r>
      </w:hyperlink>
      <w:hyperlink w:anchor="_Toc242176835"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836" w:history="1">
        <w:r w:rsidRPr="00EB3BF5">
          <w:rPr>
            <w:rStyle w:val="Hyperlink"/>
            <w:u w:val="none"/>
          </w:rPr>
          <w:t>21 января 1952 г.</w:t>
        </w:r>
        <w:r w:rsidRPr="00EB3BF5">
          <w:rPr>
            <w:webHidden/>
          </w:rPr>
          <w:tab/>
        </w:r>
        <w:r w:rsidRPr="00EB3BF5">
          <w:rPr>
            <w:webHidden/>
          </w:rPr>
          <w:fldChar w:fldCharType="begin"/>
        </w:r>
        <w:r w:rsidRPr="00EB3BF5">
          <w:rPr>
            <w:webHidden/>
          </w:rPr>
          <w:instrText xml:space="preserve"> PAGEREF _Toc242176836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37" w:history="1">
        <w:r w:rsidRPr="00EB3BF5">
          <w:rPr>
            <w:rStyle w:val="Hyperlink"/>
            <w:u w:val="none"/>
          </w:rPr>
          <w:t>85</w:t>
        </w:r>
        <w:r w:rsidRPr="00EB3BF5">
          <w:rPr>
            <w:webHidden/>
          </w:rPr>
          <w:t xml:space="preserve">.  </w:t>
        </w:r>
      </w:hyperlink>
      <w:hyperlink w:anchor="_Toc242176838" w:history="1">
        <w:r w:rsidRPr="00EB3BF5">
          <w:rPr>
            <w:rStyle w:val="Hyperlink"/>
            <w:u w:val="none"/>
          </w:rPr>
          <w:t>Е.И.Рерих – А.Я.Принцис</w:t>
        </w:r>
      </w:hyperlink>
    </w:p>
    <w:p w:rsidR="00273A62" w:rsidRPr="00EB3BF5" w:rsidRDefault="00273A62" w:rsidP="00EC077A">
      <w:pPr>
        <w:pStyle w:val="TOC3"/>
        <w:tabs>
          <w:tab w:val="right" w:leader="dot" w:pos="9629"/>
        </w:tabs>
        <w:ind w:firstLine="0"/>
      </w:pPr>
      <w:hyperlink w:anchor="_Toc242176839" w:history="1">
        <w:r w:rsidRPr="00EB3BF5">
          <w:rPr>
            <w:rStyle w:val="Hyperlink"/>
            <w:u w:val="none"/>
          </w:rPr>
          <w:t>21 января 1952 г.</w:t>
        </w:r>
        <w:r w:rsidRPr="00EB3BF5">
          <w:rPr>
            <w:webHidden/>
          </w:rPr>
          <w:tab/>
        </w:r>
        <w:r w:rsidRPr="00EB3BF5">
          <w:rPr>
            <w:webHidden/>
          </w:rPr>
          <w:fldChar w:fldCharType="begin"/>
        </w:r>
        <w:r w:rsidRPr="00EB3BF5">
          <w:rPr>
            <w:webHidden/>
          </w:rPr>
          <w:instrText xml:space="preserve"> PAGEREF _Toc242176839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40" w:history="1">
        <w:r w:rsidRPr="00EB3BF5">
          <w:rPr>
            <w:rStyle w:val="Hyperlink"/>
            <w:u w:val="none"/>
          </w:rPr>
          <w:t>86</w:t>
        </w:r>
        <w:r w:rsidRPr="00EB3BF5">
          <w:rPr>
            <w:webHidden/>
          </w:rPr>
          <w:t xml:space="preserve">.  </w:t>
        </w:r>
      </w:hyperlink>
      <w:hyperlink w:anchor="_Toc242176841" w:history="1">
        <w:r w:rsidRPr="00EB3BF5">
          <w:rPr>
            <w:rStyle w:val="Hyperlink"/>
            <w:u w:val="none"/>
          </w:rPr>
          <w:t>Е.И.Рерих – А.П.Усаковской</w:t>
        </w:r>
      </w:hyperlink>
    </w:p>
    <w:p w:rsidR="00273A62" w:rsidRPr="00EB3BF5" w:rsidRDefault="00273A62" w:rsidP="00EC077A">
      <w:pPr>
        <w:pStyle w:val="TOC3"/>
        <w:tabs>
          <w:tab w:val="right" w:leader="dot" w:pos="9629"/>
        </w:tabs>
        <w:ind w:firstLine="0"/>
      </w:pPr>
      <w:hyperlink w:anchor="_Toc242176842" w:history="1">
        <w:r w:rsidRPr="00EB3BF5">
          <w:rPr>
            <w:rStyle w:val="Hyperlink"/>
            <w:u w:val="none"/>
          </w:rPr>
          <w:t>23 января 1952 г.</w:t>
        </w:r>
        <w:r w:rsidRPr="00EB3BF5">
          <w:rPr>
            <w:webHidden/>
          </w:rPr>
          <w:tab/>
        </w:r>
        <w:r w:rsidRPr="00EB3BF5">
          <w:rPr>
            <w:webHidden/>
          </w:rPr>
          <w:fldChar w:fldCharType="begin"/>
        </w:r>
        <w:r w:rsidRPr="00EB3BF5">
          <w:rPr>
            <w:webHidden/>
          </w:rPr>
          <w:instrText xml:space="preserve"> PAGEREF _Toc242176842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43" w:history="1">
        <w:r w:rsidRPr="00EB3BF5">
          <w:rPr>
            <w:rStyle w:val="Hyperlink"/>
            <w:u w:val="none"/>
          </w:rPr>
          <w:t>87</w:t>
        </w:r>
        <w:r w:rsidRPr="00EB3BF5">
          <w:rPr>
            <w:webHidden/>
          </w:rPr>
          <w:t xml:space="preserve">.  </w:t>
        </w:r>
      </w:hyperlink>
      <w:hyperlink w:anchor="_Toc242176844"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845" w:history="1">
        <w:r w:rsidRPr="00EB3BF5">
          <w:rPr>
            <w:rStyle w:val="Hyperlink"/>
            <w:u w:val="none"/>
          </w:rPr>
          <w:t>3 февраля 1952 г.</w:t>
        </w:r>
        <w:r w:rsidRPr="00EB3BF5">
          <w:rPr>
            <w:webHidden/>
          </w:rPr>
          <w:tab/>
        </w:r>
        <w:r w:rsidRPr="00EB3BF5">
          <w:rPr>
            <w:webHidden/>
          </w:rPr>
          <w:fldChar w:fldCharType="begin"/>
        </w:r>
        <w:r w:rsidRPr="00EB3BF5">
          <w:rPr>
            <w:webHidden/>
          </w:rPr>
          <w:instrText xml:space="preserve"> PAGEREF _Toc242176845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46" w:history="1">
        <w:r w:rsidRPr="00EB3BF5">
          <w:rPr>
            <w:rStyle w:val="Hyperlink"/>
            <w:u w:val="none"/>
          </w:rPr>
          <w:t>88</w:t>
        </w:r>
        <w:r w:rsidRPr="00EB3BF5">
          <w:rPr>
            <w:webHidden/>
          </w:rPr>
          <w:t xml:space="preserve">.  </w:t>
        </w:r>
      </w:hyperlink>
      <w:hyperlink w:anchor="_Toc242176847"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848" w:history="1">
        <w:r w:rsidRPr="00EB3BF5">
          <w:rPr>
            <w:rStyle w:val="Hyperlink"/>
            <w:u w:val="none"/>
          </w:rPr>
          <w:t>4 февраля 1952 г.</w:t>
        </w:r>
        <w:r w:rsidRPr="00EB3BF5">
          <w:rPr>
            <w:webHidden/>
          </w:rPr>
          <w:tab/>
        </w:r>
        <w:r w:rsidRPr="00EB3BF5">
          <w:rPr>
            <w:webHidden/>
          </w:rPr>
          <w:fldChar w:fldCharType="begin"/>
        </w:r>
        <w:r w:rsidRPr="00EB3BF5">
          <w:rPr>
            <w:webHidden/>
          </w:rPr>
          <w:instrText xml:space="preserve"> PAGEREF _Toc242176848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49" w:history="1">
        <w:r w:rsidRPr="00EB3BF5">
          <w:rPr>
            <w:rStyle w:val="Hyperlink"/>
            <w:u w:val="none"/>
          </w:rPr>
          <w:t>89</w:t>
        </w:r>
        <w:r w:rsidRPr="00EB3BF5">
          <w:rPr>
            <w:webHidden/>
          </w:rPr>
          <w:t xml:space="preserve">.  </w:t>
        </w:r>
      </w:hyperlink>
      <w:hyperlink w:anchor="_Toc242176850"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851" w:history="1">
        <w:r w:rsidRPr="00EB3BF5">
          <w:rPr>
            <w:rStyle w:val="Hyperlink"/>
            <w:u w:val="none"/>
          </w:rPr>
          <w:t>7 февраля 1952 г.</w:t>
        </w:r>
        <w:r w:rsidRPr="00EB3BF5">
          <w:rPr>
            <w:webHidden/>
          </w:rPr>
          <w:tab/>
        </w:r>
        <w:r w:rsidRPr="00EB3BF5">
          <w:rPr>
            <w:webHidden/>
          </w:rPr>
          <w:fldChar w:fldCharType="begin"/>
        </w:r>
        <w:r w:rsidRPr="00EB3BF5">
          <w:rPr>
            <w:webHidden/>
          </w:rPr>
          <w:instrText xml:space="preserve"> PAGEREF _Toc242176851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52" w:history="1">
        <w:r w:rsidRPr="00EB3BF5">
          <w:rPr>
            <w:rStyle w:val="Hyperlink"/>
            <w:u w:val="none"/>
          </w:rPr>
          <w:t>90</w:t>
        </w:r>
        <w:r w:rsidRPr="00EB3BF5">
          <w:rPr>
            <w:webHidden/>
          </w:rPr>
          <w:t xml:space="preserve">.  </w:t>
        </w:r>
      </w:hyperlink>
      <w:hyperlink w:anchor="_Toc242176853"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854" w:history="1">
        <w:r w:rsidRPr="00EB3BF5">
          <w:rPr>
            <w:rStyle w:val="Hyperlink"/>
            <w:u w:val="none"/>
          </w:rPr>
          <w:t>15 февраля 1952 г.</w:t>
        </w:r>
        <w:r w:rsidRPr="00EB3BF5">
          <w:rPr>
            <w:webHidden/>
          </w:rPr>
          <w:tab/>
        </w:r>
        <w:r w:rsidRPr="00EB3BF5">
          <w:rPr>
            <w:webHidden/>
          </w:rPr>
          <w:fldChar w:fldCharType="begin"/>
        </w:r>
        <w:r w:rsidRPr="00EB3BF5">
          <w:rPr>
            <w:webHidden/>
          </w:rPr>
          <w:instrText xml:space="preserve"> PAGEREF _Toc242176854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55" w:history="1">
        <w:r w:rsidRPr="00EB3BF5">
          <w:rPr>
            <w:rStyle w:val="Hyperlink"/>
            <w:u w:val="none"/>
          </w:rPr>
          <w:t>91</w:t>
        </w:r>
        <w:r w:rsidRPr="00EB3BF5">
          <w:rPr>
            <w:webHidden/>
          </w:rPr>
          <w:t xml:space="preserve">.  </w:t>
        </w:r>
      </w:hyperlink>
      <w:hyperlink w:anchor="_Toc242176856"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6857" w:history="1">
        <w:r w:rsidRPr="00EB3BF5">
          <w:rPr>
            <w:rStyle w:val="Hyperlink"/>
            <w:u w:val="none"/>
          </w:rPr>
          <w:t>22 февраля 1952 г.</w:t>
        </w:r>
        <w:r w:rsidRPr="00EB3BF5">
          <w:rPr>
            <w:webHidden/>
          </w:rPr>
          <w:tab/>
        </w:r>
        <w:r w:rsidRPr="00EB3BF5">
          <w:rPr>
            <w:webHidden/>
          </w:rPr>
          <w:fldChar w:fldCharType="begin"/>
        </w:r>
        <w:r w:rsidRPr="00EB3BF5">
          <w:rPr>
            <w:webHidden/>
          </w:rPr>
          <w:instrText xml:space="preserve"> PAGEREF _Toc242176857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58" w:history="1">
        <w:r w:rsidRPr="00EB3BF5">
          <w:rPr>
            <w:rStyle w:val="Hyperlink"/>
            <w:u w:val="none"/>
          </w:rPr>
          <w:t>92</w:t>
        </w:r>
        <w:r w:rsidRPr="00EB3BF5">
          <w:rPr>
            <w:webHidden/>
          </w:rPr>
          <w:t xml:space="preserve">.  </w:t>
        </w:r>
      </w:hyperlink>
      <w:hyperlink w:anchor="_Toc242176859"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860" w:history="1">
        <w:r w:rsidRPr="00EB3BF5">
          <w:rPr>
            <w:rStyle w:val="Hyperlink"/>
            <w:u w:val="none"/>
          </w:rPr>
          <w:t>27 марта 1952 г.</w:t>
        </w:r>
        <w:r w:rsidRPr="00EB3BF5">
          <w:rPr>
            <w:webHidden/>
          </w:rPr>
          <w:tab/>
        </w:r>
        <w:r w:rsidRPr="00EB3BF5">
          <w:rPr>
            <w:webHidden/>
          </w:rPr>
          <w:fldChar w:fldCharType="begin"/>
        </w:r>
        <w:r w:rsidRPr="00EB3BF5">
          <w:rPr>
            <w:webHidden/>
          </w:rPr>
          <w:instrText xml:space="preserve"> PAGEREF _Toc242176860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61" w:history="1">
        <w:r w:rsidRPr="00EB3BF5">
          <w:rPr>
            <w:rStyle w:val="Hyperlink"/>
            <w:u w:val="none"/>
          </w:rPr>
          <w:t>93</w:t>
        </w:r>
        <w:r w:rsidRPr="00EB3BF5">
          <w:rPr>
            <w:webHidden/>
          </w:rPr>
          <w:t xml:space="preserve">.  </w:t>
        </w:r>
      </w:hyperlink>
      <w:hyperlink w:anchor="_Toc242176862"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863" w:history="1">
        <w:r w:rsidRPr="00EB3BF5">
          <w:rPr>
            <w:rStyle w:val="Hyperlink"/>
            <w:u w:val="none"/>
          </w:rPr>
          <w:t>11 апреля 1952 г.</w:t>
        </w:r>
        <w:r w:rsidRPr="00EB3BF5">
          <w:rPr>
            <w:webHidden/>
          </w:rPr>
          <w:tab/>
        </w:r>
        <w:r w:rsidRPr="00EB3BF5">
          <w:rPr>
            <w:webHidden/>
          </w:rPr>
          <w:fldChar w:fldCharType="begin"/>
        </w:r>
        <w:r w:rsidRPr="00EB3BF5">
          <w:rPr>
            <w:webHidden/>
          </w:rPr>
          <w:instrText xml:space="preserve"> PAGEREF _Toc242176863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64" w:history="1">
        <w:r w:rsidRPr="00EB3BF5">
          <w:rPr>
            <w:rStyle w:val="Hyperlink"/>
            <w:u w:val="none"/>
          </w:rPr>
          <w:t>94</w:t>
        </w:r>
        <w:r w:rsidRPr="00EB3BF5">
          <w:rPr>
            <w:webHidden/>
          </w:rPr>
          <w:t xml:space="preserve">.  </w:t>
        </w:r>
      </w:hyperlink>
      <w:hyperlink w:anchor="_Toc242176865"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866" w:history="1">
        <w:r w:rsidRPr="00EB3BF5">
          <w:rPr>
            <w:rStyle w:val="Hyperlink"/>
            <w:u w:val="none"/>
          </w:rPr>
          <w:t>23 апреля 1952 г.</w:t>
        </w:r>
        <w:r w:rsidRPr="00EB3BF5">
          <w:rPr>
            <w:webHidden/>
          </w:rPr>
          <w:tab/>
        </w:r>
        <w:r w:rsidRPr="00EB3BF5">
          <w:rPr>
            <w:webHidden/>
          </w:rPr>
          <w:fldChar w:fldCharType="begin"/>
        </w:r>
        <w:r w:rsidRPr="00EB3BF5">
          <w:rPr>
            <w:webHidden/>
          </w:rPr>
          <w:instrText xml:space="preserve"> PAGEREF _Toc242176866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67" w:history="1">
        <w:r w:rsidRPr="00EB3BF5">
          <w:rPr>
            <w:rStyle w:val="Hyperlink"/>
            <w:u w:val="none"/>
          </w:rPr>
          <w:t>95</w:t>
        </w:r>
        <w:r w:rsidRPr="00EB3BF5">
          <w:rPr>
            <w:webHidden/>
          </w:rPr>
          <w:t xml:space="preserve">.  </w:t>
        </w:r>
      </w:hyperlink>
      <w:hyperlink w:anchor="_Toc242176868"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869" w:history="1">
        <w:r w:rsidRPr="00EB3BF5">
          <w:rPr>
            <w:rStyle w:val="Hyperlink"/>
            <w:u w:val="none"/>
          </w:rPr>
          <w:t>10 мая 1952 г.</w:t>
        </w:r>
        <w:r w:rsidRPr="00EB3BF5">
          <w:rPr>
            <w:webHidden/>
          </w:rPr>
          <w:tab/>
        </w:r>
        <w:r w:rsidRPr="00EB3BF5">
          <w:rPr>
            <w:webHidden/>
          </w:rPr>
          <w:fldChar w:fldCharType="begin"/>
        </w:r>
        <w:r w:rsidRPr="00EB3BF5">
          <w:rPr>
            <w:webHidden/>
          </w:rPr>
          <w:instrText xml:space="preserve"> PAGEREF _Toc242176869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70" w:history="1">
        <w:r w:rsidRPr="00EB3BF5">
          <w:rPr>
            <w:rStyle w:val="Hyperlink"/>
            <w:u w:val="none"/>
          </w:rPr>
          <w:t>96</w:t>
        </w:r>
        <w:r w:rsidRPr="00EB3BF5">
          <w:rPr>
            <w:webHidden/>
          </w:rPr>
          <w:t xml:space="preserve">.  </w:t>
        </w:r>
      </w:hyperlink>
      <w:hyperlink w:anchor="_Toc242176871"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872" w:history="1">
        <w:r w:rsidRPr="00EB3BF5">
          <w:rPr>
            <w:rStyle w:val="Hyperlink"/>
            <w:u w:val="none"/>
          </w:rPr>
          <w:t>20 мая 1952 г.</w:t>
        </w:r>
        <w:r w:rsidRPr="00EB3BF5">
          <w:rPr>
            <w:webHidden/>
          </w:rPr>
          <w:tab/>
        </w:r>
        <w:r w:rsidRPr="00EB3BF5">
          <w:rPr>
            <w:webHidden/>
          </w:rPr>
          <w:fldChar w:fldCharType="begin"/>
        </w:r>
        <w:r w:rsidRPr="00EB3BF5">
          <w:rPr>
            <w:webHidden/>
          </w:rPr>
          <w:instrText xml:space="preserve"> PAGEREF _Toc242176872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73" w:history="1">
        <w:r w:rsidRPr="00EB3BF5">
          <w:rPr>
            <w:rStyle w:val="Hyperlink"/>
            <w:u w:val="none"/>
          </w:rPr>
          <w:t>97</w:t>
        </w:r>
        <w:r w:rsidRPr="00EB3BF5">
          <w:rPr>
            <w:webHidden/>
          </w:rPr>
          <w:t xml:space="preserve">.  </w:t>
        </w:r>
      </w:hyperlink>
      <w:hyperlink w:anchor="_Toc242176874"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875" w:history="1">
        <w:r w:rsidRPr="00EB3BF5">
          <w:rPr>
            <w:rStyle w:val="Hyperlink"/>
            <w:u w:val="none"/>
          </w:rPr>
          <w:t>24 мая 1952 г.</w:t>
        </w:r>
        <w:r w:rsidRPr="00EB3BF5">
          <w:rPr>
            <w:webHidden/>
          </w:rPr>
          <w:tab/>
        </w:r>
        <w:r w:rsidRPr="00EB3BF5">
          <w:rPr>
            <w:webHidden/>
          </w:rPr>
          <w:fldChar w:fldCharType="begin"/>
        </w:r>
        <w:r w:rsidRPr="00EB3BF5">
          <w:rPr>
            <w:webHidden/>
          </w:rPr>
          <w:instrText xml:space="preserve"> PAGEREF _Toc242176875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76" w:history="1">
        <w:r w:rsidRPr="00EB3BF5">
          <w:rPr>
            <w:rStyle w:val="Hyperlink"/>
            <w:u w:val="none"/>
          </w:rPr>
          <w:t>98</w:t>
        </w:r>
        <w:r w:rsidRPr="00EB3BF5">
          <w:rPr>
            <w:webHidden/>
          </w:rPr>
          <w:t xml:space="preserve">.  </w:t>
        </w:r>
      </w:hyperlink>
      <w:hyperlink w:anchor="_Toc242176877"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6878" w:history="1">
        <w:r w:rsidRPr="00EB3BF5">
          <w:rPr>
            <w:rStyle w:val="Hyperlink"/>
            <w:u w:val="none"/>
          </w:rPr>
          <w:t>25 мая 1952 г.</w:t>
        </w:r>
        <w:r w:rsidRPr="00EB3BF5">
          <w:rPr>
            <w:webHidden/>
          </w:rPr>
          <w:tab/>
        </w:r>
        <w:r w:rsidRPr="00EB3BF5">
          <w:rPr>
            <w:webHidden/>
          </w:rPr>
          <w:fldChar w:fldCharType="begin"/>
        </w:r>
        <w:r w:rsidRPr="00EB3BF5">
          <w:rPr>
            <w:webHidden/>
          </w:rPr>
          <w:instrText xml:space="preserve"> PAGEREF _Toc242176878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79" w:history="1">
        <w:r w:rsidRPr="00EB3BF5">
          <w:rPr>
            <w:rStyle w:val="Hyperlink"/>
            <w:u w:val="none"/>
          </w:rPr>
          <w:t>99</w:t>
        </w:r>
        <w:r w:rsidRPr="00EB3BF5">
          <w:rPr>
            <w:webHidden/>
          </w:rPr>
          <w:t xml:space="preserve">.  </w:t>
        </w:r>
      </w:hyperlink>
      <w:hyperlink w:anchor="_Toc242176880"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6881" w:history="1">
        <w:r w:rsidRPr="00EB3BF5">
          <w:rPr>
            <w:rStyle w:val="Hyperlink"/>
            <w:u w:val="none"/>
          </w:rPr>
          <w:t>26 мая 1952 г.</w:t>
        </w:r>
        <w:r w:rsidRPr="00EB3BF5">
          <w:rPr>
            <w:webHidden/>
          </w:rPr>
          <w:tab/>
        </w:r>
        <w:r w:rsidRPr="00EB3BF5">
          <w:rPr>
            <w:webHidden/>
          </w:rPr>
          <w:fldChar w:fldCharType="begin"/>
        </w:r>
        <w:r w:rsidRPr="00EB3BF5">
          <w:rPr>
            <w:webHidden/>
          </w:rPr>
          <w:instrText xml:space="preserve"> PAGEREF _Toc242176881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82" w:history="1">
        <w:r w:rsidRPr="00EB3BF5">
          <w:rPr>
            <w:rStyle w:val="Hyperlink"/>
            <w:u w:val="none"/>
          </w:rPr>
          <w:t>100</w:t>
        </w:r>
        <w:r w:rsidRPr="00EB3BF5">
          <w:rPr>
            <w:webHidden/>
          </w:rPr>
          <w:t>.</w:t>
        </w:r>
      </w:hyperlink>
      <w:r w:rsidRPr="00EB3BF5">
        <w:rPr>
          <w:rStyle w:val="Hyperlink"/>
          <w:u w:val="none"/>
        </w:rPr>
        <w:t xml:space="preserve"> </w:t>
      </w:r>
      <w:hyperlink w:anchor="_Toc242176883" w:history="1">
        <w:r w:rsidRPr="00EB3BF5">
          <w:rPr>
            <w:rStyle w:val="Hyperlink"/>
            <w:u w:val="none"/>
          </w:rPr>
          <w:t>Е.И.Рерих – З.Г.Фосдик</w:t>
        </w:r>
      </w:hyperlink>
    </w:p>
    <w:p w:rsidR="00273A62" w:rsidRPr="00EB3BF5" w:rsidRDefault="00273A62" w:rsidP="00EC077A">
      <w:pPr>
        <w:pStyle w:val="TOC3"/>
        <w:tabs>
          <w:tab w:val="right" w:leader="dot" w:pos="9629"/>
        </w:tabs>
        <w:ind w:firstLine="0"/>
      </w:pPr>
      <w:hyperlink w:anchor="_Toc242176884" w:history="1">
        <w:r w:rsidRPr="00EB3BF5">
          <w:rPr>
            <w:rStyle w:val="Hyperlink"/>
            <w:u w:val="none"/>
          </w:rPr>
          <w:t>27 мая 1952 г.</w:t>
        </w:r>
        <w:r w:rsidRPr="00EB3BF5">
          <w:rPr>
            <w:webHidden/>
          </w:rPr>
          <w:tab/>
        </w:r>
        <w:r w:rsidRPr="00EB3BF5">
          <w:rPr>
            <w:webHidden/>
          </w:rPr>
          <w:fldChar w:fldCharType="begin"/>
        </w:r>
        <w:r w:rsidRPr="00EB3BF5">
          <w:rPr>
            <w:webHidden/>
          </w:rPr>
          <w:instrText xml:space="preserve"> PAGEREF _Toc242176884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85" w:history="1">
        <w:r w:rsidRPr="00EB3BF5">
          <w:rPr>
            <w:rStyle w:val="Hyperlink"/>
            <w:u w:val="none"/>
          </w:rPr>
          <w:t>101</w:t>
        </w:r>
        <w:r w:rsidRPr="00EB3BF5">
          <w:rPr>
            <w:webHidden/>
          </w:rPr>
          <w:t xml:space="preserve">. </w:t>
        </w:r>
      </w:hyperlink>
      <w:hyperlink w:anchor="_Toc242176886"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6887" w:history="1">
        <w:r w:rsidRPr="00EB3BF5">
          <w:rPr>
            <w:rStyle w:val="Hyperlink"/>
            <w:u w:val="none"/>
          </w:rPr>
          <w:t>Апрель–май 1952 г.</w:t>
        </w:r>
        <w:r w:rsidRPr="00EB3BF5">
          <w:rPr>
            <w:webHidden/>
          </w:rPr>
          <w:tab/>
        </w:r>
        <w:r w:rsidRPr="00EB3BF5">
          <w:rPr>
            <w:webHidden/>
          </w:rPr>
          <w:fldChar w:fldCharType="begin"/>
        </w:r>
        <w:r w:rsidRPr="00EB3BF5">
          <w:rPr>
            <w:webHidden/>
          </w:rPr>
          <w:instrText xml:space="preserve"> PAGEREF _Toc242176887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88" w:history="1">
        <w:r w:rsidRPr="00EB3BF5">
          <w:rPr>
            <w:rStyle w:val="Hyperlink"/>
            <w:u w:val="none"/>
          </w:rPr>
          <w:t>102</w:t>
        </w:r>
        <w:r w:rsidRPr="00EB3BF5">
          <w:rPr>
            <w:webHidden/>
          </w:rPr>
          <w:t xml:space="preserve">. </w:t>
        </w:r>
      </w:hyperlink>
      <w:hyperlink w:anchor="_Toc242176889" w:history="1">
        <w:r w:rsidRPr="00EB3BF5">
          <w:rPr>
            <w:rStyle w:val="Hyperlink"/>
            <w:u w:val="none"/>
          </w:rPr>
          <w:t>Е.И.Рерих – И.Э., Г.И. и К.И. Муромцевым</w:t>
        </w:r>
      </w:hyperlink>
    </w:p>
    <w:p w:rsidR="00273A62" w:rsidRPr="00EB3BF5" w:rsidRDefault="00273A62" w:rsidP="00EC077A">
      <w:pPr>
        <w:pStyle w:val="TOC3"/>
        <w:tabs>
          <w:tab w:val="right" w:leader="dot" w:pos="9629"/>
        </w:tabs>
        <w:ind w:firstLine="0"/>
      </w:pPr>
      <w:hyperlink w:anchor="_Toc242176890" w:history="1">
        <w:r w:rsidRPr="00EB3BF5">
          <w:rPr>
            <w:rStyle w:val="Hyperlink"/>
            <w:u w:val="none"/>
          </w:rPr>
          <w:t>5 июня 1952 г.</w:t>
        </w:r>
        <w:r w:rsidRPr="00EB3BF5">
          <w:rPr>
            <w:webHidden/>
          </w:rPr>
          <w:tab/>
        </w:r>
        <w:r w:rsidRPr="00EB3BF5">
          <w:rPr>
            <w:webHidden/>
          </w:rPr>
          <w:fldChar w:fldCharType="begin"/>
        </w:r>
        <w:r w:rsidRPr="00EB3BF5">
          <w:rPr>
            <w:webHidden/>
          </w:rPr>
          <w:instrText xml:space="preserve"> PAGEREF _Toc242176890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91" w:history="1">
        <w:r w:rsidRPr="00EB3BF5">
          <w:rPr>
            <w:rStyle w:val="Hyperlink"/>
            <w:u w:val="none"/>
          </w:rPr>
          <w:t>103</w:t>
        </w:r>
        <w:r w:rsidRPr="00EB3BF5">
          <w:rPr>
            <w:webHidden/>
          </w:rPr>
          <w:t xml:space="preserve">. </w:t>
        </w:r>
      </w:hyperlink>
      <w:hyperlink w:anchor="_Toc242176892"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893" w:history="1">
        <w:r w:rsidRPr="00EB3BF5">
          <w:rPr>
            <w:rStyle w:val="Hyperlink"/>
            <w:u w:val="none"/>
          </w:rPr>
          <w:t>9 июня 1952 г.</w:t>
        </w:r>
        <w:r w:rsidRPr="00EB3BF5">
          <w:rPr>
            <w:webHidden/>
          </w:rPr>
          <w:tab/>
        </w:r>
        <w:r w:rsidRPr="00EB3BF5">
          <w:rPr>
            <w:webHidden/>
          </w:rPr>
          <w:fldChar w:fldCharType="begin"/>
        </w:r>
        <w:r w:rsidRPr="00EB3BF5">
          <w:rPr>
            <w:webHidden/>
          </w:rPr>
          <w:instrText xml:space="preserve"> PAGEREF _Toc242176893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94" w:history="1">
        <w:r w:rsidRPr="00EB3BF5">
          <w:rPr>
            <w:rStyle w:val="Hyperlink"/>
            <w:u w:val="none"/>
          </w:rPr>
          <w:t>104</w:t>
        </w:r>
        <w:r w:rsidRPr="00EB3BF5">
          <w:rPr>
            <w:webHidden/>
          </w:rPr>
          <w:t xml:space="preserve">. </w:t>
        </w:r>
      </w:hyperlink>
      <w:hyperlink w:anchor="_Toc242176895"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896" w:history="1">
        <w:r w:rsidRPr="00EB3BF5">
          <w:rPr>
            <w:rStyle w:val="Hyperlink"/>
            <w:u w:val="none"/>
          </w:rPr>
          <w:t>19 июня 1952 г.</w:t>
        </w:r>
        <w:r w:rsidRPr="00EB3BF5">
          <w:rPr>
            <w:webHidden/>
          </w:rPr>
          <w:tab/>
        </w:r>
        <w:r w:rsidRPr="00EB3BF5">
          <w:rPr>
            <w:webHidden/>
          </w:rPr>
          <w:fldChar w:fldCharType="begin"/>
        </w:r>
        <w:r w:rsidRPr="00EB3BF5">
          <w:rPr>
            <w:webHidden/>
          </w:rPr>
          <w:instrText xml:space="preserve"> PAGEREF _Toc242176896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897" w:history="1">
        <w:r w:rsidRPr="00EB3BF5">
          <w:rPr>
            <w:rStyle w:val="Hyperlink"/>
            <w:u w:val="none"/>
          </w:rPr>
          <w:t>105</w:t>
        </w:r>
        <w:r w:rsidRPr="00EB3BF5">
          <w:rPr>
            <w:webHidden/>
          </w:rPr>
          <w:t xml:space="preserve">. </w:t>
        </w:r>
      </w:hyperlink>
      <w:hyperlink w:anchor="_Toc242176898" w:history="1">
        <w:r w:rsidRPr="00EB3BF5">
          <w:rPr>
            <w:rStyle w:val="Hyperlink"/>
            <w:u w:val="none"/>
          </w:rPr>
          <w:t>Е.И.Рерих – З.Г.Фосдик</w:t>
        </w:r>
      </w:hyperlink>
    </w:p>
    <w:p w:rsidR="00273A62" w:rsidRPr="00EB3BF5" w:rsidRDefault="00273A62" w:rsidP="00EC077A">
      <w:pPr>
        <w:pStyle w:val="TOC3"/>
        <w:tabs>
          <w:tab w:val="right" w:leader="dot" w:pos="9629"/>
        </w:tabs>
        <w:ind w:firstLine="0"/>
      </w:pPr>
      <w:hyperlink w:anchor="_Toc242176899" w:history="1">
        <w:r w:rsidRPr="00EB3BF5">
          <w:rPr>
            <w:rStyle w:val="Hyperlink"/>
            <w:u w:val="none"/>
          </w:rPr>
          <w:t>21 июня 1952 г.</w:t>
        </w:r>
        <w:r w:rsidRPr="00EB3BF5">
          <w:rPr>
            <w:webHidden/>
          </w:rPr>
          <w:tab/>
        </w:r>
        <w:r w:rsidRPr="00EB3BF5">
          <w:rPr>
            <w:webHidden/>
          </w:rPr>
          <w:fldChar w:fldCharType="begin"/>
        </w:r>
        <w:r w:rsidRPr="00EB3BF5">
          <w:rPr>
            <w:webHidden/>
          </w:rPr>
          <w:instrText xml:space="preserve"> PAGEREF _Toc242176899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00" w:history="1">
        <w:r w:rsidRPr="00EB3BF5">
          <w:rPr>
            <w:rStyle w:val="Hyperlink"/>
            <w:u w:val="none"/>
          </w:rPr>
          <w:t>106</w:t>
        </w:r>
        <w:r w:rsidRPr="00EB3BF5">
          <w:rPr>
            <w:webHidden/>
          </w:rPr>
          <w:t xml:space="preserve">. </w:t>
        </w:r>
      </w:hyperlink>
      <w:hyperlink w:anchor="_Toc242176901"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6902" w:history="1">
        <w:r w:rsidRPr="00EB3BF5">
          <w:rPr>
            <w:rStyle w:val="Hyperlink"/>
            <w:u w:val="none"/>
          </w:rPr>
          <w:t>23 июня 1952 г.</w:t>
        </w:r>
        <w:r w:rsidRPr="00EB3BF5">
          <w:rPr>
            <w:webHidden/>
          </w:rPr>
          <w:tab/>
        </w:r>
        <w:r w:rsidRPr="00EB3BF5">
          <w:rPr>
            <w:webHidden/>
          </w:rPr>
          <w:fldChar w:fldCharType="begin"/>
        </w:r>
        <w:r w:rsidRPr="00EB3BF5">
          <w:rPr>
            <w:webHidden/>
          </w:rPr>
          <w:instrText xml:space="preserve"> PAGEREF _Toc242176902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03" w:history="1">
        <w:r w:rsidRPr="00EB3BF5">
          <w:rPr>
            <w:rStyle w:val="Hyperlink"/>
            <w:u w:val="none"/>
          </w:rPr>
          <w:t>107</w:t>
        </w:r>
        <w:r w:rsidRPr="00EB3BF5">
          <w:rPr>
            <w:webHidden/>
          </w:rPr>
          <w:t xml:space="preserve">. </w:t>
        </w:r>
      </w:hyperlink>
      <w:hyperlink w:anchor="_Toc242176904"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905" w:history="1">
        <w:r w:rsidRPr="00EB3BF5">
          <w:rPr>
            <w:rStyle w:val="Hyperlink"/>
            <w:u w:val="none"/>
          </w:rPr>
          <w:t>11 июля 1952 г.</w:t>
        </w:r>
        <w:r w:rsidRPr="00EB3BF5">
          <w:rPr>
            <w:webHidden/>
          </w:rPr>
          <w:tab/>
        </w:r>
        <w:r w:rsidRPr="00EB3BF5">
          <w:rPr>
            <w:webHidden/>
          </w:rPr>
          <w:fldChar w:fldCharType="begin"/>
        </w:r>
        <w:r w:rsidRPr="00EB3BF5">
          <w:rPr>
            <w:webHidden/>
          </w:rPr>
          <w:instrText xml:space="preserve"> PAGEREF _Toc242176905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06" w:history="1">
        <w:r w:rsidRPr="00EB3BF5">
          <w:rPr>
            <w:rStyle w:val="Hyperlink"/>
            <w:u w:val="none"/>
          </w:rPr>
          <w:t>108</w:t>
        </w:r>
        <w:r w:rsidRPr="00EB3BF5">
          <w:rPr>
            <w:webHidden/>
          </w:rPr>
          <w:t xml:space="preserve">. </w:t>
        </w:r>
      </w:hyperlink>
      <w:hyperlink w:anchor="_Toc242176907"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908" w:history="1">
        <w:r w:rsidRPr="00EB3BF5">
          <w:rPr>
            <w:rStyle w:val="Hyperlink"/>
            <w:u w:val="none"/>
          </w:rPr>
          <w:t>15 июля 1952 г.</w:t>
        </w:r>
        <w:r w:rsidRPr="00EB3BF5">
          <w:rPr>
            <w:webHidden/>
          </w:rPr>
          <w:tab/>
        </w:r>
        <w:r w:rsidRPr="00EB3BF5">
          <w:rPr>
            <w:webHidden/>
          </w:rPr>
          <w:fldChar w:fldCharType="begin"/>
        </w:r>
        <w:r w:rsidRPr="00EB3BF5">
          <w:rPr>
            <w:webHidden/>
          </w:rPr>
          <w:instrText xml:space="preserve"> PAGEREF _Toc242176908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09" w:history="1">
        <w:r w:rsidRPr="00EB3BF5">
          <w:rPr>
            <w:rStyle w:val="Hyperlink"/>
            <w:u w:val="none"/>
          </w:rPr>
          <w:t>109</w:t>
        </w:r>
        <w:r w:rsidRPr="00EB3BF5">
          <w:rPr>
            <w:webHidden/>
          </w:rPr>
          <w:t xml:space="preserve">. </w:t>
        </w:r>
      </w:hyperlink>
      <w:hyperlink w:anchor="_Toc242176910" w:history="1">
        <w:r w:rsidRPr="00EB3BF5">
          <w:rPr>
            <w:rStyle w:val="Hyperlink"/>
            <w:u w:val="none"/>
          </w:rPr>
          <w:t>Е.И.Рерих – Н.Боссхардт</w:t>
        </w:r>
      </w:hyperlink>
    </w:p>
    <w:p w:rsidR="00273A62" w:rsidRPr="00EB3BF5" w:rsidRDefault="00273A62" w:rsidP="00EC077A">
      <w:pPr>
        <w:pStyle w:val="TOC3"/>
        <w:tabs>
          <w:tab w:val="right" w:leader="dot" w:pos="9629"/>
        </w:tabs>
        <w:ind w:firstLine="0"/>
      </w:pPr>
      <w:hyperlink w:anchor="_Toc242176911" w:history="1">
        <w:r w:rsidRPr="00EB3BF5">
          <w:rPr>
            <w:rStyle w:val="Hyperlink"/>
            <w:u w:val="none"/>
          </w:rPr>
          <w:t>17 июля 1952 г.</w:t>
        </w:r>
        <w:r w:rsidRPr="00EB3BF5">
          <w:rPr>
            <w:webHidden/>
          </w:rPr>
          <w:tab/>
        </w:r>
        <w:r w:rsidRPr="00EB3BF5">
          <w:rPr>
            <w:webHidden/>
          </w:rPr>
          <w:fldChar w:fldCharType="begin"/>
        </w:r>
        <w:r w:rsidRPr="00EB3BF5">
          <w:rPr>
            <w:webHidden/>
          </w:rPr>
          <w:instrText xml:space="preserve"> PAGEREF _Toc242176911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12" w:history="1">
        <w:r w:rsidRPr="00EB3BF5">
          <w:rPr>
            <w:rStyle w:val="Hyperlink"/>
            <w:u w:val="none"/>
          </w:rPr>
          <w:t>110</w:t>
        </w:r>
        <w:r w:rsidRPr="00EB3BF5">
          <w:rPr>
            <w:webHidden/>
          </w:rPr>
          <w:t xml:space="preserve">. </w:t>
        </w:r>
      </w:hyperlink>
      <w:hyperlink w:anchor="_Toc242176913"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6914" w:history="1">
        <w:r w:rsidRPr="00EB3BF5">
          <w:rPr>
            <w:rStyle w:val="Hyperlink"/>
            <w:u w:val="none"/>
          </w:rPr>
          <w:t>18 июля 1952 г.</w:t>
        </w:r>
        <w:r w:rsidRPr="00EB3BF5">
          <w:rPr>
            <w:webHidden/>
          </w:rPr>
          <w:tab/>
        </w:r>
        <w:r w:rsidRPr="00EB3BF5">
          <w:rPr>
            <w:webHidden/>
          </w:rPr>
          <w:fldChar w:fldCharType="begin"/>
        </w:r>
        <w:r w:rsidRPr="00EB3BF5">
          <w:rPr>
            <w:webHidden/>
          </w:rPr>
          <w:instrText xml:space="preserve"> PAGEREF _Toc242176914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15" w:history="1">
        <w:r w:rsidRPr="00EB3BF5">
          <w:rPr>
            <w:rStyle w:val="Hyperlink"/>
            <w:u w:val="none"/>
          </w:rPr>
          <w:t>111</w:t>
        </w:r>
        <w:r w:rsidRPr="00EB3BF5">
          <w:rPr>
            <w:webHidden/>
          </w:rPr>
          <w:t xml:space="preserve">. </w:t>
        </w:r>
      </w:hyperlink>
      <w:hyperlink w:anchor="_Toc242176916" w:history="1">
        <w:r w:rsidRPr="00EB3BF5">
          <w:rPr>
            <w:rStyle w:val="Hyperlink"/>
            <w:u w:val="none"/>
          </w:rPr>
          <w:t>Е.И.Рерих – З.Г.Фосдик</w:t>
        </w:r>
      </w:hyperlink>
    </w:p>
    <w:p w:rsidR="00273A62" w:rsidRPr="00EB3BF5" w:rsidRDefault="00273A62" w:rsidP="00EC077A">
      <w:pPr>
        <w:pStyle w:val="TOC3"/>
        <w:tabs>
          <w:tab w:val="right" w:leader="dot" w:pos="9629"/>
        </w:tabs>
        <w:ind w:firstLine="0"/>
      </w:pPr>
      <w:hyperlink w:anchor="_Toc242176917" w:history="1">
        <w:r w:rsidRPr="00EB3BF5">
          <w:rPr>
            <w:rStyle w:val="Hyperlink"/>
            <w:u w:val="none"/>
          </w:rPr>
          <w:t>24 июля 1952 г.</w:t>
        </w:r>
        <w:r w:rsidRPr="00EB3BF5">
          <w:rPr>
            <w:webHidden/>
          </w:rPr>
          <w:tab/>
        </w:r>
        <w:r w:rsidRPr="00EB3BF5">
          <w:rPr>
            <w:webHidden/>
          </w:rPr>
          <w:fldChar w:fldCharType="begin"/>
        </w:r>
        <w:r w:rsidRPr="00EB3BF5">
          <w:rPr>
            <w:webHidden/>
          </w:rPr>
          <w:instrText xml:space="preserve"> PAGEREF _Toc242176917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18" w:history="1">
        <w:r w:rsidRPr="00EB3BF5">
          <w:rPr>
            <w:rStyle w:val="Hyperlink"/>
            <w:u w:val="none"/>
          </w:rPr>
          <w:t>112</w:t>
        </w:r>
        <w:r w:rsidRPr="00EB3BF5">
          <w:rPr>
            <w:webHidden/>
          </w:rPr>
          <w:t xml:space="preserve">. </w:t>
        </w:r>
      </w:hyperlink>
      <w:hyperlink w:anchor="_Toc242176919"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6920" w:history="1">
        <w:r w:rsidRPr="00EB3BF5">
          <w:rPr>
            <w:rStyle w:val="Hyperlink"/>
            <w:u w:val="none"/>
          </w:rPr>
          <w:t>3 августа 1952 г.</w:t>
        </w:r>
        <w:r w:rsidRPr="00EB3BF5">
          <w:rPr>
            <w:webHidden/>
          </w:rPr>
          <w:tab/>
        </w:r>
        <w:r w:rsidRPr="00EB3BF5">
          <w:rPr>
            <w:webHidden/>
          </w:rPr>
          <w:fldChar w:fldCharType="begin"/>
        </w:r>
        <w:r w:rsidRPr="00EB3BF5">
          <w:rPr>
            <w:webHidden/>
          </w:rPr>
          <w:instrText xml:space="preserve"> PAGEREF _Toc242176920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21" w:history="1">
        <w:r w:rsidRPr="00EB3BF5">
          <w:rPr>
            <w:rStyle w:val="Hyperlink"/>
            <w:u w:val="none"/>
          </w:rPr>
          <w:t>113</w:t>
        </w:r>
        <w:r w:rsidRPr="00EB3BF5">
          <w:rPr>
            <w:webHidden/>
          </w:rPr>
          <w:t xml:space="preserve">. </w:t>
        </w:r>
      </w:hyperlink>
      <w:hyperlink w:anchor="_Toc242176922"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923" w:history="1">
        <w:r w:rsidRPr="00EB3BF5">
          <w:rPr>
            <w:rStyle w:val="Hyperlink"/>
            <w:u w:val="none"/>
          </w:rPr>
          <w:t>10 августа 1952 г.</w:t>
        </w:r>
        <w:r w:rsidRPr="00EB3BF5">
          <w:rPr>
            <w:webHidden/>
          </w:rPr>
          <w:tab/>
        </w:r>
        <w:r w:rsidRPr="00EB3BF5">
          <w:rPr>
            <w:webHidden/>
          </w:rPr>
          <w:fldChar w:fldCharType="begin"/>
        </w:r>
        <w:r w:rsidRPr="00EB3BF5">
          <w:rPr>
            <w:webHidden/>
          </w:rPr>
          <w:instrText xml:space="preserve"> PAGEREF _Toc242176923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24" w:history="1">
        <w:r w:rsidRPr="00EB3BF5">
          <w:rPr>
            <w:rStyle w:val="Hyperlink"/>
            <w:u w:val="none"/>
          </w:rPr>
          <w:t>114</w:t>
        </w:r>
        <w:r w:rsidRPr="00EB3BF5">
          <w:rPr>
            <w:webHidden/>
          </w:rPr>
          <w:t xml:space="preserve">. </w:t>
        </w:r>
      </w:hyperlink>
      <w:hyperlink w:anchor="_Toc242176925" w:history="1">
        <w:r w:rsidRPr="00EB3BF5">
          <w:rPr>
            <w:rStyle w:val="Hyperlink"/>
            <w:u w:val="none"/>
          </w:rPr>
          <w:t>Е.И.Рерих – Ш.Бхатнагару</w:t>
        </w:r>
      </w:hyperlink>
    </w:p>
    <w:p w:rsidR="00273A62" w:rsidRPr="00EB3BF5" w:rsidRDefault="00273A62" w:rsidP="00EC077A">
      <w:pPr>
        <w:pStyle w:val="TOC3"/>
        <w:tabs>
          <w:tab w:val="right" w:leader="dot" w:pos="9629"/>
        </w:tabs>
        <w:ind w:firstLine="0"/>
      </w:pPr>
      <w:hyperlink w:anchor="_Toc242176926" w:history="1">
        <w:r w:rsidRPr="00EB3BF5">
          <w:rPr>
            <w:rStyle w:val="Hyperlink"/>
            <w:u w:val="none"/>
          </w:rPr>
          <w:t>12 августа 1952 г.</w:t>
        </w:r>
        <w:r w:rsidRPr="00EB3BF5">
          <w:rPr>
            <w:webHidden/>
          </w:rPr>
          <w:tab/>
        </w:r>
        <w:r w:rsidRPr="00EB3BF5">
          <w:rPr>
            <w:webHidden/>
          </w:rPr>
          <w:fldChar w:fldCharType="begin"/>
        </w:r>
        <w:r w:rsidRPr="00EB3BF5">
          <w:rPr>
            <w:webHidden/>
          </w:rPr>
          <w:instrText xml:space="preserve"> PAGEREF _Toc242176926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27" w:history="1">
        <w:r w:rsidRPr="00EB3BF5">
          <w:rPr>
            <w:rStyle w:val="Hyperlink"/>
            <w:u w:val="none"/>
          </w:rPr>
          <w:t>115</w:t>
        </w:r>
        <w:r w:rsidRPr="00EB3BF5">
          <w:rPr>
            <w:webHidden/>
          </w:rPr>
          <w:t xml:space="preserve">. </w:t>
        </w:r>
      </w:hyperlink>
      <w:hyperlink w:anchor="_Toc242176928" w:history="1">
        <w:r w:rsidRPr="00EB3BF5">
          <w:rPr>
            <w:rStyle w:val="Hyperlink"/>
            <w:u w:val="none"/>
          </w:rPr>
          <w:t>Е.И.Рерих – В. и М. Шаран</w:t>
        </w:r>
      </w:hyperlink>
    </w:p>
    <w:p w:rsidR="00273A62" w:rsidRPr="00EB3BF5" w:rsidRDefault="00273A62" w:rsidP="00EC077A">
      <w:pPr>
        <w:pStyle w:val="TOC3"/>
        <w:tabs>
          <w:tab w:val="right" w:leader="dot" w:pos="9629"/>
        </w:tabs>
        <w:ind w:firstLine="0"/>
      </w:pPr>
      <w:hyperlink w:anchor="_Toc242176929" w:history="1">
        <w:r w:rsidRPr="00EB3BF5">
          <w:rPr>
            <w:rStyle w:val="Hyperlink"/>
            <w:u w:val="none"/>
          </w:rPr>
          <w:t>13 августа 1952 г.</w:t>
        </w:r>
        <w:r w:rsidRPr="00EB3BF5">
          <w:rPr>
            <w:webHidden/>
          </w:rPr>
          <w:tab/>
        </w:r>
        <w:r w:rsidRPr="00EB3BF5">
          <w:rPr>
            <w:webHidden/>
          </w:rPr>
          <w:fldChar w:fldCharType="begin"/>
        </w:r>
        <w:r w:rsidRPr="00EB3BF5">
          <w:rPr>
            <w:webHidden/>
          </w:rPr>
          <w:instrText xml:space="preserve"> PAGEREF _Toc242176929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30" w:history="1">
        <w:r w:rsidRPr="00EB3BF5">
          <w:rPr>
            <w:rStyle w:val="Hyperlink"/>
            <w:u w:val="none"/>
          </w:rPr>
          <w:t>116</w:t>
        </w:r>
        <w:r w:rsidRPr="00EB3BF5">
          <w:rPr>
            <w:webHidden/>
          </w:rPr>
          <w:t xml:space="preserve">. </w:t>
        </w:r>
      </w:hyperlink>
      <w:hyperlink w:anchor="_Toc242176931"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932" w:history="1">
        <w:r w:rsidRPr="00EB3BF5">
          <w:rPr>
            <w:rStyle w:val="Hyperlink"/>
            <w:u w:val="none"/>
          </w:rPr>
          <w:t>22 августа 1952 г.</w:t>
        </w:r>
        <w:r w:rsidRPr="00EB3BF5">
          <w:rPr>
            <w:webHidden/>
          </w:rPr>
          <w:tab/>
        </w:r>
        <w:r w:rsidRPr="00EB3BF5">
          <w:rPr>
            <w:webHidden/>
          </w:rPr>
          <w:fldChar w:fldCharType="begin"/>
        </w:r>
        <w:r w:rsidRPr="00EB3BF5">
          <w:rPr>
            <w:webHidden/>
          </w:rPr>
          <w:instrText xml:space="preserve"> PAGEREF _Toc242176932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33" w:history="1">
        <w:r w:rsidRPr="00EB3BF5">
          <w:rPr>
            <w:rStyle w:val="Hyperlink"/>
            <w:u w:val="none"/>
          </w:rPr>
          <w:t>117</w:t>
        </w:r>
        <w:r w:rsidRPr="00EB3BF5">
          <w:rPr>
            <w:webHidden/>
          </w:rPr>
          <w:t xml:space="preserve">. </w:t>
        </w:r>
      </w:hyperlink>
      <w:hyperlink w:anchor="_Toc242176934"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6935" w:history="1">
        <w:r w:rsidRPr="00EB3BF5">
          <w:rPr>
            <w:rStyle w:val="Hyperlink"/>
            <w:u w:val="none"/>
          </w:rPr>
          <w:t>7 сентября 1952 г.</w:t>
        </w:r>
        <w:r w:rsidRPr="00EB3BF5">
          <w:rPr>
            <w:webHidden/>
          </w:rPr>
          <w:tab/>
        </w:r>
        <w:r w:rsidRPr="00EB3BF5">
          <w:rPr>
            <w:webHidden/>
          </w:rPr>
          <w:fldChar w:fldCharType="begin"/>
        </w:r>
        <w:r w:rsidRPr="00EB3BF5">
          <w:rPr>
            <w:webHidden/>
          </w:rPr>
          <w:instrText xml:space="preserve"> PAGEREF _Toc242176935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36" w:history="1">
        <w:r w:rsidRPr="00EB3BF5">
          <w:rPr>
            <w:rStyle w:val="Hyperlink"/>
            <w:u w:val="none"/>
          </w:rPr>
          <w:t>118</w:t>
        </w:r>
        <w:r w:rsidRPr="00EB3BF5">
          <w:rPr>
            <w:webHidden/>
          </w:rPr>
          <w:t xml:space="preserve">. </w:t>
        </w:r>
      </w:hyperlink>
      <w:hyperlink w:anchor="_Toc242176937"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938" w:history="1">
        <w:r w:rsidRPr="00EB3BF5">
          <w:rPr>
            <w:rStyle w:val="Hyperlink"/>
            <w:u w:val="none"/>
          </w:rPr>
          <w:t>12 сентября 1952 г.</w:t>
        </w:r>
        <w:r w:rsidRPr="00EB3BF5">
          <w:rPr>
            <w:webHidden/>
          </w:rPr>
          <w:tab/>
        </w:r>
        <w:r w:rsidRPr="00EB3BF5">
          <w:rPr>
            <w:webHidden/>
          </w:rPr>
          <w:fldChar w:fldCharType="begin"/>
        </w:r>
        <w:r w:rsidRPr="00EB3BF5">
          <w:rPr>
            <w:webHidden/>
          </w:rPr>
          <w:instrText xml:space="preserve"> PAGEREF _Toc242176938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39" w:history="1">
        <w:r w:rsidRPr="00EB3BF5">
          <w:rPr>
            <w:rStyle w:val="Hyperlink"/>
            <w:u w:val="none"/>
          </w:rPr>
          <w:t>119</w:t>
        </w:r>
        <w:r w:rsidRPr="00EB3BF5">
          <w:rPr>
            <w:webHidden/>
          </w:rPr>
          <w:t xml:space="preserve">. </w:t>
        </w:r>
      </w:hyperlink>
      <w:hyperlink w:anchor="_Toc242176940"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941" w:history="1">
        <w:r w:rsidRPr="00EB3BF5">
          <w:rPr>
            <w:rStyle w:val="Hyperlink"/>
            <w:u w:val="none"/>
          </w:rPr>
          <w:t>14 сентября 1952 г.</w:t>
        </w:r>
        <w:r w:rsidRPr="00EB3BF5">
          <w:rPr>
            <w:webHidden/>
          </w:rPr>
          <w:tab/>
        </w:r>
        <w:r w:rsidRPr="00EB3BF5">
          <w:rPr>
            <w:webHidden/>
          </w:rPr>
          <w:fldChar w:fldCharType="begin"/>
        </w:r>
        <w:r w:rsidRPr="00EB3BF5">
          <w:rPr>
            <w:webHidden/>
          </w:rPr>
          <w:instrText xml:space="preserve"> PAGEREF _Toc242176941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42" w:history="1">
        <w:r w:rsidRPr="00EB3BF5">
          <w:rPr>
            <w:rStyle w:val="Hyperlink"/>
            <w:u w:val="none"/>
          </w:rPr>
          <w:t>120</w:t>
        </w:r>
        <w:r w:rsidRPr="00EB3BF5">
          <w:rPr>
            <w:webHidden/>
          </w:rPr>
          <w:t xml:space="preserve">. </w:t>
        </w:r>
      </w:hyperlink>
      <w:hyperlink w:anchor="_Toc242176943"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6944" w:history="1">
        <w:r w:rsidRPr="00EB3BF5">
          <w:rPr>
            <w:rStyle w:val="Hyperlink"/>
            <w:u w:val="none"/>
          </w:rPr>
          <w:t>17 сентября 1952 г.</w:t>
        </w:r>
        <w:r w:rsidRPr="00EB3BF5">
          <w:rPr>
            <w:webHidden/>
          </w:rPr>
          <w:tab/>
        </w:r>
        <w:r w:rsidRPr="00EB3BF5">
          <w:rPr>
            <w:webHidden/>
          </w:rPr>
          <w:fldChar w:fldCharType="begin"/>
        </w:r>
        <w:r w:rsidRPr="00EB3BF5">
          <w:rPr>
            <w:webHidden/>
          </w:rPr>
          <w:instrText xml:space="preserve"> PAGEREF _Toc242176944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45" w:history="1">
        <w:r w:rsidRPr="00EB3BF5">
          <w:rPr>
            <w:rStyle w:val="Hyperlink"/>
            <w:u w:val="none"/>
          </w:rPr>
          <w:t>121</w:t>
        </w:r>
        <w:r w:rsidRPr="00EB3BF5">
          <w:rPr>
            <w:webHidden/>
          </w:rPr>
          <w:t xml:space="preserve">. </w:t>
        </w:r>
      </w:hyperlink>
      <w:hyperlink w:anchor="_Toc242176946"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6947" w:history="1">
        <w:r w:rsidRPr="00EB3BF5">
          <w:rPr>
            <w:rStyle w:val="Hyperlink"/>
            <w:u w:val="none"/>
          </w:rPr>
          <w:t>18 сентября 1952 г.</w:t>
        </w:r>
        <w:r w:rsidRPr="00EB3BF5">
          <w:rPr>
            <w:webHidden/>
          </w:rPr>
          <w:tab/>
        </w:r>
        <w:r w:rsidRPr="00EB3BF5">
          <w:rPr>
            <w:webHidden/>
          </w:rPr>
          <w:fldChar w:fldCharType="begin"/>
        </w:r>
        <w:r w:rsidRPr="00EB3BF5">
          <w:rPr>
            <w:webHidden/>
          </w:rPr>
          <w:instrText xml:space="preserve"> PAGEREF _Toc242176947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48" w:history="1">
        <w:r w:rsidRPr="00EB3BF5">
          <w:rPr>
            <w:rStyle w:val="Hyperlink"/>
            <w:u w:val="none"/>
          </w:rPr>
          <w:t>122</w:t>
        </w:r>
        <w:r w:rsidRPr="00EB3BF5">
          <w:rPr>
            <w:webHidden/>
          </w:rPr>
          <w:t xml:space="preserve">. </w:t>
        </w:r>
      </w:hyperlink>
      <w:hyperlink w:anchor="_Toc242176949"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6950" w:history="1">
        <w:r w:rsidRPr="00EB3BF5">
          <w:rPr>
            <w:rStyle w:val="Hyperlink"/>
            <w:u w:val="none"/>
          </w:rPr>
          <w:t>27–29 сентября 1952 г.</w:t>
        </w:r>
        <w:r w:rsidRPr="00EB3BF5">
          <w:rPr>
            <w:webHidden/>
          </w:rPr>
          <w:tab/>
        </w:r>
        <w:r w:rsidRPr="00EB3BF5">
          <w:rPr>
            <w:webHidden/>
          </w:rPr>
          <w:fldChar w:fldCharType="begin"/>
        </w:r>
        <w:r w:rsidRPr="00EB3BF5">
          <w:rPr>
            <w:webHidden/>
          </w:rPr>
          <w:instrText xml:space="preserve"> PAGEREF _Toc242176950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51" w:history="1">
        <w:r w:rsidRPr="00EB3BF5">
          <w:rPr>
            <w:rStyle w:val="Hyperlink"/>
            <w:u w:val="none"/>
          </w:rPr>
          <w:t>123</w:t>
        </w:r>
        <w:r w:rsidRPr="00EB3BF5">
          <w:rPr>
            <w:webHidden/>
          </w:rPr>
          <w:t xml:space="preserve">. </w:t>
        </w:r>
      </w:hyperlink>
      <w:hyperlink w:anchor="_Toc242176952"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953" w:history="1">
        <w:r w:rsidRPr="00EB3BF5">
          <w:rPr>
            <w:rStyle w:val="Hyperlink"/>
            <w:u w:val="none"/>
          </w:rPr>
          <w:t>[27 сентября 1952 г.]</w:t>
        </w:r>
        <w:r w:rsidRPr="00EB3BF5">
          <w:rPr>
            <w:webHidden/>
          </w:rPr>
          <w:tab/>
        </w:r>
        <w:r w:rsidRPr="00EB3BF5">
          <w:rPr>
            <w:webHidden/>
          </w:rPr>
          <w:fldChar w:fldCharType="begin"/>
        </w:r>
        <w:r w:rsidRPr="00EB3BF5">
          <w:rPr>
            <w:webHidden/>
          </w:rPr>
          <w:instrText xml:space="preserve"> PAGEREF _Toc242176953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54" w:history="1">
        <w:r w:rsidRPr="00EB3BF5">
          <w:rPr>
            <w:rStyle w:val="Hyperlink"/>
            <w:u w:val="none"/>
          </w:rPr>
          <w:t>124</w:t>
        </w:r>
        <w:r w:rsidRPr="00EB3BF5">
          <w:rPr>
            <w:webHidden/>
          </w:rPr>
          <w:t xml:space="preserve">. </w:t>
        </w:r>
      </w:hyperlink>
      <w:hyperlink w:anchor="_Toc242176955"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956" w:history="1">
        <w:r w:rsidRPr="00EB3BF5">
          <w:rPr>
            <w:rStyle w:val="Hyperlink"/>
            <w:u w:val="none"/>
          </w:rPr>
          <w:t>10 октября 1952 г.</w:t>
        </w:r>
        <w:r w:rsidRPr="00EB3BF5">
          <w:rPr>
            <w:webHidden/>
          </w:rPr>
          <w:tab/>
        </w:r>
        <w:r w:rsidRPr="00EB3BF5">
          <w:rPr>
            <w:webHidden/>
          </w:rPr>
          <w:fldChar w:fldCharType="begin"/>
        </w:r>
        <w:r w:rsidRPr="00EB3BF5">
          <w:rPr>
            <w:webHidden/>
          </w:rPr>
          <w:instrText xml:space="preserve"> PAGEREF _Toc242176956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57" w:history="1">
        <w:r w:rsidRPr="00EB3BF5">
          <w:rPr>
            <w:rStyle w:val="Hyperlink"/>
            <w:u w:val="none"/>
          </w:rPr>
          <w:t>125</w:t>
        </w:r>
        <w:r w:rsidRPr="00EB3BF5">
          <w:rPr>
            <w:webHidden/>
          </w:rPr>
          <w:t xml:space="preserve">. </w:t>
        </w:r>
      </w:hyperlink>
      <w:hyperlink w:anchor="_Toc242176958"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959" w:history="1">
        <w:r w:rsidRPr="00EB3BF5">
          <w:rPr>
            <w:rStyle w:val="Hyperlink"/>
            <w:u w:val="none"/>
          </w:rPr>
          <w:t>11 октября 1952 г.</w:t>
        </w:r>
        <w:r w:rsidRPr="00EB3BF5">
          <w:rPr>
            <w:webHidden/>
          </w:rPr>
          <w:tab/>
        </w:r>
        <w:r w:rsidRPr="00EB3BF5">
          <w:rPr>
            <w:webHidden/>
          </w:rPr>
          <w:fldChar w:fldCharType="begin"/>
        </w:r>
        <w:r w:rsidRPr="00EB3BF5">
          <w:rPr>
            <w:webHidden/>
          </w:rPr>
          <w:instrText xml:space="preserve"> PAGEREF _Toc242176959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60" w:history="1">
        <w:r w:rsidRPr="00EB3BF5">
          <w:rPr>
            <w:rStyle w:val="Hyperlink"/>
            <w:u w:val="none"/>
          </w:rPr>
          <w:t>126</w:t>
        </w:r>
        <w:r w:rsidRPr="00EB3BF5">
          <w:rPr>
            <w:webHidden/>
          </w:rPr>
          <w:t xml:space="preserve">. </w:t>
        </w:r>
      </w:hyperlink>
      <w:hyperlink w:anchor="_Toc242176961" w:history="1">
        <w:r w:rsidRPr="00EB3BF5">
          <w:rPr>
            <w:rStyle w:val="Hyperlink"/>
            <w:u w:val="none"/>
          </w:rPr>
          <w:t>Е.И.Рерих – Б.Боллингу и Дж.Уиду</w:t>
        </w:r>
      </w:hyperlink>
    </w:p>
    <w:p w:rsidR="00273A62" w:rsidRPr="00EB3BF5" w:rsidRDefault="00273A62" w:rsidP="00EC077A">
      <w:pPr>
        <w:pStyle w:val="TOC3"/>
        <w:tabs>
          <w:tab w:val="right" w:leader="dot" w:pos="9629"/>
        </w:tabs>
        <w:ind w:firstLine="0"/>
      </w:pPr>
      <w:hyperlink w:anchor="_Toc242176962" w:history="1">
        <w:r w:rsidRPr="00EB3BF5">
          <w:rPr>
            <w:rStyle w:val="Hyperlink"/>
            <w:u w:val="none"/>
          </w:rPr>
          <w:t>12 октября 1952 г.</w:t>
        </w:r>
        <w:r w:rsidRPr="00EB3BF5">
          <w:rPr>
            <w:webHidden/>
          </w:rPr>
          <w:tab/>
        </w:r>
        <w:r w:rsidRPr="00EB3BF5">
          <w:rPr>
            <w:webHidden/>
          </w:rPr>
          <w:fldChar w:fldCharType="begin"/>
        </w:r>
        <w:r w:rsidRPr="00EB3BF5">
          <w:rPr>
            <w:webHidden/>
          </w:rPr>
          <w:instrText xml:space="preserve"> PAGEREF _Toc242176962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63" w:history="1">
        <w:r w:rsidRPr="00EB3BF5">
          <w:rPr>
            <w:rStyle w:val="Hyperlink"/>
            <w:u w:val="none"/>
          </w:rPr>
          <w:t>127</w:t>
        </w:r>
        <w:r w:rsidRPr="00EB3BF5">
          <w:rPr>
            <w:webHidden/>
          </w:rPr>
          <w:t xml:space="preserve">. </w:t>
        </w:r>
      </w:hyperlink>
      <w:hyperlink w:anchor="_Toc242176964"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965" w:history="1">
        <w:r w:rsidRPr="00EB3BF5">
          <w:rPr>
            <w:rStyle w:val="Hyperlink"/>
            <w:u w:val="none"/>
          </w:rPr>
          <w:t>16 октября 1952 г.</w:t>
        </w:r>
        <w:r w:rsidRPr="00EB3BF5">
          <w:rPr>
            <w:webHidden/>
          </w:rPr>
          <w:tab/>
        </w:r>
        <w:r w:rsidRPr="00EB3BF5">
          <w:rPr>
            <w:webHidden/>
          </w:rPr>
          <w:fldChar w:fldCharType="begin"/>
        </w:r>
        <w:r w:rsidRPr="00EB3BF5">
          <w:rPr>
            <w:webHidden/>
          </w:rPr>
          <w:instrText xml:space="preserve"> PAGEREF _Toc242176965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66" w:history="1">
        <w:r w:rsidRPr="00EB3BF5">
          <w:rPr>
            <w:rStyle w:val="Hyperlink"/>
            <w:u w:val="none"/>
          </w:rPr>
          <w:t>128</w:t>
        </w:r>
        <w:r w:rsidRPr="00EB3BF5">
          <w:rPr>
            <w:webHidden/>
          </w:rPr>
          <w:t xml:space="preserve">. </w:t>
        </w:r>
      </w:hyperlink>
      <w:hyperlink w:anchor="_Toc242176967" w:history="1">
        <w:r w:rsidRPr="00EB3BF5">
          <w:rPr>
            <w:rStyle w:val="Hyperlink"/>
            <w:u w:val="none"/>
          </w:rPr>
          <w:t>Е.И.Рерих – И.А.Овчинниковой</w:t>
        </w:r>
      </w:hyperlink>
    </w:p>
    <w:p w:rsidR="00273A62" w:rsidRPr="00EB3BF5" w:rsidRDefault="00273A62" w:rsidP="00EC077A">
      <w:pPr>
        <w:pStyle w:val="TOC3"/>
        <w:tabs>
          <w:tab w:val="right" w:leader="dot" w:pos="9629"/>
        </w:tabs>
        <w:ind w:firstLine="0"/>
      </w:pPr>
      <w:hyperlink w:anchor="_Toc242176968" w:history="1">
        <w:r w:rsidRPr="00EB3BF5">
          <w:rPr>
            <w:rStyle w:val="Hyperlink"/>
            <w:u w:val="none"/>
          </w:rPr>
          <w:t>18 октября 1952 г.</w:t>
        </w:r>
        <w:r w:rsidRPr="00EB3BF5">
          <w:rPr>
            <w:webHidden/>
          </w:rPr>
          <w:tab/>
        </w:r>
        <w:r w:rsidRPr="00EB3BF5">
          <w:rPr>
            <w:webHidden/>
          </w:rPr>
          <w:fldChar w:fldCharType="begin"/>
        </w:r>
        <w:r w:rsidRPr="00EB3BF5">
          <w:rPr>
            <w:webHidden/>
          </w:rPr>
          <w:instrText xml:space="preserve"> PAGEREF _Toc242176968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69" w:history="1">
        <w:r w:rsidRPr="00EB3BF5">
          <w:rPr>
            <w:rStyle w:val="Hyperlink"/>
            <w:u w:val="none"/>
          </w:rPr>
          <w:t>129</w:t>
        </w:r>
        <w:r w:rsidRPr="00EB3BF5">
          <w:rPr>
            <w:webHidden/>
          </w:rPr>
          <w:t xml:space="preserve">. </w:t>
        </w:r>
      </w:hyperlink>
      <w:hyperlink w:anchor="_Toc242176970"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6971" w:history="1">
        <w:r w:rsidRPr="00EB3BF5">
          <w:rPr>
            <w:rStyle w:val="Hyperlink"/>
            <w:u w:val="none"/>
          </w:rPr>
          <w:t>3 ноября 1952 г.</w:t>
        </w:r>
        <w:r w:rsidRPr="00EB3BF5">
          <w:rPr>
            <w:webHidden/>
          </w:rPr>
          <w:tab/>
        </w:r>
        <w:r w:rsidRPr="00EB3BF5">
          <w:rPr>
            <w:webHidden/>
          </w:rPr>
          <w:fldChar w:fldCharType="begin"/>
        </w:r>
        <w:r w:rsidRPr="00EB3BF5">
          <w:rPr>
            <w:webHidden/>
          </w:rPr>
          <w:instrText xml:space="preserve"> PAGEREF _Toc242176971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72" w:history="1">
        <w:r w:rsidRPr="00EB3BF5">
          <w:rPr>
            <w:rStyle w:val="Hyperlink"/>
            <w:u w:val="none"/>
          </w:rPr>
          <w:t>130</w:t>
        </w:r>
        <w:r w:rsidRPr="00EB3BF5">
          <w:rPr>
            <w:webHidden/>
          </w:rPr>
          <w:t xml:space="preserve">. </w:t>
        </w:r>
      </w:hyperlink>
      <w:hyperlink w:anchor="_Toc242176973"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974" w:history="1">
        <w:r w:rsidRPr="00EB3BF5">
          <w:rPr>
            <w:rStyle w:val="Hyperlink"/>
            <w:u w:val="none"/>
          </w:rPr>
          <w:t>3 ноября [1952 г.]</w:t>
        </w:r>
        <w:r w:rsidRPr="00EB3BF5">
          <w:rPr>
            <w:webHidden/>
          </w:rPr>
          <w:tab/>
        </w:r>
        <w:r w:rsidRPr="00EB3BF5">
          <w:rPr>
            <w:webHidden/>
          </w:rPr>
          <w:fldChar w:fldCharType="begin"/>
        </w:r>
        <w:r w:rsidRPr="00EB3BF5">
          <w:rPr>
            <w:webHidden/>
          </w:rPr>
          <w:instrText xml:space="preserve"> PAGEREF _Toc242176974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75" w:history="1">
        <w:r w:rsidRPr="00EB3BF5">
          <w:rPr>
            <w:rStyle w:val="Hyperlink"/>
            <w:u w:val="none"/>
          </w:rPr>
          <w:t>131</w:t>
        </w:r>
        <w:r w:rsidRPr="00EB3BF5">
          <w:rPr>
            <w:webHidden/>
          </w:rPr>
          <w:t xml:space="preserve">. </w:t>
        </w:r>
      </w:hyperlink>
      <w:hyperlink w:anchor="_Toc242176976"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6977" w:history="1">
        <w:r w:rsidRPr="00EB3BF5">
          <w:rPr>
            <w:rStyle w:val="Hyperlink"/>
            <w:u w:val="none"/>
          </w:rPr>
          <w:t>5 ноября 1952 г.</w:t>
        </w:r>
        <w:r w:rsidRPr="00EB3BF5">
          <w:rPr>
            <w:webHidden/>
          </w:rPr>
          <w:tab/>
        </w:r>
        <w:r w:rsidRPr="00EB3BF5">
          <w:rPr>
            <w:webHidden/>
          </w:rPr>
          <w:fldChar w:fldCharType="begin"/>
        </w:r>
        <w:r w:rsidRPr="00EB3BF5">
          <w:rPr>
            <w:webHidden/>
          </w:rPr>
          <w:instrText xml:space="preserve"> PAGEREF _Toc242176977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78" w:history="1">
        <w:r w:rsidRPr="00EB3BF5">
          <w:rPr>
            <w:rStyle w:val="Hyperlink"/>
            <w:u w:val="none"/>
          </w:rPr>
          <w:t>132</w:t>
        </w:r>
        <w:r w:rsidRPr="00EB3BF5">
          <w:rPr>
            <w:webHidden/>
          </w:rPr>
          <w:t xml:space="preserve">. </w:t>
        </w:r>
      </w:hyperlink>
      <w:hyperlink w:anchor="_Toc242176979"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6980" w:history="1">
        <w:r w:rsidRPr="00EB3BF5">
          <w:rPr>
            <w:rStyle w:val="Hyperlink"/>
            <w:u w:val="none"/>
          </w:rPr>
          <w:t>6 ноября 1952 г.</w:t>
        </w:r>
        <w:r w:rsidRPr="00EB3BF5">
          <w:rPr>
            <w:webHidden/>
          </w:rPr>
          <w:tab/>
        </w:r>
        <w:r w:rsidRPr="00EB3BF5">
          <w:rPr>
            <w:webHidden/>
          </w:rPr>
          <w:fldChar w:fldCharType="begin"/>
        </w:r>
        <w:r w:rsidRPr="00EB3BF5">
          <w:rPr>
            <w:webHidden/>
          </w:rPr>
          <w:instrText xml:space="preserve"> PAGEREF _Toc242176980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81" w:history="1">
        <w:r w:rsidRPr="00EB3BF5">
          <w:rPr>
            <w:rStyle w:val="Hyperlink"/>
            <w:u w:val="none"/>
          </w:rPr>
          <w:t>133</w:t>
        </w:r>
        <w:r w:rsidRPr="00EB3BF5">
          <w:rPr>
            <w:webHidden/>
          </w:rPr>
          <w:t xml:space="preserve">. </w:t>
        </w:r>
      </w:hyperlink>
      <w:hyperlink w:anchor="_Toc242176982"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6983" w:history="1">
        <w:r w:rsidRPr="00EB3BF5">
          <w:rPr>
            <w:rStyle w:val="Hyperlink"/>
            <w:u w:val="none"/>
          </w:rPr>
          <w:t>9 ноября 1952 г.</w:t>
        </w:r>
        <w:r w:rsidRPr="00EB3BF5">
          <w:rPr>
            <w:webHidden/>
          </w:rPr>
          <w:tab/>
        </w:r>
        <w:r w:rsidRPr="00EB3BF5">
          <w:rPr>
            <w:webHidden/>
          </w:rPr>
          <w:fldChar w:fldCharType="begin"/>
        </w:r>
        <w:r w:rsidRPr="00EB3BF5">
          <w:rPr>
            <w:webHidden/>
          </w:rPr>
          <w:instrText xml:space="preserve"> PAGEREF _Toc242176983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84" w:history="1">
        <w:r w:rsidRPr="00EB3BF5">
          <w:rPr>
            <w:rStyle w:val="Hyperlink"/>
            <w:u w:val="none"/>
          </w:rPr>
          <w:t>134</w:t>
        </w:r>
        <w:r w:rsidRPr="00EB3BF5">
          <w:rPr>
            <w:webHidden/>
          </w:rPr>
          <w:t xml:space="preserve">. </w:t>
        </w:r>
      </w:hyperlink>
      <w:hyperlink w:anchor="_Toc242176985" w:history="1">
        <w:r w:rsidRPr="00EB3BF5">
          <w:rPr>
            <w:rStyle w:val="Hyperlink"/>
            <w:u w:val="none"/>
          </w:rPr>
          <w:t>Е.И.Рерих – К. Кэмпбелл и Г.И.Фричи</w:t>
        </w:r>
      </w:hyperlink>
    </w:p>
    <w:p w:rsidR="00273A62" w:rsidRPr="00EB3BF5" w:rsidRDefault="00273A62" w:rsidP="00EC077A">
      <w:pPr>
        <w:pStyle w:val="TOC3"/>
        <w:tabs>
          <w:tab w:val="right" w:leader="dot" w:pos="9629"/>
        </w:tabs>
        <w:ind w:firstLine="0"/>
      </w:pPr>
      <w:hyperlink w:anchor="_Toc242176986" w:history="1">
        <w:r w:rsidRPr="00EB3BF5">
          <w:rPr>
            <w:rStyle w:val="Hyperlink"/>
            <w:u w:val="none"/>
          </w:rPr>
          <w:t>23 ноября 1952 г.</w:t>
        </w:r>
        <w:r w:rsidRPr="00EB3BF5">
          <w:rPr>
            <w:webHidden/>
          </w:rPr>
          <w:tab/>
        </w:r>
        <w:r w:rsidRPr="00EB3BF5">
          <w:rPr>
            <w:webHidden/>
          </w:rPr>
          <w:fldChar w:fldCharType="begin"/>
        </w:r>
        <w:r w:rsidRPr="00EB3BF5">
          <w:rPr>
            <w:webHidden/>
          </w:rPr>
          <w:instrText xml:space="preserve"> PAGEREF _Toc242176986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87" w:history="1">
        <w:r w:rsidRPr="00EB3BF5">
          <w:rPr>
            <w:rStyle w:val="Hyperlink"/>
            <w:u w:val="none"/>
          </w:rPr>
          <w:t>135</w:t>
        </w:r>
        <w:r w:rsidRPr="00EB3BF5">
          <w:rPr>
            <w:webHidden/>
          </w:rPr>
          <w:t xml:space="preserve">. </w:t>
        </w:r>
      </w:hyperlink>
      <w:hyperlink w:anchor="_Toc242176988"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989" w:history="1">
        <w:r w:rsidRPr="00EB3BF5">
          <w:rPr>
            <w:rStyle w:val="Hyperlink"/>
            <w:u w:val="none"/>
          </w:rPr>
          <w:t>24 ноября 1952 г.</w:t>
        </w:r>
        <w:r w:rsidRPr="00EB3BF5">
          <w:rPr>
            <w:webHidden/>
          </w:rPr>
          <w:tab/>
        </w:r>
        <w:r w:rsidRPr="00EB3BF5">
          <w:rPr>
            <w:webHidden/>
          </w:rPr>
          <w:fldChar w:fldCharType="begin"/>
        </w:r>
        <w:r w:rsidRPr="00EB3BF5">
          <w:rPr>
            <w:webHidden/>
          </w:rPr>
          <w:instrText xml:space="preserve"> PAGEREF _Toc242176989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90" w:history="1">
        <w:r w:rsidRPr="00EB3BF5">
          <w:rPr>
            <w:rStyle w:val="Hyperlink"/>
            <w:u w:val="none"/>
          </w:rPr>
          <w:t>136</w:t>
        </w:r>
        <w:r w:rsidRPr="00EB3BF5">
          <w:rPr>
            <w:webHidden/>
          </w:rPr>
          <w:t xml:space="preserve">. </w:t>
        </w:r>
      </w:hyperlink>
      <w:hyperlink w:anchor="_Toc242176991"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6992" w:history="1">
        <w:r w:rsidRPr="00EB3BF5">
          <w:rPr>
            <w:rStyle w:val="Hyperlink"/>
            <w:u w:val="none"/>
          </w:rPr>
          <w:t>26 ноября 1952 г.</w:t>
        </w:r>
        <w:r w:rsidRPr="00EB3BF5">
          <w:rPr>
            <w:webHidden/>
          </w:rPr>
          <w:tab/>
        </w:r>
        <w:r w:rsidRPr="00EB3BF5">
          <w:rPr>
            <w:webHidden/>
          </w:rPr>
          <w:fldChar w:fldCharType="begin"/>
        </w:r>
        <w:r w:rsidRPr="00EB3BF5">
          <w:rPr>
            <w:webHidden/>
          </w:rPr>
          <w:instrText xml:space="preserve"> PAGEREF _Toc242176992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93" w:history="1">
        <w:r w:rsidRPr="00EB3BF5">
          <w:rPr>
            <w:rStyle w:val="Hyperlink"/>
            <w:u w:val="none"/>
          </w:rPr>
          <w:t>137</w:t>
        </w:r>
        <w:r w:rsidRPr="00EB3BF5">
          <w:rPr>
            <w:webHidden/>
          </w:rPr>
          <w:t xml:space="preserve">. </w:t>
        </w:r>
      </w:hyperlink>
      <w:hyperlink w:anchor="_Toc242176994"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6995" w:history="1">
        <w:r w:rsidRPr="00EB3BF5">
          <w:rPr>
            <w:rStyle w:val="Hyperlink"/>
            <w:u w:val="none"/>
          </w:rPr>
          <w:t>12 декабря 1952 г.</w:t>
        </w:r>
        <w:r w:rsidRPr="00EB3BF5">
          <w:rPr>
            <w:webHidden/>
          </w:rPr>
          <w:tab/>
        </w:r>
        <w:r w:rsidRPr="00EB3BF5">
          <w:rPr>
            <w:webHidden/>
          </w:rPr>
          <w:fldChar w:fldCharType="begin"/>
        </w:r>
        <w:r w:rsidRPr="00EB3BF5">
          <w:rPr>
            <w:webHidden/>
          </w:rPr>
          <w:instrText xml:space="preserve"> PAGEREF _Toc242176995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96" w:history="1">
        <w:r w:rsidRPr="00EB3BF5">
          <w:rPr>
            <w:rStyle w:val="Hyperlink"/>
            <w:u w:val="none"/>
          </w:rPr>
          <w:t>138</w:t>
        </w:r>
        <w:r w:rsidRPr="00EB3BF5">
          <w:rPr>
            <w:webHidden/>
          </w:rPr>
          <w:t xml:space="preserve">. </w:t>
        </w:r>
      </w:hyperlink>
      <w:hyperlink w:anchor="_Toc242176997"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6998" w:history="1">
        <w:r w:rsidRPr="00EB3BF5">
          <w:rPr>
            <w:rStyle w:val="Hyperlink"/>
            <w:u w:val="none"/>
          </w:rPr>
          <w:t>21 декабря 1952 г.</w:t>
        </w:r>
        <w:r w:rsidRPr="00EB3BF5">
          <w:rPr>
            <w:webHidden/>
          </w:rPr>
          <w:tab/>
        </w:r>
        <w:r w:rsidRPr="00EB3BF5">
          <w:rPr>
            <w:webHidden/>
          </w:rPr>
          <w:fldChar w:fldCharType="begin"/>
        </w:r>
        <w:r w:rsidRPr="00EB3BF5">
          <w:rPr>
            <w:webHidden/>
          </w:rPr>
          <w:instrText xml:space="preserve"> PAGEREF _Toc242176998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6999" w:history="1">
        <w:r w:rsidRPr="00EB3BF5">
          <w:rPr>
            <w:rStyle w:val="Hyperlink"/>
            <w:u w:val="none"/>
          </w:rPr>
          <w:t>139</w:t>
        </w:r>
        <w:r w:rsidRPr="00EB3BF5">
          <w:rPr>
            <w:webHidden/>
          </w:rPr>
          <w:t xml:space="preserve">. </w:t>
        </w:r>
      </w:hyperlink>
      <w:hyperlink w:anchor="_Toc242177000"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001" w:history="1">
        <w:r w:rsidRPr="00EB3BF5">
          <w:rPr>
            <w:rStyle w:val="Hyperlink"/>
            <w:u w:val="none"/>
          </w:rPr>
          <w:t>21 декабря 1952 г.</w:t>
        </w:r>
        <w:r w:rsidRPr="00EB3BF5">
          <w:rPr>
            <w:webHidden/>
          </w:rPr>
          <w:tab/>
        </w:r>
        <w:r w:rsidRPr="00EB3BF5">
          <w:rPr>
            <w:webHidden/>
          </w:rPr>
          <w:fldChar w:fldCharType="begin"/>
        </w:r>
        <w:r w:rsidRPr="00EB3BF5">
          <w:rPr>
            <w:webHidden/>
          </w:rPr>
          <w:instrText xml:space="preserve"> PAGEREF _Toc242177001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02" w:history="1">
        <w:r w:rsidRPr="00EB3BF5">
          <w:rPr>
            <w:rStyle w:val="Hyperlink"/>
            <w:u w:val="none"/>
          </w:rPr>
          <w:t>140</w:t>
        </w:r>
        <w:r w:rsidRPr="00EB3BF5">
          <w:rPr>
            <w:webHidden/>
          </w:rPr>
          <w:t xml:space="preserve">. </w:t>
        </w:r>
      </w:hyperlink>
      <w:hyperlink w:anchor="_Toc242177003"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004" w:history="1">
        <w:r w:rsidRPr="00EB3BF5">
          <w:rPr>
            <w:rStyle w:val="Hyperlink"/>
            <w:u w:val="none"/>
          </w:rPr>
          <w:t>23 декабря 1952 г.</w:t>
        </w:r>
        <w:r w:rsidRPr="00EB3BF5">
          <w:rPr>
            <w:webHidden/>
          </w:rPr>
          <w:tab/>
        </w:r>
        <w:r w:rsidRPr="00EB3BF5">
          <w:rPr>
            <w:webHidden/>
          </w:rPr>
          <w:fldChar w:fldCharType="begin"/>
        </w:r>
        <w:r w:rsidRPr="00EB3BF5">
          <w:rPr>
            <w:webHidden/>
          </w:rPr>
          <w:instrText xml:space="preserve"> PAGEREF _Toc242177004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05" w:history="1">
        <w:r w:rsidRPr="00EB3BF5">
          <w:rPr>
            <w:rStyle w:val="Hyperlink"/>
            <w:u w:val="none"/>
          </w:rPr>
          <w:t>141</w:t>
        </w:r>
        <w:r w:rsidRPr="00EB3BF5">
          <w:rPr>
            <w:webHidden/>
          </w:rPr>
          <w:t xml:space="preserve">. </w:t>
        </w:r>
      </w:hyperlink>
      <w:hyperlink w:anchor="_Toc242177006"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7007" w:history="1">
        <w:r w:rsidRPr="00EB3BF5">
          <w:rPr>
            <w:rStyle w:val="Hyperlink"/>
            <w:u w:val="none"/>
          </w:rPr>
          <w:t>23 января 1953 г.</w:t>
        </w:r>
        <w:r w:rsidRPr="00EB3BF5">
          <w:rPr>
            <w:webHidden/>
          </w:rPr>
          <w:tab/>
        </w:r>
        <w:r w:rsidRPr="00EB3BF5">
          <w:rPr>
            <w:webHidden/>
          </w:rPr>
          <w:fldChar w:fldCharType="begin"/>
        </w:r>
        <w:r w:rsidRPr="00EB3BF5">
          <w:rPr>
            <w:webHidden/>
          </w:rPr>
          <w:instrText xml:space="preserve"> PAGEREF _Toc242177007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08" w:history="1">
        <w:r w:rsidRPr="00EB3BF5">
          <w:rPr>
            <w:rStyle w:val="Hyperlink"/>
            <w:u w:val="none"/>
          </w:rPr>
          <w:t>142</w:t>
        </w:r>
        <w:r w:rsidRPr="00EB3BF5">
          <w:rPr>
            <w:webHidden/>
          </w:rPr>
          <w:t xml:space="preserve">. </w:t>
        </w:r>
      </w:hyperlink>
      <w:hyperlink w:anchor="_Toc242177009"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010" w:history="1">
        <w:r w:rsidRPr="00EB3BF5">
          <w:rPr>
            <w:rStyle w:val="Hyperlink"/>
            <w:u w:val="none"/>
          </w:rPr>
          <w:t>25 февраля 1953 г.</w:t>
        </w:r>
        <w:r w:rsidRPr="00EB3BF5">
          <w:rPr>
            <w:webHidden/>
          </w:rPr>
          <w:tab/>
        </w:r>
        <w:r w:rsidRPr="00EB3BF5">
          <w:rPr>
            <w:webHidden/>
          </w:rPr>
          <w:fldChar w:fldCharType="begin"/>
        </w:r>
        <w:r w:rsidRPr="00EB3BF5">
          <w:rPr>
            <w:webHidden/>
          </w:rPr>
          <w:instrText xml:space="preserve"> PAGEREF _Toc242177010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11" w:history="1">
        <w:r w:rsidRPr="00EB3BF5">
          <w:rPr>
            <w:rStyle w:val="Hyperlink"/>
            <w:u w:val="none"/>
          </w:rPr>
          <w:t>143</w:t>
        </w:r>
        <w:r w:rsidRPr="00EB3BF5">
          <w:rPr>
            <w:webHidden/>
          </w:rPr>
          <w:t xml:space="preserve">. </w:t>
        </w:r>
      </w:hyperlink>
      <w:hyperlink w:anchor="_Toc242177012"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013" w:history="1">
        <w:r w:rsidRPr="00EB3BF5">
          <w:rPr>
            <w:rStyle w:val="Hyperlink"/>
            <w:u w:val="none"/>
          </w:rPr>
          <w:t>26 февраля 1953 г.</w:t>
        </w:r>
        <w:r w:rsidRPr="00EB3BF5">
          <w:rPr>
            <w:webHidden/>
          </w:rPr>
          <w:tab/>
        </w:r>
        <w:r w:rsidRPr="00EB3BF5">
          <w:rPr>
            <w:webHidden/>
          </w:rPr>
          <w:fldChar w:fldCharType="begin"/>
        </w:r>
        <w:r w:rsidRPr="00EB3BF5">
          <w:rPr>
            <w:webHidden/>
          </w:rPr>
          <w:instrText xml:space="preserve"> PAGEREF _Toc242177013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14" w:history="1">
        <w:r w:rsidRPr="00EB3BF5">
          <w:rPr>
            <w:rStyle w:val="Hyperlink"/>
            <w:u w:val="none"/>
          </w:rPr>
          <w:t>144</w:t>
        </w:r>
        <w:r w:rsidRPr="00EB3BF5">
          <w:rPr>
            <w:webHidden/>
          </w:rPr>
          <w:t xml:space="preserve">. </w:t>
        </w:r>
      </w:hyperlink>
      <w:hyperlink w:anchor="_Toc242177015" w:history="1">
        <w:r w:rsidRPr="00EB3BF5">
          <w:rPr>
            <w:rStyle w:val="Hyperlink"/>
            <w:u w:val="none"/>
          </w:rPr>
          <w:t>Е.И.Рерих – И.Э., Г.И. и К.И. Муромцевым</w:t>
        </w:r>
      </w:hyperlink>
    </w:p>
    <w:p w:rsidR="00273A62" w:rsidRPr="00EB3BF5" w:rsidRDefault="00273A62" w:rsidP="00EC077A">
      <w:pPr>
        <w:pStyle w:val="TOC3"/>
        <w:tabs>
          <w:tab w:val="right" w:leader="dot" w:pos="9629"/>
        </w:tabs>
        <w:ind w:firstLine="0"/>
      </w:pPr>
      <w:hyperlink w:anchor="_Toc242177016" w:history="1">
        <w:r w:rsidRPr="00EB3BF5">
          <w:rPr>
            <w:rStyle w:val="Hyperlink"/>
            <w:u w:val="none"/>
          </w:rPr>
          <w:t>5 марта 1953 г.</w:t>
        </w:r>
        <w:r w:rsidRPr="00EB3BF5">
          <w:rPr>
            <w:webHidden/>
          </w:rPr>
          <w:tab/>
        </w:r>
        <w:r w:rsidRPr="00EB3BF5">
          <w:rPr>
            <w:webHidden/>
          </w:rPr>
          <w:fldChar w:fldCharType="begin"/>
        </w:r>
        <w:r w:rsidRPr="00EB3BF5">
          <w:rPr>
            <w:webHidden/>
          </w:rPr>
          <w:instrText xml:space="preserve"> PAGEREF _Toc242177016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17" w:history="1">
        <w:r w:rsidRPr="00EB3BF5">
          <w:rPr>
            <w:rStyle w:val="Hyperlink"/>
            <w:u w:val="none"/>
          </w:rPr>
          <w:t>145</w:t>
        </w:r>
        <w:r w:rsidRPr="00EB3BF5">
          <w:rPr>
            <w:webHidden/>
          </w:rPr>
          <w:t xml:space="preserve">. </w:t>
        </w:r>
      </w:hyperlink>
      <w:hyperlink w:anchor="_Toc242177018"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019" w:history="1">
        <w:r w:rsidRPr="00EB3BF5">
          <w:rPr>
            <w:rStyle w:val="Hyperlink"/>
            <w:u w:val="none"/>
          </w:rPr>
          <w:t>8 марта 1953 г.</w:t>
        </w:r>
        <w:r w:rsidRPr="00EB3BF5">
          <w:rPr>
            <w:webHidden/>
          </w:rPr>
          <w:tab/>
        </w:r>
        <w:r w:rsidRPr="00EB3BF5">
          <w:rPr>
            <w:webHidden/>
          </w:rPr>
          <w:fldChar w:fldCharType="begin"/>
        </w:r>
        <w:r w:rsidRPr="00EB3BF5">
          <w:rPr>
            <w:webHidden/>
          </w:rPr>
          <w:instrText xml:space="preserve"> PAGEREF _Toc242177019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20" w:history="1">
        <w:r w:rsidRPr="00EB3BF5">
          <w:rPr>
            <w:rStyle w:val="Hyperlink"/>
            <w:u w:val="none"/>
          </w:rPr>
          <w:t>146</w:t>
        </w:r>
        <w:r w:rsidRPr="00EB3BF5">
          <w:rPr>
            <w:webHidden/>
          </w:rPr>
          <w:t xml:space="preserve">. </w:t>
        </w:r>
      </w:hyperlink>
      <w:hyperlink w:anchor="_Toc242177021"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022" w:history="1">
        <w:r w:rsidRPr="00EB3BF5">
          <w:rPr>
            <w:rStyle w:val="Hyperlink"/>
            <w:u w:val="none"/>
          </w:rPr>
          <w:t>10 марта 1953 г.</w:t>
        </w:r>
        <w:r w:rsidRPr="00EB3BF5">
          <w:rPr>
            <w:webHidden/>
          </w:rPr>
          <w:tab/>
        </w:r>
        <w:r w:rsidRPr="00EB3BF5">
          <w:rPr>
            <w:webHidden/>
          </w:rPr>
          <w:fldChar w:fldCharType="begin"/>
        </w:r>
        <w:r w:rsidRPr="00EB3BF5">
          <w:rPr>
            <w:webHidden/>
          </w:rPr>
          <w:instrText xml:space="preserve"> PAGEREF _Toc242177022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23" w:history="1">
        <w:r w:rsidRPr="00EB3BF5">
          <w:rPr>
            <w:rStyle w:val="Hyperlink"/>
            <w:u w:val="none"/>
          </w:rPr>
          <w:t>147</w:t>
        </w:r>
        <w:r w:rsidRPr="00EB3BF5">
          <w:rPr>
            <w:webHidden/>
          </w:rPr>
          <w:t xml:space="preserve">. </w:t>
        </w:r>
      </w:hyperlink>
      <w:hyperlink w:anchor="_Toc242177024"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025" w:history="1">
        <w:r w:rsidRPr="00EB3BF5">
          <w:rPr>
            <w:rStyle w:val="Hyperlink"/>
            <w:u w:val="none"/>
          </w:rPr>
          <w:t>11 марта 1953 г.</w:t>
        </w:r>
        <w:r w:rsidRPr="00EB3BF5">
          <w:rPr>
            <w:webHidden/>
          </w:rPr>
          <w:tab/>
        </w:r>
        <w:r w:rsidRPr="00EB3BF5">
          <w:rPr>
            <w:webHidden/>
          </w:rPr>
          <w:fldChar w:fldCharType="begin"/>
        </w:r>
        <w:r w:rsidRPr="00EB3BF5">
          <w:rPr>
            <w:webHidden/>
          </w:rPr>
          <w:instrText xml:space="preserve"> PAGEREF _Toc242177025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26" w:history="1">
        <w:r w:rsidRPr="00EB3BF5">
          <w:rPr>
            <w:rStyle w:val="Hyperlink"/>
            <w:u w:val="none"/>
          </w:rPr>
          <w:t>148</w:t>
        </w:r>
        <w:r w:rsidRPr="00EB3BF5">
          <w:rPr>
            <w:webHidden/>
          </w:rPr>
          <w:t xml:space="preserve">. </w:t>
        </w:r>
      </w:hyperlink>
      <w:hyperlink w:anchor="_Toc242177027"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028" w:history="1">
        <w:r w:rsidRPr="00EB3BF5">
          <w:rPr>
            <w:rStyle w:val="Hyperlink"/>
            <w:u w:val="none"/>
          </w:rPr>
          <w:t>12 марта 1953 г.</w:t>
        </w:r>
        <w:r w:rsidRPr="00EB3BF5">
          <w:rPr>
            <w:webHidden/>
          </w:rPr>
          <w:tab/>
        </w:r>
        <w:r w:rsidRPr="00EB3BF5">
          <w:rPr>
            <w:webHidden/>
          </w:rPr>
          <w:fldChar w:fldCharType="begin"/>
        </w:r>
        <w:r w:rsidRPr="00EB3BF5">
          <w:rPr>
            <w:webHidden/>
          </w:rPr>
          <w:instrText xml:space="preserve"> PAGEREF _Toc242177028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29" w:history="1">
        <w:r w:rsidRPr="00EB3BF5">
          <w:rPr>
            <w:rStyle w:val="Hyperlink"/>
            <w:u w:val="none"/>
          </w:rPr>
          <w:t>149</w:t>
        </w:r>
        <w:r w:rsidRPr="00EB3BF5">
          <w:rPr>
            <w:webHidden/>
          </w:rPr>
          <w:t xml:space="preserve">. </w:t>
        </w:r>
      </w:hyperlink>
      <w:hyperlink w:anchor="_Toc242177030"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031" w:history="1">
        <w:r w:rsidRPr="00EB3BF5">
          <w:rPr>
            <w:rStyle w:val="Hyperlink"/>
            <w:u w:val="none"/>
          </w:rPr>
          <w:t>26 марта 1953 г</w:t>
        </w:r>
        <w:r w:rsidRPr="00EB3BF5">
          <w:rPr>
            <w:webHidden/>
          </w:rPr>
          <w:tab/>
        </w:r>
        <w:r w:rsidRPr="00EB3BF5">
          <w:rPr>
            <w:webHidden/>
          </w:rPr>
          <w:fldChar w:fldCharType="begin"/>
        </w:r>
        <w:r w:rsidRPr="00EB3BF5">
          <w:rPr>
            <w:webHidden/>
          </w:rPr>
          <w:instrText xml:space="preserve"> PAGEREF _Toc242177031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32" w:history="1">
        <w:r w:rsidRPr="00EB3BF5">
          <w:rPr>
            <w:rStyle w:val="Hyperlink"/>
            <w:u w:val="none"/>
          </w:rPr>
          <w:t>150</w:t>
        </w:r>
        <w:r w:rsidRPr="00EB3BF5">
          <w:rPr>
            <w:webHidden/>
          </w:rPr>
          <w:t xml:space="preserve">. </w:t>
        </w:r>
      </w:hyperlink>
      <w:hyperlink w:anchor="_Toc242177033"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034" w:history="1">
        <w:r w:rsidRPr="00EB3BF5">
          <w:rPr>
            <w:rStyle w:val="Hyperlink"/>
            <w:u w:val="none"/>
          </w:rPr>
          <w:t>3 апреля 1953 г.</w:t>
        </w:r>
        <w:r w:rsidRPr="00EB3BF5">
          <w:rPr>
            <w:webHidden/>
          </w:rPr>
          <w:tab/>
        </w:r>
        <w:r w:rsidRPr="00EB3BF5">
          <w:rPr>
            <w:webHidden/>
          </w:rPr>
          <w:fldChar w:fldCharType="begin"/>
        </w:r>
        <w:r w:rsidRPr="00EB3BF5">
          <w:rPr>
            <w:webHidden/>
          </w:rPr>
          <w:instrText xml:space="preserve"> PAGEREF _Toc242177034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35" w:history="1">
        <w:r w:rsidRPr="00EB3BF5">
          <w:rPr>
            <w:rStyle w:val="Hyperlink"/>
            <w:u w:val="none"/>
          </w:rPr>
          <w:t>151</w:t>
        </w:r>
        <w:r w:rsidRPr="00EB3BF5">
          <w:rPr>
            <w:webHidden/>
          </w:rPr>
          <w:t xml:space="preserve">. </w:t>
        </w:r>
      </w:hyperlink>
      <w:hyperlink w:anchor="_Toc242177036"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037" w:history="1">
        <w:r w:rsidRPr="00EB3BF5">
          <w:rPr>
            <w:rStyle w:val="Hyperlink"/>
            <w:u w:val="none"/>
          </w:rPr>
          <w:t>13 апреля 1953 г.</w:t>
        </w:r>
        <w:r w:rsidRPr="00EB3BF5">
          <w:rPr>
            <w:webHidden/>
          </w:rPr>
          <w:tab/>
        </w:r>
        <w:r w:rsidRPr="00EB3BF5">
          <w:rPr>
            <w:webHidden/>
          </w:rPr>
          <w:fldChar w:fldCharType="begin"/>
        </w:r>
        <w:r w:rsidRPr="00EB3BF5">
          <w:rPr>
            <w:webHidden/>
          </w:rPr>
          <w:instrText xml:space="preserve"> PAGEREF _Toc242177037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38" w:history="1">
        <w:r w:rsidRPr="00EB3BF5">
          <w:rPr>
            <w:rStyle w:val="Hyperlink"/>
            <w:u w:val="none"/>
          </w:rPr>
          <w:t>152</w:t>
        </w:r>
        <w:r w:rsidRPr="00EB3BF5">
          <w:rPr>
            <w:webHidden/>
          </w:rPr>
          <w:t xml:space="preserve">. </w:t>
        </w:r>
      </w:hyperlink>
      <w:hyperlink w:anchor="_Toc242177039"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040" w:history="1">
        <w:r w:rsidRPr="00EB3BF5">
          <w:rPr>
            <w:rStyle w:val="Hyperlink"/>
            <w:u w:val="none"/>
          </w:rPr>
          <w:t xml:space="preserve">16 апреля 1953 </w:t>
        </w:r>
        <w:r w:rsidRPr="00EB3BF5">
          <w:rPr>
            <w:rStyle w:val="Hyperlink"/>
            <w:bCs/>
            <w:u w:val="none"/>
          </w:rPr>
          <w:t>г.</w:t>
        </w:r>
        <w:r w:rsidRPr="00EB3BF5">
          <w:rPr>
            <w:webHidden/>
          </w:rPr>
          <w:tab/>
        </w:r>
        <w:r w:rsidRPr="00EB3BF5">
          <w:rPr>
            <w:webHidden/>
          </w:rPr>
          <w:fldChar w:fldCharType="begin"/>
        </w:r>
        <w:r w:rsidRPr="00EB3BF5">
          <w:rPr>
            <w:webHidden/>
          </w:rPr>
          <w:instrText xml:space="preserve"> PAGEREF _Toc242177040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41" w:history="1">
        <w:r w:rsidRPr="00EB3BF5">
          <w:rPr>
            <w:rStyle w:val="Hyperlink"/>
            <w:u w:val="none"/>
          </w:rPr>
          <w:t>153</w:t>
        </w:r>
        <w:r w:rsidRPr="00EB3BF5">
          <w:rPr>
            <w:webHidden/>
          </w:rPr>
          <w:t xml:space="preserve">. </w:t>
        </w:r>
      </w:hyperlink>
      <w:hyperlink w:anchor="_Toc242177042" w:history="1">
        <w:r w:rsidRPr="00EB3BF5">
          <w:rPr>
            <w:rStyle w:val="Hyperlink"/>
            <w:u w:val="none"/>
          </w:rPr>
          <w:t>Е.И.Рерих – А.Я.Принцис</w:t>
        </w:r>
      </w:hyperlink>
    </w:p>
    <w:p w:rsidR="00273A62" w:rsidRPr="00EB3BF5" w:rsidRDefault="00273A62" w:rsidP="00EC077A">
      <w:pPr>
        <w:pStyle w:val="TOC3"/>
        <w:tabs>
          <w:tab w:val="right" w:leader="dot" w:pos="9629"/>
        </w:tabs>
        <w:ind w:firstLine="0"/>
      </w:pPr>
      <w:hyperlink w:anchor="_Toc242177043" w:history="1">
        <w:r w:rsidRPr="00EB3BF5">
          <w:rPr>
            <w:rStyle w:val="Hyperlink"/>
            <w:u w:val="none"/>
          </w:rPr>
          <w:t>19 апреля 1953 г.</w:t>
        </w:r>
        <w:r w:rsidRPr="00EB3BF5">
          <w:rPr>
            <w:webHidden/>
          </w:rPr>
          <w:tab/>
        </w:r>
        <w:r w:rsidRPr="00EB3BF5">
          <w:rPr>
            <w:webHidden/>
          </w:rPr>
          <w:fldChar w:fldCharType="begin"/>
        </w:r>
        <w:r w:rsidRPr="00EB3BF5">
          <w:rPr>
            <w:webHidden/>
          </w:rPr>
          <w:instrText xml:space="preserve"> PAGEREF _Toc242177043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44" w:history="1">
        <w:r w:rsidRPr="00EB3BF5">
          <w:rPr>
            <w:rStyle w:val="Hyperlink"/>
            <w:u w:val="none"/>
          </w:rPr>
          <w:t>154</w:t>
        </w:r>
        <w:r w:rsidRPr="00EB3BF5">
          <w:rPr>
            <w:webHidden/>
          </w:rPr>
          <w:t xml:space="preserve">. </w:t>
        </w:r>
      </w:hyperlink>
      <w:hyperlink w:anchor="_Toc242177045"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046" w:history="1">
        <w:r w:rsidRPr="00EB3BF5">
          <w:rPr>
            <w:rStyle w:val="Hyperlink"/>
            <w:u w:val="none"/>
          </w:rPr>
          <w:t>28 апреля 1953 г.</w:t>
        </w:r>
        <w:r w:rsidRPr="00EB3BF5">
          <w:rPr>
            <w:webHidden/>
          </w:rPr>
          <w:tab/>
        </w:r>
        <w:r w:rsidRPr="00EB3BF5">
          <w:rPr>
            <w:webHidden/>
          </w:rPr>
          <w:fldChar w:fldCharType="begin"/>
        </w:r>
        <w:r w:rsidRPr="00EB3BF5">
          <w:rPr>
            <w:webHidden/>
          </w:rPr>
          <w:instrText xml:space="preserve"> PAGEREF _Toc242177046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47" w:history="1">
        <w:r w:rsidRPr="00EB3BF5">
          <w:rPr>
            <w:rStyle w:val="Hyperlink"/>
            <w:u w:val="none"/>
          </w:rPr>
          <w:t>155</w:t>
        </w:r>
        <w:r w:rsidRPr="00EB3BF5">
          <w:rPr>
            <w:webHidden/>
          </w:rPr>
          <w:t xml:space="preserve">. </w:t>
        </w:r>
      </w:hyperlink>
      <w:hyperlink w:anchor="_Toc242177048"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049" w:history="1">
        <w:r w:rsidRPr="00EB3BF5">
          <w:rPr>
            <w:rStyle w:val="Hyperlink"/>
            <w:u w:val="none"/>
          </w:rPr>
          <w:t>6 мая 1953 г.</w:t>
        </w:r>
        <w:r w:rsidRPr="00EB3BF5">
          <w:rPr>
            <w:webHidden/>
          </w:rPr>
          <w:tab/>
        </w:r>
        <w:r w:rsidRPr="00EB3BF5">
          <w:rPr>
            <w:webHidden/>
          </w:rPr>
          <w:fldChar w:fldCharType="begin"/>
        </w:r>
        <w:r w:rsidRPr="00EB3BF5">
          <w:rPr>
            <w:webHidden/>
          </w:rPr>
          <w:instrText xml:space="preserve"> PAGEREF _Toc242177049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50" w:history="1">
        <w:r w:rsidRPr="00EB3BF5">
          <w:rPr>
            <w:rStyle w:val="Hyperlink"/>
            <w:u w:val="none"/>
          </w:rPr>
          <w:t>156</w:t>
        </w:r>
        <w:r w:rsidRPr="00EB3BF5">
          <w:rPr>
            <w:webHidden/>
          </w:rPr>
          <w:t xml:space="preserve">. </w:t>
        </w:r>
      </w:hyperlink>
      <w:hyperlink w:anchor="_Toc242177051"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052" w:history="1">
        <w:r w:rsidRPr="00EB3BF5">
          <w:rPr>
            <w:rStyle w:val="Hyperlink"/>
            <w:u w:val="none"/>
          </w:rPr>
          <w:t>1 июня 1953 г.</w:t>
        </w:r>
        <w:r w:rsidRPr="00EB3BF5">
          <w:rPr>
            <w:webHidden/>
          </w:rPr>
          <w:tab/>
        </w:r>
        <w:r w:rsidRPr="00EB3BF5">
          <w:rPr>
            <w:webHidden/>
          </w:rPr>
          <w:fldChar w:fldCharType="begin"/>
        </w:r>
        <w:r w:rsidRPr="00EB3BF5">
          <w:rPr>
            <w:webHidden/>
          </w:rPr>
          <w:instrText xml:space="preserve"> PAGEREF _Toc242177052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53" w:history="1">
        <w:r w:rsidRPr="00EB3BF5">
          <w:rPr>
            <w:rStyle w:val="Hyperlink"/>
            <w:u w:val="none"/>
          </w:rPr>
          <w:t>157</w:t>
        </w:r>
        <w:r w:rsidRPr="00EB3BF5">
          <w:rPr>
            <w:webHidden/>
          </w:rPr>
          <w:t xml:space="preserve">. </w:t>
        </w:r>
      </w:hyperlink>
      <w:hyperlink w:anchor="_Toc242177054"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7055" w:history="1">
        <w:r w:rsidRPr="00EB3BF5">
          <w:rPr>
            <w:rStyle w:val="Hyperlink"/>
            <w:u w:val="none"/>
          </w:rPr>
          <w:t>11 июня 1953 г.</w:t>
        </w:r>
        <w:r w:rsidRPr="00EB3BF5">
          <w:rPr>
            <w:webHidden/>
          </w:rPr>
          <w:tab/>
        </w:r>
        <w:r w:rsidRPr="00EB3BF5">
          <w:rPr>
            <w:webHidden/>
          </w:rPr>
          <w:fldChar w:fldCharType="begin"/>
        </w:r>
        <w:r w:rsidRPr="00EB3BF5">
          <w:rPr>
            <w:webHidden/>
          </w:rPr>
          <w:instrText xml:space="preserve"> PAGEREF _Toc242177055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56" w:history="1">
        <w:r w:rsidRPr="00EB3BF5">
          <w:rPr>
            <w:rStyle w:val="Hyperlink"/>
            <w:u w:val="none"/>
          </w:rPr>
          <w:t>158</w:t>
        </w:r>
        <w:r w:rsidRPr="00EB3BF5">
          <w:rPr>
            <w:webHidden/>
          </w:rPr>
          <w:t xml:space="preserve">. </w:t>
        </w:r>
      </w:hyperlink>
      <w:hyperlink w:anchor="_Toc242177057"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058" w:history="1">
        <w:r w:rsidRPr="00EB3BF5">
          <w:rPr>
            <w:rStyle w:val="Hyperlink"/>
            <w:u w:val="none"/>
          </w:rPr>
          <w:t>17 июня 1953 г.</w:t>
        </w:r>
        <w:r w:rsidRPr="00EB3BF5">
          <w:rPr>
            <w:webHidden/>
          </w:rPr>
          <w:tab/>
        </w:r>
        <w:r w:rsidRPr="00EB3BF5">
          <w:rPr>
            <w:webHidden/>
          </w:rPr>
          <w:fldChar w:fldCharType="begin"/>
        </w:r>
        <w:r w:rsidRPr="00EB3BF5">
          <w:rPr>
            <w:webHidden/>
          </w:rPr>
          <w:instrText xml:space="preserve"> PAGEREF _Toc242177058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59" w:history="1">
        <w:r w:rsidRPr="00EB3BF5">
          <w:rPr>
            <w:rStyle w:val="Hyperlink"/>
            <w:u w:val="none"/>
          </w:rPr>
          <w:t>159</w:t>
        </w:r>
        <w:r w:rsidRPr="00EB3BF5">
          <w:rPr>
            <w:webHidden/>
          </w:rPr>
          <w:t xml:space="preserve">. </w:t>
        </w:r>
      </w:hyperlink>
      <w:hyperlink w:anchor="_Toc242177060"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061" w:history="1">
        <w:r w:rsidRPr="00EB3BF5">
          <w:rPr>
            <w:rStyle w:val="Hyperlink"/>
            <w:u w:val="none"/>
          </w:rPr>
          <w:t>26 июня 1953 г.</w:t>
        </w:r>
        <w:r w:rsidRPr="00EB3BF5">
          <w:rPr>
            <w:webHidden/>
          </w:rPr>
          <w:tab/>
        </w:r>
        <w:r w:rsidRPr="00EB3BF5">
          <w:rPr>
            <w:webHidden/>
          </w:rPr>
          <w:fldChar w:fldCharType="begin"/>
        </w:r>
        <w:r w:rsidRPr="00EB3BF5">
          <w:rPr>
            <w:webHidden/>
          </w:rPr>
          <w:instrText xml:space="preserve"> PAGEREF _Toc242177061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62" w:history="1">
        <w:r w:rsidRPr="00EB3BF5">
          <w:rPr>
            <w:rStyle w:val="Hyperlink"/>
            <w:u w:val="none"/>
          </w:rPr>
          <w:t>160</w:t>
        </w:r>
        <w:r w:rsidRPr="00EB3BF5">
          <w:rPr>
            <w:webHidden/>
          </w:rPr>
          <w:t xml:space="preserve">. </w:t>
        </w:r>
      </w:hyperlink>
      <w:hyperlink w:anchor="_Toc242177063"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064" w:history="1">
        <w:r w:rsidRPr="00EB3BF5">
          <w:rPr>
            <w:rStyle w:val="Hyperlink"/>
            <w:u w:val="none"/>
          </w:rPr>
          <w:t>4 июля 1953 г.</w:t>
        </w:r>
        <w:r w:rsidRPr="00EB3BF5">
          <w:rPr>
            <w:webHidden/>
          </w:rPr>
          <w:tab/>
        </w:r>
        <w:r w:rsidRPr="00EB3BF5">
          <w:rPr>
            <w:webHidden/>
          </w:rPr>
          <w:fldChar w:fldCharType="begin"/>
        </w:r>
        <w:r w:rsidRPr="00EB3BF5">
          <w:rPr>
            <w:webHidden/>
          </w:rPr>
          <w:instrText xml:space="preserve"> PAGEREF _Toc242177064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65" w:history="1">
        <w:r w:rsidRPr="00EB3BF5">
          <w:rPr>
            <w:rStyle w:val="Hyperlink"/>
            <w:u w:val="none"/>
          </w:rPr>
          <w:t>161</w:t>
        </w:r>
        <w:r w:rsidRPr="00EB3BF5">
          <w:rPr>
            <w:webHidden/>
          </w:rPr>
          <w:t xml:space="preserve">. </w:t>
        </w:r>
      </w:hyperlink>
      <w:hyperlink w:anchor="_Toc242177066"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067" w:history="1">
        <w:r w:rsidRPr="00EB3BF5">
          <w:rPr>
            <w:rStyle w:val="Hyperlink"/>
            <w:u w:val="none"/>
          </w:rPr>
          <w:t>8 июля 1953 г.</w:t>
        </w:r>
        <w:r w:rsidRPr="00EB3BF5">
          <w:rPr>
            <w:webHidden/>
          </w:rPr>
          <w:tab/>
        </w:r>
        <w:r w:rsidRPr="00EB3BF5">
          <w:rPr>
            <w:webHidden/>
          </w:rPr>
          <w:fldChar w:fldCharType="begin"/>
        </w:r>
        <w:r w:rsidRPr="00EB3BF5">
          <w:rPr>
            <w:webHidden/>
          </w:rPr>
          <w:instrText xml:space="preserve"> PAGEREF _Toc242177067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68" w:history="1">
        <w:r w:rsidRPr="00EB3BF5">
          <w:rPr>
            <w:rStyle w:val="Hyperlink"/>
            <w:u w:val="none"/>
          </w:rPr>
          <w:t>162</w:t>
        </w:r>
        <w:r w:rsidRPr="00EB3BF5">
          <w:rPr>
            <w:webHidden/>
          </w:rPr>
          <w:t xml:space="preserve">. </w:t>
        </w:r>
      </w:hyperlink>
      <w:hyperlink w:anchor="_Toc242177069" w:history="1">
        <w:r w:rsidRPr="00EB3BF5">
          <w:rPr>
            <w:rStyle w:val="Hyperlink"/>
            <w:u w:val="none"/>
          </w:rPr>
          <w:t>Е.И.Рерих – Т.Г.Рерих</w:t>
        </w:r>
      </w:hyperlink>
    </w:p>
    <w:p w:rsidR="00273A62" w:rsidRPr="00EB3BF5" w:rsidRDefault="00273A62" w:rsidP="00EC077A">
      <w:pPr>
        <w:pStyle w:val="TOC3"/>
        <w:tabs>
          <w:tab w:val="right" w:leader="dot" w:pos="9629"/>
        </w:tabs>
        <w:ind w:firstLine="0"/>
      </w:pPr>
      <w:hyperlink w:anchor="_Toc242177070" w:history="1">
        <w:r w:rsidRPr="00EB3BF5">
          <w:rPr>
            <w:rStyle w:val="Hyperlink"/>
            <w:u w:val="none"/>
          </w:rPr>
          <w:t>8 июля 1953 г.</w:t>
        </w:r>
        <w:r w:rsidRPr="00EB3BF5">
          <w:rPr>
            <w:webHidden/>
          </w:rPr>
          <w:tab/>
        </w:r>
        <w:r w:rsidRPr="00EB3BF5">
          <w:rPr>
            <w:webHidden/>
          </w:rPr>
          <w:fldChar w:fldCharType="begin"/>
        </w:r>
        <w:r w:rsidRPr="00EB3BF5">
          <w:rPr>
            <w:webHidden/>
          </w:rPr>
          <w:instrText xml:space="preserve"> PAGEREF _Toc242177070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71" w:history="1">
        <w:r w:rsidRPr="00EB3BF5">
          <w:rPr>
            <w:rStyle w:val="Hyperlink"/>
            <w:u w:val="none"/>
          </w:rPr>
          <w:t>163</w:t>
        </w:r>
        <w:r w:rsidRPr="00EB3BF5">
          <w:rPr>
            <w:webHidden/>
          </w:rPr>
          <w:t xml:space="preserve">. </w:t>
        </w:r>
      </w:hyperlink>
      <w:hyperlink w:anchor="_Toc242177072"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073" w:history="1">
        <w:r w:rsidRPr="00EB3BF5">
          <w:rPr>
            <w:rStyle w:val="Hyperlink"/>
            <w:u w:val="none"/>
          </w:rPr>
          <w:t>10 июля 1953 г.</w:t>
        </w:r>
        <w:r w:rsidRPr="00EB3BF5">
          <w:rPr>
            <w:webHidden/>
          </w:rPr>
          <w:tab/>
        </w:r>
        <w:r w:rsidRPr="00EB3BF5">
          <w:rPr>
            <w:webHidden/>
          </w:rPr>
          <w:fldChar w:fldCharType="begin"/>
        </w:r>
        <w:r w:rsidRPr="00EB3BF5">
          <w:rPr>
            <w:webHidden/>
          </w:rPr>
          <w:instrText xml:space="preserve"> PAGEREF _Toc242177073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74" w:history="1">
        <w:r w:rsidRPr="00EB3BF5">
          <w:rPr>
            <w:rStyle w:val="Hyperlink"/>
            <w:u w:val="none"/>
          </w:rPr>
          <w:t>164</w:t>
        </w:r>
        <w:r w:rsidRPr="00EB3BF5">
          <w:rPr>
            <w:webHidden/>
          </w:rPr>
          <w:t xml:space="preserve">. </w:t>
        </w:r>
      </w:hyperlink>
      <w:hyperlink w:anchor="_Toc242177075"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076" w:history="1">
        <w:r w:rsidRPr="00EB3BF5">
          <w:rPr>
            <w:rStyle w:val="Hyperlink"/>
            <w:u w:val="none"/>
          </w:rPr>
          <w:t xml:space="preserve">12 июля 1953 </w:t>
        </w:r>
        <w:r w:rsidRPr="00EB3BF5">
          <w:rPr>
            <w:rStyle w:val="Hyperlink"/>
            <w:bCs/>
            <w:u w:val="none"/>
          </w:rPr>
          <w:t>г.</w:t>
        </w:r>
        <w:r w:rsidRPr="00EB3BF5">
          <w:rPr>
            <w:webHidden/>
          </w:rPr>
          <w:tab/>
        </w:r>
        <w:r w:rsidRPr="00EB3BF5">
          <w:rPr>
            <w:webHidden/>
          </w:rPr>
          <w:fldChar w:fldCharType="begin"/>
        </w:r>
        <w:r w:rsidRPr="00EB3BF5">
          <w:rPr>
            <w:webHidden/>
          </w:rPr>
          <w:instrText xml:space="preserve"> PAGEREF _Toc242177076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77" w:history="1">
        <w:r w:rsidRPr="00EB3BF5">
          <w:rPr>
            <w:rStyle w:val="Hyperlink"/>
            <w:u w:val="none"/>
          </w:rPr>
          <w:t>165</w:t>
        </w:r>
        <w:r w:rsidRPr="00EB3BF5">
          <w:rPr>
            <w:webHidden/>
          </w:rPr>
          <w:t xml:space="preserve">. </w:t>
        </w:r>
      </w:hyperlink>
      <w:hyperlink w:anchor="_Toc242177078"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079" w:history="1">
        <w:r w:rsidRPr="00EB3BF5">
          <w:rPr>
            <w:rStyle w:val="Hyperlink"/>
            <w:u w:val="none"/>
          </w:rPr>
          <w:t>19 июля 1953 г.</w:t>
        </w:r>
        <w:r w:rsidRPr="00EB3BF5">
          <w:rPr>
            <w:webHidden/>
          </w:rPr>
          <w:tab/>
        </w:r>
        <w:r w:rsidRPr="00EB3BF5">
          <w:rPr>
            <w:webHidden/>
          </w:rPr>
          <w:fldChar w:fldCharType="begin"/>
        </w:r>
        <w:r w:rsidRPr="00EB3BF5">
          <w:rPr>
            <w:webHidden/>
          </w:rPr>
          <w:instrText xml:space="preserve"> PAGEREF _Toc242177079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80" w:history="1">
        <w:r w:rsidRPr="00EB3BF5">
          <w:rPr>
            <w:rStyle w:val="Hyperlink"/>
            <w:u w:val="none"/>
          </w:rPr>
          <w:t>166</w:t>
        </w:r>
        <w:r w:rsidRPr="00EB3BF5">
          <w:rPr>
            <w:webHidden/>
          </w:rPr>
          <w:t xml:space="preserve">. </w:t>
        </w:r>
      </w:hyperlink>
      <w:hyperlink w:anchor="_Toc242177081"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082" w:history="1">
        <w:r w:rsidRPr="00EB3BF5">
          <w:rPr>
            <w:rStyle w:val="Hyperlink"/>
            <w:u w:val="none"/>
          </w:rPr>
          <w:t>28 июля 1953 г.</w:t>
        </w:r>
        <w:r w:rsidRPr="00EB3BF5">
          <w:rPr>
            <w:webHidden/>
          </w:rPr>
          <w:tab/>
        </w:r>
        <w:r w:rsidRPr="00EB3BF5">
          <w:rPr>
            <w:webHidden/>
          </w:rPr>
          <w:fldChar w:fldCharType="begin"/>
        </w:r>
        <w:r w:rsidRPr="00EB3BF5">
          <w:rPr>
            <w:webHidden/>
          </w:rPr>
          <w:instrText xml:space="preserve"> PAGEREF _Toc242177082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83" w:history="1">
        <w:r w:rsidRPr="00EB3BF5">
          <w:rPr>
            <w:rStyle w:val="Hyperlink"/>
            <w:u w:val="none"/>
          </w:rPr>
          <w:t>167</w:t>
        </w:r>
        <w:r w:rsidRPr="00EB3BF5">
          <w:rPr>
            <w:webHidden/>
          </w:rPr>
          <w:t xml:space="preserve">. </w:t>
        </w:r>
      </w:hyperlink>
      <w:hyperlink w:anchor="_Toc242177084"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085" w:history="1">
        <w:r w:rsidRPr="00EB3BF5">
          <w:rPr>
            <w:rStyle w:val="Hyperlink"/>
            <w:u w:val="none"/>
          </w:rPr>
          <w:t>2 августа 1953 г.</w:t>
        </w:r>
        <w:r w:rsidRPr="00EB3BF5">
          <w:rPr>
            <w:webHidden/>
          </w:rPr>
          <w:tab/>
        </w:r>
        <w:r w:rsidRPr="00EB3BF5">
          <w:rPr>
            <w:webHidden/>
          </w:rPr>
          <w:fldChar w:fldCharType="begin"/>
        </w:r>
        <w:r w:rsidRPr="00EB3BF5">
          <w:rPr>
            <w:webHidden/>
          </w:rPr>
          <w:instrText xml:space="preserve"> PAGEREF _Toc242177085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86" w:history="1">
        <w:r w:rsidRPr="00EB3BF5">
          <w:rPr>
            <w:rStyle w:val="Hyperlink"/>
            <w:u w:val="none"/>
          </w:rPr>
          <w:t>168</w:t>
        </w:r>
        <w:r w:rsidRPr="00EB3BF5">
          <w:rPr>
            <w:webHidden/>
          </w:rPr>
          <w:t xml:space="preserve">. </w:t>
        </w:r>
      </w:hyperlink>
      <w:hyperlink w:anchor="_Toc242177087"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088" w:history="1">
        <w:r w:rsidRPr="00EB3BF5">
          <w:rPr>
            <w:rStyle w:val="Hyperlink"/>
            <w:u w:val="none"/>
          </w:rPr>
          <w:t>5 августа 1953 г.</w:t>
        </w:r>
        <w:r w:rsidRPr="00EB3BF5">
          <w:rPr>
            <w:webHidden/>
          </w:rPr>
          <w:tab/>
        </w:r>
        <w:r w:rsidRPr="00EB3BF5">
          <w:rPr>
            <w:webHidden/>
          </w:rPr>
          <w:fldChar w:fldCharType="begin"/>
        </w:r>
        <w:r w:rsidRPr="00EB3BF5">
          <w:rPr>
            <w:webHidden/>
          </w:rPr>
          <w:instrText xml:space="preserve"> PAGEREF _Toc242177088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89" w:history="1">
        <w:r w:rsidRPr="00EB3BF5">
          <w:rPr>
            <w:rStyle w:val="Hyperlink"/>
            <w:u w:val="none"/>
          </w:rPr>
          <w:t>169</w:t>
        </w:r>
        <w:r w:rsidRPr="00EB3BF5">
          <w:rPr>
            <w:webHidden/>
          </w:rPr>
          <w:t xml:space="preserve">. </w:t>
        </w:r>
      </w:hyperlink>
      <w:hyperlink w:anchor="_Toc242177090"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091" w:history="1">
        <w:r w:rsidRPr="00EB3BF5">
          <w:rPr>
            <w:rStyle w:val="Hyperlink"/>
            <w:u w:val="none"/>
          </w:rPr>
          <w:t>21 августа 1953 г.</w:t>
        </w:r>
        <w:r w:rsidRPr="00EB3BF5">
          <w:rPr>
            <w:webHidden/>
          </w:rPr>
          <w:tab/>
        </w:r>
        <w:r w:rsidRPr="00EB3BF5">
          <w:rPr>
            <w:webHidden/>
          </w:rPr>
          <w:fldChar w:fldCharType="begin"/>
        </w:r>
        <w:r w:rsidRPr="00EB3BF5">
          <w:rPr>
            <w:webHidden/>
          </w:rPr>
          <w:instrText xml:space="preserve"> PAGEREF _Toc242177091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92" w:history="1">
        <w:r w:rsidRPr="00EB3BF5">
          <w:rPr>
            <w:rStyle w:val="Hyperlink"/>
            <w:u w:val="none"/>
          </w:rPr>
          <w:t>170</w:t>
        </w:r>
        <w:r w:rsidRPr="00EB3BF5">
          <w:rPr>
            <w:webHidden/>
          </w:rPr>
          <w:t xml:space="preserve">. </w:t>
        </w:r>
      </w:hyperlink>
      <w:hyperlink w:anchor="_Toc242177093"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094" w:history="1">
        <w:r w:rsidRPr="00EB3BF5">
          <w:rPr>
            <w:rStyle w:val="Hyperlink"/>
            <w:u w:val="none"/>
          </w:rPr>
          <w:t>23 августа 1953 г.</w:t>
        </w:r>
        <w:r w:rsidRPr="00EB3BF5">
          <w:rPr>
            <w:webHidden/>
          </w:rPr>
          <w:tab/>
        </w:r>
        <w:r w:rsidRPr="00EB3BF5">
          <w:rPr>
            <w:webHidden/>
          </w:rPr>
          <w:fldChar w:fldCharType="begin"/>
        </w:r>
        <w:r w:rsidRPr="00EB3BF5">
          <w:rPr>
            <w:webHidden/>
          </w:rPr>
          <w:instrText xml:space="preserve"> PAGEREF _Toc242177094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95" w:history="1">
        <w:r w:rsidRPr="00EB3BF5">
          <w:rPr>
            <w:rStyle w:val="Hyperlink"/>
            <w:u w:val="none"/>
          </w:rPr>
          <w:t>171</w:t>
        </w:r>
        <w:r w:rsidRPr="00EB3BF5">
          <w:rPr>
            <w:webHidden/>
          </w:rPr>
          <w:t xml:space="preserve">. </w:t>
        </w:r>
      </w:hyperlink>
      <w:hyperlink w:anchor="_Toc242177096"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097" w:history="1">
        <w:r w:rsidRPr="00EB3BF5">
          <w:rPr>
            <w:rStyle w:val="Hyperlink"/>
            <w:u w:val="none"/>
          </w:rPr>
          <w:t>25 августа 1953 г.</w:t>
        </w:r>
        <w:r w:rsidRPr="00EB3BF5">
          <w:rPr>
            <w:webHidden/>
          </w:rPr>
          <w:tab/>
        </w:r>
        <w:r w:rsidRPr="00EB3BF5">
          <w:rPr>
            <w:webHidden/>
          </w:rPr>
          <w:fldChar w:fldCharType="begin"/>
        </w:r>
        <w:r w:rsidRPr="00EB3BF5">
          <w:rPr>
            <w:webHidden/>
          </w:rPr>
          <w:instrText xml:space="preserve"> PAGEREF _Toc242177097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098" w:history="1">
        <w:r w:rsidRPr="00EB3BF5">
          <w:rPr>
            <w:rStyle w:val="Hyperlink"/>
            <w:u w:val="none"/>
          </w:rPr>
          <w:t>172</w:t>
        </w:r>
        <w:r w:rsidRPr="00EB3BF5">
          <w:rPr>
            <w:webHidden/>
          </w:rPr>
          <w:t xml:space="preserve">. </w:t>
        </w:r>
      </w:hyperlink>
      <w:hyperlink w:anchor="_Toc242177099"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7100" w:history="1">
        <w:r w:rsidRPr="00EB3BF5">
          <w:rPr>
            <w:rStyle w:val="Hyperlink"/>
            <w:u w:val="none"/>
          </w:rPr>
          <w:t>28 августа 1953 г.</w:t>
        </w:r>
        <w:r w:rsidRPr="00EB3BF5">
          <w:rPr>
            <w:webHidden/>
          </w:rPr>
          <w:tab/>
        </w:r>
        <w:r w:rsidRPr="00EB3BF5">
          <w:rPr>
            <w:webHidden/>
          </w:rPr>
          <w:fldChar w:fldCharType="begin"/>
        </w:r>
        <w:r w:rsidRPr="00EB3BF5">
          <w:rPr>
            <w:webHidden/>
          </w:rPr>
          <w:instrText xml:space="preserve"> PAGEREF _Toc242177100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01" w:history="1">
        <w:r w:rsidRPr="00EB3BF5">
          <w:rPr>
            <w:rStyle w:val="Hyperlink"/>
            <w:u w:val="none"/>
          </w:rPr>
          <w:t>173</w:t>
        </w:r>
        <w:r w:rsidRPr="00EB3BF5">
          <w:rPr>
            <w:webHidden/>
          </w:rPr>
          <w:t xml:space="preserve">. </w:t>
        </w:r>
      </w:hyperlink>
      <w:hyperlink w:anchor="_Toc242177102"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103" w:history="1">
        <w:r w:rsidRPr="00EB3BF5">
          <w:rPr>
            <w:rStyle w:val="Hyperlink"/>
            <w:u w:val="none"/>
          </w:rPr>
          <w:t>1 сентября 1953 г.</w:t>
        </w:r>
        <w:r w:rsidRPr="00EB3BF5">
          <w:rPr>
            <w:webHidden/>
          </w:rPr>
          <w:tab/>
        </w:r>
        <w:r w:rsidRPr="00EB3BF5">
          <w:rPr>
            <w:webHidden/>
          </w:rPr>
          <w:fldChar w:fldCharType="begin"/>
        </w:r>
        <w:r w:rsidRPr="00EB3BF5">
          <w:rPr>
            <w:webHidden/>
          </w:rPr>
          <w:instrText xml:space="preserve"> PAGEREF _Toc242177103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04" w:history="1">
        <w:r w:rsidRPr="00EB3BF5">
          <w:rPr>
            <w:rStyle w:val="Hyperlink"/>
            <w:u w:val="none"/>
          </w:rPr>
          <w:t>174</w:t>
        </w:r>
        <w:r w:rsidRPr="00EB3BF5">
          <w:rPr>
            <w:webHidden/>
          </w:rPr>
          <w:t xml:space="preserve">. </w:t>
        </w:r>
      </w:hyperlink>
      <w:hyperlink w:anchor="_Toc242177105"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106" w:history="1">
        <w:r w:rsidRPr="00EB3BF5">
          <w:rPr>
            <w:rStyle w:val="Hyperlink"/>
            <w:u w:val="none"/>
          </w:rPr>
          <w:t>16 сентября 1953 г.</w:t>
        </w:r>
        <w:r w:rsidRPr="00EB3BF5">
          <w:rPr>
            <w:webHidden/>
          </w:rPr>
          <w:tab/>
        </w:r>
        <w:r w:rsidRPr="00EB3BF5">
          <w:rPr>
            <w:webHidden/>
          </w:rPr>
          <w:fldChar w:fldCharType="begin"/>
        </w:r>
        <w:r w:rsidRPr="00EB3BF5">
          <w:rPr>
            <w:webHidden/>
          </w:rPr>
          <w:instrText xml:space="preserve"> PAGEREF _Toc242177106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07" w:history="1">
        <w:r w:rsidRPr="00EB3BF5">
          <w:rPr>
            <w:rStyle w:val="Hyperlink"/>
            <w:u w:val="none"/>
          </w:rPr>
          <w:t>175</w:t>
        </w:r>
        <w:r w:rsidRPr="00EB3BF5">
          <w:rPr>
            <w:webHidden/>
          </w:rPr>
          <w:t xml:space="preserve">. </w:t>
        </w:r>
      </w:hyperlink>
      <w:hyperlink w:anchor="_Toc242177108"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109" w:history="1">
        <w:r w:rsidRPr="00EB3BF5">
          <w:rPr>
            <w:rStyle w:val="Hyperlink"/>
            <w:u w:val="none"/>
          </w:rPr>
          <w:t>18 сентября 1953 г.</w:t>
        </w:r>
        <w:r w:rsidRPr="00EB3BF5">
          <w:rPr>
            <w:webHidden/>
          </w:rPr>
          <w:tab/>
        </w:r>
        <w:r w:rsidRPr="00EB3BF5">
          <w:rPr>
            <w:webHidden/>
          </w:rPr>
          <w:fldChar w:fldCharType="begin"/>
        </w:r>
        <w:r w:rsidRPr="00EB3BF5">
          <w:rPr>
            <w:webHidden/>
          </w:rPr>
          <w:instrText xml:space="preserve"> PAGEREF _Toc242177109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10" w:history="1">
        <w:r w:rsidRPr="00EB3BF5">
          <w:rPr>
            <w:rStyle w:val="Hyperlink"/>
            <w:u w:val="none"/>
          </w:rPr>
          <w:t>176</w:t>
        </w:r>
        <w:r w:rsidRPr="00EB3BF5">
          <w:rPr>
            <w:webHidden/>
          </w:rPr>
          <w:t xml:space="preserve">. </w:t>
        </w:r>
      </w:hyperlink>
      <w:hyperlink w:anchor="_Toc242177111"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112" w:history="1">
        <w:r w:rsidRPr="00EB3BF5">
          <w:rPr>
            <w:rStyle w:val="Hyperlink"/>
            <w:u w:val="none"/>
          </w:rPr>
          <w:t>26 сентября 1953 г.</w:t>
        </w:r>
        <w:r w:rsidRPr="00EB3BF5">
          <w:rPr>
            <w:webHidden/>
          </w:rPr>
          <w:tab/>
        </w:r>
        <w:r w:rsidRPr="00EB3BF5">
          <w:rPr>
            <w:webHidden/>
          </w:rPr>
          <w:fldChar w:fldCharType="begin"/>
        </w:r>
        <w:r w:rsidRPr="00EB3BF5">
          <w:rPr>
            <w:webHidden/>
          </w:rPr>
          <w:instrText xml:space="preserve"> PAGEREF _Toc242177112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13" w:history="1">
        <w:r w:rsidRPr="00EB3BF5">
          <w:rPr>
            <w:rStyle w:val="Hyperlink"/>
            <w:u w:val="none"/>
          </w:rPr>
          <w:t>177</w:t>
        </w:r>
        <w:r w:rsidRPr="00EB3BF5">
          <w:rPr>
            <w:webHidden/>
          </w:rPr>
          <w:t xml:space="preserve">. </w:t>
        </w:r>
      </w:hyperlink>
      <w:hyperlink w:anchor="_Toc242177114"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115" w:history="1">
        <w:r w:rsidRPr="00EB3BF5">
          <w:rPr>
            <w:rStyle w:val="Hyperlink"/>
            <w:u w:val="none"/>
          </w:rPr>
          <w:t>10 октября 1953 г.</w:t>
        </w:r>
        <w:r w:rsidRPr="00EB3BF5">
          <w:rPr>
            <w:webHidden/>
          </w:rPr>
          <w:tab/>
        </w:r>
        <w:r w:rsidRPr="00EB3BF5">
          <w:rPr>
            <w:webHidden/>
          </w:rPr>
          <w:fldChar w:fldCharType="begin"/>
        </w:r>
        <w:r w:rsidRPr="00EB3BF5">
          <w:rPr>
            <w:webHidden/>
          </w:rPr>
          <w:instrText xml:space="preserve"> PAGEREF _Toc242177115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16" w:history="1">
        <w:r w:rsidRPr="00EB3BF5">
          <w:rPr>
            <w:rStyle w:val="Hyperlink"/>
            <w:u w:val="none"/>
          </w:rPr>
          <w:t>178</w:t>
        </w:r>
        <w:r w:rsidRPr="00EB3BF5">
          <w:rPr>
            <w:webHidden/>
          </w:rPr>
          <w:t xml:space="preserve">. </w:t>
        </w:r>
      </w:hyperlink>
      <w:hyperlink w:anchor="_Toc242177117"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118" w:history="1">
        <w:r w:rsidRPr="00EB3BF5">
          <w:rPr>
            <w:rStyle w:val="Hyperlink"/>
            <w:u w:val="none"/>
          </w:rPr>
          <w:t>15 октября 1953 г.</w:t>
        </w:r>
        <w:r w:rsidRPr="00EB3BF5">
          <w:rPr>
            <w:webHidden/>
          </w:rPr>
          <w:tab/>
        </w:r>
        <w:r w:rsidRPr="00EB3BF5">
          <w:rPr>
            <w:webHidden/>
          </w:rPr>
          <w:fldChar w:fldCharType="begin"/>
        </w:r>
        <w:r w:rsidRPr="00EB3BF5">
          <w:rPr>
            <w:webHidden/>
          </w:rPr>
          <w:instrText xml:space="preserve"> PAGEREF _Toc242177118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19" w:history="1">
        <w:r w:rsidRPr="00EB3BF5">
          <w:rPr>
            <w:rStyle w:val="Hyperlink"/>
            <w:u w:val="none"/>
          </w:rPr>
          <w:t>179</w:t>
        </w:r>
        <w:r w:rsidRPr="00EB3BF5">
          <w:rPr>
            <w:webHidden/>
          </w:rPr>
          <w:t xml:space="preserve">. </w:t>
        </w:r>
      </w:hyperlink>
      <w:hyperlink w:anchor="_Toc242177120"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121" w:history="1">
        <w:r w:rsidRPr="00EB3BF5">
          <w:rPr>
            <w:rStyle w:val="Hyperlink"/>
            <w:u w:val="none"/>
          </w:rPr>
          <w:t>17 октября 1953 г.</w:t>
        </w:r>
        <w:r w:rsidRPr="00EB3BF5">
          <w:rPr>
            <w:webHidden/>
          </w:rPr>
          <w:tab/>
        </w:r>
        <w:r w:rsidRPr="00EB3BF5">
          <w:rPr>
            <w:webHidden/>
          </w:rPr>
          <w:fldChar w:fldCharType="begin"/>
        </w:r>
        <w:r w:rsidRPr="00EB3BF5">
          <w:rPr>
            <w:webHidden/>
          </w:rPr>
          <w:instrText xml:space="preserve"> PAGEREF _Toc242177121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22" w:history="1">
        <w:r w:rsidRPr="00EB3BF5">
          <w:rPr>
            <w:rStyle w:val="Hyperlink"/>
            <w:u w:val="none"/>
          </w:rPr>
          <w:t>180</w:t>
        </w:r>
        <w:r w:rsidRPr="00EB3BF5">
          <w:rPr>
            <w:webHidden/>
          </w:rPr>
          <w:t xml:space="preserve">. </w:t>
        </w:r>
      </w:hyperlink>
      <w:hyperlink w:anchor="_Toc242177123"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124" w:history="1">
        <w:r w:rsidRPr="00EB3BF5">
          <w:rPr>
            <w:rStyle w:val="Hyperlink"/>
            <w:u w:val="none"/>
          </w:rPr>
          <w:t>29 октября 1953 г.</w:t>
        </w:r>
        <w:r w:rsidRPr="00EB3BF5">
          <w:rPr>
            <w:webHidden/>
          </w:rPr>
          <w:tab/>
        </w:r>
        <w:r w:rsidRPr="00EB3BF5">
          <w:rPr>
            <w:webHidden/>
          </w:rPr>
          <w:fldChar w:fldCharType="begin"/>
        </w:r>
        <w:r w:rsidRPr="00EB3BF5">
          <w:rPr>
            <w:webHidden/>
          </w:rPr>
          <w:instrText xml:space="preserve"> PAGEREF _Toc242177124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25" w:history="1">
        <w:r w:rsidRPr="00EB3BF5">
          <w:rPr>
            <w:rStyle w:val="Hyperlink"/>
            <w:u w:val="none"/>
          </w:rPr>
          <w:t>181</w:t>
        </w:r>
        <w:r w:rsidRPr="00EB3BF5">
          <w:rPr>
            <w:webHidden/>
          </w:rPr>
          <w:t xml:space="preserve">. </w:t>
        </w:r>
      </w:hyperlink>
      <w:hyperlink w:anchor="_Toc242177126" w:history="1">
        <w:r w:rsidRPr="00EB3BF5">
          <w:rPr>
            <w:rStyle w:val="Hyperlink"/>
            <w:u w:val="none"/>
          </w:rPr>
          <w:t>Е.И.Рерих – Ю.Н.Рериху</w:t>
        </w:r>
      </w:hyperlink>
    </w:p>
    <w:p w:rsidR="00273A62" w:rsidRPr="00EB3BF5" w:rsidRDefault="00273A62" w:rsidP="00EC077A">
      <w:pPr>
        <w:pStyle w:val="TOC3"/>
        <w:tabs>
          <w:tab w:val="right" w:leader="dot" w:pos="9629"/>
        </w:tabs>
        <w:ind w:firstLine="0"/>
      </w:pPr>
      <w:hyperlink w:anchor="_Toc242177127" w:history="1">
        <w:r w:rsidRPr="00EB3BF5">
          <w:rPr>
            <w:rStyle w:val="Hyperlink"/>
            <w:u w:val="none"/>
          </w:rPr>
          <w:t>1 ноября ,1953 г.</w:t>
        </w:r>
        <w:r w:rsidRPr="00EB3BF5">
          <w:rPr>
            <w:webHidden/>
          </w:rPr>
          <w:tab/>
        </w:r>
        <w:r w:rsidRPr="00EB3BF5">
          <w:rPr>
            <w:webHidden/>
          </w:rPr>
          <w:fldChar w:fldCharType="begin"/>
        </w:r>
        <w:r w:rsidRPr="00EB3BF5">
          <w:rPr>
            <w:webHidden/>
          </w:rPr>
          <w:instrText xml:space="preserve"> PAGEREF _Toc242177127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28" w:history="1">
        <w:r w:rsidRPr="00EB3BF5">
          <w:rPr>
            <w:rStyle w:val="Hyperlink"/>
            <w:u w:val="none"/>
          </w:rPr>
          <w:t>182</w:t>
        </w:r>
        <w:r w:rsidRPr="00EB3BF5">
          <w:rPr>
            <w:webHidden/>
          </w:rPr>
          <w:t xml:space="preserve">. </w:t>
        </w:r>
      </w:hyperlink>
      <w:hyperlink w:anchor="_Toc242177129"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7130" w:history="1">
        <w:r w:rsidRPr="00EB3BF5">
          <w:rPr>
            <w:rStyle w:val="Hyperlink"/>
            <w:u w:val="none"/>
          </w:rPr>
          <w:t>1 ноября 1953 г.</w:t>
        </w:r>
        <w:r w:rsidRPr="00EB3BF5">
          <w:rPr>
            <w:webHidden/>
          </w:rPr>
          <w:tab/>
        </w:r>
        <w:r w:rsidRPr="00EB3BF5">
          <w:rPr>
            <w:webHidden/>
          </w:rPr>
          <w:fldChar w:fldCharType="begin"/>
        </w:r>
        <w:r w:rsidRPr="00EB3BF5">
          <w:rPr>
            <w:webHidden/>
          </w:rPr>
          <w:instrText xml:space="preserve"> PAGEREF _Toc242177130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31" w:history="1">
        <w:r w:rsidRPr="00EB3BF5">
          <w:rPr>
            <w:rStyle w:val="Hyperlink"/>
            <w:u w:val="none"/>
          </w:rPr>
          <w:t>183</w:t>
        </w:r>
        <w:r w:rsidRPr="00EB3BF5">
          <w:rPr>
            <w:webHidden/>
          </w:rPr>
          <w:t xml:space="preserve">. </w:t>
        </w:r>
      </w:hyperlink>
      <w:hyperlink w:anchor="_Toc242177132"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133" w:history="1">
        <w:r w:rsidRPr="00EB3BF5">
          <w:rPr>
            <w:rStyle w:val="Hyperlink"/>
            <w:u w:val="none"/>
          </w:rPr>
          <w:t>17 ноября 1953 г.</w:t>
        </w:r>
        <w:r w:rsidRPr="00EB3BF5">
          <w:rPr>
            <w:webHidden/>
          </w:rPr>
          <w:tab/>
        </w:r>
        <w:r w:rsidRPr="00EB3BF5">
          <w:rPr>
            <w:webHidden/>
          </w:rPr>
          <w:fldChar w:fldCharType="begin"/>
        </w:r>
        <w:r w:rsidRPr="00EB3BF5">
          <w:rPr>
            <w:webHidden/>
          </w:rPr>
          <w:instrText xml:space="preserve"> PAGEREF _Toc242177133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34" w:history="1">
        <w:r w:rsidRPr="00EB3BF5">
          <w:rPr>
            <w:rStyle w:val="Hyperlink"/>
            <w:u w:val="none"/>
          </w:rPr>
          <w:t>184</w:t>
        </w:r>
        <w:r w:rsidRPr="00EB3BF5">
          <w:rPr>
            <w:webHidden/>
          </w:rPr>
          <w:t xml:space="preserve">. </w:t>
        </w:r>
      </w:hyperlink>
      <w:hyperlink w:anchor="_Toc242177135"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136" w:history="1">
        <w:r w:rsidRPr="00EB3BF5">
          <w:rPr>
            <w:rStyle w:val="Hyperlink"/>
            <w:u w:val="none"/>
          </w:rPr>
          <w:t>21 ноября 1953 г.</w:t>
        </w:r>
        <w:r w:rsidRPr="00EB3BF5">
          <w:rPr>
            <w:webHidden/>
          </w:rPr>
          <w:tab/>
        </w:r>
        <w:r w:rsidRPr="00EB3BF5">
          <w:rPr>
            <w:webHidden/>
          </w:rPr>
          <w:fldChar w:fldCharType="begin"/>
        </w:r>
        <w:r w:rsidRPr="00EB3BF5">
          <w:rPr>
            <w:webHidden/>
          </w:rPr>
          <w:instrText xml:space="preserve"> PAGEREF _Toc242177136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37" w:history="1">
        <w:r w:rsidRPr="00EB3BF5">
          <w:rPr>
            <w:rStyle w:val="Hyperlink"/>
            <w:u w:val="none"/>
          </w:rPr>
          <w:t>185</w:t>
        </w:r>
        <w:r w:rsidRPr="00EB3BF5">
          <w:rPr>
            <w:webHidden/>
          </w:rPr>
          <w:t xml:space="preserve">. </w:t>
        </w:r>
      </w:hyperlink>
      <w:hyperlink w:anchor="_Toc242177138"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139" w:history="1">
        <w:r w:rsidRPr="00EB3BF5">
          <w:rPr>
            <w:rStyle w:val="Hyperlink"/>
            <w:u w:val="none"/>
          </w:rPr>
          <w:t>22 ноября 1953 г.</w:t>
        </w:r>
        <w:r w:rsidRPr="00EB3BF5">
          <w:rPr>
            <w:webHidden/>
          </w:rPr>
          <w:tab/>
        </w:r>
        <w:r w:rsidRPr="00EB3BF5">
          <w:rPr>
            <w:webHidden/>
          </w:rPr>
          <w:fldChar w:fldCharType="begin"/>
        </w:r>
        <w:r w:rsidRPr="00EB3BF5">
          <w:rPr>
            <w:webHidden/>
          </w:rPr>
          <w:instrText xml:space="preserve"> PAGEREF _Toc242177139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40" w:history="1">
        <w:r w:rsidRPr="00EB3BF5">
          <w:rPr>
            <w:rStyle w:val="Hyperlink"/>
            <w:u w:val="none"/>
          </w:rPr>
          <w:t>186</w:t>
        </w:r>
        <w:r w:rsidRPr="00EB3BF5">
          <w:rPr>
            <w:webHidden/>
          </w:rPr>
          <w:t xml:space="preserve">. </w:t>
        </w:r>
      </w:hyperlink>
      <w:hyperlink w:anchor="_Toc242177141" w:history="1">
        <w:r w:rsidRPr="00EB3BF5">
          <w:rPr>
            <w:rStyle w:val="Hyperlink"/>
            <w:u w:val="none"/>
          </w:rPr>
          <w:t>Е.И.Рерих – С.А.Мухину</w:t>
        </w:r>
      </w:hyperlink>
    </w:p>
    <w:p w:rsidR="00273A62" w:rsidRPr="00EB3BF5" w:rsidRDefault="00273A62" w:rsidP="00EC077A">
      <w:pPr>
        <w:pStyle w:val="TOC3"/>
        <w:tabs>
          <w:tab w:val="right" w:leader="dot" w:pos="9629"/>
        </w:tabs>
        <w:ind w:firstLine="0"/>
      </w:pPr>
      <w:hyperlink w:anchor="_Toc242177142" w:history="1">
        <w:r w:rsidRPr="00EB3BF5">
          <w:rPr>
            <w:rStyle w:val="Hyperlink"/>
            <w:u w:val="none"/>
          </w:rPr>
          <w:t>24 ноября 1953 г.</w:t>
        </w:r>
        <w:r w:rsidRPr="00EB3BF5">
          <w:rPr>
            <w:webHidden/>
          </w:rPr>
          <w:tab/>
        </w:r>
        <w:r w:rsidRPr="00EB3BF5">
          <w:rPr>
            <w:webHidden/>
          </w:rPr>
          <w:fldChar w:fldCharType="begin"/>
        </w:r>
        <w:r w:rsidRPr="00EB3BF5">
          <w:rPr>
            <w:webHidden/>
          </w:rPr>
          <w:instrText xml:space="preserve"> PAGEREF _Toc242177142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43" w:history="1">
        <w:r w:rsidRPr="00EB3BF5">
          <w:rPr>
            <w:rStyle w:val="Hyperlink"/>
            <w:u w:val="none"/>
          </w:rPr>
          <w:t>187</w:t>
        </w:r>
        <w:r w:rsidRPr="00EB3BF5">
          <w:rPr>
            <w:webHidden/>
          </w:rPr>
          <w:t xml:space="preserve">. </w:t>
        </w:r>
      </w:hyperlink>
      <w:hyperlink w:anchor="_Toc242177144"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7145" w:history="1">
        <w:r w:rsidRPr="00EB3BF5">
          <w:rPr>
            <w:rStyle w:val="Hyperlink"/>
            <w:u w:val="none"/>
          </w:rPr>
          <w:t>25 ноября 1953 г.</w:t>
        </w:r>
        <w:r w:rsidRPr="00EB3BF5">
          <w:rPr>
            <w:webHidden/>
          </w:rPr>
          <w:tab/>
        </w:r>
        <w:r w:rsidRPr="00EB3BF5">
          <w:rPr>
            <w:webHidden/>
          </w:rPr>
          <w:fldChar w:fldCharType="begin"/>
        </w:r>
        <w:r w:rsidRPr="00EB3BF5">
          <w:rPr>
            <w:webHidden/>
          </w:rPr>
          <w:instrText xml:space="preserve"> PAGEREF _Toc242177145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46" w:history="1">
        <w:r w:rsidRPr="00EB3BF5">
          <w:rPr>
            <w:rStyle w:val="Hyperlink"/>
            <w:u w:val="none"/>
          </w:rPr>
          <w:t>188</w:t>
        </w:r>
        <w:r w:rsidRPr="00EB3BF5">
          <w:rPr>
            <w:webHidden/>
          </w:rPr>
          <w:t xml:space="preserve">. </w:t>
        </w:r>
      </w:hyperlink>
      <w:hyperlink w:anchor="_Toc242177147"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7148" w:history="1">
        <w:r w:rsidRPr="00EB3BF5">
          <w:rPr>
            <w:rStyle w:val="Hyperlink"/>
            <w:u w:val="none"/>
          </w:rPr>
          <w:t>4 декабря 1953 г.</w:t>
        </w:r>
        <w:r w:rsidRPr="00EB3BF5">
          <w:rPr>
            <w:webHidden/>
          </w:rPr>
          <w:tab/>
        </w:r>
        <w:r w:rsidRPr="00EB3BF5">
          <w:rPr>
            <w:webHidden/>
          </w:rPr>
          <w:fldChar w:fldCharType="begin"/>
        </w:r>
        <w:r w:rsidRPr="00EB3BF5">
          <w:rPr>
            <w:webHidden/>
          </w:rPr>
          <w:instrText xml:space="preserve"> PAGEREF _Toc242177148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49" w:history="1">
        <w:r w:rsidRPr="00EB3BF5">
          <w:rPr>
            <w:rStyle w:val="Hyperlink"/>
            <w:u w:val="none"/>
          </w:rPr>
          <w:t>189</w:t>
        </w:r>
        <w:r w:rsidRPr="00EB3BF5">
          <w:rPr>
            <w:webHidden/>
          </w:rPr>
          <w:t xml:space="preserve">. </w:t>
        </w:r>
      </w:hyperlink>
      <w:hyperlink w:anchor="_Toc242177150"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151" w:history="1">
        <w:r w:rsidRPr="00EB3BF5">
          <w:rPr>
            <w:rStyle w:val="Hyperlink"/>
            <w:u w:val="none"/>
          </w:rPr>
          <w:t>6 декабря 1953 г.</w:t>
        </w:r>
        <w:r w:rsidRPr="00EB3BF5">
          <w:rPr>
            <w:webHidden/>
          </w:rPr>
          <w:tab/>
        </w:r>
        <w:r w:rsidRPr="00EB3BF5">
          <w:rPr>
            <w:webHidden/>
          </w:rPr>
          <w:fldChar w:fldCharType="begin"/>
        </w:r>
        <w:r w:rsidRPr="00EB3BF5">
          <w:rPr>
            <w:webHidden/>
          </w:rPr>
          <w:instrText xml:space="preserve"> PAGEREF _Toc242177151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52" w:history="1">
        <w:r w:rsidRPr="00EB3BF5">
          <w:rPr>
            <w:rStyle w:val="Hyperlink"/>
            <w:u w:val="none"/>
          </w:rPr>
          <w:t>190</w:t>
        </w:r>
        <w:r w:rsidRPr="00EB3BF5">
          <w:rPr>
            <w:webHidden/>
          </w:rPr>
          <w:t xml:space="preserve">. </w:t>
        </w:r>
      </w:hyperlink>
      <w:hyperlink w:anchor="_Toc242177153"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154" w:history="1">
        <w:r w:rsidRPr="00EB3BF5">
          <w:rPr>
            <w:rStyle w:val="Hyperlink"/>
            <w:u w:val="none"/>
          </w:rPr>
          <w:t>7 декабря 1953 г.</w:t>
        </w:r>
        <w:r w:rsidRPr="00EB3BF5">
          <w:rPr>
            <w:webHidden/>
          </w:rPr>
          <w:tab/>
        </w:r>
        <w:r w:rsidRPr="00EB3BF5">
          <w:rPr>
            <w:webHidden/>
          </w:rPr>
          <w:fldChar w:fldCharType="begin"/>
        </w:r>
        <w:r w:rsidRPr="00EB3BF5">
          <w:rPr>
            <w:webHidden/>
          </w:rPr>
          <w:instrText xml:space="preserve"> PAGEREF _Toc242177154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55" w:history="1">
        <w:r w:rsidRPr="00EB3BF5">
          <w:rPr>
            <w:rStyle w:val="Hyperlink"/>
            <w:u w:val="none"/>
          </w:rPr>
          <w:t>191</w:t>
        </w:r>
        <w:r w:rsidRPr="00EB3BF5">
          <w:rPr>
            <w:webHidden/>
          </w:rPr>
          <w:t xml:space="preserve">. </w:t>
        </w:r>
      </w:hyperlink>
      <w:hyperlink w:anchor="_Toc242177156" w:history="1">
        <w:r w:rsidRPr="00EB3BF5">
          <w:rPr>
            <w:rStyle w:val="Hyperlink"/>
            <w:u w:val="none"/>
          </w:rPr>
          <w:t>Е.И.Рерих – З.Г.Фосдик</w:t>
        </w:r>
      </w:hyperlink>
    </w:p>
    <w:p w:rsidR="00273A62" w:rsidRPr="00EB3BF5" w:rsidRDefault="00273A62" w:rsidP="00EC077A">
      <w:pPr>
        <w:pStyle w:val="TOC3"/>
        <w:tabs>
          <w:tab w:val="right" w:leader="dot" w:pos="9629"/>
        </w:tabs>
        <w:ind w:firstLine="0"/>
      </w:pPr>
      <w:hyperlink w:anchor="_Toc242177157" w:history="1">
        <w:r w:rsidRPr="00EB3BF5">
          <w:rPr>
            <w:rStyle w:val="Hyperlink"/>
            <w:u w:val="none"/>
          </w:rPr>
          <w:t>14 декабря 1953 г.</w:t>
        </w:r>
        <w:r w:rsidRPr="00EB3BF5">
          <w:rPr>
            <w:webHidden/>
          </w:rPr>
          <w:tab/>
        </w:r>
        <w:r w:rsidRPr="00EB3BF5">
          <w:rPr>
            <w:webHidden/>
          </w:rPr>
          <w:fldChar w:fldCharType="begin"/>
        </w:r>
        <w:r w:rsidRPr="00EB3BF5">
          <w:rPr>
            <w:webHidden/>
          </w:rPr>
          <w:instrText xml:space="preserve"> PAGEREF _Toc242177157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58" w:history="1">
        <w:r w:rsidRPr="00EB3BF5">
          <w:rPr>
            <w:rStyle w:val="Hyperlink"/>
            <w:u w:val="none"/>
          </w:rPr>
          <w:t>192</w:t>
        </w:r>
        <w:r w:rsidRPr="00EB3BF5">
          <w:rPr>
            <w:webHidden/>
          </w:rPr>
          <w:t xml:space="preserve">. </w:t>
        </w:r>
      </w:hyperlink>
      <w:hyperlink w:anchor="_Toc242177159"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160" w:history="1">
        <w:r w:rsidRPr="00EB3BF5">
          <w:rPr>
            <w:rStyle w:val="Hyperlink"/>
            <w:u w:val="none"/>
          </w:rPr>
          <w:t>14 декабря 1953 г.</w:t>
        </w:r>
        <w:r w:rsidRPr="00EB3BF5">
          <w:rPr>
            <w:webHidden/>
          </w:rPr>
          <w:tab/>
        </w:r>
        <w:r w:rsidRPr="00EB3BF5">
          <w:rPr>
            <w:webHidden/>
          </w:rPr>
          <w:fldChar w:fldCharType="begin"/>
        </w:r>
        <w:r w:rsidRPr="00EB3BF5">
          <w:rPr>
            <w:webHidden/>
          </w:rPr>
          <w:instrText xml:space="preserve"> PAGEREF _Toc242177160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61" w:history="1">
        <w:r w:rsidRPr="00EB3BF5">
          <w:rPr>
            <w:rStyle w:val="Hyperlink"/>
            <w:u w:val="none"/>
          </w:rPr>
          <w:t>193</w:t>
        </w:r>
        <w:r w:rsidRPr="00EB3BF5">
          <w:rPr>
            <w:webHidden/>
          </w:rPr>
          <w:t xml:space="preserve">. </w:t>
        </w:r>
      </w:hyperlink>
      <w:hyperlink w:anchor="_Toc242177162"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163" w:history="1">
        <w:r w:rsidRPr="00EB3BF5">
          <w:rPr>
            <w:rStyle w:val="Hyperlink"/>
            <w:u w:val="none"/>
          </w:rPr>
          <w:t>16 декабря 1953 г.</w:t>
        </w:r>
        <w:r w:rsidRPr="00EB3BF5">
          <w:rPr>
            <w:webHidden/>
          </w:rPr>
          <w:tab/>
        </w:r>
        <w:r w:rsidRPr="00EB3BF5">
          <w:rPr>
            <w:webHidden/>
          </w:rPr>
          <w:fldChar w:fldCharType="begin"/>
        </w:r>
        <w:r w:rsidRPr="00EB3BF5">
          <w:rPr>
            <w:webHidden/>
          </w:rPr>
          <w:instrText xml:space="preserve"> PAGEREF _Toc242177163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64" w:history="1">
        <w:r w:rsidRPr="00EB3BF5">
          <w:rPr>
            <w:rStyle w:val="Hyperlink"/>
            <w:u w:val="none"/>
          </w:rPr>
          <w:t>194</w:t>
        </w:r>
        <w:r w:rsidRPr="00EB3BF5">
          <w:rPr>
            <w:webHidden/>
          </w:rPr>
          <w:t xml:space="preserve">. </w:t>
        </w:r>
      </w:hyperlink>
      <w:hyperlink w:anchor="_Toc242177165"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166" w:history="1">
        <w:r w:rsidRPr="00EB3BF5">
          <w:rPr>
            <w:rStyle w:val="Hyperlink"/>
            <w:u w:val="none"/>
          </w:rPr>
          <w:t>20 декабря 1953 г.</w:t>
        </w:r>
        <w:r w:rsidRPr="00EB3BF5">
          <w:rPr>
            <w:webHidden/>
          </w:rPr>
          <w:tab/>
        </w:r>
        <w:r w:rsidRPr="00EB3BF5">
          <w:rPr>
            <w:webHidden/>
          </w:rPr>
          <w:fldChar w:fldCharType="begin"/>
        </w:r>
        <w:r w:rsidRPr="00EB3BF5">
          <w:rPr>
            <w:webHidden/>
          </w:rPr>
          <w:instrText xml:space="preserve"> PAGEREF _Toc242177166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67" w:history="1">
        <w:r w:rsidRPr="00EB3BF5">
          <w:rPr>
            <w:rStyle w:val="Hyperlink"/>
            <w:u w:val="none"/>
          </w:rPr>
          <w:t>195</w:t>
        </w:r>
        <w:r w:rsidRPr="00EB3BF5">
          <w:rPr>
            <w:webHidden/>
          </w:rPr>
          <w:t xml:space="preserve">. </w:t>
        </w:r>
      </w:hyperlink>
      <w:hyperlink w:anchor="_Toc242177168"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7169" w:history="1">
        <w:r w:rsidRPr="00EB3BF5">
          <w:rPr>
            <w:rStyle w:val="Hyperlink"/>
            <w:u w:val="none"/>
          </w:rPr>
          <w:t>24 декабря 1953 г.</w:t>
        </w:r>
        <w:r w:rsidRPr="00EB3BF5">
          <w:rPr>
            <w:webHidden/>
          </w:rPr>
          <w:tab/>
        </w:r>
        <w:r w:rsidRPr="00EB3BF5">
          <w:rPr>
            <w:webHidden/>
          </w:rPr>
          <w:fldChar w:fldCharType="begin"/>
        </w:r>
        <w:r w:rsidRPr="00EB3BF5">
          <w:rPr>
            <w:webHidden/>
          </w:rPr>
          <w:instrText xml:space="preserve"> PAGEREF _Toc242177169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70" w:history="1">
        <w:r w:rsidRPr="00EB3BF5">
          <w:rPr>
            <w:rStyle w:val="Hyperlink"/>
            <w:u w:val="none"/>
          </w:rPr>
          <w:t>196</w:t>
        </w:r>
        <w:r w:rsidRPr="00EB3BF5">
          <w:rPr>
            <w:webHidden/>
          </w:rPr>
          <w:t xml:space="preserve">. </w:t>
        </w:r>
      </w:hyperlink>
      <w:hyperlink w:anchor="_Toc242177171"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172" w:history="1">
        <w:r w:rsidRPr="00EB3BF5">
          <w:rPr>
            <w:rStyle w:val="Hyperlink"/>
            <w:u w:val="none"/>
          </w:rPr>
          <w:t>30 декабря 1953 г.</w:t>
        </w:r>
        <w:r w:rsidRPr="00EB3BF5">
          <w:rPr>
            <w:webHidden/>
          </w:rPr>
          <w:tab/>
        </w:r>
        <w:r w:rsidRPr="00EB3BF5">
          <w:rPr>
            <w:webHidden/>
          </w:rPr>
          <w:fldChar w:fldCharType="begin"/>
        </w:r>
        <w:r w:rsidRPr="00EB3BF5">
          <w:rPr>
            <w:webHidden/>
          </w:rPr>
          <w:instrText xml:space="preserve"> PAGEREF _Toc242177172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73" w:history="1">
        <w:r w:rsidRPr="00EB3BF5">
          <w:rPr>
            <w:rStyle w:val="Hyperlink"/>
            <w:u w:val="none"/>
          </w:rPr>
          <w:t>197</w:t>
        </w:r>
        <w:r w:rsidRPr="00EB3BF5">
          <w:rPr>
            <w:webHidden/>
          </w:rPr>
          <w:t xml:space="preserve">. </w:t>
        </w:r>
      </w:hyperlink>
      <w:hyperlink w:anchor="_Toc242177174"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175" w:history="1">
        <w:r w:rsidRPr="00EB3BF5">
          <w:rPr>
            <w:rStyle w:val="Hyperlink"/>
            <w:u w:val="none"/>
          </w:rPr>
          <w:t>3 января 1954 г.</w:t>
        </w:r>
        <w:r w:rsidRPr="00EB3BF5">
          <w:rPr>
            <w:webHidden/>
          </w:rPr>
          <w:tab/>
        </w:r>
        <w:r w:rsidRPr="00EB3BF5">
          <w:rPr>
            <w:webHidden/>
          </w:rPr>
          <w:fldChar w:fldCharType="begin"/>
        </w:r>
        <w:r w:rsidRPr="00EB3BF5">
          <w:rPr>
            <w:webHidden/>
          </w:rPr>
          <w:instrText xml:space="preserve"> PAGEREF _Toc242177175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76" w:history="1">
        <w:r w:rsidRPr="00EB3BF5">
          <w:rPr>
            <w:rStyle w:val="Hyperlink"/>
            <w:u w:val="none"/>
          </w:rPr>
          <w:t>198</w:t>
        </w:r>
        <w:r w:rsidRPr="00EB3BF5">
          <w:rPr>
            <w:webHidden/>
          </w:rPr>
          <w:t xml:space="preserve">. </w:t>
        </w:r>
      </w:hyperlink>
      <w:hyperlink w:anchor="_Toc242177177"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178" w:history="1">
        <w:r w:rsidRPr="00EB3BF5">
          <w:rPr>
            <w:rStyle w:val="Hyperlink"/>
            <w:u w:val="none"/>
          </w:rPr>
          <w:t>8 января 1954 г.</w:t>
        </w:r>
        <w:r w:rsidRPr="00EB3BF5">
          <w:rPr>
            <w:webHidden/>
          </w:rPr>
          <w:tab/>
        </w:r>
        <w:r w:rsidRPr="00EB3BF5">
          <w:rPr>
            <w:webHidden/>
          </w:rPr>
          <w:fldChar w:fldCharType="begin"/>
        </w:r>
        <w:r w:rsidRPr="00EB3BF5">
          <w:rPr>
            <w:webHidden/>
          </w:rPr>
          <w:instrText xml:space="preserve"> PAGEREF _Toc242177178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79" w:history="1">
        <w:r w:rsidRPr="00EB3BF5">
          <w:rPr>
            <w:rStyle w:val="Hyperlink"/>
            <w:u w:val="none"/>
          </w:rPr>
          <w:t>199</w:t>
        </w:r>
        <w:r w:rsidRPr="00EB3BF5">
          <w:rPr>
            <w:webHidden/>
          </w:rPr>
          <w:t xml:space="preserve">. </w:t>
        </w:r>
      </w:hyperlink>
      <w:hyperlink w:anchor="_Toc242177180"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7181" w:history="1">
        <w:r w:rsidRPr="00EB3BF5">
          <w:rPr>
            <w:rStyle w:val="Hyperlink"/>
            <w:u w:val="none"/>
          </w:rPr>
          <w:t>12 января 1954 г.</w:t>
        </w:r>
        <w:r w:rsidRPr="00EB3BF5">
          <w:rPr>
            <w:webHidden/>
          </w:rPr>
          <w:tab/>
        </w:r>
        <w:r w:rsidRPr="00EB3BF5">
          <w:rPr>
            <w:webHidden/>
          </w:rPr>
          <w:fldChar w:fldCharType="begin"/>
        </w:r>
        <w:r w:rsidRPr="00EB3BF5">
          <w:rPr>
            <w:webHidden/>
          </w:rPr>
          <w:instrText xml:space="preserve"> PAGEREF _Toc242177181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82" w:history="1">
        <w:r w:rsidRPr="00EB3BF5">
          <w:rPr>
            <w:rStyle w:val="Hyperlink"/>
            <w:u w:val="none"/>
          </w:rPr>
          <w:t>200</w:t>
        </w:r>
        <w:r w:rsidRPr="00EB3BF5">
          <w:rPr>
            <w:webHidden/>
          </w:rPr>
          <w:t xml:space="preserve">. </w:t>
        </w:r>
      </w:hyperlink>
      <w:hyperlink w:anchor="_Toc242177183"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184" w:history="1">
        <w:r w:rsidRPr="00EB3BF5">
          <w:rPr>
            <w:rStyle w:val="Hyperlink"/>
            <w:u w:val="none"/>
          </w:rPr>
          <w:t>13 января 1954 г.</w:t>
        </w:r>
        <w:r w:rsidRPr="00EB3BF5">
          <w:rPr>
            <w:webHidden/>
          </w:rPr>
          <w:tab/>
        </w:r>
        <w:r w:rsidRPr="00EB3BF5">
          <w:rPr>
            <w:webHidden/>
          </w:rPr>
          <w:fldChar w:fldCharType="begin"/>
        </w:r>
        <w:r w:rsidRPr="00EB3BF5">
          <w:rPr>
            <w:webHidden/>
          </w:rPr>
          <w:instrText xml:space="preserve"> PAGEREF _Toc242177184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85" w:history="1">
        <w:r w:rsidRPr="00EB3BF5">
          <w:rPr>
            <w:rStyle w:val="Hyperlink"/>
            <w:u w:val="none"/>
          </w:rPr>
          <w:t>201</w:t>
        </w:r>
        <w:r w:rsidRPr="00EB3BF5">
          <w:rPr>
            <w:webHidden/>
          </w:rPr>
          <w:t xml:space="preserve">. </w:t>
        </w:r>
      </w:hyperlink>
      <w:hyperlink w:anchor="_Toc242177186"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187" w:history="1">
        <w:r w:rsidRPr="00EB3BF5">
          <w:rPr>
            <w:rStyle w:val="Hyperlink"/>
            <w:u w:val="none"/>
          </w:rPr>
          <w:t>22 января 1954 г.</w:t>
        </w:r>
        <w:r w:rsidRPr="00EB3BF5">
          <w:rPr>
            <w:webHidden/>
          </w:rPr>
          <w:tab/>
        </w:r>
        <w:r w:rsidRPr="00EB3BF5">
          <w:rPr>
            <w:webHidden/>
          </w:rPr>
          <w:fldChar w:fldCharType="begin"/>
        </w:r>
        <w:r w:rsidRPr="00EB3BF5">
          <w:rPr>
            <w:webHidden/>
          </w:rPr>
          <w:instrText xml:space="preserve"> PAGEREF _Toc242177187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88" w:history="1">
        <w:r w:rsidRPr="00EB3BF5">
          <w:rPr>
            <w:rStyle w:val="Hyperlink"/>
            <w:u w:val="none"/>
          </w:rPr>
          <w:t>202</w:t>
        </w:r>
        <w:r w:rsidRPr="00EB3BF5">
          <w:rPr>
            <w:webHidden/>
          </w:rPr>
          <w:t xml:space="preserve">. </w:t>
        </w:r>
      </w:hyperlink>
      <w:hyperlink w:anchor="_Toc242177189"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190" w:history="1">
        <w:r w:rsidRPr="00EB3BF5">
          <w:rPr>
            <w:rStyle w:val="Hyperlink"/>
            <w:u w:val="none"/>
          </w:rPr>
          <w:t>24 января 1954 г.</w:t>
        </w:r>
        <w:r w:rsidRPr="00EB3BF5">
          <w:rPr>
            <w:webHidden/>
          </w:rPr>
          <w:tab/>
        </w:r>
        <w:r w:rsidRPr="00EB3BF5">
          <w:rPr>
            <w:webHidden/>
          </w:rPr>
          <w:fldChar w:fldCharType="begin"/>
        </w:r>
        <w:r w:rsidRPr="00EB3BF5">
          <w:rPr>
            <w:webHidden/>
          </w:rPr>
          <w:instrText xml:space="preserve"> PAGEREF _Toc242177190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91" w:history="1">
        <w:r w:rsidRPr="00EB3BF5">
          <w:rPr>
            <w:rStyle w:val="Hyperlink"/>
            <w:u w:val="none"/>
          </w:rPr>
          <w:t>203</w:t>
        </w:r>
        <w:r w:rsidRPr="00EB3BF5">
          <w:rPr>
            <w:webHidden/>
          </w:rPr>
          <w:t xml:space="preserve">. </w:t>
        </w:r>
      </w:hyperlink>
      <w:hyperlink w:anchor="_Toc242177192" w:history="1">
        <w:r w:rsidRPr="00EB3BF5">
          <w:rPr>
            <w:rStyle w:val="Hyperlink"/>
            <w:u w:val="none"/>
          </w:rPr>
          <w:t>Е.И.Рерих – С.А.Мухину</w:t>
        </w:r>
      </w:hyperlink>
    </w:p>
    <w:p w:rsidR="00273A62" w:rsidRPr="00EB3BF5" w:rsidRDefault="00273A62" w:rsidP="00EC077A">
      <w:pPr>
        <w:pStyle w:val="TOC3"/>
        <w:tabs>
          <w:tab w:val="right" w:leader="dot" w:pos="9629"/>
        </w:tabs>
        <w:ind w:firstLine="0"/>
      </w:pPr>
      <w:hyperlink w:anchor="_Toc242177193" w:history="1">
        <w:r w:rsidRPr="00EB3BF5">
          <w:rPr>
            <w:rStyle w:val="Hyperlink"/>
            <w:u w:val="none"/>
          </w:rPr>
          <w:t>24 января 1954 г.</w:t>
        </w:r>
        <w:r w:rsidRPr="00EB3BF5">
          <w:rPr>
            <w:webHidden/>
          </w:rPr>
          <w:tab/>
        </w:r>
        <w:r w:rsidRPr="00EB3BF5">
          <w:rPr>
            <w:webHidden/>
          </w:rPr>
          <w:fldChar w:fldCharType="begin"/>
        </w:r>
        <w:r w:rsidRPr="00EB3BF5">
          <w:rPr>
            <w:webHidden/>
          </w:rPr>
          <w:instrText xml:space="preserve"> PAGEREF _Toc242177193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94" w:history="1">
        <w:r w:rsidRPr="00EB3BF5">
          <w:rPr>
            <w:rStyle w:val="Hyperlink"/>
            <w:u w:val="none"/>
          </w:rPr>
          <w:t>204</w:t>
        </w:r>
        <w:r w:rsidRPr="00EB3BF5">
          <w:rPr>
            <w:webHidden/>
          </w:rPr>
          <w:t xml:space="preserve">. </w:t>
        </w:r>
      </w:hyperlink>
      <w:hyperlink w:anchor="_Toc242177195"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196" w:history="1">
        <w:r w:rsidRPr="00EB3BF5">
          <w:rPr>
            <w:rStyle w:val="Hyperlink"/>
            <w:u w:val="none"/>
          </w:rPr>
          <w:t>24 января 1954 г.</w:t>
        </w:r>
        <w:r w:rsidRPr="00EB3BF5">
          <w:rPr>
            <w:webHidden/>
          </w:rPr>
          <w:tab/>
        </w:r>
        <w:r w:rsidRPr="00EB3BF5">
          <w:rPr>
            <w:webHidden/>
          </w:rPr>
          <w:fldChar w:fldCharType="begin"/>
        </w:r>
        <w:r w:rsidRPr="00EB3BF5">
          <w:rPr>
            <w:webHidden/>
          </w:rPr>
          <w:instrText xml:space="preserve"> PAGEREF _Toc242177196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197" w:history="1">
        <w:r w:rsidRPr="00EB3BF5">
          <w:rPr>
            <w:rStyle w:val="Hyperlink"/>
            <w:u w:val="none"/>
          </w:rPr>
          <w:t>205</w:t>
        </w:r>
        <w:r w:rsidRPr="00EB3BF5">
          <w:rPr>
            <w:webHidden/>
          </w:rPr>
          <w:t xml:space="preserve">. </w:t>
        </w:r>
      </w:hyperlink>
      <w:hyperlink w:anchor="_Toc242177198"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7199" w:history="1">
        <w:r w:rsidRPr="00EB3BF5">
          <w:rPr>
            <w:rStyle w:val="Hyperlink"/>
            <w:u w:val="none"/>
          </w:rPr>
          <w:t>[Январь 1954 г.]</w:t>
        </w:r>
        <w:r w:rsidRPr="00EB3BF5">
          <w:rPr>
            <w:webHidden/>
          </w:rPr>
          <w:tab/>
        </w:r>
        <w:r w:rsidRPr="00EB3BF5">
          <w:rPr>
            <w:webHidden/>
          </w:rPr>
          <w:fldChar w:fldCharType="begin"/>
        </w:r>
        <w:r w:rsidRPr="00EB3BF5">
          <w:rPr>
            <w:webHidden/>
          </w:rPr>
          <w:instrText xml:space="preserve"> PAGEREF _Toc242177199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00" w:history="1">
        <w:r w:rsidRPr="00EB3BF5">
          <w:rPr>
            <w:rStyle w:val="Hyperlink"/>
            <w:u w:val="none"/>
          </w:rPr>
          <w:t>206</w:t>
        </w:r>
        <w:r w:rsidRPr="00EB3BF5">
          <w:rPr>
            <w:webHidden/>
          </w:rPr>
          <w:t xml:space="preserve">. </w:t>
        </w:r>
      </w:hyperlink>
      <w:hyperlink w:anchor="_Toc242177201" w:history="1">
        <w:r w:rsidRPr="00EB3BF5">
          <w:rPr>
            <w:rStyle w:val="Hyperlink"/>
            <w:u w:val="none"/>
          </w:rPr>
          <w:t>Е.И.Рерих – И.Э.Муромцеву</w:t>
        </w:r>
      </w:hyperlink>
    </w:p>
    <w:p w:rsidR="00273A62" w:rsidRPr="00EB3BF5" w:rsidRDefault="00273A62" w:rsidP="00EC077A">
      <w:pPr>
        <w:pStyle w:val="TOC3"/>
        <w:tabs>
          <w:tab w:val="right" w:leader="dot" w:pos="9629"/>
        </w:tabs>
        <w:ind w:firstLine="0"/>
      </w:pPr>
      <w:hyperlink w:anchor="_Toc242177202" w:history="1">
        <w:r w:rsidRPr="00EB3BF5">
          <w:rPr>
            <w:rStyle w:val="Hyperlink"/>
            <w:u w:val="none"/>
          </w:rPr>
          <w:t>3 февраля 1954 г.</w:t>
        </w:r>
        <w:r w:rsidRPr="00EB3BF5">
          <w:rPr>
            <w:webHidden/>
          </w:rPr>
          <w:tab/>
        </w:r>
        <w:r w:rsidRPr="00EB3BF5">
          <w:rPr>
            <w:webHidden/>
          </w:rPr>
          <w:fldChar w:fldCharType="begin"/>
        </w:r>
        <w:r w:rsidRPr="00EB3BF5">
          <w:rPr>
            <w:webHidden/>
          </w:rPr>
          <w:instrText xml:space="preserve"> PAGEREF _Toc242177202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03" w:history="1">
        <w:r w:rsidRPr="00EB3BF5">
          <w:rPr>
            <w:rStyle w:val="Hyperlink"/>
            <w:u w:val="none"/>
          </w:rPr>
          <w:t>207</w:t>
        </w:r>
        <w:r w:rsidRPr="00EB3BF5">
          <w:rPr>
            <w:webHidden/>
          </w:rPr>
          <w:t xml:space="preserve">. </w:t>
        </w:r>
      </w:hyperlink>
      <w:hyperlink w:anchor="_Toc242177204"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205" w:history="1">
        <w:r w:rsidRPr="00EB3BF5">
          <w:rPr>
            <w:rStyle w:val="Hyperlink"/>
            <w:u w:val="none"/>
          </w:rPr>
          <w:t>5 февраля 1954 г.</w:t>
        </w:r>
        <w:r w:rsidRPr="00EB3BF5">
          <w:rPr>
            <w:webHidden/>
          </w:rPr>
          <w:tab/>
        </w:r>
        <w:r w:rsidRPr="00EB3BF5">
          <w:rPr>
            <w:webHidden/>
          </w:rPr>
          <w:fldChar w:fldCharType="begin"/>
        </w:r>
        <w:r w:rsidRPr="00EB3BF5">
          <w:rPr>
            <w:webHidden/>
          </w:rPr>
          <w:instrText xml:space="preserve"> PAGEREF _Toc242177205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06" w:history="1">
        <w:r w:rsidRPr="00EB3BF5">
          <w:rPr>
            <w:rStyle w:val="Hyperlink"/>
            <w:u w:val="none"/>
          </w:rPr>
          <w:t>208</w:t>
        </w:r>
        <w:r w:rsidRPr="00EB3BF5">
          <w:rPr>
            <w:webHidden/>
          </w:rPr>
          <w:t xml:space="preserve">. </w:t>
        </w:r>
      </w:hyperlink>
      <w:hyperlink w:anchor="_Toc242177207"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7208" w:history="1">
        <w:r w:rsidRPr="00EB3BF5">
          <w:rPr>
            <w:rStyle w:val="Hyperlink"/>
            <w:u w:val="none"/>
          </w:rPr>
          <w:t>6 февраля 1954 г.</w:t>
        </w:r>
        <w:r w:rsidRPr="00EB3BF5">
          <w:rPr>
            <w:webHidden/>
          </w:rPr>
          <w:tab/>
        </w:r>
        <w:r w:rsidRPr="00EB3BF5">
          <w:rPr>
            <w:webHidden/>
          </w:rPr>
          <w:fldChar w:fldCharType="begin"/>
        </w:r>
        <w:r w:rsidRPr="00EB3BF5">
          <w:rPr>
            <w:webHidden/>
          </w:rPr>
          <w:instrText xml:space="preserve"> PAGEREF _Toc242177208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09" w:history="1">
        <w:r w:rsidRPr="00EB3BF5">
          <w:rPr>
            <w:rStyle w:val="Hyperlink"/>
            <w:u w:val="none"/>
          </w:rPr>
          <w:t>209</w:t>
        </w:r>
        <w:r w:rsidRPr="00EB3BF5">
          <w:rPr>
            <w:webHidden/>
          </w:rPr>
          <w:t xml:space="preserve">. </w:t>
        </w:r>
      </w:hyperlink>
      <w:hyperlink w:anchor="_Toc242177210"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211" w:history="1">
        <w:r w:rsidRPr="00EB3BF5">
          <w:rPr>
            <w:rStyle w:val="Hyperlink"/>
            <w:bCs/>
            <w:u w:val="none"/>
          </w:rPr>
          <w:t xml:space="preserve">8 </w:t>
        </w:r>
        <w:r w:rsidRPr="00EB3BF5">
          <w:rPr>
            <w:rStyle w:val="Hyperlink"/>
            <w:u w:val="none"/>
          </w:rPr>
          <w:t>февраля 1954 г.</w:t>
        </w:r>
        <w:r w:rsidRPr="00EB3BF5">
          <w:rPr>
            <w:webHidden/>
          </w:rPr>
          <w:tab/>
        </w:r>
        <w:r w:rsidRPr="00EB3BF5">
          <w:rPr>
            <w:webHidden/>
          </w:rPr>
          <w:fldChar w:fldCharType="begin"/>
        </w:r>
        <w:r w:rsidRPr="00EB3BF5">
          <w:rPr>
            <w:webHidden/>
          </w:rPr>
          <w:instrText xml:space="preserve"> PAGEREF _Toc242177211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12" w:history="1">
        <w:r w:rsidRPr="00EB3BF5">
          <w:rPr>
            <w:rStyle w:val="Hyperlink"/>
            <w:u w:val="none"/>
          </w:rPr>
          <w:t>210</w:t>
        </w:r>
        <w:r w:rsidRPr="00EB3BF5">
          <w:rPr>
            <w:webHidden/>
          </w:rPr>
          <w:t xml:space="preserve">. </w:t>
        </w:r>
      </w:hyperlink>
      <w:hyperlink w:anchor="_Toc242177213"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214" w:history="1">
        <w:r w:rsidRPr="00EB3BF5">
          <w:rPr>
            <w:rStyle w:val="Hyperlink"/>
            <w:u w:val="none"/>
          </w:rPr>
          <w:t>10 февраля 1954 г.</w:t>
        </w:r>
        <w:r w:rsidRPr="00EB3BF5">
          <w:rPr>
            <w:webHidden/>
          </w:rPr>
          <w:tab/>
        </w:r>
        <w:r w:rsidRPr="00EB3BF5">
          <w:rPr>
            <w:webHidden/>
          </w:rPr>
          <w:fldChar w:fldCharType="begin"/>
        </w:r>
        <w:r w:rsidRPr="00EB3BF5">
          <w:rPr>
            <w:webHidden/>
          </w:rPr>
          <w:instrText xml:space="preserve"> PAGEREF _Toc242177214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15" w:history="1">
        <w:r w:rsidRPr="00EB3BF5">
          <w:rPr>
            <w:rStyle w:val="Hyperlink"/>
            <w:u w:val="none"/>
          </w:rPr>
          <w:t>211</w:t>
        </w:r>
        <w:r w:rsidRPr="00EB3BF5">
          <w:rPr>
            <w:webHidden/>
          </w:rPr>
          <w:t xml:space="preserve">. </w:t>
        </w:r>
      </w:hyperlink>
      <w:hyperlink w:anchor="_Toc242177216"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217" w:history="1">
        <w:r w:rsidRPr="00EB3BF5">
          <w:rPr>
            <w:rStyle w:val="Hyperlink"/>
            <w:u w:val="none"/>
          </w:rPr>
          <w:t>16 февраля 1954 г.</w:t>
        </w:r>
        <w:r w:rsidRPr="00EB3BF5">
          <w:rPr>
            <w:webHidden/>
          </w:rPr>
          <w:tab/>
        </w:r>
        <w:r w:rsidRPr="00EB3BF5">
          <w:rPr>
            <w:webHidden/>
          </w:rPr>
          <w:fldChar w:fldCharType="begin"/>
        </w:r>
        <w:r w:rsidRPr="00EB3BF5">
          <w:rPr>
            <w:webHidden/>
          </w:rPr>
          <w:instrText xml:space="preserve"> PAGEREF _Toc242177217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18" w:history="1">
        <w:r w:rsidRPr="00EB3BF5">
          <w:rPr>
            <w:rStyle w:val="Hyperlink"/>
            <w:u w:val="none"/>
          </w:rPr>
          <w:t>212</w:t>
        </w:r>
        <w:r w:rsidRPr="00EB3BF5">
          <w:rPr>
            <w:webHidden/>
          </w:rPr>
          <w:t xml:space="preserve">. </w:t>
        </w:r>
      </w:hyperlink>
      <w:hyperlink w:anchor="_Toc242177219" w:history="1">
        <w:r w:rsidRPr="00EB3BF5">
          <w:rPr>
            <w:rStyle w:val="Hyperlink"/>
            <w:u w:val="none"/>
          </w:rPr>
          <w:t>Е.И.Рерих – Г.И. и К.И. Муромцевым</w:t>
        </w:r>
      </w:hyperlink>
    </w:p>
    <w:p w:rsidR="00273A62" w:rsidRPr="00EB3BF5" w:rsidRDefault="00273A62" w:rsidP="00EC077A">
      <w:pPr>
        <w:pStyle w:val="TOC3"/>
        <w:tabs>
          <w:tab w:val="right" w:leader="dot" w:pos="9629"/>
        </w:tabs>
        <w:ind w:firstLine="0"/>
      </w:pPr>
      <w:hyperlink w:anchor="_Toc242177220" w:history="1">
        <w:r w:rsidRPr="00EB3BF5">
          <w:rPr>
            <w:rStyle w:val="Hyperlink"/>
            <w:u w:val="none"/>
          </w:rPr>
          <w:t>19 февраля 1954 г.</w:t>
        </w:r>
        <w:r w:rsidRPr="00EB3BF5">
          <w:rPr>
            <w:webHidden/>
          </w:rPr>
          <w:tab/>
        </w:r>
        <w:r w:rsidRPr="00EB3BF5">
          <w:rPr>
            <w:webHidden/>
          </w:rPr>
          <w:fldChar w:fldCharType="begin"/>
        </w:r>
        <w:r w:rsidRPr="00EB3BF5">
          <w:rPr>
            <w:webHidden/>
          </w:rPr>
          <w:instrText xml:space="preserve"> PAGEREF _Toc242177220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21" w:history="1">
        <w:r w:rsidRPr="00EB3BF5">
          <w:rPr>
            <w:rStyle w:val="Hyperlink"/>
            <w:u w:val="none"/>
          </w:rPr>
          <w:t>213</w:t>
        </w:r>
        <w:r w:rsidRPr="00EB3BF5">
          <w:rPr>
            <w:webHidden/>
          </w:rPr>
          <w:t xml:space="preserve">. </w:t>
        </w:r>
      </w:hyperlink>
      <w:hyperlink w:anchor="_Toc242177222"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7223" w:history="1">
        <w:r w:rsidRPr="00EB3BF5">
          <w:rPr>
            <w:rStyle w:val="Hyperlink"/>
            <w:u w:val="none"/>
          </w:rPr>
          <w:t>23 февраля 1954 г.</w:t>
        </w:r>
        <w:r w:rsidRPr="00EB3BF5">
          <w:rPr>
            <w:webHidden/>
          </w:rPr>
          <w:tab/>
        </w:r>
        <w:r w:rsidRPr="00EB3BF5">
          <w:rPr>
            <w:webHidden/>
          </w:rPr>
          <w:fldChar w:fldCharType="begin"/>
        </w:r>
        <w:r w:rsidRPr="00EB3BF5">
          <w:rPr>
            <w:webHidden/>
          </w:rPr>
          <w:instrText xml:space="preserve"> PAGEREF _Toc242177223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24" w:history="1">
        <w:r w:rsidRPr="00EB3BF5">
          <w:rPr>
            <w:rStyle w:val="Hyperlink"/>
            <w:u w:val="none"/>
          </w:rPr>
          <w:t>214</w:t>
        </w:r>
        <w:r w:rsidRPr="00EB3BF5">
          <w:rPr>
            <w:webHidden/>
          </w:rPr>
          <w:t xml:space="preserve">. </w:t>
        </w:r>
      </w:hyperlink>
      <w:hyperlink w:anchor="_Toc242177225"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226" w:history="1">
        <w:r w:rsidRPr="00EB3BF5">
          <w:rPr>
            <w:rStyle w:val="Hyperlink"/>
            <w:u w:val="none"/>
          </w:rPr>
          <w:t>24 февраля 1954 г.</w:t>
        </w:r>
        <w:r w:rsidRPr="00EB3BF5">
          <w:rPr>
            <w:webHidden/>
          </w:rPr>
          <w:tab/>
        </w:r>
        <w:r w:rsidRPr="00EB3BF5">
          <w:rPr>
            <w:webHidden/>
          </w:rPr>
          <w:fldChar w:fldCharType="begin"/>
        </w:r>
        <w:r w:rsidRPr="00EB3BF5">
          <w:rPr>
            <w:webHidden/>
          </w:rPr>
          <w:instrText xml:space="preserve"> PAGEREF _Toc242177226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27" w:history="1">
        <w:r w:rsidRPr="00EB3BF5">
          <w:rPr>
            <w:rStyle w:val="Hyperlink"/>
            <w:u w:val="none"/>
          </w:rPr>
          <w:t>215</w:t>
        </w:r>
        <w:r w:rsidRPr="00EB3BF5">
          <w:rPr>
            <w:webHidden/>
          </w:rPr>
          <w:t xml:space="preserve">. </w:t>
        </w:r>
      </w:hyperlink>
      <w:hyperlink w:anchor="_Toc242177228"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229" w:history="1">
        <w:r w:rsidRPr="00EB3BF5">
          <w:rPr>
            <w:rStyle w:val="Hyperlink"/>
            <w:u w:val="none"/>
          </w:rPr>
          <w:t>24 февраля 1954 г.</w:t>
        </w:r>
        <w:r w:rsidRPr="00EB3BF5">
          <w:rPr>
            <w:webHidden/>
          </w:rPr>
          <w:tab/>
        </w:r>
        <w:r w:rsidRPr="00EB3BF5">
          <w:rPr>
            <w:webHidden/>
          </w:rPr>
          <w:fldChar w:fldCharType="begin"/>
        </w:r>
        <w:r w:rsidRPr="00EB3BF5">
          <w:rPr>
            <w:webHidden/>
          </w:rPr>
          <w:instrText xml:space="preserve"> PAGEREF _Toc242177229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30" w:history="1">
        <w:r w:rsidRPr="00EB3BF5">
          <w:rPr>
            <w:rStyle w:val="Hyperlink"/>
            <w:u w:val="none"/>
          </w:rPr>
          <w:t>216</w:t>
        </w:r>
        <w:r w:rsidRPr="00EB3BF5">
          <w:rPr>
            <w:webHidden/>
          </w:rPr>
          <w:t xml:space="preserve">. </w:t>
        </w:r>
      </w:hyperlink>
      <w:hyperlink w:anchor="_Toc242177231"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232" w:history="1">
        <w:r w:rsidRPr="00EB3BF5">
          <w:rPr>
            <w:rStyle w:val="Hyperlink"/>
            <w:u w:val="none"/>
          </w:rPr>
          <w:t>5 марта 1954 г.</w:t>
        </w:r>
        <w:r w:rsidRPr="00EB3BF5">
          <w:rPr>
            <w:webHidden/>
          </w:rPr>
          <w:tab/>
        </w:r>
        <w:r w:rsidRPr="00EB3BF5">
          <w:rPr>
            <w:webHidden/>
          </w:rPr>
          <w:fldChar w:fldCharType="begin"/>
        </w:r>
        <w:r w:rsidRPr="00EB3BF5">
          <w:rPr>
            <w:webHidden/>
          </w:rPr>
          <w:instrText xml:space="preserve"> PAGEREF _Toc242177232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33" w:history="1">
        <w:r w:rsidRPr="00EB3BF5">
          <w:rPr>
            <w:rStyle w:val="Hyperlink"/>
            <w:u w:val="none"/>
          </w:rPr>
          <w:t>217</w:t>
        </w:r>
        <w:r w:rsidRPr="00EB3BF5">
          <w:rPr>
            <w:webHidden/>
          </w:rPr>
          <w:t xml:space="preserve">. </w:t>
        </w:r>
      </w:hyperlink>
      <w:hyperlink w:anchor="_Toc242177234"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235" w:history="1">
        <w:r w:rsidRPr="00EB3BF5">
          <w:rPr>
            <w:rStyle w:val="Hyperlink"/>
            <w:u w:val="none"/>
          </w:rPr>
          <w:t>10 марта 1954 г.</w:t>
        </w:r>
        <w:r w:rsidRPr="00EB3BF5">
          <w:rPr>
            <w:webHidden/>
          </w:rPr>
          <w:tab/>
        </w:r>
        <w:r w:rsidRPr="00EB3BF5">
          <w:rPr>
            <w:webHidden/>
          </w:rPr>
          <w:fldChar w:fldCharType="begin"/>
        </w:r>
        <w:r w:rsidRPr="00EB3BF5">
          <w:rPr>
            <w:webHidden/>
          </w:rPr>
          <w:instrText xml:space="preserve"> PAGEREF _Toc242177235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36" w:history="1">
        <w:r w:rsidRPr="00EB3BF5">
          <w:rPr>
            <w:rStyle w:val="Hyperlink"/>
            <w:u w:val="none"/>
          </w:rPr>
          <w:t>218</w:t>
        </w:r>
        <w:r w:rsidRPr="00EB3BF5">
          <w:rPr>
            <w:webHidden/>
          </w:rPr>
          <w:t xml:space="preserve">. </w:t>
        </w:r>
      </w:hyperlink>
      <w:hyperlink w:anchor="_Toc242177237"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238" w:history="1">
        <w:r w:rsidRPr="00EB3BF5">
          <w:rPr>
            <w:rStyle w:val="Hyperlink"/>
            <w:u w:val="none"/>
          </w:rPr>
          <w:t>15 марта 1954 г.</w:t>
        </w:r>
        <w:r w:rsidRPr="00EB3BF5">
          <w:rPr>
            <w:webHidden/>
          </w:rPr>
          <w:tab/>
        </w:r>
        <w:r w:rsidRPr="00EB3BF5">
          <w:rPr>
            <w:webHidden/>
          </w:rPr>
          <w:fldChar w:fldCharType="begin"/>
        </w:r>
        <w:r w:rsidRPr="00EB3BF5">
          <w:rPr>
            <w:webHidden/>
          </w:rPr>
          <w:instrText xml:space="preserve"> PAGEREF _Toc242177238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39" w:history="1">
        <w:r w:rsidRPr="00EB3BF5">
          <w:rPr>
            <w:rStyle w:val="Hyperlink"/>
            <w:u w:val="none"/>
          </w:rPr>
          <w:t>219</w:t>
        </w:r>
        <w:r w:rsidRPr="00EB3BF5">
          <w:rPr>
            <w:webHidden/>
          </w:rPr>
          <w:t xml:space="preserve">. </w:t>
        </w:r>
      </w:hyperlink>
      <w:hyperlink w:anchor="_Toc242177240"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241" w:history="1">
        <w:r w:rsidRPr="00EB3BF5">
          <w:rPr>
            <w:rStyle w:val="Hyperlink"/>
            <w:u w:val="none"/>
          </w:rPr>
          <w:t>11 апреля 1954 г.</w:t>
        </w:r>
        <w:r w:rsidRPr="00EB3BF5">
          <w:rPr>
            <w:webHidden/>
          </w:rPr>
          <w:tab/>
        </w:r>
        <w:r w:rsidRPr="00EB3BF5">
          <w:rPr>
            <w:webHidden/>
          </w:rPr>
          <w:fldChar w:fldCharType="begin"/>
        </w:r>
        <w:r w:rsidRPr="00EB3BF5">
          <w:rPr>
            <w:webHidden/>
          </w:rPr>
          <w:instrText xml:space="preserve"> PAGEREF _Toc242177241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42" w:history="1">
        <w:r w:rsidRPr="00EB3BF5">
          <w:rPr>
            <w:rStyle w:val="Hyperlink"/>
            <w:u w:val="none"/>
          </w:rPr>
          <w:t>220</w:t>
        </w:r>
        <w:r w:rsidRPr="00EB3BF5">
          <w:rPr>
            <w:webHidden/>
          </w:rPr>
          <w:t xml:space="preserve">. </w:t>
        </w:r>
      </w:hyperlink>
      <w:hyperlink w:anchor="_Toc242177243"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244" w:history="1">
        <w:r w:rsidRPr="00EB3BF5">
          <w:rPr>
            <w:rStyle w:val="Hyperlink"/>
            <w:u w:val="none"/>
          </w:rPr>
          <w:t>12 апреля 1954 г.</w:t>
        </w:r>
        <w:r w:rsidRPr="00EB3BF5">
          <w:rPr>
            <w:webHidden/>
          </w:rPr>
          <w:tab/>
        </w:r>
        <w:r w:rsidRPr="00EB3BF5">
          <w:rPr>
            <w:webHidden/>
          </w:rPr>
          <w:fldChar w:fldCharType="begin"/>
        </w:r>
        <w:r w:rsidRPr="00EB3BF5">
          <w:rPr>
            <w:webHidden/>
          </w:rPr>
          <w:instrText xml:space="preserve"> PAGEREF _Toc242177244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45" w:history="1">
        <w:r w:rsidRPr="00EB3BF5">
          <w:rPr>
            <w:rStyle w:val="Hyperlink"/>
            <w:u w:val="none"/>
          </w:rPr>
          <w:t>221</w:t>
        </w:r>
        <w:r w:rsidRPr="00EB3BF5">
          <w:rPr>
            <w:webHidden/>
          </w:rPr>
          <w:t xml:space="preserve">. </w:t>
        </w:r>
      </w:hyperlink>
      <w:hyperlink w:anchor="_Toc242177246"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247" w:history="1">
        <w:r w:rsidRPr="00EB3BF5">
          <w:rPr>
            <w:rStyle w:val="Hyperlink"/>
            <w:u w:val="none"/>
          </w:rPr>
          <w:t>13 апреля 1954 г.</w:t>
        </w:r>
        <w:r w:rsidRPr="00EB3BF5">
          <w:rPr>
            <w:webHidden/>
          </w:rPr>
          <w:tab/>
        </w:r>
        <w:r w:rsidRPr="00EB3BF5">
          <w:rPr>
            <w:webHidden/>
          </w:rPr>
          <w:fldChar w:fldCharType="begin"/>
        </w:r>
        <w:r w:rsidRPr="00EB3BF5">
          <w:rPr>
            <w:webHidden/>
          </w:rPr>
          <w:instrText xml:space="preserve"> PAGEREF _Toc242177247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48" w:history="1">
        <w:r w:rsidRPr="00EB3BF5">
          <w:rPr>
            <w:rStyle w:val="Hyperlink"/>
            <w:u w:val="none"/>
          </w:rPr>
          <w:t>222</w:t>
        </w:r>
        <w:r w:rsidRPr="00EB3BF5">
          <w:rPr>
            <w:webHidden/>
          </w:rPr>
          <w:t xml:space="preserve">. </w:t>
        </w:r>
      </w:hyperlink>
      <w:hyperlink w:anchor="_Toc242177249"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250" w:history="1">
        <w:r w:rsidRPr="00EB3BF5">
          <w:rPr>
            <w:rStyle w:val="Hyperlink"/>
            <w:u w:val="none"/>
          </w:rPr>
          <w:t>13-14 апреля 1954 г.</w:t>
        </w:r>
        <w:r w:rsidRPr="00EB3BF5">
          <w:rPr>
            <w:webHidden/>
          </w:rPr>
          <w:tab/>
        </w:r>
        <w:r w:rsidRPr="00EB3BF5">
          <w:rPr>
            <w:webHidden/>
          </w:rPr>
          <w:fldChar w:fldCharType="begin"/>
        </w:r>
        <w:r w:rsidRPr="00EB3BF5">
          <w:rPr>
            <w:webHidden/>
          </w:rPr>
          <w:instrText xml:space="preserve"> PAGEREF _Toc242177250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51" w:history="1">
        <w:r w:rsidRPr="00EB3BF5">
          <w:rPr>
            <w:rStyle w:val="Hyperlink"/>
            <w:u w:val="none"/>
          </w:rPr>
          <w:t>223</w:t>
        </w:r>
        <w:r w:rsidRPr="00EB3BF5">
          <w:rPr>
            <w:webHidden/>
          </w:rPr>
          <w:t xml:space="preserve">. </w:t>
        </w:r>
      </w:hyperlink>
      <w:hyperlink w:anchor="_Toc242177252"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253" w:history="1">
        <w:r w:rsidRPr="00EB3BF5">
          <w:rPr>
            <w:rStyle w:val="Hyperlink"/>
            <w:u w:val="none"/>
          </w:rPr>
          <w:t>14 апреля 1954 г.</w:t>
        </w:r>
        <w:r w:rsidRPr="00EB3BF5">
          <w:rPr>
            <w:webHidden/>
          </w:rPr>
          <w:tab/>
        </w:r>
        <w:r w:rsidRPr="00EB3BF5">
          <w:rPr>
            <w:webHidden/>
          </w:rPr>
          <w:fldChar w:fldCharType="begin"/>
        </w:r>
        <w:r w:rsidRPr="00EB3BF5">
          <w:rPr>
            <w:webHidden/>
          </w:rPr>
          <w:instrText xml:space="preserve"> PAGEREF _Toc242177253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54" w:history="1">
        <w:r w:rsidRPr="00EB3BF5">
          <w:rPr>
            <w:rStyle w:val="Hyperlink"/>
            <w:u w:val="none"/>
          </w:rPr>
          <w:t>224</w:t>
        </w:r>
        <w:r w:rsidRPr="00EB3BF5">
          <w:rPr>
            <w:webHidden/>
          </w:rPr>
          <w:t xml:space="preserve">. </w:t>
        </w:r>
      </w:hyperlink>
      <w:hyperlink w:anchor="_Toc242177255" w:history="1">
        <w:r w:rsidRPr="00EB3BF5">
          <w:rPr>
            <w:rStyle w:val="Hyperlink"/>
            <w:u w:val="none"/>
          </w:rPr>
          <w:t>Е.И.Рерих – С.П.Потоцкой</w:t>
        </w:r>
      </w:hyperlink>
    </w:p>
    <w:p w:rsidR="00273A62" w:rsidRPr="00EB3BF5" w:rsidRDefault="00273A62" w:rsidP="00EC077A">
      <w:pPr>
        <w:pStyle w:val="TOC3"/>
        <w:tabs>
          <w:tab w:val="right" w:leader="dot" w:pos="9629"/>
        </w:tabs>
        <w:ind w:firstLine="0"/>
      </w:pPr>
      <w:hyperlink w:anchor="_Toc242177256" w:history="1">
        <w:r w:rsidRPr="00EB3BF5">
          <w:rPr>
            <w:rStyle w:val="Hyperlink"/>
            <w:u w:val="none"/>
          </w:rPr>
          <w:t>16 апреля 1954 г.</w:t>
        </w:r>
        <w:r w:rsidRPr="00EB3BF5">
          <w:rPr>
            <w:webHidden/>
          </w:rPr>
          <w:tab/>
        </w:r>
        <w:r w:rsidRPr="00EB3BF5">
          <w:rPr>
            <w:webHidden/>
          </w:rPr>
          <w:fldChar w:fldCharType="begin"/>
        </w:r>
        <w:r w:rsidRPr="00EB3BF5">
          <w:rPr>
            <w:webHidden/>
          </w:rPr>
          <w:instrText xml:space="preserve"> PAGEREF _Toc242177256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57" w:history="1">
        <w:r w:rsidRPr="00EB3BF5">
          <w:rPr>
            <w:rStyle w:val="Hyperlink"/>
            <w:u w:val="none"/>
          </w:rPr>
          <w:t>225</w:t>
        </w:r>
        <w:r w:rsidRPr="00EB3BF5">
          <w:rPr>
            <w:webHidden/>
          </w:rPr>
          <w:t xml:space="preserve">. </w:t>
        </w:r>
      </w:hyperlink>
      <w:hyperlink w:anchor="_Toc242177258"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259" w:history="1">
        <w:r w:rsidRPr="00EB3BF5">
          <w:rPr>
            <w:rStyle w:val="Hyperlink"/>
            <w:u w:val="none"/>
          </w:rPr>
          <w:t>16 апреля 1954 г.</w:t>
        </w:r>
        <w:r w:rsidRPr="00EB3BF5">
          <w:rPr>
            <w:webHidden/>
          </w:rPr>
          <w:tab/>
        </w:r>
        <w:r w:rsidRPr="00EB3BF5">
          <w:rPr>
            <w:webHidden/>
          </w:rPr>
          <w:fldChar w:fldCharType="begin"/>
        </w:r>
        <w:r w:rsidRPr="00EB3BF5">
          <w:rPr>
            <w:webHidden/>
          </w:rPr>
          <w:instrText xml:space="preserve"> PAGEREF _Toc242177259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60" w:history="1">
        <w:r w:rsidRPr="00EB3BF5">
          <w:rPr>
            <w:rStyle w:val="Hyperlink"/>
            <w:u w:val="none"/>
          </w:rPr>
          <w:t>226</w:t>
        </w:r>
        <w:r w:rsidRPr="00EB3BF5">
          <w:rPr>
            <w:webHidden/>
          </w:rPr>
          <w:t xml:space="preserve">. </w:t>
        </w:r>
      </w:hyperlink>
      <w:hyperlink w:anchor="_Toc242177261" w:history="1">
        <w:r w:rsidRPr="00EB3BF5">
          <w:rPr>
            <w:rStyle w:val="Hyperlink"/>
            <w:u w:val="none"/>
          </w:rPr>
          <w:t>Е.И.Рерих – неустановленному корреспонденту</w:t>
        </w:r>
      </w:hyperlink>
    </w:p>
    <w:p w:rsidR="00273A62" w:rsidRPr="00EB3BF5" w:rsidRDefault="00273A62" w:rsidP="00EC077A">
      <w:pPr>
        <w:pStyle w:val="TOC3"/>
        <w:tabs>
          <w:tab w:val="right" w:leader="dot" w:pos="9629"/>
        </w:tabs>
        <w:ind w:firstLine="0"/>
      </w:pPr>
      <w:hyperlink w:anchor="_Toc242177262" w:history="1">
        <w:r w:rsidRPr="00EB3BF5">
          <w:rPr>
            <w:rStyle w:val="Hyperlink"/>
            <w:u w:val="none"/>
          </w:rPr>
          <w:t>16 апреля 1954 г.</w:t>
        </w:r>
        <w:r w:rsidRPr="00EB3BF5">
          <w:rPr>
            <w:webHidden/>
          </w:rPr>
          <w:tab/>
        </w:r>
        <w:r w:rsidRPr="00EB3BF5">
          <w:rPr>
            <w:webHidden/>
          </w:rPr>
          <w:fldChar w:fldCharType="begin"/>
        </w:r>
        <w:r w:rsidRPr="00EB3BF5">
          <w:rPr>
            <w:webHidden/>
          </w:rPr>
          <w:instrText xml:space="preserve"> PAGEREF _Toc242177262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63" w:history="1">
        <w:r w:rsidRPr="00EB3BF5">
          <w:rPr>
            <w:rStyle w:val="Hyperlink"/>
            <w:u w:val="none"/>
          </w:rPr>
          <w:t>227</w:t>
        </w:r>
        <w:r w:rsidRPr="00EB3BF5">
          <w:rPr>
            <w:webHidden/>
          </w:rPr>
          <w:t xml:space="preserve">. </w:t>
        </w:r>
      </w:hyperlink>
      <w:hyperlink w:anchor="_Toc242177264"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265" w:history="1">
        <w:r w:rsidRPr="00EB3BF5">
          <w:rPr>
            <w:rStyle w:val="Hyperlink"/>
            <w:u w:val="none"/>
          </w:rPr>
          <w:t>29 апреля 1954 г.</w:t>
        </w:r>
        <w:r w:rsidRPr="00EB3BF5">
          <w:rPr>
            <w:webHidden/>
          </w:rPr>
          <w:tab/>
        </w:r>
        <w:r w:rsidRPr="00EB3BF5">
          <w:rPr>
            <w:webHidden/>
          </w:rPr>
          <w:fldChar w:fldCharType="begin"/>
        </w:r>
        <w:r w:rsidRPr="00EB3BF5">
          <w:rPr>
            <w:webHidden/>
          </w:rPr>
          <w:instrText xml:space="preserve"> PAGEREF _Toc242177265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66" w:history="1">
        <w:r w:rsidRPr="00EB3BF5">
          <w:rPr>
            <w:rStyle w:val="Hyperlink"/>
            <w:u w:val="none"/>
          </w:rPr>
          <w:t>228</w:t>
        </w:r>
        <w:r w:rsidRPr="00EB3BF5">
          <w:rPr>
            <w:webHidden/>
          </w:rPr>
          <w:t xml:space="preserve">. </w:t>
        </w:r>
      </w:hyperlink>
      <w:hyperlink w:anchor="_Toc242177267" w:history="1">
        <w:r w:rsidRPr="00EB3BF5">
          <w:rPr>
            <w:rStyle w:val="Hyperlink"/>
            <w:u w:val="none"/>
          </w:rPr>
          <w:t>Е.И.Рерих – С.А.Мухину</w:t>
        </w:r>
      </w:hyperlink>
    </w:p>
    <w:p w:rsidR="00273A62" w:rsidRPr="00EB3BF5" w:rsidRDefault="00273A62" w:rsidP="00EC077A">
      <w:pPr>
        <w:pStyle w:val="TOC3"/>
        <w:tabs>
          <w:tab w:val="right" w:leader="dot" w:pos="9629"/>
        </w:tabs>
        <w:ind w:firstLine="0"/>
      </w:pPr>
      <w:hyperlink w:anchor="_Toc242177268" w:history="1">
        <w:r w:rsidRPr="00EB3BF5">
          <w:rPr>
            <w:rStyle w:val="Hyperlink"/>
            <w:u w:val="none"/>
          </w:rPr>
          <w:t>3 июня 1954 г.</w:t>
        </w:r>
        <w:r w:rsidRPr="00EB3BF5">
          <w:rPr>
            <w:webHidden/>
          </w:rPr>
          <w:tab/>
        </w:r>
        <w:r w:rsidRPr="00EB3BF5">
          <w:rPr>
            <w:webHidden/>
          </w:rPr>
          <w:fldChar w:fldCharType="begin"/>
        </w:r>
        <w:r w:rsidRPr="00EB3BF5">
          <w:rPr>
            <w:webHidden/>
          </w:rPr>
          <w:instrText xml:space="preserve"> PAGEREF _Toc242177268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69" w:history="1">
        <w:r w:rsidRPr="00EB3BF5">
          <w:rPr>
            <w:rStyle w:val="Hyperlink"/>
            <w:u w:val="none"/>
          </w:rPr>
          <w:t>229</w:t>
        </w:r>
        <w:r w:rsidRPr="00EB3BF5">
          <w:rPr>
            <w:webHidden/>
          </w:rPr>
          <w:t xml:space="preserve">. </w:t>
        </w:r>
      </w:hyperlink>
      <w:hyperlink w:anchor="_Toc242177270"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271" w:history="1">
        <w:r w:rsidRPr="00EB3BF5">
          <w:rPr>
            <w:rStyle w:val="Hyperlink"/>
            <w:u w:val="none"/>
          </w:rPr>
          <w:t>8 июня 1954 г.</w:t>
        </w:r>
        <w:r w:rsidRPr="00EB3BF5">
          <w:rPr>
            <w:webHidden/>
          </w:rPr>
          <w:tab/>
        </w:r>
        <w:r w:rsidRPr="00EB3BF5">
          <w:rPr>
            <w:webHidden/>
          </w:rPr>
          <w:fldChar w:fldCharType="begin"/>
        </w:r>
        <w:r w:rsidRPr="00EB3BF5">
          <w:rPr>
            <w:webHidden/>
          </w:rPr>
          <w:instrText xml:space="preserve"> PAGEREF _Toc242177271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72" w:history="1">
        <w:r w:rsidRPr="00EB3BF5">
          <w:rPr>
            <w:rStyle w:val="Hyperlink"/>
            <w:u w:val="none"/>
          </w:rPr>
          <w:t>230</w:t>
        </w:r>
        <w:r w:rsidRPr="00EB3BF5">
          <w:rPr>
            <w:webHidden/>
          </w:rPr>
          <w:t xml:space="preserve">. </w:t>
        </w:r>
      </w:hyperlink>
      <w:hyperlink w:anchor="_Toc242177273" w:history="1">
        <w:r w:rsidRPr="00EB3BF5">
          <w:rPr>
            <w:rStyle w:val="Hyperlink"/>
            <w:u w:val="none"/>
          </w:rPr>
          <w:t>Е.И.Рерих – К.Кэмпбелл и Г.И.Фричи</w:t>
        </w:r>
      </w:hyperlink>
    </w:p>
    <w:p w:rsidR="00273A62" w:rsidRPr="00EB3BF5" w:rsidRDefault="00273A62" w:rsidP="00EC077A">
      <w:pPr>
        <w:pStyle w:val="TOC3"/>
        <w:tabs>
          <w:tab w:val="right" w:leader="dot" w:pos="9629"/>
        </w:tabs>
        <w:ind w:firstLine="0"/>
      </w:pPr>
      <w:hyperlink w:anchor="_Toc242177274" w:history="1">
        <w:r w:rsidRPr="00EB3BF5">
          <w:rPr>
            <w:rStyle w:val="Hyperlink"/>
            <w:u w:val="none"/>
          </w:rPr>
          <w:t>13 июня 1954 г.</w:t>
        </w:r>
        <w:r w:rsidRPr="00EB3BF5">
          <w:rPr>
            <w:webHidden/>
          </w:rPr>
          <w:tab/>
        </w:r>
        <w:r w:rsidRPr="00EB3BF5">
          <w:rPr>
            <w:webHidden/>
          </w:rPr>
          <w:fldChar w:fldCharType="begin"/>
        </w:r>
        <w:r w:rsidRPr="00EB3BF5">
          <w:rPr>
            <w:webHidden/>
          </w:rPr>
          <w:instrText xml:space="preserve"> PAGEREF _Toc242177274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75" w:history="1">
        <w:r w:rsidRPr="00EB3BF5">
          <w:rPr>
            <w:rStyle w:val="Hyperlink"/>
            <w:u w:val="none"/>
          </w:rPr>
          <w:t>231</w:t>
        </w:r>
        <w:r w:rsidRPr="00EB3BF5">
          <w:rPr>
            <w:webHidden/>
          </w:rPr>
          <w:t xml:space="preserve">. </w:t>
        </w:r>
      </w:hyperlink>
      <w:hyperlink w:anchor="_Toc242177276" w:history="1">
        <w:r w:rsidRPr="00EB3BF5">
          <w:rPr>
            <w:rStyle w:val="Hyperlink"/>
            <w:u w:val="none"/>
          </w:rPr>
          <w:t>Е.И.Рерих – С.Н.Рериху и Д.Рани Рерих</w:t>
        </w:r>
      </w:hyperlink>
    </w:p>
    <w:p w:rsidR="00273A62" w:rsidRPr="00EB3BF5" w:rsidRDefault="00273A62" w:rsidP="00EC077A">
      <w:pPr>
        <w:pStyle w:val="TOC3"/>
        <w:tabs>
          <w:tab w:val="right" w:leader="dot" w:pos="9629"/>
        </w:tabs>
        <w:ind w:firstLine="0"/>
      </w:pPr>
      <w:hyperlink w:anchor="_Toc242177277" w:history="1">
        <w:r w:rsidRPr="00EB3BF5">
          <w:rPr>
            <w:rStyle w:val="Hyperlink"/>
            <w:u w:val="none"/>
          </w:rPr>
          <w:t>24 июня 1954 г.</w:t>
        </w:r>
        <w:r w:rsidRPr="00EB3BF5">
          <w:rPr>
            <w:webHidden/>
          </w:rPr>
          <w:tab/>
        </w:r>
        <w:r w:rsidRPr="00EB3BF5">
          <w:rPr>
            <w:webHidden/>
          </w:rPr>
          <w:fldChar w:fldCharType="begin"/>
        </w:r>
        <w:r w:rsidRPr="00EB3BF5">
          <w:rPr>
            <w:webHidden/>
          </w:rPr>
          <w:instrText xml:space="preserve"> PAGEREF _Toc242177277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78" w:history="1">
        <w:r w:rsidRPr="00EB3BF5">
          <w:rPr>
            <w:rStyle w:val="Hyperlink"/>
            <w:u w:val="none"/>
          </w:rPr>
          <w:t>232</w:t>
        </w:r>
        <w:r w:rsidRPr="00EB3BF5">
          <w:rPr>
            <w:webHidden/>
          </w:rPr>
          <w:t xml:space="preserve">. </w:t>
        </w:r>
      </w:hyperlink>
      <w:hyperlink w:anchor="_Toc242177279"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280" w:history="1">
        <w:r w:rsidRPr="00EB3BF5">
          <w:rPr>
            <w:rStyle w:val="Hyperlink"/>
            <w:u w:val="none"/>
          </w:rPr>
          <w:t>29 июня 1954 г.</w:t>
        </w:r>
        <w:r w:rsidRPr="00EB3BF5">
          <w:rPr>
            <w:webHidden/>
          </w:rPr>
          <w:tab/>
        </w:r>
        <w:r w:rsidRPr="00EB3BF5">
          <w:rPr>
            <w:webHidden/>
          </w:rPr>
          <w:fldChar w:fldCharType="begin"/>
        </w:r>
        <w:r w:rsidRPr="00EB3BF5">
          <w:rPr>
            <w:webHidden/>
          </w:rPr>
          <w:instrText xml:space="preserve"> PAGEREF _Toc242177280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81" w:history="1">
        <w:r w:rsidRPr="00EB3BF5">
          <w:rPr>
            <w:rStyle w:val="Hyperlink"/>
            <w:u w:val="none"/>
          </w:rPr>
          <w:t>233</w:t>
        </w:r>
        <w:r w:rsidRPr="00EB3BF5">
          <w:rPr>
            <w:webHidden/>
          </w:rPr>
          <w:t xml:space="preserve">. </w:t>
        </w:r>
      </w:hyperlink>
      <w:hyperlink w:anchor="_Toc242177282"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283" w:history="1">
        <w:r w:rsidRPr="00EB3BF5">
          <w:rPr>
            <w:rStyle w:val="Hyperlink"/>
            <w:u w:val="none"/>
          </w:rPr>
          <w:t>8 июля 1954 г.</w:t>
        </w:r>
        <w:r w:rsidRPr="00EB3BF5">
          <w:rPr>
            <w:webHidden/>
          </w:rPr>
          <w:tab/>
        </w:r>
        <w:r w:rsidRPr="00EB3BF5">
          <w:rPr>
            <w:webHidden/>
          </w:rPr>
          <w:fldChar w:fldCharType="begin"/>
        </w:r>
        <w:r w:rsidRPr="00EB3BF5">
          <w:rPr>
            <w:webHidden/>
          </w:rPr>
          <w:instrText xml:space="preserve"> PAGEREF _Toc242177283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84" w:history="1">
        <w:r w:rsidRPr="00EB3BF5">
          <w:rPr>
            <w:rStyle w:val="Hyperlink"/>
            <w:u w:val="none"/>
          </w:rPr>
          <w:t>234</w:t>
        </w:r>
        <w:r w:rsidRPr="00EB3BF5">
          <w:rPr>
            <w:webHidden/>
          </w:rPr>
          <w:t xml:space="preserve">. </w:t>
        </w:r>
      </w:hyperlink>
      <w:hyperlink w:anchor="_Toc242177285" w:history="1">
        <w:r w:rsidRPr="00EB3BF5">
          <w:rPr>
            <w:rStyle w:val="Hyperlink"/>
            <w:u w:val="none"/>
          </w:rPr>
          <w:t>Е.И.Рерих – Г.И.Фричи и К.Кэмпбелл</w:t>
        </w:r>
      </w:hyperlink>
    </w:p>
    <w:p w:rsidR="00273A62" w:rsidRPr="00EB3BF5" w:rsidRDefault="00273A62" w:rsidP="00EC077A">
      <w:pPr>
        <w:pStyle w:val="TOC3"/>
        <w:tabs>
          <w:tab w:val="right" w:leader="dot" w:pos="9629"/>
        </w:tabs>
        <w:ind w:firstLine="0"/>
      </w:pPr>
      <w:hyperlink w:anchor="_Toc242177286" w:history="1">
        <w:r w:rsidRPr="00EB3BF5">
          <w:rPr>
            <w:rStyle w:val="Hyperlink"/>
            <w:u w:val="none"/>
          </w:rPr>
          <w:t>11 июля 1954 г.</w:t>
        </w:r>
        <w:r w:rsidRPr="00EB3BF5">
          <w:rPr>
            <w:webHidden/>
          </w:rPr>
          <w:tab/>
        </w:r>
        <w:r w:rsidRPr="00EB3BF5">
          <w:rPr>
            <w:webHidden/>
          </w:rPr>
          <w:fldChar w:fldCharType="begin"/>
        </w:r>
        <w:r w:rsidRPr="00EB3BF5">
          <w:rPr>
            <w:webHidden/>
          </w:rPr>
          <w:instrText xml:space="preserve"> PAGEREF _Toc242177286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87" w:history="1">
        <w:r w:rsidRPr="00EB3BF5">
          <w:rPr>
            <w:rStyle w:val="Hyperlink"/>
            <w:u w:val="none"/>
          </w:rPr>
          <w:t>235</w:t>
        </w:r>
        <w:r w:rsidRPr="00EB3BF5">
          <w:rPr>
            <w:webHidden/>
          </w:rPr>
          <w:t xml:space="preserve">. </w:t>
        </w:r>
      </w:hyperlink>
      <w:hyperlink w:anchor="_Toc242177288"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289" w:history="1">
        <w:r w:rsidRPr="00EB3BF5">
          <w:rPr>
            <w:rStyle w:val="Hyperlink"/>
            <w:u w:val="none"/>
          </w:rPr>
          <w:t>13 июля 1954 г.</w:t>
        </w:r>
        <w:r w:rsidRPr="00EB3BF5">
          <w:rPr>
            <w:webHidden/>
          </w:rPr>
          <w:tab/>
        </w:r>
        <w:r w:rsidRPr="00EB3BF5">
          <w:rPr>
            <w:webHidden/>
          </w:rPr>
          <w:fldChar w:fldCharType="begin"/>
        </w:r>
        <w:r w:rsidRPr="00EB3BF5">
          <w:rPr>
            <w:webHidden/>
          </w:rPr>
          <w:instrText xml:space="preserve"> PAGEREF _Toc242177289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90" w:history="1">
        <w:r w:rsidRPr="00EB3BF5">
          <w:rPr>
            <w:rStyle w:val="Hyperlink"/>
            <w:u w:val="none"/>
          </w:rPr>
          <w:t>236</w:t>
        </w:r>
        <w:r w:rsidRPr="00EB3BF5">
          <w:rPr>
            <w:webHidden/>
          </w:rPr>
          <w:t xml:space="preserve">. </w:t>
        </w:r>
      </w:hyperlink>
      <w:hyperlink w:anchor="_Toc242177291" w:history="1">
        <w:r w:rsidRPr="00EB3BF5">
          <w:rPr>
            <w:rStyle w:val="Hyperlink"/>
            <w:u w:val="none"/>
          </w:rPr>
          <w:t>Е.И.Рерих – С.А.Мухину</w:t>
        </w:r>
      </w:hyperlink>
    </w:p>
    <w:p w:rsidR="00273A62" w:rsidRPr="00EB3BF5" w:rsidRDefault="00273A62" w:rsidP="00EC077A">
      <w:pPr>
        <w:pStyle w:val="TOC3"/>
        <w:tabs>
          <w:tab w:val="right" w:leader="dot" w:pos="9629"/>
        </w:tabs>
        <w:ind w:firstLine="0"/>
      </w:pPr>
      <w:hyperlink w:anchor="_Toc242177292" w:history="1">
        <w:r w:rsidRPr="00EB3BF5">
          <w:rPr>
            <w:rStyle w:val="Hyperlink"/>
            <w:u w:val="none"/>
          </w:rPr>
          <w:t>18 июля 1954 г.</w:t>
        </w:r>
        <w:r w:rsidRPr="00EB3BF5">
          <w:rPr>
            <w:webHidden/>
          </w:rPr>
          <w:tab/>
        </w:r>
        <w:r w:rsidRPr="00EB3BF5">
          <w:rPr>
            <w:webHidden/>
          </w:rPr>
          <w:fldChar w:fldCharType="begin"/>
        </w:r>
        <w:r w:rsidRPr="00EB3BF5">
          <w:rPr>
            <w:webHidden/>
          </w:rPr>
          <w:instrText xml:space="preserve"> PAGEREF _Toc242177292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93" w:history="1">
        <w:r w:rsidRPr="00EB3BF5">
          <w:rPr>
            <w:rStyle w:val="Hyperlink"/>
            <w:u w:val="none"/>
          </w:rPr>
          <w:t>237</w:t>
        </w:r>
        <w:r w:rsidRPr="00EB3BF5">
          <w:rPr>
            <w:webHidden/>
          </w:rPr>
          <w:t xml:space="preserve">. </w:t>
        </w:r>
      </w:hyperlink>
      <w:hyperlink w:anchor="_Toc242177294"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7295" w:history="1">
        <w:r w:rsidRPr="00EB3BF5">
          <w:rPr>
            <w:rStyle w:val="Hyperlink"/>
            <w:u w:val="none"/>
          </w:rPr>
          <w:t>8 августа 1954 г.</w:t>
        </w:r>
        <w:r w:rsidRPr="00EB3BF5">
          <w:rPr>
            <w:webHidden/>
          </w:rPr>
          <w:tab/>
        </w:r>
        <w:r w:rsidRPr="00EB3BF5">
          <w:rPr>
            <w:webHidden/>
          </w:rPr>
          <w:fldChar w:fldCharType="begin"/>
        </w:r>
        <w:r w:rsidRPr="00EB3BF5">
          <w:rPr>
            <w:webHidden/>
          </w:rPr>
          <w:instrText xml:space="preserve"> PAGEREF _Toc242177295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96" w:history="1">
        <w:r w:rsidRPr="00EB3BF5">
          <w:rPr>
            <w:rStyle w:val="Hyperlink"/>
            <w:u w:val="none"/>
          </w:rPr>
          <w:t>238</w:t>
        </w:r>
        <w:r w:rsidRPr="00EB3BF5">
          <w:rPr>
            <w:webHidden/>
          </w:rPr>
          <w:t xml:space="preserve">. </w:t>
        </w:r>
      </w:hyperlink>
      <w:hyperlink w:anchor="_Toc242177297"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298" w:history="1">
        <w:r w:rsidRPr="00EB3BF5">
          <w:rPr>
            <w:rStyle w:val="Hyperlink"/>
            <w:u w:val="none"/>
          </w:rPr>
          <w:t>12 августа 1954 г.</w:t>
        </w:r>
        <w:r w:rsidRPr="00EB3BF5">
          <w:rPr>
            <w:webHidden/>
          </w:rPr>
          <w:tab/>
        </w:r>
        <w:r w:rsidRPr="00EB3BF5">
          <w:rPr>
            <w:webHidden/>
          </w:rPr>
          <w:fldChar w:fldCharType="begin"/>
        </w:r>
        <w:r w:rsidRPr="00EB3BF5">
          <w:rPr>
            <w:webHidden/>
          </w:rPr>
          <w:instrText xml:space="preserve"> PAGEREF _Toc242177298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299" w:history="1">
        <w:r w:rsidRPr="00EB3BF5">
          <w:rPr>
            <w:rStyle w:val="Hyperlink"/>
            <w:u w:val="none"/>
          </w:rPr>
          <w:t>239</w:t>
        </w:r>
        <w:r w:rsidRPr="00EB3BF5">
          <w:rPr>
            <w:webHidden/>
          </w:rPr>
          <w:t xml:space="preserve">. </w:t>
        </w:r>
      </w:hyperlink>
      <w:hyperlink w:anchor="_Toc242177300"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301" w:history="1">
        <w:r w:rsidRPr="00EB3BF5">
          <w:rPr>
            <w:rStyle w:val="Hyperlink"/>
            <w:u w:val="none"/>
          </w:rPr>
          <w:t>12 августа 1954 г.</w:t>
        </w:r>
        <w:r w:rsidRPr="00EB3BF5">
          <w:rPr>
            <w:webHidden/>
          </w:rPr>
          <w:tab/>
        </w:r>
        <w:r w:rsidRPr="00EB3BF5">
          <w:rPr>
            <w:webHidden/>
          </w:rPr>
          <w:fldChar w:fldCharType="begin"/>
        </w:r>
        <w:r w:rsidRPr="00EB3BF5">
          <w:rPr>
            <w:webHidden/>
          </w:rPr>
          <w:instrText xml:space="preserve"> PAGEREF _Toc242177301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02" w:history="1">
        <w:r w:rsidRPr="00EB3BF5">
          <w:rPr>
            <w:rStyle w:val="Hyperlink"/>
            <w:u w:val="none"/>
          </w:rPr>
          <w:t>240</w:t>
        </w:r>
        <w:r w:rsidRPr="00EB3BF5">
          <w:rPr>
            <w:webHidden/>
          </w:rPr>
          <w:t xml:space="preserve">. </w:t>
        </w:r>
      </w:hyperlink>
      <w:hyperlink w:anchor="_Toc242177303"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304" w:history="1">
        <w:r w:rsidRPr="00EB3BF5">
          <w:rPr>
            <w:rStyle w:val="Hyperlink"/>
            <w:u w:val="none"/>
          </w:rPr>
          <w:t>13 августа 1954 г.</w:t>
        </w:r>
        <w:r w:rsidRPr="00EB3BF5">
          <w:rPr>
            <w:webHidden/>
          </w:rPr>
          <w:tab/>
        </w:r>
        <w:r w:rsidRPr="00EB3BF5">
          <w:rPr>
            <w:webHidden/>
          </w:rPr>
          <w:fldChar w:fldCharType="begin"/>
        </w:r>
        <w:r w:rsidRPr="00EB3BF5">
          <w:rPr>
            <w:webHidden/>
          </w:rPr>
          <w:instrText xml:space="preserve"> PAGEREF _Toc242177304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05" w:history="1">
        <w:r w:rsidRPr="00EB3BF5">
          <w:rPr>
            <w:rStyle w:val="Hyperlink"/>
            <w:u w:val="none"/>
          </w:rPr>
          <w:t>241</w:t>
        </w:r>
        <w:r w:rsidRPr="00EB3BF5">
          <w:rPr>
            <w:webHidden/>
          </w:rPr>
          <w:t xml:space="preserve">. </w:t>
        </w:r>
      </w:hyperlink>
      <w:hyperlink w:anchor="_Toc242177306"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307" w:history="1">
        <w:r w:rsidRPr="00EB3BF5">
          <w:rPr>
            <w:rStyle w:val="Hyperlink"/>
            <w:u w:val="none"/>
          </w:rPr>
          <w:t>15 августа 1954 г.</w:t>
        </w:r>
        <w:r w:rsidRPr="00EB3BF5">
          <w:rPr>
            <w:webHidden/>
          </w:rPr>
          <w:tab/>
        </w:r>
        <w:r w:rsidRPr="00EB3BF5">
          <w:rPr>
            <w:webHidden/>
          </w:rPr>
          <w:fldChar w:fldCharType="begin"/>
        </w:r>
        <w:r w:rsidRPr="00EB3BF5">
          <w:rPr>
            <w:webHidden/>
          </w:rPr>
          <w:instrText xml:space="preserve"> PAGEREF _Toc242177307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08" w:history="1">
        <w:r w:rsidRPr="00EB3BF5">
          <w:rPr>
            <w:rStyle w:val="Hyperlink"/>
            <w:u w:val="none"/>
          </w:rPr>
          <w:t>242</w:t>
        </w:r>
        <w:r w:rsidRPr="00EB3BF5">
          <w:rPr>
            <w:webHidden/>
          </w:rPr>
          <w:t xml:space="preserve">. </w:t>
        </w:r>
      </w:hyperlink>
      <w:hyperlink w:anchor="_Toc242177309"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310" w:history="1">
        <w:r w:rsidRPr="00EB3BF5">
          <w:rPr>
            <w:rStyle w:val="Hyperlink"/>
            <w:u w:val="none"/>
          </w:rPr>
          <w:t>20 августа 1954 г.</w:t>
        </w:r>
        <w:r w:rsidRPr="00EB3BF5">
          <w:rPr>
            <w:webHidden/>
          </w:rPr>
          <w:tab/>
        </w:r>
        <w:r w:rsidRPr="00EB3BF5">
          <w:rPr>
            <w:webHidden/>
          </w:rPr>
          <w:fldChar w:fldCharType="begin"/>
        </w:r>
        <w:r w:rsidRPr="00EB3BF5">
          <w:rPr>
            <w:webHidden/>
          </w:rPr>
          <w:instrText xml:space="preserve"> PAGEREF _Toc242177310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11" w:history="1">
        <w:r w:rsidRPr="00EB3BF5">
          <w:rPr>
            <w:rStyle w:val="Hyperlink"/>
            <w:u w:val="none"/>
          </w:rPr>
          <w:t>243</w:t>
        </w:r>
        <w:r w:rsidRPr="00EB3BF5">
          <w:rPr>
            <w:webHidden/>
          </w:rPr>
          <w:t xml:space="preserve">. </w:t>
        </w:r>
      </w:hyperlink>
      <w:hyperlink w:anchor="_Toc242177312" w:history="1">
        <w:r w:rsidRPr="00EB3BF5">
          <w:rPr>
            <w:rStyle w:val="Hyperlink"/>
            <w:u w:val="none"/>
          </w:rPr>
          <w:t>Е.И.Рерих – Е.Н.Туркиной</w:t>
        </w:r>
      </w:hyperlink>
    </w:p>
    <w:p w:rsidR="00273A62" w:rsidRPr="00EB3BF5" w:rsidRDefault="00273A62" w:rsidP="00EC077A">
      <w:pPr>
        <w:pStyle w:val="TOC3"/>
        <w:tabs>
          <w:tab w:val="right" w:leader="dot" w:pos="9629"/>
        </w:tabs>
        <w:ind w:firstLine="0"/>
      </w:pPr>
      <w:hyperlink w:anchor="_Toc242177313" w:history="1">
        <w:r w:rsidRPr="00EB3BF5">
          <w:rPr>
            <w:rStyle w:val="Hyperlink"/>
            <w:u w:val="none"/>
          </w:rPr>
          <w:t>23 августа 1954 г.</w:t>
        </w:r>
        <w:r w:rsidRPr="00EB3BF5">
          <w:rPr>
            <w:webHidden/>
          </w:rPr>
          <w:tab/>
        </w:r>
        <w:r w:rsidRPr="00EB3BF5">
          <w:rPr>
            <w:webHidden/>
          </w:rPr>
          <w:fldChar w:fldCharType="begin"/>
        </w:r>
        <w:r w:rsidRPr="00EB3BF5">
          <w:rPr>
            <w:webHidden/>
          </w:rPr>
          <w:instrText xml:space="preserve"> PAGEREF _Toc242177313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14" w:history="1">
        <w:r w:rsidRPr="00EB3BF5">
          <w:rPr>
            <w:rStyle w:val="Hyperlink"/>
            <w:u w:val="none"/>
          </w:rPr>
          <w:t>244</w:t>
        </w:r>
        <w:r w:rsidRPr="00EB3BF5">
          <w:rPr>
            <w:webHidden/>
          </w:rPr>
          <w:t xml:space="preserve">. </w:t>
        </w:r>
      </w:hyperlink>
      <w:hyperlink w:anchor="_Toc242177315" w:history="1">
        <w:r w:rsidRPr="00EB3BF5">
          <w:rPr>
            <w:rStyle w:val="Hyperlink"/>
            <w:u w:val="none"/>
          </w:rPr>
          <w:t>Е.И.Рерих – Л.И.Чистяковой</w:t>
        </w:r>
      </w:hyperlink>
    </w:p>
    <w:p w:rsidR="00273A62" w:rsidRPr="00EB3BF5" w:rsidRDefault="00273A62" w:rsidP="00EC077A">
      <w:pPr>
        <w:pStyle w:val="TOC3"/>
        <w:tabs>
          <w:tab w:val="right" w:leader="dot" w:pos="9629"/>
        </w:tabs>
        <w:ind w:firstLine="0"/>
      </w:pPr>
      <w:hyperlink w:anchor="_Toc242177316" w:history="1">
        <w:r w:rsidRPr="00EB3BF5">
          <w:rPr>
            <w:rStyle w:val="Hyperlink"/>
            <w:u w:val="none"/>
          </w:rPr>
          <w:t>24 августа 1954 г.</w:t>
        </w:r>
        <w:r w:rsidRPr="00EB3BF5">
          <w:rPr>
            <w:webHidden/>
          </w:rPr>
          <w:tab/>
        </w:r>
        <w:r w:rsidRPr="00EB3BF5">
          <w:rPr>
            <w:webHidden/>
          </w:rPr>
          <w:fldChar w:fldCharType="begin"/>
        </w:r>
        <w:r w:rsidRPr="00EB3BF5">
          <w:rPr>
            <w:webHidden/>
          </w:rPr>
          <w:instrText xml:space="preserve"> PAGEREF _Toc242177316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17" w:history="1">
        <w:r w:rsidRPr="00EB3BF5">
          <w:rPr>
            <w:rStyle w:val="Hyperlink"/>
            <w:u w:val="none"/>
          </w:rPr>
          <w:t>245</w:t>
        </w:r>
        <w:r w:rsidRPr="00EB3BF5">
          <w:rPr>
            <w:webHidden/>
          </w:rPr>
          <w:t xml:space="preserve">. </w:t>
        </w:r>
      </w:hyperlink>
      <w:hyperlink w:anchor="_Toc242177318"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7319" w:history="1">
        <w:r w:rsidRPr="00EB3BF5">
          <w:rPr>
            <w:rStyle w:val="Hyperlink"/>
            <w:u w:val="none"/>
          </w:rPr>
          <w:t>26 августа 1954 г.</w:t>
        </w:r>
        <w:r w:rsidRPr="00EB3BF5">
          <w:rPr>
            <w:webHidden/>
          </w:rPr>
          <w:tab/>
        </w:r>
        <w:r w:rsidRPr="00EB3BF5">
          <w:rPr>
            <w:webHidden/>
          </w:rPr>
          <w:fldChar w:fldCharType="begin"/>
        </w:r>
        <w:r w:rsidRPr="00EB3BF5">
          <w:rPr>
            <w:webHidden/>
          </w:rPr>
          <w:instrText xml:space="preserve"> PAGEREF _Toc242177319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20" w:history="1">
        <w:r w:rsidRPr="00EB3BF5">
          <w:rPr>
            <w:rStyle w:val="Hyperlink"/>
            <w:u w:val="none"/>
          </w:rPr>
          <w:t>246</w:t>
        </w:r>
        <w:r w:rsidRPr="00EB3BF5">
          <w:rPr>
            <w:webHidden/>
          </w:rPr>
          <w:t xml:space="preserve">. </w:t>
        </w:r>
      </w:hyperlink>
      <w:hyperlink w:anchor="_Toc242177321"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322" w:history="1">
        <w:r w:rsidRPr="00EB3BF5">
          <w:rPr>
            <w:rStyle w:val="Hyperlink"/>
            <w:u w:val="none"/>
          </w:rPr>
          <w:t>27 августа 1954 г.</w:t>
        </w:r>
        <w:r w:rsidRPr="00EB3BF5">
          <w:rPr>
            <w:webHidden/>
          </w:rPr>
          <w:tab/>
        </w:r>
        <w:r w:rsidRPr="00EB3BF5">
          <w:rPr>
            <w:webHidden/>
          </w:rPr>
          <w:fldChar w:fldCharType="begin"/>
        </w:r>
        <w:r w:rsidRPr="00EB3BF5">
          <w:rPr>
            <w:webHidden/>
          </w:rPr>
          <w:instrText xml:space="preserve"> PAGEREF _Toc242177322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23" w:history="1">
        <w:r w:rsidRPr="00EB3BF5">
          <w:rPr>
            <w:rStyle w:val="Hyperlink"/>
            <w:u w:val="none"/>
          </w:rPr>
          <w:t>247</w:t>
        </w:r>
        <w:r w:rsidRPr="00EB3BF5">
          <w:rPr>
            <w:webHidden/>
          </w:rPr>
          <w:t xml:space="preserve">. </w:t>
        </w:r>
      </w:hyperlink>
      <w:hyperlink w:anchor="_Toc242177324"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325" w:history="1">
        <w:r w:rsidRPr="00EB3BF5">
          <w:rPr>
            <w:rStyle w:val="Hyperlink"/>
            <w:u w:val="none"/>
          </w:rPr>
          <w:t>1 сентября 1954 г.</w:t>
        </w:r>
        <w:r w:rsidRPr="00EB3BF5">
          <w:rPr>
            <w:webHidden/>
          </w:rPr>
          <w:tab/>
        </w:r>
        <w:r w:rsidRPr="00EB3BF5">
          <w:rPr>
            <w:webHidden/>
          </w:rPr>
          <w:fldChar w:fldCharType="begin"/>
        </w:r>
        <w:r w:rsidRPr="00EB3BF5">
          <w:rPr>
            <w:webHidden/>
          </w:rPr>
          <w:instrText xml:space="preserve"> PAGEREF _Toc242177325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26" w:history="1">
        <w:r w:rsidRPr="00EB3BF5">
          <w:rPr>
            <w:rStyle w:val="Hyperlink"/>
            <w:u w:val="none"/>
          </w:rPr>
          <w:t>248</w:t>
        </w:r>
        <w:r w:rsidRPr="00EB3BF5">
          <w:rPr>
            <w:webHidden/>
          </w:rPr>
          <w:t xml:space="preserve">. </w:t>
        </w:r>
      </w:hyperlink>
      <w:hyperlink w:anchor="_Toc242177327"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328" w:history="1">
        <w:r w:rsidRPr="00EB3BF5">
          <w:rPr>
            <w:rStyle w:val="Hyperlink"/>
            <w:u w:val="none"/>
          </w:rPr>
          <w:t>3 сентября 1954 г.</w:t>
        </w:r>
        <w:r w:rsidRPr="00EB3BF5">
          <w:rPr>
            <w:webHidden/>
          </w:rPr>
          <w:tab/>
        </w:r>
        <w:r w:rsidRPr="00EB3BF5">
          <w:rPr>
            <w:webHidden/>
          </w:rPr>
          <w:fldChar w:fldCharType="begin"/>
        </w:r>
        <w:r w:rsidRPr="00EB3BF5">
          <w:rPr>
            <w:webHidden/>
          </w:rPr>
          <w:instrText xml:space="preserve"> PAGEREF _Toc242177328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29" w:history="1">
        <w:r w:rsidRPr="00EB3BF5">
          <w:rPr>
            <w:rStyle w:val="Hyperlink"/>
            <w:u w:val="none"/>
          </w:rPr>
          <w:t>249</w:t>
        </w:r>
        <w:r w:rsidRPr="00EB3BF5">
          <w:rPr>
            <w:webHidden/>
          </w:rPr>
          <w:t xml:space="preserve">. </w:t>
        </w:r>
      </w:hyperlink>
      <w:hyperlink w:anchor="_Toc242177330"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7331" w:history="1">
        <w:r w:rsidRPr="00EB3BF5">
          <w:rPr>
            <w:rStyle w:val="Hyperlink"/>
            <w:u w:val="none"/>
          </w:rPr>
          <w:t>10 сентября 1954 г.</w:t>
        </w:r>
        <w:r w:rsidRPr="00EB3BF5">
          <w:rPr>
            <w:webHidden/>
          </w:rPr>
          <w:tab/>
        </w:r>
        <w:r w:rsidRPr="00EB3BF5">
          <w:rPr>
            <w:webHidden/>
          </w:rPr>
          <w:fldChar w:fldCharType="begin"/>
        </w:r>
        <w:r w:rsidRPr="00EB3BF5">
          <w:rPr>
            <w:webHidden/>
          </w:rPr>
          <w:instrText xml:space="preserve"> PAGEREF _Toc242177331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32" w:history="1">
        <w:r w:rsidRPr="00EB3BF5">
          <w:rPr>
            <w:rStyle w:val="Hyperlink"/>
            <w:u w:val="none"/>
          </w:rPr>
          <w:t>250</w:t>
        </w:r>
        <w:r w:rsidRPr="00EB3BF5">
          <w:rPr>
            <w:webHidden/>
          </w:rPr>
          <w:t xml:space="preserve">. </w:t>
        </w:r>
      </w:hyperlink>
      <w:hyperlink w:anchor="_Toc242177333"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334" w:history="1">
        <w:r w:rsidRPr="00EB3BF5">
          <w:rPr>
            <w:rStyle w:val="Hyperlink"/>
            <w:u w:val="none"/>
          </w:rPr>
          <w:t>12 сентября 1954 г.</w:t>
        </w:r>
        <w:r w:rsidRPr="00EB3BF5">
          <w:rPr>
            <w:webHidden/>
          </w:rPr>
          <w:tab/>
        </w:r>
        <w:r w:rsidRPr="00EB3BF5">
          <w:rPr>
            <w:webHidden/>
          </w:rPr>
          <w:fldChar w:fldCharType="begin"/>
        </w:r>
        <w:r w:rsidRPr="00EB3BF5">
          <w:rPr>
            <w:webHidden/>
          </w:rPr>
          <w:instrText xml:space="preserve"> PAGEREF _Toc242177334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35" w:history="1">
        <w:r w:rsidRPr="00EB3BF5">
          <w:rPr>
            <w:rStyle w:val="Hyperlink"/>
            <w:u w:val="none"/>
          </w:rPr>
          <w:t>251</w:t>
        </w:r>
        <w:r w:rsidRPr="00EB3BF5">
          <w:rPr>
            <w:webHidden/>
          </w:rPr>
          <w:t xml:space="preserve">. </w:t>
        </w:r>
      </w:hyperlink>
      <w:hyperlink w:anchor="_Toc242177336"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337" w:history="1">
        <w:r w:rsidRPr="00EB3BF5">
          <w:rPr>
            <w:rStyle w:val="Hyperlink"/>
            <w:u w:val="none"/>
          </w:rPr>
          <w:t>14 сентября 1954 г.</w:t>
        </w:r>
        <w:r w:rsidRPr="00EB3BF5">
          <w:rPr>
            <w:webHidden/>
          </w:rPr>
          <w:tab/>
        </w:r>
        <w:r w:rsidRPr="00EB3BF5">
          <w:rPr>
            <w:webHidden/>
          </w:rPr>
          <w:fldChar w:fldCharType="begin"/>
        </w:r>
        <w:r w:rsidRPr="00EB3BF5">
          <w:rPr>
            <w:webHidden/>
          </w:rPr>
          <w:instrText xml:space="preserve"> PAGEREF _Toc242177337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38" w:history="1">
        <w:r w:rsidRPr="00EB3BF5">
          <w:rPr>
            <w:rStyle w:val="Hyperlink"/>
            <w:u w:val="none"/>
          </w:rPr>
          <w:t>252</w:t>
        </w:r>
        <w:r w:rsidRPr="00EB3BF5">
          <w:rPr>
            <w:webHidden/>
          </w:rPr>
          <w:t xml:space="preserve">. </w:t>
        </w:r>
      </w:hyperlink>
      <w:hyperlink w:anchor="_Toc242177339"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7340" w:history="1">
        <w:r w:rsidRPr="00EB3BF5">
          <w:rPr>
            <w:rStyle w:val="Hyperlink"/>
            <w:u w:val="none"/>
          </w:rPr>
          <w:t>21 сентября [1954 г.]</w:t>
        </w:r>
        <w:r w:rsidRPr="00EB3BF5">
          <w:rPr>
            <w:webHidden/>
          </w:rPr>
          <w:tab/>
        </w:r>
        <w:r w:rsidRPr="00EB3BF5">
          <w:rPr>
            <w:webHidden/>
          </w:rPr>
          <w:fldChar w:fldCharType="begin"/>
        </w:r>
        <w:r w:rsidRPr="00EB3BF5">
          <w:rPr>
            <w:webHidden/>
          </w:rPr>
          <w:instrText xml:space="preserve"> PAGEREF _Toc242177340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41" w:history="1">
        <w:r w:rsidRPr="00EB3BF5">
          <w:rPr>
            <w:rStyle w:val="Hyperlink"/>
            <w:u w:val="none"/>
          </w:rPr>
          <w:t>253</w:t>
        </w:r>
        <w:r w:rsidRPr="00EB3BF5">
          <w:rPr>
            <w:webHidden/>
          </w:rPr>
          <w:t xml:space="preserve">. </w:t>
        </w:r>
      </w:hyperlink>
      <w:hyperlink w:anchor="_Toc242177342"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343" w:history="1">
        <w:r w:rsidRPr="00EB3BF5">
          <w:rPr>
            <w:rStyle w:val="Hyperlink"/>
            <w:u w:val="none"/>
          </w:rPr>
          <w:t>23 сентября 1954 г.</w:t>
        </w:r>
        <w:r w:rsidRPr="00EB3BF5">
          <w:rPr>
            <w:webHidden/>
          </w:rPr>
          <w:tab/>
        </w:r>
        <w:r w:rsidRPr="00EB3BF5">
          <w:rPr>
            <w:webHidden/>
          </w:rPr>
          <w:fldChar w:fldCharType="begin"/>
        </w:r>
        <w:r w:rsidRPr="00EB3BF5">
          <w:rPr>
            <w:webHidden/>
          </w:rPr>
          <w:instrText xml:space="preserve"> PAGEREF _Toc242177343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44" w:history="1">
        <w:r w:rsidRPr="00EB3BF5">
          <w:rPr>
            <w:rStyle w:val="Hyperlink"/>
            <w:u w:val="none"/>
          </w:rPr>
          <w:t>254</w:t>
        </w:r>
        <w:r w:rsidRPr="00EB3BF5">
          <w:rPr>
            <w:webHidden/>
          </w:rPr>
          <w:t xml:space="preserve">. </w:t>
        </w:r>
      </w:hyperlink>
      <w:hyperlink w:anchor="_Toc242177345"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7346" w:history="1">
        <w:r w:rsidRPr="00EB3BF5">
          <w:rPr>
            <w:rStyle w:val="Hyperlink"/>
            <w:u w:val="none"/>
          </w:rPr>
          <w:t>28 сентября 1954 г.</w:t>
        </w:r>
        <w:r w:rsidRPr="00EB3BF5">
          <w:rPr>
            <w:webHidden/>
          </w:rPr>
          <w:tab/>
        </w:r>
        <w:r w:rsidRPr="00EB3BF5">
          <w:rPr>
            <w:webHidden/>
          </w:rPr>
          <w:fldChar w:fldCharType="begin"/>
        </w:r>
        <w:r w:rsidRPr="00EB3BF5">
          <w:rPr>
            <w:webHidden/>
          </w:rPr>
          <w:instrText xml:space="preserve"> PAGEREF _Toc242177346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47" w:history="1">
        <w:r w:rsidRPr="00EB3BF5">
          <w:rPr>
            <w:rStyle w:val="Hyperlink"/>
            <w:u w:val="none"/>
          </w:rPr>
          <w:t>255</w:t>
        </w:r>
        <w:r w:rsidRPr="00EB3BF5">
          <w:rPr>
            <w:webHidden/>
          </w:rPr>
          <w:t xml:space="preserve">. </w:t>
        </w:r>
      </w:hyperlink>
      <w:hyperlink w:anchor="_Toc242177348"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349" w:history="1">
        <w:r w:rsidRPr="00EB3BF5">
          <w:rPr>
            <w:rStyle w:val="Hyperlink"/>
            <w:u w:val="none"/>
          </w:rPr>
          <w:t>30 сентября 1954 г.</w:t>
        </w:r>
        <w:r w:rsidRPr="00EB3BF5">
          <w:rPr>
            <w:webHidden/>
          </w:rPr>
          <w:tab/>
        </w:r>
        <w:r w:rsidRPr="00EB3BF5">
          <w:rPr>
            <w:webHidden/>
          </w:rPr>
          <w:fldChar w:fldCharType="begin"/>
        </w:r>
        <w:r w:rsidRPr="00EB3BF5">
          <w:rPr>
            <w:webHidden/>
          </w:rPr>
          <w:instrText xml:space="preserve"> PAGEREF _Toc242177349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50" w:history="1">
        <w:r w:rsidRPr="00EB3BF5">
          <w:rPr>
            <w:rStyle w:val="Hyperlink"/>
            <w:u w:val="none"/>
          </w:rPr>
          <w:t>256</w:t>
        </w:r>
        <w:r w:rsidRPr="00EB3BF5">
          <w:rPr>
            <w:webHidden/>
          </w:rPr>
          <w:t xml:space="preserve">. </w:t>
        </w:r>
      </w:hyperlink>
      <w:hyperlink w:anchor="_Toc242177351"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352" w:history="1">
        <w:r w:rsidRPr="00EB3BF5">
          <w:rPr>
            <w:rStyle w:val="Hyperlink"/>
            <w:u w:val="none"/>
          </w:rPr>
          <w:t>1 октября 1954 г.</w:t>
        </w:r>
        <w:r w:rsidRPr="00EB3BF5">
          <w:rPr>
            <w:webHidden/>
          </w:rPr>
          <w:tab/>
        </w:r>
        <w:r w:rsidRPr="00EB3BF5">
          <w:rPr>
            <w:webHidden/>
          </w:rPr>
          <w:fldChar w:fldCharType="begin"/>
        </w:r>
        <w:r w:rsidRPr="00EB3BF5">
          <w:rPr>
            <w:webHidden/>
          </w:rPr>
          <w:instrText xml:space="preserve"> PAGEREF _Toc242177352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53" w:history="1">
        <w:r w:rsidRPr="00EB3BF5">
          <w:rPr>
            <w:rStyle w:val="Hyperlink"/>
            <w:u w:val="none"/>
          </w:rPr>
          <w:t>257</w:t>
        </w:r>
        <w:r w:rsidRPr="00EB3BF5">
          <w:rPr>
            <w:webHidden/>
          </w:rPr>
          <w:t xml:space="preserve">. </w:t>
        </w:r>
      </w:hyperlink>
      <w:hyperlink w:anchor="_Toc242177354"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355" w:history="1">
        <w:r w:rsidRPr="00EB3BF5">
          <w:rPr>
            <w:rStyle w:val="Hyperlink"/>
            <w:u w:val="none"/>
          </w:rPr>
          <w:t>2 октября 1954 г.</w:t>
        </w:r>
        <w:r w:rsidRPr="00EB3BF5">
          <w:rPr>
            <w:webHidden/>
          </w:rPr>
          <w:tab/>
        </w:r>
        <w:r w:rsidRPr="00EB3BF5">
          <w:rPr>
            <w:webHidden/>
          </w:rPr>
          <w:fldChar w:fldCharType="begin"/>
        </w:r>
        <w:r w:rsidRPr="00EB3BF5">
          <w:rPr>
            <w:webHidden/>
          </w:rPr>
          <w:instrText xml:space="preserve"> PAGEREF _Toc242177355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56" w:history="1">
        <w:r w:rsidRPr="00EB3BF5">
          <w:rPr>
            <w:rStyle w:val="Hyperlink"/>
            <w:u w:val="none"/>
          </w:rPr>
          <w:t>258</w:t>
        </w:r>
        <w:r w:rsidRPr="00EB3BF5">
          <w:rPr>
            <w:webHidden/>
          </w:rPr>
          <w:t xml:space="preserve">. </w:t>
        </w:r>
      </w:hyperlink>
      <w:hyperlink w:anchor="_Toc242177357"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358" w:history="1">
        <w:r w:rsidRPr="00EB3BF5">
          <w:rPr>
            <w:rStyle w:val="Hyperlink"/>
            <w:u w:val="none"/>
          </w:rPr>
          <w:t>7 октября 1954 г.</w:t>
        </w:r>
        <w:r w:rsidRPr="00EB3BF5">
          <w:rPr>
            <w:webHidden/>
          </w:rPr>
          <w:tab/>
        </w:r>
        <w:r w:rsidRPr="00EB3BF5">
          <w:rPr>
            <w:webHidden/>
          </w:rPr>
          <w:fldChar w:fldCharType="begin"/>
        </w:r>
        <w:r w:rsidRPr="00EB3BF5">
          <w:rPr>
            <w:webHidden/>
          </w:rPr>
          <w:instrText xml:space="preserve"> PAGEREF _Toc242177358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59" w:history="1">
        <w:r w:rsidRPr="00EB3BF5">
          <w:rPr>
            <w:rStyle w:val="Hyperlink"/>
            <w:u w:val="none"/>
          </w:rPr>
          <w:t>259</w:t>
        </w:r>
        <w:r w:rsidRPr="00EB3BF5">
          <w:rPr>
            <w:webHidden/>
          </w:rPr>
          <w:t xml:space="preserve">. </w:t>
        </w:r>
      </w:hyperlink>
      <w:hyperlink w:anchor="_Toc242177360"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361" w:history="1">
        <w:r w:rsidRPr="00EB3BF5">
          <w:rPr>
            <w:rStyle w:val="Hyperlink"/>
            <w:u w:val="none"/>
          </w:rPr>
          <w:t>10 октября 1954 г.</w:t>
        </w:r>
        <w:r w:rsidRPr="00EB3BF5">
          <w:rPr>
            <w:webHidden/>
          </w:rPr>
          <w:tab/>
        </w:r>
        <w:r w:rsidRPr="00EB3BF5">
          <w:rPr>
            <w:webHidden/>
          </w:rPr>
          <w:fldChar w:fldCharType="begin"/>
        </w:r>
        <w:r w:rsidRPr="00EB3BF5">
          <w:rPr>
            <w:webHidden/>
          </w:rPr>
          <w:instrText xml:space="preserve"> PAGEREF _Toc242177361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62" w:history="1">
        <w:r w:rsidRPr="00EB3BF5">
          <w:rPr>
            <w:rStyle w:val="Hyperlink"/>
            <w:u w:val="none"/>
          </w:rPr>
          <w:t>260</w:t>
        </w:r>
        <w:r w:rsidRPr="00EB3BF5">
          <w:rPr>
            <w:webHidden/>
          </w:rPr>
          <w:t xml:space="preserve">. </w:t>
        </w:r>
      </w:hyperlink>
      <w:hyperlink w:anchor="_Toc242177363" w:history="1">
        <w:r w:rsidRPr="00EB3BF5">
          <w:rPr>
            <w:rStyle w:val="Hyperlink"/>
            <w:u w:val="none"/>
          </w:rPr>
          <w:t>Е.И.Рерих – М.Д.Дейке</w:t>
        </w:r>
      </w:hyperlink>
    </w:p>
    <w:p w:rsidR="00273A62" w:rsidRPr="00EB3BF5" w:rsidRDefault="00273A62" w:rsidP="00EC077A">
      <w:pPr>
        <w:pStyle w:val="TOC3"/>
        <w:tabs>
          <w:tab w:val="right" w:leader="dot" w:pos="9629"/>
        </w:tabs>
        <w:ind w:firstLine="0"/>
      </w:pPr>
      <w:hyperlink w:anchor="_Toc242177364" w:history="1">
        <w:r w:rsidRPr="00EB3BF5">
          <w:rPr>
            <w:rStyle w:val="Hyperlink"/>
            <w:u w:val="none"/>
          </w:rPr>
          <w:t>11 октября 1954 г.</w:t>
        </w:r>
        <w:r w:rsidRPr="00EB3BF5">
          <w:rPr>
            <w:webHidden/>
          </w:rPr>
          <w:tab/>
        </w:r>
        <w:r w:rsidRPr="00EB3BF5">
          <w:rPr>
            <w:webHidden/>
          </w:rPr>
          <w:fldChar w:fldCharType="begin"/>
        </w:r>
        <w:r w:rsidRPr="00EB3BF5">
          <w:rPr>
            <w:webHidden/>
          </w:rPr>
          <w:instrText xml:space="preserve"> PAGEREF _Toc242177364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65" w:history="1">
        <w:r w:rsidRPr="00EB3BF5">
          <w:rPr>
            <w:rStyle w:val="Hyperlink"/>
            <w:u w:val="none"/>
          </w:rPr>
          <w:t>261</w:t>
        </w:r>
        <w:r w:rsidRPr="00EB3BF5">
          <w:rPr>
            <w:webHidden/>
          </w:rPr>
          <w:t xml:space="preserve">. </w:t>
        </w:r>
      </w:hyperlink>
      <w:hyperlink w:anchor="_Toc242177366" w:history="1">
        <w:r w:rsidRPr="00EB3BF5">
          <w:rPr>
            <w:rStyle w:val="Hyperlink"/>
            <w:u w:val="none"/>
          </w:rPr>
          <w:t>Е.И.Рерих – Г.И. и К.И. Муромцевым</w:t>
        </w:r>
      </w:hyperlink>
    </w:p>
    <w:p w:rsidR="00273A62" w:rsidRPr="00EB3BF5" w:rsidRDefault="00273A62" w:rsidP="00EC077A">
      <w:pPr>
        <w:pStyle w:val="TOC3"/>
        <w:tabs>
          <w:tab w:val="right" w:leader="dot" w:pos="9629"/>
        </w:tabs>
        <w:ind w:firstLine="0"/>
      </w:pPr>
      <w:hyperlink w:anchor="_Toc242177367" w:history="1">
        <w:r w:rsidRPr="00EB3BF5">
          <w:rPr>
            <w:rStyle w:val="Hyperlink"/>
            <w:u w:val="none"/>
          </w:rPr>
          <w:t>11 октября 1954 г.</w:t>
        </w:r>
        <w:r w:rsidRPr="00EB3BF5">
          <w:rPr>
            <w:webHidden/>
          </w:rPr>
          <w:tab/>
        </w:r>
        <w:r w:rsidRPr="00EB3BF5">
          <w:rPr>
            <w:webHidden/>
          </w:rPr>
          <w:fldChar w:fldCharType="begin"/>
        </w:r>
        <w:r w:rsidRPr="00EB3BF5">
          <w:rPr>
            <w:webHidden/>
          </w:rPr>
          <w:instrText xml:space="preserve"> PAGEREF _Toc242177367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68" w:history="1">
        <w:r w:rsidRPr="00EB3BF5">
          <w:rPr>
            <w:rStyle w:val="Hyperlink"/>
            <w:u w:val="none"/>
          </w:rPr>
          <w:t>262</w:t>
        </w:r>
        <w:r w:rsidRPr="00EB3BF5">
          <w:rPr>
            <w:webHidden/>
          </w:rPr>
          <w:t xml:space="preserve">. </w:t>
        </w:r>
      </w:hyperlink>
      <w:hyperlink w:anchor="_Toc242177369" w:history="1">
        <w:r w:rsidRPr="00EB3BF5">
          <w:rPr>
            <w:rStyle w:val="Hyperlink"/>
            <w:u w:val="none"/>
          </w:rPr>
          <w:t>Е.И.Рерих – Б.Боллингу</w:t>
        </w:r>
      </w:hyperlink>
    </w:p>
    <w:p w:rsidR="00273A62" w:rsidRPr="00EB3BF5" w:rsidRDefault="00273A62" w:rsidP="00EC077A">
      <w:pPr>
        <w:pStyle w:val="TOC3"/>
        <w:tabs>
          <w:tab w:val="right" w:leader="dot" w:pos="9629"/>
        </w:tabs>
        <w:ind w:firstLine="0"/>
      </w:pPr>
      <w:hyperlink w:anchor="_Toc242177370" w:history="1">
        <w:r w:rsidRPr="00EB3BF5">
          <w:rPr>
            <w:rStyle w:val="Hyperlink"/>
            <w:u w:val="none"/>
          </w:rPr>
          <w:t>13–14 октября 1954 г.</w:t>
        </w:r>
        <w:r w:rsidRPr="00EB3BF5">
          <w:rPr>
            <w:webHidden/>
          </w:rPr>
          <w:tab/>
        </w:r>
        <w:r w:rsidRPr="00EB3BF5">
          <w:rPr>
            <w:webHidden/>
          </w:rPr>
          <w:fldChar w:fldCharType="begin"/>
        </w:r>
        <w:r w:rsidRPr="00EB3BF5">
          <w:rPr>
            <w:webHidden/>
          </w:rPr>
          <w:instrText xml:space="preserve"> PAGEREF _Toc242177370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71" w:history="1">
        <w:r w:rsidRPr="00EB3BF5">
          <w:rPr>
            <w:rStyle w:val="Hyperlink"/>
            <w:u w:val="none"/>
          </w:rPr>
          <w:t>263</w:t>
        </w:r>
        <w:r w:rsidRPr="00EB3BF5">
          <w:rPr>
            <w:webHidden/>
          </w:rPr>
          <w:t xml:space="preserve">. </w:t>
        </w:r>
      </w:hyperlink>
      <w:hyperlink w:anchor="_Toc242177372"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373" w:history="1">
        <w:r w:rsidRPr="00EB3BF5">
          <w:rPr>
            <w:rStyle w:val="Hyperlink"/>
            <w:u w:val="none"/>
          </w:rPr>
          <w:t>14 октября 1954 г.</w:t>
        </w:r>
        <w:r w:rsidRPr="00EB3BF5">
          <w:rPr>
            <w:webHidden/>
          </w:rPr>
          <w:tab/>
        </w:r>
        <w:r w:rsidRPr="00EB3BF5">
          <w:rPr>
            <w:webHidden/>
          </w:rPr>
          <w:fldChar w:fldCharType="begin"/>
        </w:r>
        <w:r w:rsidRPr="00EB3BF5">
          <w:rPr>
            <w:webHidden/>
          </w:rPr>
          <w:instrText xml:space="preserve"> PAGEREF _Toc242177373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74" w:history="1">
        <w:r w:rsidRPr="00EB3BF5">
          <w:rPr>
            <w:rStyle w:val="Hyperlink"/>
            <w:u w:val="none"/>
          </w:rPr>
          <w:t>264</w:t>
        </w:r>
        <w:r w:rsidRPr="00EB3BF5">
          <w:rPr>
            <w:webHidden/>
          </w:rPr>
          <w:t xml:space="preserve">. </w:t>
        </w:r>
      </w:hyperlink>
      <w:hyperlink w:anchor="_Toc242177375" w:history="1">
        <w:r w:rsidRPr="00EB3BF5">
          <w:rPr>
            <w:rStyle w:val="Hyperlink"/>
            <w:u w:val="none"/>
          </w:rPr>
          <w:t>Е.И.Рерих – А.М.Асееву</w:t>
        </w:r>
      </w:hyperlink>
    </w:p>
    <w:p w:rsidR="00273A62" w:rsidRPr="00EB3BF5" w:rsidRDefault="00273A62" w:rsidP="00EC077A">
      <w:pPr>
        <w:pStyle w:val="TOC3"/>
        <w:tabs>
          <w:tab w:val="right" w:leader="dot" w:pos="9629"/>
        </w:tabs>
        <w:ind w:firstLine="0"/>
      </w:pPr>
      <w:hyperlink w:anchor="_Toc242177376" w:history="1">
        <w:r w:rsidRPr="00EB3BF5">
          <w:rPr>
            <w:rStyle w:val="Hyperlink"/>
            <w:u w:val="none"/>
          </w:rPr>
          <w:t>18 октября 1954 г.</w:t>
        </w:r>
        <w:r w:rsidRPr="00EB3BF5">
          <w:rPr>
            <w:webHidden/>
          </w:rPr>
          <w:tab/>
        </w:r>
        <w:r w:rsidRPr="00EB3BF5">
          <w:rPr>
            <w:webHidden/>
          </w:rPr>
          <w:fldChar w:fldCharType="begin"/>
        </w:r>
        <w:r w:rsidRPr="00EB3BF5">
          <w:rPr>
            <w:webHidden/>
          </w:rPr>
          <w:instrText xml:space="preserve"> PAGEREF _Toc242177376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77" w:history="1">
        <w:r w:rsidRPr="00EB3BF5">
          <w:rPr>
            <w:rStyle w:val="Hyperlink"/>
            <w:u w:val="none"/>
          </w:rPr>
          <w:t>265</w:t>
        </w:r>
        <w:r w:rsidRPr="00EB3BF5">
          <w:rPr>
            <w:webHidden/>
          </w:rPr>
          <w:t xml:space="preserve">. </w:t>
        </w:r>
      </w:hyperlink>
      <w:hyperlink w:anchor="_Toc242177378"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379" w:history="1">
        <w:r w:rsidRPr="00EB3BF5">
          <w:rPr>
            <w:rStyle w:val="Hyperlink"/>
            <w:u w:val="none"/>
          </w:rPr>
          <w:t>18 октября 1954 г.</w:t>
        </w:r>
        <w:r w:rsidRPr="00EB3BF5">
          <w:rPr>
            <w:webHidden/>
          </w:rPr>
          <w:tab/>
        </w:r>
        <w:r w:rsidRPr="00EB3BF5">
          <w:rPr>
            <w:webHidden/>
          </w:rPr>
          <w:fldChar w:fldCharType="begin"/>
        </w:r>
        <w:r w:rsidRPr="00EB3BF5">
          <w:rPr>
            <w:webHidden/>
          </w:rPr>
          <w:instrText xml:space="preserve"> PAGEREF _Toc242177379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80" w:history="1">
        <w:r w:rsidRPr="00EB3BF5">
          <w:rPr>
            <w:rStyle w:val="Hyperlink"/>
            <w:u w:val="none"/>
          </w:rPr>
          <w:t>266</w:t>
        </w:r>
        <w:r w:rsidRPr="00EB3BF5">
          <w:rPr>
            <w:webHidden/>
          </w:rPr>
          <w:t xml:space="preserve">. </w:t>
        </w:r>
      </w:hyperlink>
      <w:hyperlink w:anchor="_Toc242177381"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382" w:history="1">
        <w:r w:rsidRPr="00EB3BF5">
          <w:rPr>
            <w:rStyle w:val="Hyperlink"/>
            <w:u w:val="none"/>
          </w:rPr>
          <w:t>22 октября 1954 г.</w:t>
        </w:r>
        <w:r w:rsidRPr="00EB3BF5">
          <w:rPr>
            <w:webHidden/>
          </w:rPr>
          <w:tab/>
        </w:r>
        <w:r w:rsidRPr="00EB3BF5">
          <w:rPr>
            <w:webHidden/>
          </w:rPr>
          <w:fldChar w:fldCharType="begin"/>
        </w:r>
        <w:r w:rsidRPr="00EB3BF5">
          <w:rPr>
            <w:webHidden/>
          </w:rPr>
          <w:instrText xml:space="preserve"> PAGEREF _Toc242177382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83" w:history="1">
        <w:r w:rsidRPr="00EB3BF5">
          <w:rPr>
            <w:rStyle w:val="Hyperlink"/>
            <w:u w:val="none"/>
          </w:rPr>
          <w:t>267</w:t>
        </w:r>
        <w:r w:rsidRPr="00EB3BF5">
          <w:rPr>
            <w:webHidden/>
          </w:rPr>
          <w:t xml:space="preserve">. </w:t>
        </w:r>
      </w:hyperlink>
      <w:hyperlink w:anchor="_Toc242177384"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385" w:history="1">
        <w:r w:rsidRPr="00EB3BF5">
          <w:rPr>
            <w:rStyle w:val="Hyperlink"/>
            <w:u w:val="none"/>
          </w:rPr>
          <w:t>23 октября 1954 г.</w:t>
        </w:r>
        <w:r w:rsidRPr="00EB3BF5">
          <w:rPr>
            <w:webHidden/>
          </w:rPr>
          <w:tab/>
        </w:r>
        <w:r w:rsidRPr="00EB3BF5">
          <w:rPr>
            <w:webHidden/>
          </w:rPr>
          <w:fldChar w:fldCharType="begin"/>
        </w:r>
        <w:r w:rsidRPr="00EB3BF5">
          <w:rPr>
            <w:webHidden/>
          </w:rPr>
          <w:instrText xml:space="preserve"> PAGEREF _Toc242177385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86" w:history="1">
        <w:r w:rsidRPr="00EB3BF5">
          <w:rPr>
            <w:rStyle w:val="Hyperlink"/>
            <w:u w:val="none"/>
          </w:rPr>
          <w:t>268</w:t>
        </w:r>
        <w:r w:rsidRPr="00EB3BF5">
          <w:rPr>
            <w:webHidden/>
          </w:rPr>
          <w:t xml:space="preserve">. </w:t>
        </w:r>
      </w:hyperlink>
      <w:hyperlink w:anchor="_Toc242177387"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388" w:history="1">
        <w:r w:rsidRPr="00EB3BF5">
          <w:rPr>
            <w:rStyle w:val="Hyperlink"/>
            <w:u w:val="none"/>
          </w:rPr>
          <w:t>29 октября 1954 г.</w:t>
        </w:r>
        <w:r w:rsidRPr="00EB3BF5">
          <w:rPr>
            <w:webHidden/>
          </w:rPr>
          <w:tab/>
        </w:r>
        <w:r w:rsidRPr="00EB3BF5">
          <w:rPr>
            <w:webHidden/>
          </w:rPr>
          <w:fldChar w:fldCharType="begin"/>
        </w:r>
        <w:r w:rsidRPr="00EB3BF5">
          <w:rPr>
            <w:webHidden/>
          </w:rPr>
          <w:instrText xml:space="preserve"> PAGEREF _Toc242177388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89" w:history="1">
        <w:r w:rsidRPr="00EB3BF5">
          <w:rPr>
            <w:rStyle w:val="Hyperlink"/>
            <w:u w:val="none"/>
          </w:rPr>
          <w:t>269</w:t>
        </w:r>
        <w:r w:rsidRPr="00EB3BF5">
          <w:rPr>
            <w:webHidden/>
          </w:rPr>
          <w:t xml:space="preserve">. </w:t>
        </w:r>
      </w:hyperlink>
      <w:hyperlink w:anchor="_Toc242177390"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391" w:history="1">
        <w:r w:rsidRPr="00EB3BF5">
          <w:rPr>
            <w:rStyle w:val="Hyperlink"/>
            <w:u w:val="none"/>
          </w:rPr>
          <w:t>31 октября 1954 г.</w:t>
        </w:r>
        <w:r w:rsidRPr="00EB3BF5">
          <w:rPr>
            <w:webHidden/>
          </w:rPr>
          <w:tab/>
        </w:r>
        <w:r w:rsidRPr="00EB3BF5">
          <w:rPr>
            <w:webHidden/>
          </w:rPr>
          <w:fldChar w:fldCharType="begin"/>
        </w:r>
        <w:r w:rsidRPr="00EB3BF5">
          <w:rPr>
            <w:webHidden/>
          </w:rPr>
          <w:instrText xml:space="preserve"> PAGEREF _Toc242177391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92" w:history="1">
        <w:r w:rsidRPr="00EB3BF5">
          <w:rPr>
            <w:rStyle w:val="Hyperlink"/>
            <w:u w:val="none"/>
          </w:rPr>
          <w:t>270</w:t>
        </w:r>
        <w:r w:rsidRPr="00EB3BF5">
          <w:rPr>
            <w:webHidden/>
          </w:rPr>
          <w:t xml:space="preserve">. </w:t>
        </w:r>
      </w:hyperlink>
      <w:hyperlink w:anchor="_Toc242177393"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394" w:history="1">
        <w:r w:rsidRPr="00EB3BF5">
          <w:rPr>
            <w:rStyle w:val="Hyperlink"/>
            <w:u w:val="none"/>
          </w:rPr>
          <w:t>8 ноября 1954 г.</w:t>
        </w:r>
        <w:r w:rsidRPr="00EB3BF5">
          <w:rPr>
            <w:webHidden/>
          </w:rPr>
          <w:tab/>
        </w:r>
        <w:r w:rsidRPr="00EB3BF5">
          <w:rPr>
            <w:webHidden/>
          </w:rPr>
          <w:fldChar w:fldCharType="begin"/>
        </w:r>
        <w:r w:rsidRPr="00EB3BF5">
          <w:rPr>
            <w:webHidden/>
          </w:rPr>
          <w:instrText xml:space="preserve"> PAGEREF _Toc242177394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95" w:history="1">
        <w:r w:rsidRPr="00EB3BF5">
          <w:rPr>
            <w:rStyle w:val="Hyperlink"/>
            <w:u w:val="none"/>
          </w:rPr>
          <w:t>271</w:t>
        </w:r>
        <w:r w:rsidRPr="00EB3BF5">
          <w:rPr>
            <w:webHidden/>
          </w:rPr>
          <w:t xml:space="preserve">. </w:t>
        </w:r>
      </w:hyperlink>
      <w:hyperlink w:anchor="_Toc242177396"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7397" w:history="1">
        <w:r w:rsidRPr="00EB3BF5">
          <w:rPr>
            <w:rStyle w:val="Hyperlink"/>
            <w:u w:val="none"/>
          </w:rPr>
          <w:t>23 ноября [1954 г.]</w:t>
        </w:r>
        <w:r w:rsidRPr="00EB3BF5">
          <w:rPr>
            <w:webHidden/>
          </w:rPr>
          <w:tab/>
        </w:r>
        <w:r w:rsidRPr="00EB3BF5">
          <w:rPr>
            <w:webHidden/>
          </w:rPr>
          <w:fldChar w:fldCharType="begin"/>
        </w:r>
        <w:r w:rsidRPr="00EB3BF5">
          <w:rPr>
            <w:webHidden/>
          </w:rPr>
          <w:instrText xml:space="preserve"> PAGEREF _Toc242177397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398" w:history="1">
        <w:r w:rsidRPr="00EB3BF5">
          <w:rPr>
            <w:rStyle w:val="Hyperlink"/>
            <w:u w:val="none"/>
          </w:rPr>
          <w:t>272</w:t>
        </w:r>
        <w:r w:rsidRPr="00EB3BF5">
          <w:rPr>
            <w:webHidden/>
          </w:rPr>
          <w:t xml:space="preserve">. </w:t>
        </w:r>
      </w:hyperlink>
      <w:hyperlink w:anchor="_Toc242177399"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400" w:history="1">
        <w:r w:rsidRPr="00EB3BF5">
          <w:rPr>
            <w:rStyle w:val="Hyperlink"/>
            <w:u w:val="none"/>
          </w:rPr>
          <w:t>[Ноябрь 1954 г.]</w:t>
        </w:r>
        <w:r w:rsidRPr="00EB3BF5">
          <w:rPr>
            <w:webHidden/>
          </w:rPr>
          <w:tab/>
        </w:r>
        <w:r w:rsidRPr="00EB3BF5">
          <w:rPr>
            <w:webHidden/>
          </w:rPr>
          <w:fldChar w:fldCharType="begin"/>
        </w:r>
        <w:r w:rsidRPr="00EB3BF5">
          <w:rPr>
            <w:webHidden/>
          </w:rPr>
          <w:instrText xml:space="preserve"> PAGEREF _Toc242177400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01" w:history="1">
        <w:r w:rsidRPr="00EB3BF5">
          <w:rPr>
            <w:rStyle w:val="Hyperlink"/>
            <w:u w:val="none"/>
          </w:rPr>
          <w:t>273</w:t>
        </w:r>
        <w:r w:rsidRPr="00EB3BF5">
          <w:rPr>
            <w:webHidden/>
          </w:rPr>
          <w:t xml:space="preserve">. </w:t>
        </w:r>
      </w:hyperlink>
      <w:hyperlink w:anchor="_Toc242177402"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403" w:history="1">
        <w:r w:rsidRPr="00EB3BF5">
          <w:rPr>
            <w:rStyle w:val="Hyperlink"/>
            <w:u w:val="none"/>
          </w:rPr>
          <w:t>2-4 декабря 1954 г.</w:t>
        </w:r>
        <w:r w:rsidRPr="00EB3BF5">
          <w:rPr>
            <w:webHidden/>
          </w:rPr>
          <w:tab/>
        </w:r>
        <w:r w:rsidRPr="00EB3BF5">
          <w:rPr>
            <w:webHidden/>
          </w:rPr>
          <w:fldChar w:fldCharType="begin"/>
        </w:r>
        <w:r w:rsidRPr="00EB3BF5">
          <w:rPr>
            <w:webHidden/>
          </w:rPr>
          <w:instrText xml:space="preserve"> PAGEREF _Toc242177403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04" w:history="1">
        <w:r w:rsidRPr="00EB3BF5">
          <w:rPr>
            <w:rStyle w:val="Hyperlink"/>
            <w:u w:val="none"/>
          </w:rPr>
          <w:t>274</w:t>
        </w:r>
        <w:r w:rsidRPr="00EB3BF5">
          <w:rPr>
            <w:webHidden/>
          </w:rPr>
          <w:t xml:space="preserve">. </w:t>
        </w:r>
      </w:hyperlink>
      <w:hyperlink w:anchor="_Toc242177405" w:history="1">
        <w:r w:rsidRPr="00EB3BF5">
          <w:rPr>
            <w:rStyle w:val="Hyperlink"/>
            <w:u w:val="none"/>
          </w:rPr>
          <w:t>Е.И.Рерих – А.М.Асееву</w:t>
        </w:r>
      </w:hyperlink>
    </w:p>
    <w:p w:rsidR="00273A62" w:rsidRPr="00EB3BF5" w:rsidRDefault="00273A62" w:rsidP="00EC077A">
      <w:pPr>
        <w:pStyle w:val="TOC3"/>
        <w:tabs>
          <w:tab w:val="right" w:leader="dot" w:pos="9629"/>
        </w:tabs>
        <w:ind w:firstLine="0"/>
      </w:pPr>
      <w:hyperlink w:anchor="_Toc242177406" w:history="1">
        <w:r w:rsidRPr="00EB3BF5">
          <w:rPr>
            <w:rStyle w:val="Hyperlink"/>
            <w:u w:val="none"/>
          </w:rPr>
          <w:t>7 декабря 1954 г.</w:t>
        </w:r>
        <w:r w:rsidRPr="00EB3BF5">
          <w:rPr>
            <w:webHidden/>
          </w:rPr>
          <w:tab/>
        </w:r>
        <w:r w:rsidRPr="00EB3BF5">
          <w:rPr>
            <w:webHidden/>
          </w:rPr>
          <w:fldChar w:fldCharType="begin"/>
        </w:r>
        <w:r w:rsidRPr="00EB3BF5">
          <w:rPr>
            <w:webHidden/>
          </w:rPr>
          <w:instrText xml:space="preserve"> PAGEREF _Toc242177406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07" w:history="1">
        <w:r w:rsidRPr="00EB3BF5">
          <w:rPr>
            <w:rStyle w:val="Hyperlink"/>
            <w:u w:val="none"/>
          </w:rPr>
          <w:t>275</w:t>
        </w:r>
        <w:r w:rsidRPr="00EB3BF5">
          <w:rPr>
            <w:webHidden/>
          </w:rPr>
          <w:t xml:space="preserve">. </w:t>
        </w:r>
      </w:hyperlink>
      <w:hyperlink w:anchor="_Toc242177408"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409" w:history="1">
        <w:r w:rsidRPr="00EB3BF5">
          <w:rPr>
            <w:rStyle w:val="Hyperlink"/>
            <w:u w:val="none"/>
          </w:rPr>
          <w:t>10 декабря 1954 г.</w:t>
        </w:r>
        <w:r w:rsidRPr="00EB3BF5">
          <w:rPr>
            <w:webHidden/>
          </w:rPr>
          <w:tab/>
        </w:r>
        <w:r w:rsidRPr="00EB3BF5">
          <w:rPr>
            <w:webHidden/>
          </w:rPr>
          <w:fldChar w:fldCharType="begin"/>
        </w:r>
        <w:r w:rsidRPr="00EB3BF5">
          <w:rPr>
            <w:webHidden/>
          </w:rPr>
          <w:instrText xml:space="preserve"> PAGEREF _Toc242177409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10" w:history="1">
        <w:r w:rsidRPr="00EB3BF5">
          <w:rPr>
            <w:rStyle w:val="Hyperlink"/>
            <w:u w:val="none"/>
          </w:rPr>
          <w:t>276</w:t>
        </w:r>
        <w:r w:rsidRPr="00EB3BF5">
          <w:rPr>
            <w:webHidden/>
          </w:rPr>
          <w:t xml:space="preserve">. </w:t>
        </w:r>
      </w:hyperlink>
      <w:hyperlink w:anchor="_Toc242177411"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412" w:history="1">
        <w:r w:rsidRPr="00EB3BF5">
          <w:rPr>
            <w:rStyle w:val="Hyperlink"/>
            <w:u w:val="none"/>
          </w:rPr>
          <w:t>12 декабря 1954 г.</w:t>
        </w:r>
        <w:r w:rsidRPr="00EB3BF5">
          <w:rPr>
            <w:webHidden/>
          </w:rPr>
          <w:tab/>
        </w:r>
        <w:r w:rsidRPr="00EB3BF5">
          <w:rPr>
            <w:webHidden/>
          </w:rPr>
          <w:fldChar w:fldCharType="begin"/>
        </w:r>
        <w:r w:rsidRPr="00EB3BF5">
          <w:rPr>
            <w:webHidden/>
          </w:rPr>
          <w:instrText xml:space="preserve"> PAGEREF _Toc242177412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13" w:history="1">
        <w:r w:rsidRPr="00EB3BF5">
          <w:rPr>
            <w:rStyle w:val="Hyperlink"/>
            <w:u w:val="none"/>
          </w:rPr>
          <w:t>277</w:t>
        </w:r>
        <w:r w:rsidRPr="00EB3BF5">
          <w:rPr>
            <w:webHidden/>
          </w:rPr>
          <w:t xml:space="preserve">. </w:t>
        </w:r>
      </w:hyperlink>
      <w:hyperlink w:anchor="_Toc242177414"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415" w:history="1">
        <w:r w:rsidRPr="00EB3BF5">
          <w:rPr>
            <w:rStyle w:val="Hyperlink"/>
            <w:u w:val="none"/>
          </w:rPr>
          <w:t>24 декабря 1954 г.</w:t>
        </w:r>
        <w:r w:rsidRPr="00EB3BF5">
          <w:rPr>
            <w:webHidden/>
          </w:rPr>
          <w:tab/>
        </w:r>
        <w:r w:rsidRPr="00EB3BF5">
          <w:rPr>
            <w:webHidden/>
          </w:rPr>
          <w:fldChar w:fldCharType="begin"/>
        </w:r>
        <w:r w:rsidRPr="00EB3BF5">
          <w:rPr>
            <w:webHidden/>
          </w:rPr>
          <w:instrText xml:space="preserve"> PAGEREF _Toc242177415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16" w:history="1">
        <w:r w:rsidRPr="00EB3BF5">
          <w:rPr>
            <w:rStyle w:val="Hyperlink"/>
            <w:u w:val="none"/>
          </w:rPr>
          <w:t>278</w:t>
        </w:r>
        <w:r w:rsidRPr="00EB3BF5">
          <w:rPr>
            <w:webHidden/>
          </w:rPr>
          <w:t xml:space="preserve">. </w:t>
        </w:r>
      </w:hyperlink>
      <w:hyperlink w:anchor="_Toc242177417"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418" w:history="1">
        <w:r w:rsidRPr="00EB3BF5">
          <w:rPr>
            <w:rStyle w:val="Hyperlink"/>
            <w:u w:val="none"/>
          </w:rPr>
          <w:t>28 декабря 1954 г.</w:t>
        </w:r>
        <w:r w:rsidRPr="00EB3BF5">
          <w:rPr>
            <w:webHidden/>
          </w:rPr>
          <w:tab/>
        </w:r>
        <w:r w:rsidRPr="00EB3BF5">
          <w:rPr>
            <w:webHidden/>
          </w:rPr>
          <w:fldChar w:fldCharType="begin"/>
        </w:r>
        <w:r w:rsidRPr="00EB3BF5">
          <w:rPr>
            <w:webHidden/>
          </w:rPr>
          <w:instrText xml:space="preserve"> PAGEREF _Toc242177418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19" w:history="1">
        <w:r w:rsidRPr="00EB3BF5">
          <w:rPr>
            <w:rStyle w:val="Hyperlink"/>
            <w:u w:val="none"/>
          </w:rPr>
          <w:t>279</w:t>
        </w:r>
        <w:r w:rsidRPr="00EB3BF5">
          <w:rPr>
            <w:webHidden/>
          </w:rPr>
          <w:t xml:space="preserve">. </w:t>
        </w:r>
      </w:hyperlink>
      <w:hyperlink w:anchor="_Toc242177420" w:history="1">
        <w:r w:rsidRPr="00EB3BF5">
          <w:rPr>
            <w:rStyle w:val="Hyperlink"/>
            <w:u w:val="none"/>
          </w:rPr>
          <w:t>Е.И.Рерих – Г.И.Фричи</w:t>
        </w:r>
      </w:hyperlink>
    </w:p>
    <w:p w:rsidR="00273A62" w:rsidRPr="00EB3BF5" w:rsidRDefault="00273A62" w:rsidP="00EC077A">
      <w:pPr>
        <w:pStyle w:val="TOC3"/>
        <w:tabs>
          <w:tab w:val="right" w:leader="dot" w:pos="9629"/>
        </w:tabs>
        <w:ind w:firstLine="0"/>
      </w:pPr>
      <w:hyperlink w:anchor="_Toc242177421" w:history="1">
        <w:r w:rsidRPr="00EB3BF5">
          <w:rPr>
            <w:rStyle w:val="Hyperlink"/>
            <w:u w:val="none"/>
          </w:rPr>
          <w:t>31 декабря 1954 г.</w:t>
        </w:r>
        <w:r w:rsidRPr="00EB3BF5">
          <w:rPr>
            <w:webHidden/>
          </w:rPr>
          <w:tab/>
        </w:r>
        <w:r w:rsidRPr="00EB3BF5">
          <w:rPr>
            <w:webHidden/>
          </w:rPr>
          <w:fldChar w:fldCharType="begin"/>
        </w:r>
        <w:r w:rsidRPr="00EB3BF5">
          <w:rPr>
            <w:webHidden/>
          </w:rPr>
          <w:instrText xml:space="preserve"> PAGEREF _Toc242177421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22" w:history="1">
        <w:r w:rsidRPr="00EB3BF5">
          <w:rPr>
            <w:rStyle w:val="Hyperlink"/>
            <w:u w:val="none"/>
          </w:rPr>
          <w:t>280</w:t>
        </w:r>
        <w:r w:rsidRPr="00EB3BF5">
          <w:rPr>
            <w:webHidden/>
          </w:rPr>
          <w:t xml:space="preserve">. </w:t>
        </w:r>
      </w:hyperlink>
      <w:hyperlink w:anchor="_Toc242177423"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424" w:history="1">
        <w:r w:rsidRPr="00EB3BF5">
          <w:rPr>
            <w:rStyle w:val="Hyperlink"/>
            <w:u w:val="none"/>
          </w:rPr>
          <w:t>[1954]</w:t>
        </w:r>
        <w:r w:rsidRPr="00EB3BF5">
          <w:rPr>
            <w:webHidden/>
          </w:rPr>
          <w:tab/>
        </w:r>
        <w:r w:rsidRPr="00EB3BF5">
          <w:rPr>
            <w:webHidden/>
          </w:rPr>
          <w:fldChar w:fldCharType="begin"/>
        </w:r>
        <w:r w:rsidRPr="00EB3BF5">
          <w:rPr>
            <w:webHidden/>
          </w:rPr>
          <w:instrText xml:space="preserve"> PAGEREF _Toc242177424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25" w:history="1">
        <w:r w:rsidRPr="00EB3BF5">
          <w:rPr>
            <w:rStyle w:val="Hyperlink"/>
            <w:u w:val="none"/>
          </w:rPr>
          <w:t>281</w:t>
        </w:r>
        <w:r w:rsidRPr="00EB3BF5">
          <w:rPr>
            <w:webHidden/>
          </w:rPr>
          <w:t xml:space="preserve">. </w:t>
        </w:r>
      </w:hyperlink>
      <w:hyperlink w:anchor="_Toc242177426"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427" w:history="1">
        <w:r w:rsidRPr="00EB3BF5">
          <w:rPr>
            <w:rStyle w:val="Hyperlink"/>
            <w:u w:val="none"/>
          </w:rPr>
          <w:t>6 января 1955 г.</w:t>
        </w:r>
        <w:r w:rsidRPr="00EB3BF5">
          <w:rPr>
            <w:webHidden/>
          </w:rPr>
          <w:tab/>
        </w:r>
        <w:r w:rsidRPr="00EB3BF5">
          <w:rPr>
            <w:webHidden/>
          </w:rPr>
          <w:fldChar w:fldCharType="begin"/>
        </w:r>
        <w:r w:rsidRPr="00EB3BF5">
          <w:rPr>
            <w:webHidden/>
          </w:rPr>
          <w:instrText xml:space="preserve"> PAGEREF _Toc242177427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28" w:history="1">
        <w:r w:rsidRPr="00EB3BF5">
          <w:rPr>
            <w:rStyle w:val="Hyperlink"/>
            <w:u w:val="none"/>
          </w:rPr>
          <w:t>282</w:t>
        </w:r>
        <w:r w:rsidRPr="00EB3BF5">
          <w:rPr>
            <w:webHidden/>
          </w:rPr>
          <w:t xml:space="preserve">. </w:t>
        </w:r>
      </w:hyperlink>
      <w:hyperlink w:anchor="_Toc242177429"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430" w:history="1">
        <w:r w:rsidRPr="00EB3BF5">
          <w:rPr>
            <w:rStyle w:val="Hyperlink"/>
            <w:u w:val="none"/>
          </w:rPr>
          <w:t>7 января 1955 г.</w:t>
        </w:r>
        <w:r w:rsidRPr="00EB3BF5">
          <w:rPr>
            <w:webHidden/>
          </w:rPr>
          <w:tab/>
        </w:r>
        <w:r w:rsidRPr="00EB3BF5">
          <w:rPr>
            <w:webHidden/>
          </w:rPr>
          <w:fldChar w:fldCharType="begin"/>
        </w:r>
        <w:r w:rsidRPr="00EB3BF5">
          <w:rPr>
            <w:webHidden/>
          </w:rPr>
          <w:instrText xml:space="preserve"> PAGEREF _Toc242177430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31" w:history="1">
        <w:r w:rsidRPr="00EB3BF5">
          <w:rPr>
            <w:rStyle w:val="Hyperlink"/>
            <w:u w:val="none"/>
          </w:rPr>
          <w:t>283</w:t>
        </w:r>
        <w:r w:rsidRPr="00EB3BF5">
          <w:rPr>
            <w:webHidden/>
          </w:rPr>
          <w:t xml:space="preserve">. </w:t>
        </w:r>
      </w:hyperlink>
      <w:hyperlink w:anchor="_Toc242177432"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433" w:history="1">
        <w:r w:rsidRPr="00EB3BF5">
          <w:rPr>
            <w:rStyle w:val="Hyperlink"/>
            <w:u w:val="none"/>
          </w:rPr>
          <w:t>10 января 1955 г.</w:t>
        </w:r>
        <w:r w:rsidRPr="00EB3BF5">
          <w:rPr>
            <w:webHidden/>
          </w:rPr>
          <w:tab/>
        </w:r>
        <w:r w:rsidRPr="00EB3BF5">
          <w:rPr>
            <w:webHidden/>
          </w:rPr>
          <w:fldChar w:fldCharType="begin"/>
        </w:r>
        <w:r w:rsidRPr="00EB3BF5">
          <w:rPr>
            <w:webHidden/>
          </w:rPr>
          <w:instrText xml:space="preserve"> PAGEREF _Toc242177433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34" w:history="1">
        <w:r w:rsidRPr="00EB3BF5">
          <w:rPr>
            <w:rStyle w:val="Hyperlink"/>
            <w:u w:val="none"/>
          </w:rPr>
          <w:t>284</w:t>
        </w:r>
        <w:r w:rsidRPr="00EB3BF5">
          <w:rPr>
            <w:webHidden/>
          </w:rPr>
          <w:t xml:space="preserve">. </w:t>
        </w:r>
      </w:hyperlink>
      <w:hyperlink w:anchor="_Toc242177435"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436" w:history="1">
        <w:r w:rsidRPr="00EB3BF5">
          <w:rPr>
            <w:rStyle w:val="Hyperlink"/>
            <w:u w:val="none"/>
          </w:rPr>
          <w:t>14 января 1955 г.</w:t>
        </w:r>
        <w:r w:rsidRPr="00EB3BF5">
          <w:rPr>
            <w:webHidden/>
          </w:rPr>
          <w:tab/>
        </w:r>
        <w:r w:rsidRPr="00EB3BF5">
          <w:rPr>
            <w:webHidden/>
          </w:rPr>
          <w:fldChar w:fldCharType="begin"/>
        </w:r>
        <w:r w:rsidRPr="00EB3BF5">
          <w:rPr>
            <w:webHidden/>
          </w:rPr>
          <w:instrText xml:space="preserve"> PAGEREF _Toc242177436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37" w:history="1">
        <w:r w:rsidRPr="00EB3BF5">
          <w:rPr>
            <w:rStyle w:val="Hyperlink"/>
            <w:u w:val="none"/>
          </w:rPr>
          <w:t>285</w:t>
        </w:r>
        <w:r w:rsidRPr="00EB3BF5">
          <w:rPr>
            <w:webHidden/>
          </w:rPr>
          <w:t xml:space="preserve">. </w:t>
        </w:r>
      </w:hyperlink>
      <w:hyperlink w:anchor="_Toc242177438"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439" w:history="1">
        <w:r w:rsidRPr="00EB3BF5">
          <w:rPr>
            <w:rStyle w:val="Hyperlink"/>
            <w:u w:val="none"/>
          </w:rPr>
          <w:t>22 января 1955 г.</w:t>
        </w:r>
        <w:r w:rsidRPr="00EB3BF5">
          <w:rPr>
            <w:webHidden/>
          </w:rPr>
          <w:tab/>
        </w:r>
        <w:r w:rsidRPr="00EB3BF5">
          <w:rPr>
            <w:webHidden/>
          </w:rPr>
          <w:fldChar w:fldCharType="begin"/>
        </w:r>
        <w:r w:rsidRPr="00EB3BF5">
          <w:rPr>
            <w:webHidden/>
          </w:rPr>
          <w:instrText xml:space="preserve"> PAGEREF _Toc242177439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40" w:history="1">
        <w:r w:rsidRPr="00EB3BF5">
          <w:rPr>
            <w:rStyle w:val="Hyperlink"/>
            <w:u w:val="none"/>
          </w:rPr>
          <w:t>286</w:t>
        </w:r>
        <w:r w:rsidRPr="00EB3BF5">
          <w:rPr>
            <w:webHidden/>
          </w:rPr>
          <w:t xml:space="preserve">. </w:t>
        </w:r>
      </w:hyperlink>
      <w:hyperlink w:anchor="_Toc242177441"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442" w:history="1">
        <w:r w:rsidRPr="00EB3BF5">
          <w:rPr>
            <w:rStyle w:val="Hyperlink"/>
            <w:u w:val="none"/>
          </w:rPr>
          <w:t>30 января 1955 г.</w:t>
        </w:r>
        <w:r w:rsidRPr="00EB3BF5">
          <w:rPr>
            <w:webHidden/>
          </w:rPr>
          <w:tab/>
        </w:r>
        <w:r w:rsidRPr="00EB3BF5">
          <w:rPr>
            <w:webHidden/>
          </w:rPr>
          <w:fldChar w:fldCharType="begin"/>
        </w:r>
        <w:r w:rsidRPr="00EB3BF5">
          <w:rPr>
            <w:webHidden/>
          </w:rPr>
          <w:instrText xml:space="preserve"> PAGEREF _Toc242177442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43" w:history="1">
        <w:r w:rsidRPr="00EB3BF5">
          <w:rPr>
            <w:rStyle w:val="Hyperlink"/>
            <w:u w:val="none"/>
          </w:rPr>
          <w:t>287</w:t>
        </w:r>
        <w:r w:rsidRPr="00EB3BF5">
          <w:rPr>
            <w:webHidden/>
          </w:rPr>
          <w:t xml:space="preserve">. </w:t>
        </w:r>
      </w:hyperlink>
      <w:hyperlink w:anchor="_Toc242177444" w:history="1">
        <w:r w:rsidRPr="00EB3BF5">
          <w:rPr>
            <w:rStyle w:val="Hyperlink"/>
            <w:u w:val="none"/>
          </w:rPr>
          <w:t>Е.И.Рерих – Б.Н. и Н.И. Абрамовым</w:t>
        </w:r>
      </w:hyperlink>
    </w:p>
    <w:p w:rsidR="00273A62" w:rsidRPr="00EB3BF5" w:rsidRDefault="00273A62" w:rsidP="00EC077A">
      <w:pPr>
        <w:pStyle w:val="TOC3"/>
        <w:tabs>
          <w:tab w:val="right" w:leader="dot" w:pos="9629"/>
        </w:tabs>
        <w:ind w:firstLine="0"/>
      </w:pPr>
      <w:hyperlink w:anchor="_Toc242177445" w:history="1">
        <w:r w:rsidRPr="00EB3BF5">
          <w:rPr>
            <w:rStyle w:val="Hyperlink"/>
            <w:u w:val="none"/>
          </w:rPr>
          <w:t>[3 февраля 1955 г.]</w:t>
        </w:r>
        <w:r w:rsidRPr="00EB3BF5">
          <w:rPr>
            <w:webHidden/>
          </w:rPr>
          <w:tab/>
        </w:r>
        <w:r w:rsidRPr="00EB3BF5">
          <w:rPr>
            <w:webHidden/>
          </w:rPr>
          <w:fldChar w:fldCharType="begin"/>
        </w:r>
        <w:r w:rsidRPr="00EB3BF5">
          <w:rPr>
            <w:webHidden/>
          </w:rPr>
          <w:instrText xml:space="preserve"> PAGEREF _Toc242177445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46" w:history="1">
        <w:r w:rsidRPr="00EB3BF5">
          <w:rPr>
            <w:rStyle w:val="Hyperlink"/>
            <w:u w:val="none"/>
          </w:rPr>
          <w:t>288</w:t>
        </w:r>
        <w:r w:rsidRPr="00EB3BF5">
          <w:rPr>
            <w:webHidden/>
          </w:rPr>
          <w:t xml:space="preserve">. </w:t>
        </w:r>
      </w:hyperlink>
      <w:hyperlink w:anchor="_Toc242177447"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448" w:history="1">
        <w:r w:rsidRPr="00EB3BF5">
          <w:rPr>
            <w:rStyle w:val="Hyperlink"/>
            <w:u w:val="none"/>
          </w:rPr>
          <w:t>17 февраля 1955 г.</w:t>
        </w:r>
        <w:r w:rsidRPr="00EB3BF5">
          <w:rPr>
            <w:webHidden/>
          </w:rPr>
          <w:tab/>
        </w:r>
        <w:r w:rsidRPr="00EB3BF5">
          <w:rPr>
            <w:webHidden/>
          </w:rPr>
          <w:fldChar w:fldCharType="begin"/>
        </w:r>
        <w:r w:rsidRPr="00EB3BF5">
          <w:rPr>
            <w:webHidden/>
          </w:rPr>
          <w:instrText xml:space="preserve"> PAGEREF _Toc242177448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49" w:history="1">
        <w:r w:rsidRPr="00EB3BF5">
          <w:rPr>
            <w:rStyle w:val="Hyperlink"/>
            <w:u w:val="none"/>
          </w:rPr>
          <w:t>289</w:t>
        </w:r>
        <w:r w:rsidRPr="00EB3BF5">
          <w:rPr>
            <w:webHidden/>
          </w:rPr>
          <w:t xml:space="preserve">. </w:t>
        </w:r>
      </w:hyperlink>
      <w:hyperlink w:anchor="_Toc242177450"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451" w:history="1">
        <w:r w:rsidRPr="00EB3BF5">
          <w:rPr>
            <w:rStyle w:val="Hyperlink"/>
            <w:u w:val="none"/>
          </w:rPr>
          <w:t>27 февраля 1955 г.</w:t>
        </w:r>
        <w:r w:rsidRPr="00EB3BF5">
          <w:rPr>
            <w:webHidden/>
          </w:rPr>
          <w:tab/>
        </w:r>
        <w:r w:rsidRPr="00EB3BF5">
          <w:rPr>
            <w:webHidden/>
          </w:rPr>
          <w:fldChar w:fldCharType="begin"/>
        </w:r>
        <w:r w:rsidRPr="00EB3BF5">
          <w:rPr>
            <w:webHidden/>
          </w:rPr>
          <w:instrText xml:space="preserve"> PAGEREF _Toc242177451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52" w:history="1">
        <w:r w:rsidRPr="00EB3BF5">
          <w:rPr>
            <w:rStyle w:val="Hyperlink"/>
            <w:u w:val="none"/>
          </w:rPr>
          <w:t>290</w:t>
        </w:r>
        <w:r w:rsidRPr="00EB3BF5">
          <w:rPr>
            <w:webHidden/>
          </w:rPr>
          <w:t xml:space="preserve">. </w:t>
        </w:r>
      </w:hyperlink>
      <w:hyperlink w:anchor="_Toc242177453"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454" w:history="1">
        <w:r w:rsidRPr="00EB3BF5">
          <w:rPr>
            <w:rStyle w:val="Hyperlink"/>
            <w:u w:val="none"/>
          </w:rPr>
          <w:t>4 марта 1955 г.</w:t>
        </w:r>
        <w:r w:rsidRPr="00EB3BF5">
          <w:rPr>
            <w:webHidden/>
          </w:rPr>
          <w:tab/>
        </w:r>
        <w:r w:rsidRPr="00EB3BF5">
          <w:rPr>
            <w:webHidden/>
          </w:rPr>
          <w:fldChar w:fldCharType="begin"/>
        </w:r>
        <w:r w:rsidRPr="00EB3BF5">
          <w:rPr>
            <w:webHidden/>
          </w:rPr>
          <w:instrText xml:space="preserve"> PAGEREF _Toc242177454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55" w:history="1">
        <w:r w:rsidRPr="00EB3BF5">
          <w:rPr>
            <w:rStyle w:val="Hyperlink"/>
            <w:u w:val="none"/>
          </w:rPr>
          <w:t>291</w:t>
        </w:r>
        <w:r w:rsidRPr="00EB3BF5">
          <w:rPr>
            <w:webHidden/>
          </w:rPr>
          <w:t xml:space="preserve">. </w:t>
        </w:r>
      </w:hyperlink>
      <w:hyperlink w:anchor="_Toc242177456"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457" w:history="1">
        <w:r w:rsidRPr="00EB3BF5">
          <w:rPr>
            <w:rStyle w:val="Hyperlink"/>
            <w:u w:val="none"/>
          </w:rPr>
          <w:t>9 марта 1955 г.</w:t>
        </w:r>
        <w:r w:rsidRPr="00EB3BF5">
          <w:rPr>
            <w:webHidden/>
          </w:rPr>
          <w:tab/>
        </w:r>
        <w:r w:rsidRPr="00EB3BF5">
          <w:rPr>
            <w:webHidden/>
          </w:rPr>
          <w:fldChar w:fldCharType="begin"/>
        </w:r>
        <w:r w:rsidRPr="00EB3BF5">
          <w:rPr>
            <w:webHidden/>
          </w:rPr>
          <w:instrText xml:space="preserve"> PAGEREF _Toc242177457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58" w:history="1">
        <w:r w:rsidRPr="00EB3BF5">
          <w:rPr>
            <w:rStyle w:val="Hyperlink"/>
            <w:u w:val="none"/>
          </w:rPr>
          <w:t>292</w:t>
        </w:r>
        <w:r w:rsidRPr="00EB3BF5">
          <w:rPr>
            <w:webHidden/>
          </w:rPr>
          <w:t xml:space="preserve">. </w:t>
        </w:r>
      </w:hyperlink>
      <w:hyperlink w:anchor="_Toc242177459"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460" w:history="1">
        <w:r w:rsidRPr="00EB3BF5">
          <w:rPr>
            <w:rStyle w:val="Hyperlink"/>
            <w:u w:val="none"/>
          </w:rPr>
          <w:t>14 марта 1955 г.</w:t>
        </w:r>
        <w:r w:rsidRPr="00EB3BF5">
          <w:rPr>
            <w:webHidden/>
          </w:rPr>
          <w:tab/>
        </w:r>
        <w:r w:rsidRPr="00EB3BF5">
          <w:rPr>
            <w:webHidden/>
          </w:rPr>
          <w:fldChar w:fldCharType="begin"/>
        </w:r>
        <w:r w:rsidRPr="00EB3BF5">
          <w:rPr>
            <w:webHidden/>
          </w:rPr>
          <w:instrText xml:space="preserve"> PAGEREF _Toc242177460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61" w:history="1">
        <w:r w:rsidRPr="00EB3BF5">
          <w:rPr>
            <w:rStyle w:val="Hyperlink"/>
            <w:u w:val="none"/>
          </w:rPr>
          <w:t>293</w:t>
        </w:r>
        <w:r w:rsidRPr="00EB3BF5">
          <w:rPr>
            <w:webHidden/>
          </w:rPr>
          <w:t xml:space="preserve">. </w:t>
        </w:r>
      </w:hyperlink>
      <w:hyperlink w:anchor="_Toc242177462" w:history="1">
        <w:r w:rsidRPr="00EB3BF5">
          <w:rPr>
            <w:rStyle w:val="Hyperlink"/>
            <w:u w:val="none"/>
          </w:rPr>
          <w:t>Е.И.Рерих – А.М.Асееву</w:t>
        </w:r>
      </w:hyperlink>
    </w:p>
    <w:p w:rsidR="00273A62" w:rsidRPr="00EB3BF5" w:rsidRDefault="00273A62" w:rsidP="00EC077A">
      <w:pPr>
        <w:pStyle w:val="TOC3"/>
        <w:tabs>
          <w:tab w:val="right" w:leader="dot" w:pos="9629"/>
        </w:tabs>
        <w:ind w:firstLine="0"/>
      </w:pPr>
      <w:hyperlink w:anchor="_Toc242177463" w:history="1">
        <w:r w:rsidRPr="00EB3BF5">
          <w:rPr>
            <w:rStyle w:val="Hyperlink"/>
            <w:u w:val="none"/>
          </w:rPr>
          <w:t>18 марта 1955 г.</w:t>
        </w:r>
        <w:r w:rsidRPr="00EB3BF5">
          <w:rPr>
            <w:webHidden/>
          </w:rPr>
          <w:tab/>
        </w:r>
        <w:r w:rsidRPr="00EB3BF5">
          <w:rPr>
            <w:webHidden/>
          </w:rPr>
          <w:fldChar w:fldCharType="begin"/>
        </w:r>
        <w:r w:rsidRPr="00EB3BF5">
          <w:rPr>
            <w:webHidden/>
          </w:rPr>
          <w:instrText xml:space="preserve"> PAGEREF _Toc242177463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64" w:history="1">
        <w:r w:rsidRPr="00EB3BF5">
          <w:rPr>
            <w:rStyle w:val="Hyperlink"/>
            <w:u w:val="none"/>
          </w:rPr>
          <w:t>294</w:t>
        </w:r>
        <w:r w:rsidRPr="00EB3BF5">
          <w:rPr>
            <w:webHidden/>
          </w:rPr>
          <w:t xml:space="preserve">. </w:t>
        </w:r>
      </w:hyperlink>
      <w:hyperlink w:anchor="_Toc242177465"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466" w:history="1">
        <w:r w:rsidRPr="00EB3BF5">
          <w:rPr>
            <w:rStyle w:val="Hyperlink"/>
            <w:u w:val="none"/>
          </w:rPr>
          <w:t>19 апреля 1955 г.</w:t>
        </w:r>
        <w:r w:rsidRPr="00EB3BF5">
          <w:rPr>
            <w:webHidden/>
          </w:rPr>
          <w:tab/>
        </w:r>
        <w:r w:rsidRPr="00EB3BF5">
          <w:rPr>
            <w:webHidden/>
          </w:rPr>
          <w:fldChar w:fldCharType="begin"/>
        </w:r>
        <w:r w:rsidRPr="00EB3BF5">
          <w:rPr>
            <w:webHidden/>
          </w:rPr>
          <w:instrText xml:space="preserve"> PAGEREF _Toc242177466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67" w:history="1">
        <w:r w:rsidRPr="00EB3BF5">
          <w:rPr>
            <w:rStyle w:val="Hyperlink"/>
            <w:u w:val="none"/>
          </w:rPr>
          <w:t>295</w:t>
        </w:r>
        <w:r w:rsidRPr="00EB3BF5">
          <w:rPr>
            <w:webHidden/>
          </w:rPr>
          <w:t xml:space="preserve">. </w:t>
        </w:r>
      </w:hyperlink>
      <w:hyperlink w:anchor="_Toc242177468" w:history="1">
        <w:r w:rsidRPr="00EB3BF5">
          <w:rPr>
            <w:rStyle w:val="Hyperlink"/>
            <w:u w:val="none"/>
          </w:rPr>
          <w:t>Е.И.Рерих – Н.И. и Б.Н. Абрамовым</w:t>
        </w:r>
      </w:hyperlink>
    </w:p>
    <w:p w:rsidR="00273A62" w:rsidRPr="00EB3BF5" w:rsidRDefault="00273A62" w:rsidP="00EC077A">
      <w:pPr>
        <w:pStyle w:val="TOC3"/>
        <w:tabs>
          <w:tab w:val="right" w:leader="dot" w:pos="9629"/>
        </w:tabs>
        <w:ind w:firstLine="0"/>
      </w:pPr>
      <w:hyperlink w:anchor="_Toc242177469" w:history="1">
        <w:r w:rsidRPr="00EB3BF5">
          <w:rPr>
            <w:rStyle w:val="Hyperlink"/>
            <w:u w:val="none"/>
          </w:rPr>
          <w:t>29 апреля 1955 г.</w:t>
        </w:r>
        <w:r w:rsidRPr="00EB3BF5">
          <w:rPr>
            <w:webHidden/>
          </w:rPr>
          <w:tab/>
        </w:r>
        <w:r w:rsidRPr="00EB3BF5">
          <w:rPr>
            <w:webHidden/>
          </w:rPr>
          <w:fldChar w:fldCharType="begin"/>
        </w:r>
        <w:r w:rsidRPr="00EB3BF5">
          <w:rPr>
            <w:webHidden/>
          </w:rPr>
          <w:instrText xml:space="preserve"> PAGEREF _Toc242177469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70" w:history="1">
        <w:r w:rsidRPr="00EB3BF5">
          <w:rPr>
            <w:rStyle w:val="Hyperlink"/>
            <w:u w:val="none"/>
          </w:rPr>
          <w:t>296</w:t>
        </w:r>
        <w:r w:rsidRPr="00EB3BF5">
          <w:rPr>
            <w:webHidden/>
          </w:rPr>
          <w:t xml:space="preserve">. </w:t>
        </w:r>
      </w:hyperlink>
      <w:hyperlink w:anchor="_Toc242177471" w:history="1">
        <w:r w:rsidRPr="00EB3BF5">
          <w:rPr>
            <w:rStyle w:val="Hyperlink"/>
            <w:u w:val="none"/>
          </w:rPr>
          <w:t>Е.И.Рерих – Д.Рани Рерих</w:t>
        </w:r>
      </w:hyperlink>
    </w:p>
    <w:p w:rsidR="00273A62" w:rsidRPr="00EB3BF5" w:rsidRDefault="00273A62" w:rsidP="00EC077A">
      <w:pPr>
        <w:pStyle w:val="TOC3"/>
        <w:tabs>
          <w:tab w:val="right" w:leader="dot" w:pos="9629"/>
        </w:tabs>
        <w:ind w:firstLine="0"/>
      </w:pPr>
      <w:hyperlink w:anchor="_Toc242177472" w:history="1">
        <w:r w:rsidRPr="00EB3BF5">
          <w:rPr>
            <w:rStyle w:val="Hyperlink"/>
            <w:u w:val="none"/>
          </w:rPr>
          <w:t>1 мая 1955 г.</w:t>
        </w:r>
        <w:r w:rsidRPr="00EB3BF5">
          <w:rPr>
            <w:webHidden/>
          </w:rPr>
          <w:tab/>
        </w:r>
        <w:r w:rsidRPr="00EB3BF5">
          <w:rPr>
            <w:webHidden/>
          </w:rPr>
          <w:fldChar w:fldCharType="begin"/>
        </w:r>
        <w:r w:rsidRPr="00EB3BF5">
          <w:rPr>
            <w:webHidden/>
          </w:rPr>
          <w:instrText xml:space="preserve"> PAGEREF _Toc242177472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73" w:history="1">
        <w:r w:rsidRPr="00EB3BF5">
          <w:rPr>
            <w:rStyle w:val="Hyperlink"/>
            <w:u w:val="none"/>
          </w:rPr>
          <w:t>297</w:t>
        </w:r>
        <w:r w:rsidRPr="00EB3BF5">
          <w:rPr>
            <w:webHidden/>
          </w:rPr>
          <w:t xml:space="preserve">. </w:t>
        </w:r>
      </w:hyperlink>
      <w:hyperlink w:anchor="_Toc242177474"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475" w:history="1">
        <w:r w:rsidRPr="00EB3BF5">
          <w:rPr>
            <w:rStyle w:val="Hyperlink"/>
            <w:u w:val="none"/>
          </w:rPr>
          <w:t>18 мая 1955 г.</w:t>
        </w:r>
        <w:r w:rsidRPr="00EB3BF5">
          <w:rPr>
            <w:webHidden/>
          </w:rPr>
          <w:tab/>
        </w:r>
        <w:r w:rsidRPr="00EB3BF5">
          <w:rPr>
            <w:webHidden/>
          </w:rPr>
          <w:fldChar w:fldCharType="begin"/>
        </w:r>
        <w:r w:rsidRPr="00EB3BF5">
          <w:rPr>
            <w:webHidden/>
          </w:rPr>
          <w:instrText xml:space="preserve"> PAGEREF _Toc242177475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76" w:history="1">
        <w:r w:rsidRPr="00EB3BF5">
          <w:rPr>
            <w:rStyle w:val="Hyperlink"/>
            <w:u w:val="none"/>
          </w:rPr>
          <w:t>298</w:t>
        </w:r>
        <w:r w:rsidRPr="00EB3BF5">
          <w:rPr>
            <w:webHidden/>
          </w:rPr>
          <w:t xml:space="preserve">. </w:t>
        </w:r>
      </w:hyperlink>
      <w:hyperlink w:anchor="_Toc242177477" w:history="1">
        <w:r w:rsidRPr="00EB3BF5">
          <w:rPr>
            <w:rStyle w:val="Hyperlink"/>
            <w:u w:val="none"/>
          </w:rPr>
          <w:t>Е.И.Рерих – В.Л.Дутко</w:t>
        </w:r>
      </w:hyperlink>
    </w:p>
    <w:p w:rsidR="00273A62" w:rsidRPr="00EB3BF5" w:rsidRDefault="00273A62" w:rsidP="00EC077A">
      <w:pPr>
        <w:pStyle w:val="TOC3"/>
        <w:tabs>
          <w:tab w:val="right" w:leader="dot" w:pos="9629"/>
        </w:tabs>
        <w:ind w:firstLine="0"/>
      </w:pPr>
      <w:hyperlink w:anchor="_Toc242177478" w:history="1">
        <w:r w:rsidRPr="00EB3BF5">
          <w:rPr>
            <w:rStyle w:val="Hyperlink"/>
            <w:u w:val="none"/>
          </w:rPr>
          <w:t>19 мая 1955 г.</w:t>
        </w:r>
        <w:r w:rsidRPr="00EB3BF5">
          <w:rPr>
            <w:webHidden/>
          </w:rPr>
          <w:tab/>
        </w:r>
        <w:r w:rsidRPr="00EB3BF5">
          <w:rPr>
            <w:webHidden/>
          </w:rPr>
          <w:fldChar w:fldCharType="begin"/>
        </w:r>
        <w:r w:rsidRPr="00EB3BF5">
          <w:rPr>
            <w:webHidden/>
          </w:rPr>
          <w:instrText xml:space="preserve"> PAGEREF _Toc242177478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79" w:history="1">
        <w:r w:rsidRPr="00EB3BF5">
          <w:rPr>
            <w:rStyle w:val="Hyperlink"/>
            <w:u w:val="none"/>
          </w:rPr>
          <w:t>299</w:t>
        </w:r>
        <w:r w:rsidRPr="00EB3BF5">
          <w:rPr>
            <w:webHidden/>
          </w:rPr>
          <w:t xml:space="preserve">. </w:t>
        </w:r>
      </w:hyperlink>
      <w:hyperlink w:anchor="_Toc242177480"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481" w:history="1">
        <w:r w:rsidRPr="00EB3BF5">
          <w:rPr>
            <w:rStyle w:val="Hyperlink"/>
            <w:u w:val="none"/>
          </w:rPr>
          <w:t>6 июня 1955 г.</w:t>
        </w:r>
        <w:r w:rsidRPr="00EB3BF5">
          <w:rPr>
            <w:webHidden/>
          </w:rPr>
          <w:tab/>
        </w:r>
        <w:r w:rsidRPr="00EB3BF5">
          <w:rPr>
            <w:webHidden/>
          </w:rPr>
          <w:fldChar w:fldCharType="begin"/>
        </w:r>
        <w:r w:rsidRPr="00EB3BF5">
          <w:rPr>
            <w:webHidden/>
          </w:rPr>
          <w:instrText xml:space="preserve"> PAGEREF _Toc242177481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82" w:history="1">
        <w:r w:rsidRPr="00EB3BF5">
          <w:rPr>
            <w:rStyle w:val="Hyperlink"/>
            <w:u w:val="none"/>
          </w:rPr>
          <w:t>300</w:t>
        </w:r>
        <w:r w:rsidRPr="00EB3BF5">
          <w:rPr>
            <w:webHidden/>
          </w:rPr>
          <w:t xml:space="preserve">. </w:t>
        </w:r>
      </w:hyperlink>
      <w:hyperlink w:anchor="_Toc242177483"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484" w:history="1">
        <w:r w:rsidRPr="00EB3BF5">
          <w:rPr>
            <w:rStyle w:val="Hyperlink"/>
            <w:u w:val="none"/>
          </w:rPr>
          <w:t>26 июня 1955 г.</w:t>
        </w:r>
        <w:r w:rsidRPr="00EB3BF5">
          <w:rPr>
            <w:webHidden/>
          </w:rPr>
          <w:tab/>
        </w:r>
        <w:r w:rsidRPr="00EB3BF5">
          <w:rPr>
            <w:webHidden/>
          </w:rPr>
          <w:fldChar w:fldCharType="begin"/>
        </w:r>
        <w:r w:rsidRPr="00EB3BF5">
          <w:rPr>
            <w:webHidden/>
          </w:rPr>
          <w:instrText xml:space="preserve"> PAGEREF _Toc242177484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85" w:history="1">
        <w:r w:rsidRPr="00EB3BF5">
          <w:rPr>
            <w:rStyle w:val="Hyperlink"/>
            <w:u w:val="none"/>
          </w:rPr>
          <w:t>301</w:t>
        </w:r>
        <w:r w:rsidRPr="00EB3BF5">
          <w:rPr>
            <w:webHidden/>
          </w:rPr>
          <w:t xml:space="preserve">. </w:t>
        </w:r>
      </w:hyperlink>
      <w:hyperlink w:anchor="_Toc242177486" w:history="1">
        <w:r w:rsidRPr="00EB3BF5">
          <w:rPr>
            <w:rStyle w:val="Hyperlink"/>
            <w:u w:val="none"/>
          </w:rPr>
          <w:t>Е.И.Рерих – З.Г.Фосдик и Д.Фосдику</w:t>
        </w:r>
      </w:hyperlink>
    </w:p>
    <w:p w:rsidR="00273A62" w:rsidRPr="00EB3BF5" w:rsidRDefault="00273A62" w:rsidP="00EC077A">
      <w:pPr>
        <w:pStyle w:val="TOC3"/>
        <w:tabs>
          <w:tab w:val="right" w:leader="dot" w:pos="9629"/>
        </w:tabs>
        <w:ind w:firstLine="0"/>
      </w:pPr>
      <w:hyperlink w:anchor="_Toc242177487" w:history="1">
        <w:r w:rsidRPr="00EB3BF5">
          <w:rPr>
            <w:rStyle w:val="Hyperlink"/>
            <w:u w:val="none"/>
          </w:rPr>
          <w:t>10 июля 1955 г.</w:t>
        </w:r>
        <w:r w:rsidRPr="00EB3BF5">
          <w:rPr>
            <w:webHidden/>
          </w:rPr>
          <w:tab/>
        </w:r>
        <w:r w:rsidRPr="00EB3BF5">
          <w:rPr>
            <w:webHidden/>
          </w:rPr>
          <w:fldChar w:fldCharType="begin"/>
        </w:r>
        <w:r w:rsidRPr="00EB3BF5">
          <w:rPr>
            <w:webHidden/>
          </w:rPr>
          <w:instrText xml:space="preserve"> PAGEREF _Toc242177487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88" w:history="1">
        <w:r w:rsidRPr="00EB3BF5">
          <w:rPr>
            <w:rStyle w:val="Hyperlink"/>
            <w:u w:val="none"/>
          </w:rPr>
          <w:t>302</w:t>
        </w:r>
        <w:r w:rsidRPr="00EB3BF5">
          <w:rPr>
            <w:webHidden/>
          </w:rPr>
          <w:t xml:space="preserve">. </w:t>
        </w:r>
      </w:hyperlink>
      <w:hyperlink w:anchor="_Toc242177489"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490" w:history="1">
        <w:r w:rsidRPr="00EB3BF5">
          <w:rPr>
            <w:rStyle w:val="Hyperlink"/>
            <w:u w:val="none"/>
          </w:rPr>
          <w:t>25 июля 1955 г.</w:t>
        </w:r>
        <w:r w:rsidRPr="00EB3BF5">
          <w:rPr>
            <w:webHidden/>
          </w:rPr>
          <w:tab/>
        </w:r>
        <w:r w:rsidRPr="00EB3BF5">
          <w:rPr>
            <w:webHidden/>
          </w:rPr>
          <w:fldChar w:fldCharType="begin"/>
        </w:r>
        <w:r w:rsidRPr="00EB3BF5">
          <w:rPr>
            <w:webHidden/>
          </w:rPr>
          <w:instrText xml:space="preserve"> PAGEREF _Toc242177490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91" w:history="1">
        <w:r w:rsidRPr="00EB3BF5">
          <w:rPr>
            <w:rStyle w:val="Hyperlink"/>
            <w:u w:val="none"/>
          </w:rPr>
          <w:t>303</w:t>
        </w:r>
        <w:r w:rsidRPr="00EB3BF5">
          <w:rPr>
            <w:webHidden/>
          </w:rPr>
          <w:t xml:space="preserve">. </w:t>
        </w:r>
      </w:hyperlink>
      <w:hyperlink w:anchor="_Toc242177492" w:history="1">
        <w:r w:rsidRPr="00EB3BF5">
          <w:rPr>
            <w:rStyle w:val="Hyperlink"/>
            <w:u w:val="none"/>
          </w:rPr>
          <w:t>Е.И.Рерих – К.Кэмпбелл</w:t>
        </w:r>
      </w:hyperlink>
    </w:p>
    <w:p w:rsidR="00273A62" w:rsidRPr="00EB3BF5" w:rsidRDefault="00273A62" w:rsidP="00EC077A">
      <w:pPr>
        <w:pStyle w:val="TOC3"/>
        <w:tabs>
          <w:tab w:val="right" w:leader="dot" w:pos="9629"/>
        </w:tabs>
        <w:ind w:firstLine="0"/>
      </w:pPr>
      <w:hyperlink w:anchor="_Toc242177493" w:history="1">
        <w:r w:rsidRPr="00EB3BF5">
          <w:rPr>
            <w:rStyle w:val="Hyperlink"/>
            <w:u w:val="none"/>
          </w:rPr>
          <w:t>31 июля 1955 г.</w:t>
        </w:r>
        <w:r w:rsidRPr="00EB3BF5">
          <w:rPr>
            <w:webHidden/>
          </w:rPr>
          <w:tab/>
        </w:r>
        <w:r w:rsidRPr="00EB3BF5">
          <w:rPr>
            <w:webHidden/>
          </w:rPr>
          <w:fldChar w:fldCharType="begin"/>
        </w:r>
        <w:r w:rsidRPr="00EB3BF5">
          <w:rPr>
            <w:webHidden/>
          </w:rPr>
          <w:instrText xml:space="preserve"> PAGEREF _Toc242177493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94" w:history="1">
        <w:r w:rsidRPr="00EB3BF5">
          <w:rPr>
            <w:rStyle w:val="Hyperlink"/>
            <w:u w:val="none"/>
          </w:rPr>
          <w:t>304</w:t>
        </w:r>
        <w:r w:rsidRPr="00EB3BF5">
          <w:rPr>
            <w:webHidden/>
          </w:rPr>
          <w:t xml:space="preserve">. </w:t>
        </w:r>
      </w:hyperlink>
      <w:hyperlink w:anchor="_Toc242177495" w:history="1">
        <w:r w:rsidRPr="00EB3BF5">
          <w:rPr>
            <w:rStyle w:val="Hyperlink"/>
            <w:u w:val="none"/>
          </w:rPr>
          <w:t>Е.И.Рерих – Е.П.Инге</w:t>
        </w:r>
      </w:hyperlink>
    </w:p>
    <w:p w:rsidR="00273A62" w:rsidRPr="00EB3BF5" w:rsidRDefault="00273A62" w:rsidP="00EC077A">
      <w:pPr>
        <w:pStyle w:val="TOC3"/>
        <w:tabs>
          <w:tab w:val="right" w:leader="dot" w:pos="9629"/>
        </w:tabs>
        <w:ind w:firstLine="0"/>
      </w:pPr>
      <w:hyperlink w:anchor="_Toc242177496" w:history="1">
        <w:r w:rsidRPr="00EB3BF5">
          <w:rPr>
            <w:rStyle w:val="Hyperlink"/>
            <w:u w:val="none"/>
          </w:rPr>
          <w:t>14 сентября 1955 г.</w:t>
        </w:r>
        <w:r w:rsidRPr="00EB3BF5">
          <w:rPr>
            <w:webHidden/>
          </w:rPr>
          <w:tab/>
        </w:r>
        <w:r w:rsidRPr="00EB3BF5">
          <w:rPr>
            <w:webHidden/>
          </w:rPr>
          <w:fldChar w:fldCharType="begin"/>
        </w:r>
        <w:r w:rsidRPr="00EB3BF5">
          <w:rPr>
            <w:webHidden/>
          </w:rPr>
          <w:instrText xml:space="preserve"> PAGEREF _Toc242177496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97" w:history="1">
        <w:r w:rsidRPr="00EB3BF5">
          <w:rPr>
            <w:rStyle w:val="Hyperlink"/>
            <w:u w:val="none"/>
          </w:rPr>
          <w:t>ПРИЛОЖЕНИЕ</w:t>
        </w:r>
        <w:r w:rsidRPr="00EB3BF5">
          <w:rPr>
            <w:webHidden/>
          </w:rPr>
          <w:tab/>
        </w:r>
        <w:r w:rsidRPr="00EB3BF5">
          <w:rPr>
            <w:webHidden/>
          </w:rPr>
          <w:fldChar w:fldCharType="begin"/>
        </w:r>
        <w:r w:rsidRPr="00EB3BF5">
          <w:rPr>
            <w:webHidden/>
          </w:rPr>
          <w:instrText xml:space="preserve"> PAGEREF _Toc242177497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498" w:history="1">
        <w:r w:rsidRPr="00EB3BF5">
          <w:rPr>
            <w:rStyle w:val="Hyperlink"/>
            <w:u w:val="none"/>
          </w:rPr>
          <w:t>1</w:t>
        </w:r>
        <w:r w:rsidRPr="00EB3BF5">
          <w:rPr>
            <w:webHidden/>
          </w:rPr>
          <w:t>.</w:t>
        </w:r>
      </w:hyperlink>
      <w:r w:rsidRPr="00EB3BF5">
        <w:rPr>
          <w:rStyle w:val="Hyperlink"/>
          <w:u w:val="none"/>
        </w:rPr>
        <w:t xml:space="preserve">   </w:t>
      </w:r>
      <w:hyperlink w:anchor="_Toc242177499" w:history="1">
        <w:r w:rsidRPr="00EB3BF5">
          <w:rPr>
            <w:rStyle w:val="Hyperlink"/>
            <w:u w:val="none"/>
          </w:rPr>
          <w:t>Е.И.Рерих – Ю.Н.Рериху</w:t>
        </w:r>
      </w:hyperlink>
    </w:p>
    <w:p w:rsidR="00273A62" w:rsidRPr="00EB3BF5" w:rsidRDefault="00273A62" w:rsidP="00EC077A">
      <w:pPr>
        <w:pStyle w:val="TOC3"/>
        <w:tabs>
          <w:tab w:val="right" w:leader="dot" w:pos="9629"/>
        </w:tabs>
        <w:ind w:firstLine="0"/>
      </w:pPr>
      <w:hyperlink w:anchor="_Toc242177500" w:history="1">
        <w:r w:rsidRPr="00EB3BF5">
          <w:rPr>
            <w:rStyle w:val="Hyperlink"/>
            <w:u w:val="none"/>
          </w:rPr>
          <w:t>7 марта 1921 г.</w:t>
        </w:r>
        <w:r w:rsidRPr="00EB3BF5">
          <w:rPr>
            <w:webHidden/>
          </w:rPr>
          <w:tab/>
        </w:r>
        <w:r w:rsidRPr="00EB3BF5">
          <w:rPr>
            <w:webHidden/>
          </w:rPr>
          <w:fldChar w:fldCharType="begin"/>
        </w:r>
        <w:r w:rsidRPr="00EB3BF5">
          <w:rPr>
            <w:webHidden/>
          </w:rPr>
          <w:instrText xml:space="preserve"> PAGEREF _Toc242177500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01" w:history="1">
        <w:r w:rsidRPr="00EB3BF5">
          <w:rPr>
            <w:rStyle w:val="Hyperlink"/>
            <w:u w:val="none"/>
          </w:rPr>
          <w:t>2</w:t>
        </w:r>
        <w:r w:rsidRPr="00EB3BF5">
          <w:rPr>
            <w:webHidden/>
          </w:rPr>
          <w:t xml:space="preserve">.   </w:t>
        </w:r>
      </w:hyperlink>
      <w:hyperlink w:anchor="_Toc242177502" w:history="1">
        <w:r w:rsidRPr="00EB3BF5">
          <w:rPr>
            <w:rStyle w:val="Hyperlink"/>
            <w:u w:val="none"/>
          </w:rPr>
          <w:t>Е.И.Рерих – американским сотрудникам</w:t>
        </w:r>
      </w:hyperlink>
    </w:p>
    <w:p w:rsidR="00273A62" w:rsidRPr="00EB3BF5" w:rsidRDefault="00273A62" w:rsidP="00EC077A">
      <w:pPr>
        <w:pStyle w:val="TOC3"/>
        <w:tabs>
          <w:tab w:val="right" w:leader="dot" w:pos="9629"/>
        </w:tabs>
        <w:ind w:firstLine="0"/>
      </w:pPr>
      <w:hyperlink w:anchor="_Toc242177503" w:history="1">
        <w:r w:rsidRPr="00EB3BF5">
          <w:rPr>
            <w:rStyle w:val="Hyperlink"/>
            <w:u w:val="none"/>
          </w:rPr>
          <w:t>23 февраля 1926 г.</w:t>
        </w:r>
        <w:r w:rsidRPr="00EB3BF5">
          <w:rPr>
            <w:webHidden/>
          </w:rPr>
          <w:tab/>
        </w:r>
        <w:r w:rsidRPr="00EB3BF5">
          <w:rPr>
            <w:webHidden/>
          </w:rPr>
          <w:fldChar w:fldCharType="begin"/>
        </w:r>
        <w:r w:rsidRPr="00EB3BF5">
          <w:rPr>
            <w:webHidden/>
          </w:rPr>
          <w:instrText xml:space="preserve"> PAGEREF _Toc242177503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04" w:history="1">
        <w:r w:rsidRPr="00EB3BF5">
          <w:rPr>
            <w:rStyle w:val="Hyperlink"/>
            <w:u w:val="none"/>
          </w:rPr>
          <w:t>3</w:t>
        </w:r>
        <w:r w:rsidRPr="00EB3BF5">
          <w:rPr>
            <w:webHidden/>
          </w:rPr>
          <w:t xml:space="preserve">.   </w:t>
        </w:r>
      </w:hyperlink>
      <w:hyperlink w:anchor="_Toc242177505" w:history="1">
        <w:r w:rsidRPr="00EB3BF5">
          <w:rPr>
            <w:rStyle w:val="Hyperlink"/>
            <w:u w:val="none"/>
          </w:rPr>
          <w:t>Е.И.Рерих – Н.Хорш</w:t>
        </w:r>
      </w:hyperlink>
    </w:p>
    <w:p w:rsidR="00273A62" w:rsidRPr="00EB3BF5" w:rsidRDefault="00273A62" w:rsidP="00EC077A">
      <w:pPr>
        <w:pStyle w:val="TOC3"/>
        <w:tabs>
          <w:tab w:val="right" w:leader="dot" w:pos="9629"/>
        </w:tabs>
        <w:ind w:firstLine="0"/>
      </w:pPr>
      <w:hyperlink w:anchor="_Toc242177506" w:history="1">
        <w:r w:rsidRPr="00EB3BF5">
          <w:rPr>
            <w:rStyle w:val="Hyperlink"/>
            <w:u w:val="none"/>
          </w:rPr>
          <w:t>Август–ноябрь 1928 г.</w:t>
        </w:r>
        <w:r w:rsidRPr="00EB3BF5">
          <w:rPr>
            <w:webHidden/>
          </w:rPr>
          <w:tab/>
        </w:r>
        <w:r w:rsidRPr="00EB3BF5">
          <w:rPr>
            <w:webHidden/>
          </w:rPr>
          <w:fldChar w:fldCharType="begin"/>
        </w:r>
        <w:r w:rsidRPr="00EB3BF5">
          <w:rPr>
            <w:webHidden/>
          </w:rPr>
          <w:instrText xml:space="preserve"> PAGEREF _Toc242177506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07" w:history="1">
        <w:r w:rsidRPr="00EB3BF5">
          <w:rPr>
            <w:rStyle w:val="Hyperlink"/>
            <w:u w:val="none"/>
          </w:rPr>
          <w:t>4</w:t>
        </w:r>
        <w:r w:rsidRPr="00EB3BF5">
          <w:rPr>
            <w:webHidden/>
          </w:rPr>
          <w:t xml:space="preserve">.   </w:t>
        </w:r>
      </w:hyperlink>
      <w:hyperlink w:anchor="_Toc242177508" w:history="1">
        <w:r w:rsidRPr="00EB3BF5">
          <w:rPr>
            <w:rStyle w:val="Hyperlink"/>
            <w:u w:val="none"/>
          </w:rPr>
          <w:t>Е.И.Рерих – Л.Хоршу</w:t>
        </w:r>
      </w:hyperlink>
    </w:p>
    <w:p w:rsidR="00273A62" w:rsidRPr="00EB3BF5" w:rsidRDefault="00273A62" w:rsidP="00EC077A">
      <w:pPr>
        <w:pStyle w:val="TOC3"/>
        <w:tabs>
          <w:tab w:val="right" w:leader="dot" w:pos="9629"/>
        </w:tabs>
        <w:ind w:firstLine="0"/>
      </w:pPr>
      <w:hyperlink w:anchor="_Toc242177509" w:history="1">
        <w:r w:rsidRPr="00EB3BF5">
          <w:rPr>
            <w:rStyle w:val="Hyperlink"/>
            <w:u w:val="none"/>
          </w:rPr>
          <w:t>14 мая 1929 г.</w:t>
        </w:r>
        <w:r w:rsidRPr="00EB3BF5">
          <w:rPr>
            <w:webHidden/>
          </w:rPr>
          <w:tab/>
        </w:r>
        <w:r w:rsidRPr="00EB3BF5">
          <w:rPr>
            <w:webHidden/>
          </w:rPr>
          <w:fldChar w:fldCharType="begin"/>
        </w:r>
        <w:r w:rsidRPr="00EB3BF5">
          <w:rPr>
            <w:webHidden/>
          </w:rPr>
          <w:instrText xml:space="preserve"> PAGEREF _Toc242177509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10" w:history="1">
        <w:r w:rsidRPr="00EB3BF5">
          <w:rPr>
            <w:rStyle w:val="Hyperlink"/>
            <w:u w:val="none"/>
          </w:rPr>
          <w:t>5</w:t>
        </w:r>
        <w:r w:rsidRPr="00EB3BF5">
          <w:rPr>
            <w:webHidden/>
          </w:rPr>
          <w:t xml:space="preserve">.   </w:t>
        </w:r>
      </w:hyperlink>
      <w:hyperlink w:anchor="_Toc242177511" w:history="1">
        <w:r w:rsidRPr="00EB3BF5">
          <w:rPr>
            <w:rStyle w:val="Hyperlink"/>
            <w:u w:val="none"/>
          </w:rPr>
          <w:t>Е.И.Рерих – американским сотрудникам</w:t>
        </w:r>
      </w:hyperlink>
    </w:p>
    <w:p w:rsidR="00273A62" w:rsidRPr="00EB3BF5" w:rsidRDefault="00273A62" w:rsidP="00EC077A">
      <w:pPr>
        <w:pStyle w:val="TOC3"/>
        <w:tabs>
          <w:tab w:val="right" w:leader="dot" w:pos="9629"/>
        </w:tabs>
        <w:ind w:firstLine="0"/>
      </w:pPr>
      <w:hyperlink w:anchor="_Toc242177512" w:history="1">
        <w:r w:rsidRPr="00EB3BF5">
          <w:rPr>
            <w:rStyle w:val="Hyperlink"/>
            <w:u w:val="none"/>
          </w:rPr>
          <w:t>28 декабря 1931 г.</w:t>
        </w:r>
        <w:r w:rsidRPr="00EB3BF5">
          <w:rPr>
            <w:webHidden/>
          </w:rPr>
          <w:tab/>
        </w:r>
        <w:r w:rsidRPr="00EB3BF5">
          <w:rPr>
            <w:webHidden/>
          </w:rPr>
          <w:fldChar w:fldCharType="begin"/>
        </w:r>
        <w:r w:rsidRPr="00EB3BF5">
          <w:rPr>
            <w:webHidden/>
          </w:rPr>
          <w:instrText xml:space="preserve"> PAGEREF _Toc242177512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13" w:history="1">
        <w:r w:rsidRPr="00EB3BF5">
          <w:rPr>
            <w:rStyle w:val="Hyperlink"/>
            <w:u w:val="none"/>
          </w:rPr>
          <w:t>6</w:t>
        </w:r>
        <w:r w:rsidRPr="00EB3BF5">
          <w:rPr>
            <w:webHidden/>
          </w:rPr>
          <w:t xml:space="preserve">.   </w:t>
        </w:r>
      </w:hyperlink>
      <w:hyperlink w:anchor="_Toc242177514" w:history="1">
        <w:r w:rsidRPr="00EB3BF5">
          <w:rPr>
            <w:rStyle w:val="Hyperlink"/>
            <w:u w:val="none"/>
          </w:rPr>
          <w:t>Е.И.Рерих – американским сотрудникам</w:t>
        </w:r>
      </w:hyperlink>
    </w:p>
    <w:p w:rsidR="00273A62" w:rsidRPr="00EB3BF5" w:rsidRDefault="00273A62" w:rsidP="00EC077A">
      <w:pPr>
        <w:pStyle w:val="TOC3"/>
        <w:tabs>
          <w:tab w:val="right" w:leader="dot" w:pos="9629"/>
        </w:tabs>
        <w:ind w:firstLine="0"/>
      </w:pPr>
      <w:hyperlink w:anchor="_Toc242177515" w:history="1">
        <w:r w:rsidRPr="00EB3BF5">
          <w:rPr>
            <w:rStyle w:val="Hyperlink"/>
            <w:u w:val="none"/>
          </w:rPr>
          <w:t>30 декабря 1931 г.</w:t>
        </w:r>
        <w:r w:rsidRPr="00EB3BF5">
          <w:rPr>
            <w:webHidden/>
          </w:rPr>
          <w:tab/>
        </w:r>
        <w:r w:rsidRPr="00EB3BF5">
          <w:rPr>
            <w:webHidden/>
          </w:rPr>
          <w:fldChar w:fldCharType="begin"/>
        </w:r>
        <w:r w:rsidRPr="00EB3BF5">
          <w:rPr>
            <w:webHidden/>
          </w:rPr>
          <w:instrText xml:space="preserve"> PAGEREF _Toc242177515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16" w:history="1">
        <w:r w:rsidRPr="00EB3BF5">
          <w:rPr>
            <w:rStyle w:val="Hyperlink"/>
            <w:u w:val="none"/>
          </w:rPr>
          <w:t>7</w:t>
        </w:r>
        <w:r w:rsidRPr="00EB3BF5">
          <w:rPr>
            <w:webHidden/>
          </w:rPr>
          <w:t xml:space="preserve">.   </w:t>
        </w:r>
      </w:hyperlink>
      <w:hyperlink w:anchor="_Toc242177517" w:history="1">
        <w:r w:rsidRPr="00EB3BF5">
          <w:rPr>
            <w:rStyle w:val="Hyperlink"/>
            <w:u w:val="none"/>
          </w:rPr>
          <w:t>Е.И.Рерих – Дж.Ф.Стоксу</w:t>
        </w:r>
      </w:hyperlink>
    </w:p>
    <w:p w:rsidR="00273A62" w:rsidRPr="00EB3BF5" w:rsidRDefault="00273A62" w:rsidP="00EC077A">
      <w:pPr>
        <w:pStyle w:val="TOC3"/>
        <w:tabs>
          <w:tab w:val="right" w:leader="dot" w:pos="9629"/>
        </w:tabs>
        <w:ind w:firstLine="0"/>
      </w:pPr>
      <w:hyperlink w:anchor="_Toc242177518" w:history="1">
        <w:r w:rsidRPr="00EB3BF5">
          <w:rPr>
            <w:rStyle w:val="Hyperlink"/>
            <w:u w:val="none"/>
          </w:rPr>
          <w:t xml:space="preserve">30 ноября 1934 </w:t>
        </w:r>
        <w:r w:rsidRPr="00EB3BF5">
          <w:rPr>
            <w:rStyle w:val="Hyperlink"/>
            <w:bCs/>
            <w:u w:val="none"/>
          </w:rPr>
          <w:t>г.</w:t>
        </w:r>
        <w:r w:rsidRPr="00EB3BF5">
          <w:rPr>
            <w:webHidden/>
          </w:rPr>
          <w:tab/>
        </w:r>
        <w:r w:rsidRPr="00EB3BF5">
          <w:rPr>
            <w:webHidden/>
          </w:rPr>
          <w:fldChar w:fldCharType="begin"/>
        </w:r>
        <w:r w:rsidRPr="00EB3BF5">
          <w:rPr>
            <w:webHidden/>
          </w:rPr>
          <w:instrText xml:space="preserve"> PAGEREF _Toc242177518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19" w:history="1">
        <w:r w:rsidRPr="00EB3BF5">
          <w:rPr>
            <w:rStyle w:val="Hyperlink"/>
            <w:u w:val="none"/>
          </w:rPr>
          <w:t>8</w:t>
        </w:r>
        <w:r w:rsidRPr="00EB3BF5">
          <w:rPr>
            <w:webHidden/>
          </w:rPr>
          <w:t xml:space="preserve">.   </w:t>
        </w:r>
      </w:hyperlink>
      <w:hyperlink w:anchor="_Toc242177520" w:history="1">
        <w:r w:rsidRPr="00EB3BF5">
          <w:rPr>
            <w:rStyle w:val="Hyperlink"/>
            <w:u w:val="none"/>
          </w:rPr>
          <w:t>Е.И.Рерих – Дж.Ф.Стоксу</w:t>
        </w:r>
      </w:hyperlink>
    </w:p>
    <w:p w:rsidR="00273A62" w:rsidRPr="00EB3BF5" w:rsidRDefault="00273A62" w:rsidP="00EC077A">
      <w:pPr>
        <w:pStyle w:val="TOC3"/>
        <w:tabs>
          <w:tab w:val="right" w:leader="dot" w:pos="9629"/>
        </w:tabs>
        <w:ind w:firstLine="0"/>
      </w:pPr>
      <w:hyperlink w:anchor="_Toc242177521" w:history="1">
        <w:r w:rsidRPr="00EB3BF5">
          <w:rPr>
            <w:rStyle w:val="Hyperlink"/>
            <w:u w:val="none"/>
          </w:rPr>
          <w:t>28 августа 1935 г.</w:t>
        </w:r>
        <w:r w:rsidRPr="00EB3BF5">
          <w:rPr>
            <w:webHidden/>
          </w:rPr>
          <w:tab/>
        </w:r>
        <w:r w:rsidRPr="00EB3BF5">
          <w:rPr>
            <w:webHidden/>
          </w:rPr>
          <w:fldChar w:fldCharType="begin"/>
        </w:r>
        <w:r w:rsidRPr="00EB3BF5">
          <w:rPr>
            <w:webHidden/>
          </w:rPr>
          <w:instrText xml:space="preserve"> PAGEREF _Toc242177521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22" w:history="1">
        <w:r w:rsidRPr="00EB3BF5">
          <w:rPr>
            <w:rStyle w:val="Hyperlink"/>
            <w:u w:val="none"/>
          </w:rPr>
          <w:t>9</w:t>
        </w:r>
        <w:r w:rsidRPr="00EB3BF5">
          <w:rPr>
            <w:webHidden/>
          </w:rPr>
          <w:t xml:space="preserve">.   </w:t>
        </w:r>
      </w:hyperlink>
      <w:hyperlink w:anchor="_Toc242177523" w:history="1">
        <w:r w:rsidRPr="00EB3BF5">
          <w:rPr>
            <w:rStyle w:val="Hyperlink"/>
            <w:u w:val="none"/>
          </w:rPr>
          <w:t>Е.И.Рерих – В.М.Сеплевенко</w:t>
        </w:r>
      </w:hyperlink>
    </w:p>
    <w:p w:rsidR="00273A62" w:rsidRPr="00EB3BF5" w:rsidRDefault="00273A62" w:rsidP="00EC077A">
      <w:pPr>
        <w:pStyle w:val="TOC3"/>
        <w:tabs>
          <w:tab w:val="right" w:leader="dot" w:pos="9629"/>
        </w:tabs>
        <w:ind w:firstLine="0"/>
      </w:pPr>
      <w:hyperlink w:anchor="_Toc242177524" w:history="1">
        <w:r w:rsidRPr="00EB3BF5">
          <w:rPr>
            <w:rStyle w:val="Hyperlink"/>
            <w:u w:val="none"/>
          </w:rPr>
          <w:t>29 февраля 1936 г.</w:t>
        </w:r>
        <w:r w:rsidRPr="00EB3BF5">
          <w:rPr>
            <w:webHidden/>
          </w:rPr>
          <w:tab/>
        </w:r>
        <w:r w:rsidRPr="00EB3BF5">
          <w:rPr>
            <w:webHidden/>
          </w:rPr>
          <w:fldChar w:fldCharType="begin"/>
        </w:r>
        <w:r w:rsidRPr="00EB3BF5">
          <w:rPr>
            <w:webHidden/>
          </w:rPr>
          <w:instrText xml:space="preserve"> PAGEREF _Toc242177524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25" w:history="1">
        <w:r w:rsidRPr="00EB3BF5">
          <w:rPr>
            <w:rStyle w:val="Hyperlink"/>
            <w:u w:val="none"/>
          </w:rPr>
          <w:t>10</w:t>
        </w:r>
        <w:r w:rsidRPr="00EB3BF5">
          <w:rPr>
            <w:webHidden/>
          </w:rPr>
          <w:t>.</w:t>
        </w:r>
      </w:hyperlink>
      <w:r w:rsidRPr="00EB3BF5">
        <w:rPr>
          <w:rStyle w:val="Hyperlink"/>
          <w:u w:val="none"/>
        </w:rPr>
        <w:t xml:space="preserve">  </w:t>
      </w:r>
      <w:hyperlink w:anchor="_Toc242177526"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27" w:history="1">
        <w:r w:rsidRPr="00EB3BF5">
          <w:rPr>
            <w:rStyle w:val="Hyperlink"/>
            <w:u w:val="none"/>
          </w:rPr>
          <w:t>26 июня 1936 г.</w:t>
        </w:r>
        <w:r w:rsidRPr="00EB3BF5">
          <w:rPr>
            <w:webHidden/>
          </w:rPr>
          <w:tab/>
        </w:r>
        <w:r w:rsidRPr="00EB3BF5">
          <w:rPr>
            <w:webHidden/>
          </w:rPr>
          <w:fldChar w:fldCharType="begin"/>
        </w:r>
        <w:r w:rsidRPr="00EB3BF5">
          <w:rPr>
            <w:webHidden/>
          </w:rPr>
          <w:instrText xml:space="preserve"> PAGEREF _Toc242177527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28" w:history="1">
        <w:r w:rsidRPr="00EB3BF5">
          <w:rPr>
            <w:rStyle w:val="Hyperlink"/>
            <w:u w:val="none"/>
          </w:rPr>
          <w:t>11</w:t>
        </w:r>
        <w:r w:rsidRPr="00EB3BF5">
          <w:rPr>
            <w:webHidden/>
          </w:rPr>
          <w:t xml:space="preserve">.  </w:t>
        </w:r>
      </w:hyperlink>
      <w:hyperlink w:anchor="_Toc242177529"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30" w:history="1">
        <w:r w:rsidRPr="00EB3BF5">
          <w:rPr>
            <w:rStyle w:val="Hyperlink"/>
            <w:u w:val="none"/>
          </w:rPr>
          <w:t>28 июля 1936 г.</w:t>
        </w:r>
        <w:r w:rsidRPr="00EB3BF5">
          <w:rPr>
            <w:webHidden/>
          </w:rPr>
          <w:tab/>
        </w:r>
        <w:r w:rsidRPr="00EB3BF5">
          <w:rPr>
            <w:webHidden/>
          </w:rPr>
          <w:fldChar w:fldCharType="begin"/>
        </w:r>
        <w:r w:rsidRPr="00EB3BF5">
          <w:rPr>
            <w:webHidden/>
          </w:rPr>
          <w:instrText xml:space="preserve"> PAGEREF _Toc242177530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31" w:history="1">
        <w:r w:rsidRPr="00EB3BF5">
          <w:rPr>
            <w:rStyle w:val="Hyperlink"/>
            <w:u w:val="none"/>
          </w:rPr>
          <w:t>12</w:t>
        </w:r>
        <w:r w:rsidRPr="00EB3BF5">
          <w:rPr>
            <w:webHidden/>
          </w:rPr>
          <w:t xml:space="preserve">.  </w:t>
        </w:r>
      </w:hyperlink>
      <w:hyperlink w:anchor="_Toc242177532"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33" w:history="1">
        <w:r w:rsidRPr="00EB3BF5">
          <w:rPr>
            <w:rStyle w:val="Hyperlink"/>
            <w:u w:val="none"/>
          </w:rPr>
          <w:t>5 октября 1936 г.</w:t>
        </w:r>
        <w:r w:rsidRPr="00EB3BF5">
          <w:rPr>
            <w:webHidden/>
          </w:rPr>
          <w:tab/>
        </w:r>
        <w:r w:rsidRPr="00EB3BF5">
          <w:rPr>
            <w:webHidden/>
          </w:rPr>
          <w:fldChar w:fldCharType="begin"/>
        </w:r>
        <w:r w:rsidRPr="00EB3BF5">
          <w:rPr>
            <w:webHidden/>
          </w:rPr>
          <w:instrText xml:space="preserve"> PAGEREF _Toc242177533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34" w:history="1">
        <w:r w:rsidRPr="00EB3BF5">
          <w:rPr>
            <w:rStyle w:val="Hyperlink"/>
            <w:u w:val="none"/>
          </w:rPr>
          <w:t>13</w:t>
        </w:r>
        <w:r w:rsidRPr="00EB3BF5">
          <w:rPr>
            <w:webHidden/>
          </w:rPr>
          <w:t xml:space="preserve">.  </w:t>
        </w:r>
      </w:hyperlink>
      <w:hyperlink w:anchor="_Toc242177535"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36" w:history="1">
        <w:r w:rsidRPr="00EB3BF5">
          <w:rPr>
            <w:rStyle w:val="Hyperlink"/>
            <w:u w:val="none"/>
          </w:rPr>
          <w:t>26 октября 1936 г.</w:t>
        </w:r>
        <w:r w:rsidRPr="00EB3BF5">
          <w:rPr>
            <w:webHidden/>
          </w:rPr>
          <w:tab/>
        </w:r>
        <w:r w:rsidRPr="00EB3BF5">
          <w:rPr>
            <w:webHidden/>
          </w:rPr>
          <w:fldChar w:fldCharType="begin"/>
        </w:r>
        <w:r w:rsidRPr="00EB3BF5">
          <w:rPr>
            <w:webHidden/>
          </w:rPr>
          <w:instrText xml:space="preserve"> PAGEREF _Toc242177536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37" w:history="1">
        <w:r w:rsidRPr="00EB3BF5">
          <w:rPr>
            <w:rStyle w:val="Hyperlink"/>
            <w:u w:val="none"/>
          </w:rPr>
          <w:t>14</w:t>
        </w:r>
        <w:r w:rsidRPr="00EB3BF5">
          <w:rPr>
            <w:webHidden/>
          </w:rPr>
          <w:t xml:space="preserve">.  </w:t>
        </w:r>
      </w:hyperlink>
      <w:hyperlink w:anchor="_Toc242177538"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39" w:history="1">
        <w:r w:rsidRPr="00EB3BF5">
          <w:rPr>
            <w:rStyle w:val="Hyperlink"/>
            <w:u w:val="none"/>
          </w:rPr>
          <w:t>8 ноября 1936 г.</w:t>
        </w:r>
        <w:r w:rsidRPr="00EB3BF5">
          <w:rPr>
            <w:webHidden/>
          </w:rPr>
          <w:tab/>
        </w:r>
        <w:r w:rsidRPr="00EB3BF5">
          <w:rPr>
            <w:webHidden/>
          </w:rPr>
          <w:fldChar w:fldCharType="begin"/>
        </w:r>
        <w:r w:rsidRPr="00EB3BF5">
          <w:rPr>
            <w:webHidden/>
          </w:rPr>
          <w:instrText xml:space="preserve"> PAGEREF _Toc242177539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40" w:history="1">
        <w:r w:rsidRPr="00EB3BF5">
          <w:rPr>
            <w:rStyle w:val="Hyperlink"/>
            <w:u w:val="none"/>
          </w:rPr>
          <w:t>15</w:t>
        </w:r>
        <w:r w:rsidRPr="00EB3BF5">
          <w:rPr>
            <w:webHidden/>
          </w:rPr>
          <w:t xml:space="preserve">.  </w:t>
        </w:r>
      </w:hyperlink>
      <w:hyperlink w:anchor="_Toc242177541"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42" w:history="1">
        <w:r w:rsidRPr="00EB3BF5">
          <w:rPr>
            <w:rStyle w:val="Hyperlink"/>
            <w:u w:val="none"/>
          </w:rPr>
          <w:t>19 января 1937 г.</w:t>
        </w:r>
        <w:r w:rsidRPr="00EB3BF5">
          <w:rPr>
            <w:webHidden/>
          </w:rPr>
          <w:tab/>
        </w:r>
        <w:r w:rsidRPr="00EB3BF5">
          <w:rPr>
            <w:webHidden/>
          </w:rPr>
          <w:fldChar w:fldCharType="begin"/>
        </w:r>
        <w:r w:rsidRPr="00EB3BF5">
          <w:rPr>
            <w:webHidden/>
          </w:rPr>
          <w:instrText xml:space="preserve"> PAGEREF _Toc242177542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43" w:history="1">
        <w:r w:rsidRPr="00EB3BF5">
          <w:rPr>
            <w:rStyle w:val="Hyperlink"/>
            <w:u w:val="none"/>
          </w:rPr>
          <w:t>16</w:t>
        </w:r>
        <w:r w:rsidRPr="00EB3BF5">
          <w:rPr>
            <w:webHidden/>
          </w:rPr>
          <w:t xml:space="preserve">.  </w:t>
        </w:r>
      </w:hyperlink>
      <w:hyperlink w:anchor="_Toc242177544"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45" w:history="1">
        <w:r w:rsidRPr="00EB3BF5">
          <w:rPr>
            <w:rStyle w:val="Hyperlink"/>
            <w:u w:val="none"/>
          </w:rPr>
          <w:t>13 февраля 1937 г.</w:t>
        </w:r>
        <w:r w:rsidRPr="00EB3BF5">
          <w:rPr>
            <w:webHidden/>
          </w:rPr>
          <w:tab/>
        </w:r>
        <w:r w:rsidRPr="00EB3BF5">
          <w:rPr>
            <w:webHidden/>
          </w:rPr>
          <w:fldChar w:fldCharType="begin"/>
        </w:r>
        <w:r w:rsidRPr="00EB3BF5">
          <w:rPr>
            <w:webHidden/>
          </w:rPr>
          <w:instrText xml:space="preserve"> PAGEREF _Toc242177545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46" w:history="1">
        <w:r w:rsidRPr="00EB3BF5">
          <w:rPr>
            <w:rStyle w:val="Hyperlink"/>
            <w:u w:val="none"/>
          </w:rPr>
          <w:t>17</w:t>
        </w:r>
        <w:r w:rsidRPr="00EB3BF5">
          <w:rPr>
            <w:webHidden/>
          </w:rPr>
          <w:t xml:space="preserve">.  </w:t>
        </w:r>
      </w:hyperlink>
      <w:hyperlink w:anchor="_Toc242177547"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48" w:history="1">
        <w:r w:rsidRPr="00EB3BF5">
          <w:rPr>
            <w:rStyle w:val="Hyperlink"/>
            <w:u w:val="none"/>
          </w:rPr>
          <w:t>23 марта 1937 г.</w:t>
        </w:r>
        <w:r w:rsidRPr="00EB3BF5">
          <w:rPr>
            <w:webHidden/>
          </w:rPr>
          <w:tab/>
        </w:r>
        <w:r w:rsidRPr="00EB3BF5">
          <w:rPr>
            <w:webHidden/>
          </w:rPr>
          <w:fldChar w:fldCharType="begin"/>
        </w:r>
        <w:r w:rsidRPr="00EB3BF5">
          <w:rPr>
            <w:webHidden/>
          </w:rPr>
          <w:instrText xml:space="preserve"> PAGEREF _Toc242177548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49" w:history="1">
        <w:r w:rsidRPr="00EB3BF5">
          <w:rPr>
            <w:rStyle w:val="Hyperlink"/>
            <w:u w:val="none"/>
          </w:rPr>
          <w:t>18</w:t>
        </w:r>
        <w:r w:rsidRPr="00EB3BF5">
          <w:rPr>
            <w:webHidden/>
          </w:rPr>
          <w:t xml:space="preserve">.  </w:t>
        </w:r>
      </w:hyperlink>
      <w:hyperlink w:anchor="_Toc242177550"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51" w:history="1">
        <w:r w:rsidRPr="00EB3BF5">
          <w:rPr>
            <w:rStyle w:val="Hyperlink"/>
            <w:u w:val="none"/>
          </w:rPr>
          <w:t>26 июня 1937 г.</w:t>
        </w:r>
        <w:r w:rsidRPr="00EB3BF5">
          <w:rPr>
            <w:webHidden/>
          </w:rPr>
          <w:tab/>
        </w:r>
        <w:r w:rsidRPr="00EB3BF5">
          <w:rPr>
            <w:webHidden/>
          </w:rPr>
          <w:fldChar w:fldCharType="begin"/>
        </w:r>
        <w:r w:rsidRPr="00EB3BF5">
          <w:rPr>
            <w:webHidden/>
          </w:rPr>
          <w:instrText xml:space="preserve"> PAGEREF _Toc242177551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52" w:history="1">
        <w:r w:rsidRPr="00EB3BF5">
          <w:rPr>
            <w:rStyle w:val="Hyperlink"/>
            <w:u w:val="none"/>
          </w:rPr>
          <w:t>19</w:t>
        </w:r>
        <w:r w:rsidRPr="00EB3BF5">
          <w:rPr>
            <w:webHidden/>
          </w:rPr>
          <w:t xml:space="preserve">.  </w:t>
        </w:r>
      </w:hyperlink>
      <w:hyperlink w:anchor="_Toc242177553" w:history="1">
        <w:r w:rsidRPr="00EB3BF5">
          <w:rPr>
            <w:rStyle w:val="Hyperlink"/>
            <w:u w:val="none"/>
          </w:rPr>
          <w:t>Е.И.Рерих – Ч.Крэну</w:t>
        </w:r>
      </w:hyperlink>
    </w:p>
    <w:p w:rsidR="00273A62" w:rsidRPr="00EB3BF5" w:rsidRDefault="00273A62" w:rsidP="00EC077A">
      <w:pPr>
        <w:pStyle w:val="TOC3"/>
        <w:tabs>
          <w:tab w:val="right" w:leader="dot" w:pos="9629"/>
        </w:tabs>
        <w:ind w:firstLine="0"/>
      </w:pPr>
      <w:hyperlink w:anchor="_Toc242177554" w:history="1">
        <w:r w:rsidRPr="00EB3BF5">
          <w:rPr>
            <w:rStyle w:val="Hyperlink"/>
            <w:u w:val="none"/>
          </w:rPr>
          <w:t>12 августа 1937 г.</w:t>
        </w:r>
        <w:r w:rsidRPr="00EB3BF5">
          <w:rPr>
            <w:webHidden/>
          </w:rPr>
          <w:tab/>
        </w:r>
        <w:r w:rsidRPr="00EB3BF5">
          <w:rPr>
            <w:webHidden/>
          </w:rPr>
          <w:fldChar w:fldCharType="begin"/>
        </w:r>
        <w:r w:rsidRPr="00EB3BF5">
          <w:rPr>
            <w:webHidden/>
          </w:rPr>
          <w:instrText xml:space="preserve"> PAGEREF _Toc242177554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55" w:history="1">
        <w:r w:rsidRPr="00EB3BF5">
          <w:rPr>
            <w:rStyle w:val="Hyperlink"/>
            <w:u w:val="none"/>
          </w:rPr>
          <w:t>20</w:t>
        </w:r>
        <w:r w:rsidRPr="00EB3BF5">
          <w:rPr>
            <w:webHidden/>
          </w:rPr>
          <w:t xml:space="preserve">.  </w:t>
        </w:r>
      </w:hyperlink>
      <w:hyperlink w:anchor="_Toc242177556"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57" w:history="1">
        <w:r w:rsidRPr="00EB3BF5">
          <w:rPr>
            <w:rStyle w:val="Hyperlink"/>
            <w:u w:val="none"/>
          </w:rPr>
          <w:t>19 августа 1937 г.</w:t>
        </w:r>
        <w:r w:rsidRPr="00EB3BF5">
          <w:rPr>
            <w:webHidden/>
          </w:rPr>
          <w:tab/>
        </w:r>
        <w:r w:rsidRPr="00EB3BF5">
          <w:rPr>
            <w:webHidden/>
          </w:rPr>
          <w:fldChar w:fldCharType="begin"/>
        </w:r>
        <w:r w:rsidRPr="00EB3BF5">
          <w:rPr>
            <w:webHidden/>
          </w:rPr>
          <w:instrText xml:space="preserve"> PAGEREF _Toc242177557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58" w:history="1">
        <w:r w:rsidRPr="00EB3BF5">
          <w:rPr>
            <w:rStyle w:val="Hyperlink"/>
            <w:u w:val="none"/>
          </w:rPr>
          <w:t>21</w:t>
        </w:r>
        <w:r w:rsidRPr="00EB3BF5">
          <w:rPr>
            <w:webHidden/>
          </w:rPr>
          <w:t xml:space="preserve">.  </w:t>
        </w:r>
      </w:hyperlink>
      <w:hyperlink w:anchor="_Toc242177559"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60" w:history="1">
        <w:r w:rsidRPr="00EB3BF5">
          <w:rPr>
            <w:rStyle w:val="Hyperlink"/>
            <w:u w:val="none"/>
          </w:rPr>
          <w:t>30 августа 1937 г.</w:t>
        </w:r>
        <w:r w:rsidRPr="00EB3BF5">
          <w:rPr>
            <w:webHidden/>
          </w:rPr>
          <w:tab/>
        </w:r>
        <w:r w:rsidRPr="00EB3BF5">
          <w:rPr>
            <w:webHidden/>
          </w:rPr>
          <w:fldChar w:fldCharType="begin"/>
        </w:r>
        <w:r w:rsidRPr="00EB3BF5">
          <w:rPr>
            <w:webHidden/>
          </w:rPr>
          <w:instrText xml:space="preserve"> PAGEREF _Toc242177560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61" w:history="1">
        <w:r w:rsidRPr="00EB3BF5">
          <w:rPr>
            <w:rStyle w:val="Hyperlink"/>
            <w:u w:val="none"/>
          </w:rPr>
          <w:t>22</w:t>
        </w:r>
        <w:r w:rsidRPr="00EB3BF5">
          <w:rPr>
            <w:webHidden/>
          </w:rPr>
          <w:t xml:space="preserve">.  </w:t>
        </w:r>
      </w:hyperlink>
      <w:hyperlink w:anchor="_Toc242177562"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63" w:history="1">
        <w:r w:rsidRPr="00EB3BF5">
          <w:rPr>
            <w:rStyle w:val="Hyperlink"/>
            <w:u w:val="none"/>
          </w:rPr>
          <w:t>29 сентября 1937 г.</w:t>
        </w:r>
        <w:r w:rsidRPr="00EB3BF5">
          <w:rPr>
            <w:webHidden/>
          </w:rPr>
          <w:tab/>
        </w:r>
        <w:r w:rsidRPr="00EB3BF5">
          <w:rPr>
            <w:webHidden/>
          </w:rPr>
          <w:fldChar w:fldCharType="begin"/>
        </w:r>
        <w:r w:rsidRPr="00EB3BF5">
          <w:rPr>
            <w:webHidden/>
          </w:rPr>
          <w:instrText xml:space="preserve"> PAGEREF _Toc242177563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64" w:history="1">
        <w:r w:rsidRPr="00EB3BF5">
          <w:rPr>
            <w:rStyle w:val="Hyperlink"/>
            <w:u w:val="none"/>
          </w:rPr>
          <w:t>23</w:t>
        </w:r>
        <w:r w:rsidRPr="00EB3BF5">
          <w:rPr>
            <w:webHidden/>
          </w:rPr>
          <w:t xml:space="preserve">.  </w:t>
        </w:r>
      </w:hyperlink>
      <w:hyperlink w:anchor="_Toc242177565" w:history="1">
        <w:r w:rsidRPr="00EB3BF5">
          <w:rPr>
            <w:rStyle w:val="Hyperlink"/>
            <w:u w:val="none"/>
          </w:rPr>
          <w:t>Е.И.Рерих – Ф.А.Махон</w:t>
        </w:r>
      </w:hyperlink>
    </w:p>
    <w:p w:rsidR="00273A62" w:rsidRPr="00EB3BF5" w:rsidRDefault="00273A62" w:rsidP="00EC077A">
      <w:pPr>
        <w:pStyle w:val="TOC3"/>
        <w:tabs>
          <w:tab w:val="right" w:leader="dot" w:pos="9629"/>
        </w:tabs>
        <w:ind w:firstLine="0"/>
      </w:pPr>
      <w:hyperlink w:anchor="_Toc242177566" w:history="1">
        <w:r w:rsidRPr="00EB3BF5">
          <w:rPr>
            <w:rStyle w:val="Hyperlink"/>
            <w:u w:val="none"/>
          </w:rPr>
          <w:t>24 декабря 1937 г.</w:t>
        </w:r>
        <w:r w:rsidRPr="00EB3BF5">
          <w:rPr>
            <w:webHidden/>
          </w:rPr>
          <w:tab/>
        </w:r>
        <w:r w:rsidRPr="00EB3BF5">
          <w:rPr>
            <w:webHidden/>
          </w:rPr>
          <w:fldChar w:fldCharType="begin"/>
        </w:r>
        <w:r w:rsidRPr="00EB3BF5">
          <w:rPr>
            <w:webHidden/>
          </w:rPr>
          <w:instrText xml:space="preserve"> PAGEREF _Toc242177566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67" w:history="1">
        <w:r w:rsidRPr="00EB3BF5">
          <w:rPr>
            <w:rStyle w:val="Hyperlink"/>
            <w:u w:val="none"/>
          </w:rPr>
          <w:t>24</w:t>
        </w:r>
        <w:r w:rsidRPr="00EB3BF5">
          <w:rPr>
            <w:webHidden/>
          </w:rPr>
          <w:t xml:space="preserve">.  </w:t>
        </w:r>
      </w:hyperlink>
      <w:hyperlink w:anchor="_Toc242177568" w:history="1">
        <w:r w:rsidRPr="00EB3BF5">
          <w:rPr>
            <w:rStyle w:val="Hyperlink"/>
            <w:u w:val="none"/>
          </w:rPr>
          <w:t>Е.И.Рерих – Ш.Бхатнагару</w:t>
        </w:r>
      </w:hyperlink>
    </w:p>
    <w:p w:rsidR="00273A62" w:rsidRPr="00EB3BF5" w:rsidRDefault="00273A62" w:rsidP="00EC077A">
      <w:pPr>
        <w:pStyle w:val="TOC3"/>
        <w:tabs>
          <w:tab w:val="right" w:leader="dot" w:pos="9629"/>
        </w:tabs>
        <w:ind w:firstLine="0"/>
      </w:pPr>
      <w:hyperlink w:anchor="_Toc242177569" w:history="1">
        <w:r w:rsidRPr="00EB3BF5">
          <w:rPr>
            <w:rStyle w:val="Hyperlink"/>
            <w:u w:val="none"/>
          </w:rPr>
          <w:t>[1948]</w:t>
        </w:r>
        <w:r w:rsidRPr="00EB3BF5">
          <w:rPr>
            <w:webHidden/>
          </w:rPr>
          <w:tab/>
        </w:r>
        <w:r w:rsidRPr="00EB3BF5">
          <w:rPr>
            <w:webHidden/>
          </w:rPr>
          <w:fldChar w:fldCharType="begin"/>
        </w:r>
        <w:r w:rsidRPr="00EB3BF5">
          <w:rPr>
            <w:webHidden/>
          </w:rPr>
          <w:instrText xml:space="preserve"> PAGEREF _Toc242177569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pPr>
      <w:hyperlink w:anchor="_Toc242177570" w:history="1">
        <w:r w:rsidRPr="00EB3BF5">
          <w:rPr>
            <w:rStyle w:val="Hyperlink"/>
            <w:u w:val="none"/>
          </w:rPr>
          <w:t>25</w:t>
        </w:r>
        <w:r w:rsidRPr="00EB3BF5">
          <w:rPr>
            <w:webHidden/>
          </w:rPr>
          <w:t xml:space="preserve">.  </w:t>
        </w:r>
      </w:hyperlink>
      <w:hyperlink w:anchor="_Toc242177571" w:history="1">
        <w:r w:rsidRPr="00EB3BF5">
          <w:rPr>
            <w:rStyle w:val="Hyperlink"/>
            <w:u w:val="none"/>
          </w:rPr>
          <w:t>Е.И.Рерих – С.Н.Рериху</w:t>
        </w:r>
      </w:hyperlink>
    </w:p>
    <w:p w:rsidR="00273A62" w:rsidRPr="00EB3BF5" w:rsidRDefault="00273A62" w:rsidP="00EC077A">
      <w:pPr>
        <w:pStyle w:val="TOC3"/>
        <w:tabs>
          <w:tab w:val="right" w:leader="dot" w:pos="9629"/>
        </w:tabs>
        <w:ind w:firstLine="0"/>
      </w:pPr>
      <w:hyperlink w:anchor="_Toc242177572" w:history="1">
        <w:r w:rsidRPr="00EB3BF5">
          <w:rPr>
            <w:rStyle w:val="Hyperlink"/>
            <w:u w:val="none"/>
          </w:rPr>
          <w:t>22 июня 1950 г.</w:t>
        </w:r>
        <w:r w:rsidRPr="00EB3BF5">
          <w:rPr>
            <w:webHidden/>
          </w:rPr>
          <w:tab/>
        </w:r>
        <w:r w:rsidRPr="00EB3BF5">
          <w:rPr>
            <w:webHidden/>
          </w:rPr>
          <w:fldChar w:fldCharType="begin"/>
        </w:r>
        <w:r w:rsidRPr="00EB3BF5">
          <w:rPr>
            <w:webHidden/>
          </w:rPr>
          <w:instrText xml:space="preserve"> PAGEREF _Toc242177572 \h </w:instrText>
        </w:r>
        <w:r w:rsidRPr="00EB3BF5">
          <w:rPr>
            <w:webHidden/>
          </w:rPr>
          <w:fldChar w:fldCharType="separate"/>
        </w:r>
        <w:r>
          <w:rPr>
            <w:webHidden/>
          </w:rPr>
          <w:t>13</w:t>
        </w:r>
        <w:r w:rsidRPr="00EB3BF5">
          <w:rPr>
            <w:webHidden/>
          </w:rPr>
          <w:fldChar w:fldCharType="end"/>
        </w:r>
      </w:hyperlink>
    </w:p>
    <w:p w:rsidR="00273A62" w:rsidRPr="00EB3BF5" w:rsidRDefault="00273A62" w:rsidP="00EC077A">
      <w:pPr>
        <w:pStyle w:val="TOC2"/>
        <w:ind w:firstLine="0"/>
        <w:rPr>
          <w:b w:val="0"/>
        </w:rPr>
      </w:pPr>
      <w:hyperlink w:anchor="_Toc242177573" w:history="1">
        <w:r w:rsidRPr="00EB3BF5">
          <w:rPr>
            <w:rStyle w:val="Hyperlink"/>
            <w:spacing w:val="30"/>
            <w:u w:val="none"/>
          </w:rPr>
          <w:t>ИЛЛЮСТРАЦИИ</w:t>
        </w:r>
        <w:r w:rsidRPr="00EB3BF5">
          <w:rPr>
            <w:b w:val="0"/>
            <w:webHidden/>
          </w:rPr>
          <w:tab/>
        </w:r>
        <w:r w:rsidRPr="00EB3BF5">
          <w:rPr>
            <w:b w:val="0"/>
            <w:webHidden/>
          </w:rPr>
          <w:fldChar w:fldCharType="begin"/>
        </w:r>
        <w:r w:rsidRPr="00EB3BF5">
          <w:rPr>
            <w:b w:val="0"/>
            <w:webHidden/>
          </w:rPr>
          <w:instrText xml:space="preserve"> PAGEREF _Toc242177573 \h </w:instrText>
        </w:r>
        <w:r w:rsidRPr="00EB3BF5">
          <w:rPr>
            <w:b w:val="0"/>
          </w:rPr>
        </w:r>
        <w:r w:rsidRPr="00EB3BF5">
          <w:rPr>
            <w:b w:val="0"/>
            <w:webHidden/>
          </w:rPr>
          <w:fldChar w:fldCharType="separate"/>
        </w:r>
        <w:r>
          <w:rPr>
            <w:b w:val="0"/>
            <w:webHidden/>
          </w:rPr>
          <w:t>13</w:t>
        </w:r>
        <w:r w:rsidRPr="00EB3BF5">
          <w:rPr>
            <w:b w:val="0"/>
            <w:webHidden/>
          </w:rPr>
          <w:fldChar w:fldCharType="end"/>
        </w:r>
      </w:hyperlink>
    </w:p>
    <w:p w:rsidR="00273A62" w:rsidRPr="00EB3BF5" w:rsidRDefault="00273A62" w:rsidP="004C5CF8">
      <w:pPr>
        <w:rPr>
          <w:noProof/>
        </w:rPr>
      </w:pPr>
      <w:r w:rsidRPr="00EB3BF5">
        <w:rPr>
          <w:i/>
        </w:rPr>
        <w:fldChar w:fldCharType="end"/>
      </w:r>
    </w:p>
    <w:p w:rsidR="00273A62" w:rsidRPr="00EB3BF5" w:rsidRDefault="00273A62" w:rsidP="004C5CF8">
      <w:pPr>
        <w:rPr>
          <w:noProof/>
        </w:rPr>
      </w:pPr>
    </w:p>
    <w:p w:rsidR="00273A62" w:rsidRPr="00EB3BF5" w:rsidRDefault="00273A62" w:rsidP="00914CEC">
      <w:pPr>
        <w:pStyle w:val="a"/>
      </w:pPr>
      <w:bookmarkStart w:id="6" w:name="_Toc242176585"/>
      <w:r w:rsidRPr="00EB3BF5">
        <w:t>1</w:t>
      </w:r>
      <w:bookmarkEnd w:id="6"/>
    </w:p>
    <w:p w:rsidR="00273A62" w:rsidRPr="00EB3BF5" w:rsidRDefault="00273A62" w:rsidP="00914CEC">
      <w:pPr>
        <w:pStyle w:val="a0"/>
        <w:ind w:firstLine="0"/>
      </w:pPr>
      <w:bookmarkStart w:id="7" w:name="_Toc242176586"/>
      <w:r w:rsidRPr="00EB3BF5">
        <w:t>Е.И.Рерих – К.Кэмпбелл и Г.И.Фричи</w:t>
      </w:r>
      <w:r w:rsidRPr="00EB3BF5">
        <w:rPr>
          <w:rStyle w:val="FootnoteReference"/>
          <w:b w:val="0"/>
        </w:rPr>
        <w:footnoteReference w:id="2"/>
      </w:r>
      <w:bookmarkEnd w:id="7"/>
    </w:p>
    <w:p w:rsidR="00273A62" w:rsidRPr="00EB3BF5" w:rsidRDefault="00273A62" w:rsidP="00914CEC">
      <w:pPr>
        <w:pStyle w:val="Date"/>
        <w:ind w:firstLine="0"/>
      </w:pPr>
      <w:bookmarkStart w:id="8" w:name="_Toc242176587"/>
      <w:r w:rsidRPr="00EB3BF5">
        <w:t>8 января 1951 г.</w:t>
      </w:r>
      <w:bookmarkEnd w:id="8"/>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Катрин и Инге, только что отправила следующую телеграмму: «Посоветуйте Ингеборг повременить с путешествием в Калимпонг хотя бы две недели. Необходим полный покой. Дом освободится в конце января. Посоветуйтесь с доктором Сеном, он может порекомендовать лучшего дерматолога для лечения Вашего заболевания. Пишите. Люблю».</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Беспокоилась, отправляя грустные новости, но был дан строгий Совет не рисковать, ибо путешествие было утомительным</w:t>
      </w:r>
      <w:r w:rsidRPr="00EB3BF5">
        <w:rPr>
          <w:rStyle w:val="FootnoteReference"/>
          <w:rFonts w:ascii="Times New Roman CYR" w:hAnsi="Times New Roman CYR" w:cs="Times New Roman CYR"/>
          <w:noProof/>
        </w:rPr>
        <w:footnoteReference w:id="3"/>
      </w:r>
      <w:r w:rsidRPr="00EB3BF5">
        <w:rPr>
          <w:rFonts w:ascii="Times New Roman CYR" w:hAnsi="Times New Roman CYR" w:cs="Times New Roman CYR"/>
          <w:noProof/>
        </w:rPr>
        <w:t>. Ингеборг ни в коем случае не должна переутомляться, ибо ее нервная система была сильно потрясена</w:t>
      </w:r>
      <w:r w:rsidRPr="00EB3BF5">
        <w:rPr>
          <w:rStyle w:val="FootnoteReference"/>
          <w:rFonts w:ascii="Times New Roman CYR" w:hAnsi="Times New Roman CYR" w:cs="Times New Roman CYR"/>
          <w:noProof/>
        </w:rPr>
        <w:footnoteReference w:id="4"/>
      </w:r>
      <w:r w:rsidRPr="00EB3BF5">
        <w:rPr>
          <w:rFonts w:ascii="Times New Roman CYR" w:hAnsi="Times New Roman CYR" w:cs="Times New Roman CYR"/>
          <w:noProof/>
        </w:rPr>
        <w:t>. Как чудесна Великая Забота, которая проявляется в том, чтобы не отягощать ее нервную систему. Вы, любимая, также должны иметь полный покой, и для этого Вам необходимо милое и уютное местечко, в котором можно остановиться. Дом будет занят до конца января. Это один из самых лучших домов в Калимпонге и ближайший к нам. Чуть ниже – «Bon Ami», где останавливались Сены. Конечно, рента будет выше, чем 250 рупий, ибо все цены намного подскочили с тех пор, как стали приезжать богатые беженцы из Тибета, арендующие и скупающие все доступные дома.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Ходила смотреть дом г-жи Грегори, он действительно чудесный, очень уютный и имеет </w:t>
      </w:r>
      <w:r w:rsidRPr="00EB3BF5">
        <w:rPr>
          <w:rFonts w:ascii="Times New Roman CYR" w:hAnsi="Times New Roman CYR" w:cs="Times New Roman CYR"/>
          <w:i/>
          <w:iCs/>
          <w:noProof/>
        </w:rPr>
        <w:t xml:space="preserve">все необходимое. </w:t>
      </w:r>
      <w:r w:rsidRPr="00EB3BF5">
        <w:rPr>
          <w:rFonts w:ascii="Times New Roman CYR" w:hAnsi="Times New Roman CYR" w:cs="Times New Roman CYR"/>
          <w:noProof/>
        </w:rPr>
        <w:t xml:space="preserve">Ничего не нужно покупать, за исключением салфеток и полотенец, что же касается других домов, Вам придется потратить несколько сотен рупий, чтобы привести их в жилой вид. Я видела несколько домов почти без мебели за 200 рупий в месяц. Так, я бы предложила «Galinka» – дом г-жи Грегори, даже если его цена 300 рупий. Во многих отношениях это будет </w:t>
      </w:r>
      <w:r w:rsidRPr="00EB3BF5">
        <w:rPr>
          <w:rFonts w:ascii="Times New Roman CYR" w:hAnsi="Times New Roman CYR" w:cs="Times New Roman CYR"/>
          <w:i/>
          <w:iCs/>
          <w:noProof/>
        </w:rPr>
        <w:t xml:space="preserve">практичнее. </w:t>
      </w:r>
      <w:r w:rsidRPr="00EB3BF5">
        <w:rPr>
          <w:rFonts w:ascii="Times New Roman CYR" w:hAnsi="Times New Roman CYR" w:cs="Times New Roman CYR"/>
          <w:noProof/>
        </w:rPr>
        <w:t>Кроме того, мне кажется, что этот дом из тех, что сужден Вам. Так, когда я очень беспокоилась о «Hill Тор», было Сказано: «Не волнуйтесь, не нужен "Hill Тор" или другие дома. Маленький дом сам придет». И действительно, появился Раджа Дордже, предложивший Юрию арендовать дом, который он только что купил для своей дочери Кессанг. Уверена, что госпожа Грегори предпочтет сдать этот дом нам, и нужно поспешить, однако мы в Индии, где время не в счет. Я уже наняла очень милого старого слугу. Он может быть носильщиком и поваром. Он прослужил 20 лет у г-жи Шериф и является весьма надежным человеком. Его плата – 45 рупий в месяц. В наше время очень важно иметь такого надежного слугу.</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дан Совет повидать доктора Сена, ибо он знает хорошего дерматолога, который может Вам помочь вылечить герпес. Иногда он получает Советы от Великого Владыки и имеет отличную мазь против герпеса. Вы должны встретиться, с ним. Будет чудесно, если он займется Вами.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Мне бы хотелось иметь больше подробностей о состоянии Ингеборг. Оставили ли ее все боли? Как ее сердце, строфант нужно принимать снова, по три пилюли два раза в день, никаких лекарств не нужно. Как я буду счастлива видеть всех Вас здесь – отдохнувшими и наслаждающимися нашим свежим воздухом и красотою Гор и, самое главное, с новыми силами ассимилирующими </w:t>
      </w:r>
      <w:r w:rsidRPr="00EB3BF5">
        <w:rPr>
          <w:rFonts w:ascii="Times New Roman CYR" w:hAnsi="Times New Roman CYR" w:cs="Times New Roman CYR"/>
          <w:i/>
          <w:iCs/>
          <w:noProof/>
        </w:rPr>
        <w:t xml:space="preserve">вибрации </w:t>
      </w:r>
      <w:r w:rsidRPr="00EB3BF5">
        <w:rPr>
          <w:rFonts w:ascii="Times New Roman CYR" w:hAnsi="Times New Roman CYR" w:cs="Times New Roman CYR"/>
          <w:noProof/>
        </w:rPr>
        <w:t xml:space="preserve">нашего Владыки. Моя психическая энергия также поможет Ингеборг восстановить равновесие ее нервной системы. Я готова вливать в нее свою психическую энергию. Также я с нетерпением жду родную Марту. Она прекрасная сотрудница Белого Братства и наш дорогой друг. Так приложим все наши усилия, чтобы сохранить спокойствие и набраться терпения. Погода прекрасная, но холодная – </w:t>
      </w:r>
      <w:r w:rsidRPr="00EB3BF5">
        <w:rPr>
          <w:rFonts w:ascii="Times New Roman CYR" w:hAnsi="Times New Roman CYR" w:cs="Times New Roman CYR"/>
          <w:i/>
          <w:iCs/>
          <w:noProof/>
        </w:rPr>
        <w:t xml:space="preserve">46–48 </w:t>
      </w:r>
      <w:r w:rsidRPr="00EB3BF5">
        <w:rPr>
          <w:rFonts w:ascii="Times New Roman CYR" w:hAnsi="Times New Roman CYR" w:cs="Times New Roman CYR"/>
          <w:noProof/>
        </w:rPr>
        <w:t>по Фаренгейту утром, вскоре будет теплее.</w:t>
      </w:r>
    </w:p>
    <w:p w:rsidR="00273A62" w:rsidRPr="00EB3BF5" w:rsidRDefault="00273A62" w:rsidP="003C3637">
      <w:pPr>
        <w:rPr>
          <w:noProof/>
        </w:rPr>
      </w:pPr>
    </w:p>
    <w:p w:rsidR="00273A62" w:rsidRPr="00EB3BF5" w:rsidRDefault="00273A62" w:rsidP="00914CEC">
      <w:pPr>
        <w:pStyle w:val="a"/>
      </w:pPr>
      <w:bookmarkStart w:id="9" w:name="_Toc242176588"/>
      <w:r w:rsidRPr="00EB3BF5">
        <w:t>2</w:t>
      </w:r>
      <w:bookmarkEnd w:id="9"/>
    </w:p>
    <w:p w:rsidR="00273A62" w:rsidRPr="00EB3BF5" w:rsidRDefault="00273A62" w:rsidP="00914CEC">
      <w:pPr>
        <w:pStyle w:val="a0"/>
        <w:ind w:firstLine="0"/>
      </w:pPr>
      <w:bookmarkStart w:id="10" w:name="_Toc242176589"/>
      <w:r w:rsidRPr="00EB3BF5">
        <w:t>Е.И.Рерих – Б.Боллингу</w:t>
      </w:r>
      <w:r w:rsidRPr="00EB3BF5">
        <w:rPr>
          <w:rStyle w:val="FootnoteReference"/>
          <w:b w:val="0"/>
        </w:rPr>
        <w:footnoteReference w:id="5"/>
      </w:r>
      <w:bookmarkEnd w:id="10"/>
    </w:p>
    <w:p w:rsidR="00273A62" w:rsidRPr="00EB3BF5" w:rsidRDefault="00273A62" w:rsidP="00914CEC">
      <w:pPr>
        <w:pStyle w:val="Date"/>
        <w:spacing w:after="0"/>
        <w:ind w:firstLine="0"/>
      </w:pPr>
      <w:bookmarkStart w:id="11" w:name="_Toc242176590"/>
      <w:r w:rsidRPr="00EB3BF5">
        <w:t>10 января 1951 г.</w:t>
      </w:r>
      <w:bookmarkEnd w:id="11"/>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00055">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два Ваших письма от 13 и 21 декабря. Прочитала их с большим интересом. Весьма похвально и полезно то, что Вы записываете все Ваши духовные переживания. Продолжайте это делать – и будете вознаграждены дальнейшими прекрасными озарениями.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сильный медиум, или провидец от природы и маг, как раньше называли медиумов. Кроме того, благодаря Вашей искренней преданности Великим Учителям в прошлом, Вы с детства находились под Их наблюдением. И с тех пор Ваши чувства Благодарности, Преданности и потребности в тесном контакте и Общении с Ними не только не уменьшились, но стали еще сильнее. Вы смогли найти верный путь и установить связь с Вашим Великим Покровителем. Под Его Наблюдением Вы можете легко развиться в медиатора, полезную силу и сотрудника в Великом Строительстве. Вы должны знать, что медиумы имеют магнетическую ауру, которая притягивает к ним существа с иных планов. Вот почему они иногда посещают Вас, когда желают вступить в контакт с каким-либо обитателем земного плана через Ваше посредничество. Но Вы не должны бояться Ваших ночных посетителей, они не могут причинить Вам вред. Находясь под особой Защитой, Вам стоит только обратиться к Вашему Покровителю и семь раз произнести Его Имя (Майтрейя), как Ваши гости удалятся.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говорит, что Вы вступили в новый период Вашей жизни. Космические сроки благоприятны для Вас. Вы можете сотрудничать с Великим Владыкой, и лучшие обстоятельства выявятся во время такого сотрудничества.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я очень признательна Вам за Вашу добрую помощь Учреждениям и особенно за приобретение картин профессора Рериха для Вашей личной коллекции. Теперь они не пропадут. Некоторые из этих картин поистине являются замыслом и творением Великих Учителей, воплощенным при участии профессора Рериха. Все его работы были вдохновлены Ими.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У меня к Вам еще одна просьба. Пожалуйста, не отправляйте картины в галереи за пределами штата Мичиган. Это очень опасно!! Лучше всего самые прекрасные из них повесить на стенах Учреждений как </w:t>
      </w:r>
      <w:r w:rsidRPr="00EB3BF5">
        <w:rPr>
          <w:rFonts w:ascii="Times New Roman CYR" w:hAnsi="Times New Roman CYR" w:cs="Times New Roman CYR"/>
          <w:i/>
          <w:iCs/>
          <w:noProof/>
        </w:rPr>
        <w:t xml:space="preserve">займ </w:t>
      </w:r>
      <w:r w:rsidRPr="00EB3BF5">
        <w:rPr>
          <w:rFonts w:ascii="Times New Roman CYR" w:hAnsi="Times New Roman CYR" w:cs="Times New Roman CYR"/>
          <w:noProof/>
        </w:rPr>
        <w:t>из Вашей личной коллекции.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знаю, что таково желание Великого Владыки, но мне очень хочется, чтобы Вы сделали это по своей воле.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Вы хотите быть более сознательным – самый надежный и прямой путь к этому – это великая любовь. </w:t>
      </w:r>
      <w:r w:rsidRPr="00EB3BF5">
        <w:rPr>
          <w:rFonts w:ascii="Times New Roman CYR" w:hAnsi="Times New Roman CYR" w:cs="Times New Roman CYR"/>
          <w:i/>
          <w:iCs/>
          <w:noProof/>
        </w:rPr>
        <w:t xml:space="preserve">Любовь </w:t>
      </w:r>
      <w:r w:rsidRPr="00EB3BF5">
        <w:rPr>
          <w:rFonts w:ascii="Times New Roman CYR" w:hAnsi="Times New Roman CYR" w:cs="Times New Roman CYR"/>
          <w:noProof/>
        </w:rPr>
        <w:t xml:space="preserve">есть </w:t>
      </w:r>
      <w:r w:rsidRPr="00EB3BF5">
        <w:rPr>
          <w:rFonts w:ascii="Times New Roman CYR" w:hAnsi="Times New Roman CYR" w:cs="Times New Roman CYR"/>
          <w:i/>
          <w:iCs/>
          <w:noProof/>
        </w:rPr>
        <w:t xml:space="preserve">Сезам </w:t>
      </w:r>
      <w:r w:rsidRPr="00EB3BF5">
        <w:rPr>
          <w:rFonts w:ascii="Times New Roman CYR" w:hAnsi="Times New Roman CYR" w:cs="Times New Roman CYR"/>
          <w:noProof/>
        </w:rPr>
        <w:t>ко всем достижениям. Но концентрация и несломимое желание стать сознательным во всех своих мыслях и поступках постепенно разовьют это качество, которое является одним из самых труднодостижимых. Великая Защита и Ваше любящее сердце окажут Вам огромную помощь в этих усилиях.</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Ваши пять вопросов. Неудачного советника нужно отстранить. Как я понимаю, он связан с золотыми приисками. Эта земля упадет в цене во время грядущей катастрофы – лучше продать ее.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Квартира по адресу: 115, 5</w:t>
      </w:r>
      <w:r w:rsidRPr="00EB3BF5">
        <w:rPr>
          <w:rFonts w:ascii="Times New Roman CYR" w:hAnsi="Times New Roman CYR" w:cs="Times New Roman CYR"/>
          <w:noProof/>
          <w:vertAlign w:val="superscript"/>
        </w:rPr>
        <w:t>th</w:t>
      </w:r>
      <w:r w:rsidRPr="00EB3BF5">
        <w:rPr>
          <w:rFonts w:ascii="Times New Roman CYR" w:hAnsi="Times New Roman CYR" w:cs="Times New Roman CYR"/>
          <w:noProof/>
        </w:rPr>
        <w:t xml:space="preserve"> avenue очень пригодится в ближайшем будущем.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«Страх – плохой советчик» и может привести к конфликту. Даже намек на страх может вызвать огромные разрушительные последствия. Все Ваши сыновья будут охранены, никто из них не пострадает.</w:t>
      </w:r>
    </w:p>
    <w:p w:rsidR="00273A62" w:rsidRPr="00EB3BF5" w:rsidRDefault="00273A62" w:rsidP="003F5CFB">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Можете строить, но только в штате Мичиган.</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Зина может прочесть и перевести Вам страницы из «Надземного».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знаю многие страницы моего прошлого и видела некоторые свои астральные клише, но не помню ничего похожего на портрет, который Вы видели у Зины. Астральный Образ Софии Палеолог я еще не видела, но тот образ египетской принцессы сильно отличается.</w:t>
      </w:r>
    </w:p>
    <w:p w:rsidR="00273A62" w:rsidRPr="00EB3BF5" w:rsidRDefault="00273A62" w:rsidP="00227A7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Полученное Вами кольцо следует положить в маленькую серебряную коробочку и хранить отдельно от других Ваших вещей и </w:t>
      </w:r>
      <w:r w:rsidRPr="00EB3BF5">
        <w:rPr>
          <w:rFonts w:ascii="Times New Roman CYR" w:hAnsi="Times New Roman CYR" w:cs="Times New Roman CYR"/>
          <w:i/>
          <w:iCs/>
          <w:noProof/>
        </w:rPr>
        <w:t xml:space="preserve">не </w:t>
      </w:r>
      <w:r w:rsidRPr="00EB3BF5">
        <w:rPr>
          <w:rFonts w:ascii="Times New Roman CYR" w:hAnsi="Times New Roman CYR" w:cs="Times New Roman CYR"/>
          <w:noProof/>
        </w:rPr>
        <w:t xml:space="preserve">в спальне. Никто не должен знать о нем и дотрагиваться до него. Пусть оно лежит в коробочке </w:t>
      </w:r>
      <w:r w:rsidRPr="00EB3BF5">
        <w:rPr>
          <w:rFonts w:ascii="Times New Roman CYR" w:hAnsi="Times New Roman CYR" w:cs="Times New Roman CYR"/>
          <w:i/>
          <w:iCs/>
          <w:noProof/>
        </w:rPr>
        <w:t xml:space="preserve">целый год, </w:t>
      </w:r>
      <w:r w:rsidRPr="00EB3BF5">
        <w:rPr>
          <w:rFonts w:ascii="Times New Roman CYR" w:hAnsi="Times New Roman CYR" w:cs="Times New Roman CYR"/>
          <w:noProof/>
        </w:rPr>
        <w:t xml:space="preserve">не нужно на него смотреть или касаться его. Тогда оно очистится и </w:t>
      </w:r>
      <w:r w:rsidRPr="00EB3BF5">
        <w:rPr>
          <w:rFonts w:ascii="Times New Roman CYR" w:hAnsi="Times New Roman CYR" w:cs="Times New Roman CYR"/>
          <w:i/>
          <w:iCs/>
          <w:noProof/>
        </w:rPr>
        <w:t xml:space="preserve">изменится. </w:t>
      </w:r>
      <w:r w:rsidRPr="00EB3BF5">
        <w:rPr>
          <w:rFonts w:ascii="Times New Roman CYR" w:hAnsi="Times New Roman CYR" w:cs="Times New Roman CYR"/>
          <w:noProof/>
        </w:rPr>
        <w:t>Великий Владыка сказал мне, чтобы я написала Вам, что Ему «большая радость снова видеть Вас нашим дорогим и ближайшим сотрудником». Рада, что Вы чувствуете себя хорошо. Храните золотую нить, которая связывает Вас с Великим Сердцем, и все будет хорошо. Нежно любящая Вас,</w:t>
      </w:r>
    </w:p>
    <w:p w:rsidR="00273A62" w:rsidRPr="00EB3BF5" w:rsidRDefault="00273A62" w:rsidP="00914CEC">
      <w:pPr>
        <w:autoSpaceDE w:val="0"/>
        <w:autoSpaceDN w:val="0"/>
        <w:adjustRightInd w:val="0"/>
        <w:spacing w:before="5"/>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Елена Рерих</w:t>
      </w:r>
    </w:p>
    <w:p w:rsidR="00273A62" w:rsidRPr="00EB3BF5" w:rsidRDefault="00273A62" w:rsidP="003C3637">
      <w:pPr>
        <w:rPr>
          <w:noProof/>
        </w:rPr>
      </w:pPr>
    </w:p>
    <w:p w:rsidR="00273A62" w:rsidRPr="00EB3BF5" w:rsidRDefault="00273A62" w:rsidP="00914CEC">
      <w:pPr>
        <w:pStyle w:val="a"/>
      </w:pPr>
      <w:bookmarkStart w:id="12" w:name="_Toc242176591"/>
      <w:r w:rsidRPr="00EB3BF5">
        <w:t>3</w:t>
      </w:r>
      <w:bookmarkEnd w:id="12"/>
    </w:p>
    <w:p w:rsidR="00273A62" w:rsidRPr="00EB3BF5" w:rsidRDefault="00273A62" w:rsidP="00914CEC">
      <w:pPr>
        <w:pStyle w:val="a0"/>
        <w:ind w:firstLine="0"/>
      </w:pPr>
      <w:bookmarkStart w:id="13" w:name="_Toc242176592"/>
      <w:r w:rsidRPr="00EB3BF5">
        <w:t>Е.И.Рерих – М.Стуранс</w:t>
      </w:r>
      <w:bookmarkEnd w:id="13"/>
    </w:p>
    <w:p w:rsidR="00273A62" w:rsidRPr="00EB3BF5" w:rsidRDefault="00273A62" w:rsidP="00914CEC">
      <w:pPr>
        <w:pStyle w:val="Date"/>
        <w:ind w:firstLine="0"/>
      </w:pPr>
      <w:bookmarkStart w:id="14" w:name="_Toc242176593"/>
      <w:r w:rsidRPr="00EB3BF5">
        <w:t>19 января 1951 г.</w:t>
      </w:r>
      <w:bookmarkEnd w:id="14"/>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Родная и дорогая моя Марточка, не тревожьтесь чрезмерно. Наша милая Инге поправится, ибо никаких злокачественных болезней даже в зачатке у нее нет. Все органы здоровы, но ей необходим полный покой и следует избегать всяких лекарств, кроме строфанта или валериана. Все прочие лекарства могут очень повредить. Инге оявлена на общем нервном воспалении и особенно на воспалении солнечного сплетения и его приоткрытии. Такой процесс очень мучителен и требует самого бережного к нему отношения. Первое условие – </w:t>
      </w:r>
      <w:r w:rsidRPr="00EB3BF5">
        <w:rPr>
          <w:rFonts w:ascii="Times New Roman CYR" w:hAnsi="Times New Roman CYR" w:cs="Times New Roman CYR"/>
          <w:i/>
          <w:iCs/>
          <w:noProof/>
        </w:rPr>
        <w:t xml:space="preserve">никаких </w:t>
      </w:r>
      <w:r w:rsidRPr="00EB3BF5">
        <w:rPr>
          <w:rFonts w:ascii="Times New Roman CYR" w:hAnsi="Times New Roman CYR" w:cs="Times New Roman CYR"/>
          <w:noProof/>
        </w:rPr>
        <w:t>лекарств. Также нужно избегать раздражения, ибо раздражение настоящий яд и вызывает страстные боли в солнечном сплетении и тяжко отзывается на сердце. Как можно меньше посетителей, ей нужен полный покой, иначе процесс затянется и будет нарушен в его развитии. Сама я проходила через такой процесс и знаю, насколько он мучителен и как необходимо одиночество под зорким наблюдением близкого человека, знающего Ваше состояние. Приоткрытие солнечного сплетения являет все признаки острого расстройства пищеварения и желудочного заболевания, ибо солнечное сплетение прикасается к стенкам желудка. Бояться утери аппетита не следует. Каждый излишек пищи вреднее воздержания.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 марту все приедете в Калимпонг и проведете прекрасное время в наших благословенных местах. Но отнеситесь со всею любовною бережностью к нашей Инге в этот трудный мучительный период для нее. Когда она одолеет этот процесс, она оявится на большем утончении своего внутреннего существа и сможет получать посылки Свыше, именно, она вступит на путь сознательной Йоги.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Помогите, родная, охранить ее от всякого беспокойства и страшного яда раздражения. Она очень охраняется Лучами Великого Владыки, мы должны способствовать и не нарушать эту Помощь ненужными ей посещениями, утяжелениями жизненными мелочами и всякими </w:t>
      </w:r>
      <w:r w:rsidRPr="00EB3BF5">
        <w:rPr>
          <w:rFonts w:ascii="Times New Roman CYR" w:hAnsi="Times New Roman CYR" w:cs="Times New Roman CYR"/>
          <w:i/>
          <w:iCs/>
          <w:noProof/>
        </w:rPr>
        <w:t xml:space="preserve">шумами, </w:t>
      </w:r>
      <w:r w:rsidRPr="00EB3BF5">
        <w:rPr>
          <w:rFonts w:ascii="Times New Roman CYR" w:hAnsi="Times New Roman CYR" w:cs="Times New Roman CYR"/>
          <w:noProof/>
        </w:rPr>
        <w:t>лучше смотреть на Инге как на тяжелобольную и предоставить ей полный покой, она скоро справится с этим мучительным состоянием.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Знаю, что и наша Катрин нуждается в отдыхе, она много волновалась и напрягалась, да и сейчас еще напрягается в трудное для всех Вас время. Но теперь уже недолго. Чую сердцем, как Вы помогаете им, но сейчас, родная, прошу Вас охранить их от ненужных сомнений и предположений относительно заболеваний вроде рака в печени или злокачественной дизентерии и тому подобных мерзостей – </w:t>
      </w:r>
      <w:r w:rsidRPr="00EB3BF5">
        <w:rPr>
          <w:rFonts w:ascii="Times New Roman CYR" w:hAnsi="Times New Roman CYR" w:cs="Times New Roman CYR"/>
          <w:i/>
          <w:noProof/>
        </w:rPr>
        <w:t>ничем пободным Инге не страдает</w:t>
      </w:r>
      <w:r w:rsidRPr="00EB3BF5">
        <w:rPr>
          <w:rFonts w:ascii="Times New Roman CYR" w:hAnsi="Times New Roman CYR" w:cs="Times New Roman CYR"/>
          <w:noProof/>
        </w:rPr>
        <w:t>,</w:t>
      </w:r>
      <w:r w:rsidRPr="00EB3BF5">
        <w:rPr>
          <w:rFonts w:ascii="Times New Roman CYR" w:hAnsi="Times New Roman CYR" w:cs="Times New Roman CYR"/>
          <w:i/>
          <w:iCs/>
          <w:noProof/>
        </w:rPr>
        <w:t xml:space="preserve"> </w:t>
      </w:r>
      <w:r w:rsidRPr="00EB3BF5">
        <w:rPr>
          <w:rFonts w:ascii="Times New Roman CYR" w:hAnsi="Times New Roman CYR" w:cs="Times New Roman CYR"/>
          <w:noProof/>
        </w:rPr>
        <w:t xml:space="preserve">у нее только общее воспаление нервов и воспалительное состояние солнечного сплетения, что вызывает и воспаление </w:t>
      </w:r>
      <w:r w:rsidRPr="00EB3BF5">
        <w:rPr>
          <w:rFonts w:ascii="Times New Roman CYR" w:hAnsi="Times New Roman CYR" w:cs="Times New Roman CYR"/>
          <w:i/>
          <w:iCs/>
          <w:noProof/>
        </w:rPr>
        <w:t xml:space="preserve">слизистых оболочек, </w:t>
      </w:r>
      <w:r w:rsidRPr="00EB3BF5">
        <w:rPr>
          <w:rFonts w:ascii="Times New Roman CYR" w:hAnsi="Times New Roman CYR" w:cs="Times New Roman CYR"/>
          <w:noProof/>
        </w:rPr>
        <w:t>отсюда всевозможные симптомы несуществующих болезней. Итак, родная, напрягитесь еще немного, к концу февраля она окрепнет и сможет предпринять нелегкое путешествие к нашим Горам. Вероятно, Святослав, который собирается навестить Вас, опишет Вам дорогу, он проехал и по длинной, и по прямой.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Рада буду увидеть Вас, чую, что найдем много точек самого нежного соприкасания, также уверена, что мы с Вами будем работать и в нашей Стране, и в Латвии. Заложим новые основы и уявим радостный путь Служения и труда во имя Общего Блага. Твердо верьте, родная, в Мощь Сил Света, не препятствуйте никакими сомнениями. Сомнение – самый страшный, разлагающий яд. В сомнении ничего нельзя достигнуть, в сомнении не перейти даже через малую канаву.</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Доверяйте всеми силами сердца великой и благой Мудрости и Мощи, оявивших Вас на пути Света и Знания. И любите, любите всем существом Вашим Великого Владыку, приведшего Вас в Его любимую Страну, чтобы Вы могли прикоснуться к Его вибрациям, льющимся и действующим мощно из-за снежной Обители наших Гималаев. Вибрации эти подымут вибрации Ваши и тоже будут способствовать утончению Вашего внутреннего существа. Итак, явите еще немного терпения – и все придет.</w:t>
      </w:r>
    </w:p>
    <w:p w:rsidR="00273A62" w:rsidRPr="00EB3BF5" w:rsidRDefault="00273A62" w:rsidP="00C63A53">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самые сердечные мысли и жду Вас, родная.</w:t>
      </w:r>
    </w:p>
    <w:p w:rsidR="00273A62" w:rsidRPr="00EB3BF5" w:rsidRDefault="00273A62" w:rsidP="00C63A53">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обнимаю Вас,</w:t>
      </w:r>
    </w:p>
    <w:p w:rsidR="00273A62" w:rsidRPr="00EB3BF5" w:rsidRDefault="00273A62" w:rsidP="00914CEC">
      <w:pPr>
        <w:autoSpaceDE w:val="0"/>
        <w:autoSpaceDN w:val="0"/>
        <w:adjustRightInd w:val="0"/>
        <w:spacing w:before="5"/>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Е.Рерих</w:t>
      </w:r>
    </w:p>
    <w:p w:rsidR="00273A62" w:rsidRPr="00EB3BF5" w:rsidRDefault="00273A62" w:rsidP="003C3637">
      <w:pPr>
        <w:rPr>
          <w:noProof/>
        </w:rPr>
      </w:pPr>
    </w:p>
    <w:p w:rsidR="00273A62" w:rsidRPr="00EB3BF5" w:rsidRDefault="00273A62" w:rsidP="00914CEC">
      <w:pPr>
        <w:pStyle w:val="a"/>
      </w:pPr>
      <w:bookmarkStart w:id="15" w:name="_Toc242176594"/>
      <w:r w:rsidRPr="00EB3BF5">
        <w:t>4</w:t>
      </w:r>
      <w:bookmarkEnd w:id="15"/>
    </w:p>
    <w:p w:rsidR="00273A62" w:rsidRPr="00EB3BF5" w:rsidRDefault="00273A62" w:rsidP="00914CEC">
      <w:pPr>
        <w:pStyle w:val="a0"/>
        <w:ind w:firstLine="0"/>
      </w:pPr>
      <w:bookmarkStart w:id="16" w:name="_Toc242176595"/>
      <w:r w:rsidRPr="00EB3BF5">
        <w:t>Е.И.Рерих – З.Г.Фосдик и Д.Фосдику</w:t>
      </w:r>
      <w:bookmarkEnd w:id="16"/>
    </w:p>
    <w:p w:rsidR="00273A62" w:rsidRPr="00EB3BF5" w:rsidRDefault="00273A62" w:rsidP="00914CEC">
      <w:pPr>
        <w:pStyle w:val="Date"/>
        <w:ind w:firstLine="0"/>
      </w:pPr>
      <w:bookmarkStart w:id="17" w:name="_Toc242176596"/>
      <w:r w:rsidRPr="00EB3BF5">
        <w:t>21 января 1951 г.</w:t>
      </w:r>
      <w:bookmarkEnd w:id="17"/>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с большой грустью убеждаюсь, как трудно мне сохранять ритм в моих письмах к Вам. Столько неожиданного вторгается в жизнь, столько неотложного, требующего ответа. Я – одна, а главная работа моя такая сложная и требует такого напряженного сосредоточия и спокойствия. Работа эта сейчас страстно нужна и даже необходима Великому Владыке как самая насущная для проведения многих космических проявлений и установления особых ритмов. Конечно, все это звучит совершенной абракадаброй для земных обывателей, и потому, родная, не повторяйте этого никому, даже ближайшим сотрудникам, пусть это упадет в сердце, как камень, брошенный в колодец.</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мне трудно, очень трудно от разбитого ритма в работе моей. 12-го числа приехал Светик со своей милой женой. Конечно, для меня это большая радость, но и боль за нарушенный ритм. Светик сейчас уже снова в Бомбее, был вытребован неотложными делами. Ждем его в конце месяца. Наши милые сотрудницы все еще в Дели. Нервная система Инге настолько была потрясена, что она еще не может оправиться настолько, чтобы предпринять нелегкое путешествие к нам. Дороги наши все еще не исправлены окончательно, и, конечно, Инге не сможет приехать раньше самого конца февраля. Мне грустно за них, за нудное сиденье в отелях, но состояние Инге должно быть принято во внимание. Тем более что в силу общего нервного напряжения и воспламенения всех слизистых оболочек она приоткрыла свое солнечное сплетение, что очень мучительно и дает все показания на острое расстройство пищеварения с тошнотой, рвотою, болями и т.д. При таком состоянии солнечного сплетения всякие лекарства безусловно вредны и опасны, кроме строфанта и в некоторых случаях соды. Надеюсь, что она не принимала прописанные ей новые средства для убивания злейших бацилл, которых у нее и нет! Как необходимо, чтобы сознание людей просветилось и они сократили бы приемы малоисследованных лекарств! Люди совершенно забыли, что Природа лучший целитель и мы должны лишь помогать ей разумными мерами и воздержанием от всяких излишеств, но не нарушать ритм восстановления сил всякими ядами.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Ваши вопросы. Относительно картин я писала Боллингу, прося его уделить нашим Учреждениям хотя бы часть его новой коллекции, само собою разумеется, в виде лоана</w:t>
      </w:r>
      <w:r w:rsidRPr="00EB3BF5">
        <w:rPr>
          <w:rStyle w:val="FootnoteReference"/>
          <w:rFonts w:ascii="Times New Roman CYR" w:hAnsi="Times New Roman CYR" w:cs="Times New Roman CYR"/>
          <w:noProof/>
        </w:rPr>
        <w:footnoteReference w:id="6"/>
      </w:r>
      <w:r w:rsidRPr="00EB3BF5">
        <w:rPr>
          <w:rFonts w:ascii="Times New Roman CYR" w:hAnsi="Times New Roman CYR" w:cs="Times New Roman CYR"/>
          <w:noProof/>
        </w:rPr>
        <w:t>. О конкурсе имею малоутешительные сведения. Светик говорит, что даже для того малого действия потребуется организовать отдельную группу людей, которая согласилась бы заняться проведением конкурса здесь. На это очень мало надежды. Все культурные начинания замерли. Страна в таком трудном положении! Дезорганизация здесь велика из-за страстного трудного, я бы сказала, почти гибельного разделения страны на Пакистан и Индостан</w:t>
      </w:r>
      <w:r w:rsidRPr="00EB3BF5">
        <w:rPr>
          <w:rStyle w:val="FootnoteReference"/>
          <w:rFonts w:ascii="Times New Roman CYR" w:hAnsi="Times New Roman CYR" w:cs="Times New Roman CYR"/>
          <w:noProof/>
        </w:rPr>
        <w:footnoteReference w:id="7"/>
      </w:r>
      <w:r w:rsidRPr="00EB3BF5">
        <w:rPr>
          <w:rFonts w:ascii="Times New Roman CYR" w:hAnsi="Times New Roman CYR" w:cs="Times New Roman CYR"/>
          <w:noProof/>
        </w:rPr>
        <w:t xml:space="preserve"> и последствий такого предательства, уявленного врагами Индии. Недостаток катастрофический в пищевых продуктах, страшная проблема миллионов бездомных беженцев, и при всем этом страшный недостаток в компетентных и сознательных сотрудниках во всех областях жизни. Можно изумляться, как Индия может справляться с такими неотложными труднейшими проблемами и даже начинать понемногу строить. Конечно, тут не без Высшей Помощи. Так хотелось бы, чтобы новая страна</w:t>
      </w:r>
      <w:r w:rsidRPr="00EB3BF5">
        <w:rPr>
          <w:rStyle w:val="FootnoteReference"/>
          <w:rFonts w:ascii="Times New Roman CYR" w:hAnsi="Times New Roman CYR" w:cs="Times New Roman CYR"/>
          <w:noProof/>
        </w:rPr>
        <w:footnoteReference w:id="8"/>
      </w:r>
      <w:r w:rsidRPr="00EB3BF5">
        <w:rPr>
          <w:rFonts w:ascii="Times New Roman CYR" w:hAnsi="Times New Roman CYR" w:cs="Times New Roman CYR"/>
          <w:noProof/>
        </w:rPr>
        <w:t xml:space="preserve"> уявила бы ей широкую помощь без захвата и насилия и предоставила бы ей возможности охранить ее великую духовную культуру с древнейшим Учением! Духовное Наследство, Духовная Культура и Знание Индии должны быть охранены всеми народами. Все должны осознать, что было оявлено Человечеству, всему Миру среди обитателей этой страны! Красота и глубина Учения Индии непревзойденная!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Высокий медиатор может достичь многих ступеней Йоги. Лишь самые высокие ступени ему не доступны, такие как дальние полеты в сферы высшие и Космическое Сотрудничество и Строительство. Но для непосредственной эволюции на Земле медиаторы могут даже иметь больше приложения, нежели йог, оявленный на Космическом Строительстве. В грядущую Эпоху Земля наша обогатится многими замечательными медиаторами. Очень советую Вам, родные, не слишком подчеркивать ограничения медиаторов и медиумов, наживете много врагов Учению и себе. Некоторую разницу между йогами и медиумами следует знать, но не во всех подробностях их ограничений. Лучше говорить, что медиатор может достичь многих ступеней Йоги и медиум при страстном очищении своего нравственного существа и устремлении к истинному знанию может стать медиатором. Ведь решительно все достижения духовные разнятся в качестве и степени напряжения. Никто, кроме высокого Йога-Архата, не может определить, где кончается медиаторство и начинаются высокие достижения Огненной Йоги, ибо это сокрыто от глаз физических.</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Чакраварти могу сказать, что сообщить ему подробности принятия Америкой Знамени Мира и подписания его Рузвельтом и всеми Республиками Южной Америки можно, но ничего не ждите от него. Человек он скользкий и не будет сотрудником. Получили ли Вы копии «Мемориал Волюм»</w:t>
      </w:r>
      <w:r w:rsidRPr="00EB3BF5">
        <w:rPr>
          <w:rStyle w:val="FootnoteReference"/>
          <w:rFonts w:ascii="Times New Roman CYR" w:hAnsi="Times New Roman CYR" w:cs="Times New Roman CYR"/>
          <w:noProof/>
        </w:rPr>
        <w:footnoteReference w:id="9"/>
      </w:r>
      <w:r w:rsidRPr="00EB3BF5">
        <w:rPr>
          <w:rFonts w:ascii="Times New Roman CYR" w:hAnsi="Times New Roman CYR" w:cs="Times New Roman CYR"/>
          <w:noProof/>
        </w:rPr>
        <w:t>? Светик выслал их Вам, но недавно. Сейчас он снова в Дели, ждем его обратно с Катрин, которая собирается сюда на две недели. Инге лучше, получила телеграмму сейчас. Надеюсь увидеть ее с Мартой в конце февраля.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мисс Спатс</w:t>
      </w:r>
      <w:r w:rsidRPr="00EB3BF5">
        <w:rPr>
          <w:rStyle w:val="FootnoteReference"/>
          <w:rFonts w:ascii="Times New Roman CYR" w:hAnsi="Times New Roman CYR" w:cs="Times New Roman CYR"/>
          <w:noProof/>
        </w:rPr>
        <w:footnoteReference w:id="10"/>
      </w:r>
      <w:r w:rsidRPr="00EB3BF5">
        <w:rPr>
          <w:rFonts w:ascii="Times New Roman CYR" w:hAnsi="Times New Roman CYR" w:cs="Times New Roman CYR"/>
          <w:noProof/>
        </w:rPr>
        <w:t xml:space="preserve"> могу дать Совет ей не принимать никаких лекарств, кроме постоянного принятия валериана по 30 капель два раза в день и по 3 капли строфанта утром и вечером в течение трех дней в неделю. Пусть оявится на таком режиме хотя бы шесть недель. Также ей необходимо хранить полное спокойствие и не опасаться и не являть страха при некоторых необычных явлениях, даже болезненных, ибо она находится под Лучом Великого Владыки. Многие явления могут усилиться, ибо она, несомненно, на ступенях Йоги. Душа у нее прекрасная, и она может быстро продвинуться по ступеням Йоги. От всего сердца приветствую ее на этом пути Света и Радости, но Радости особой, Радости Мудрой.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за присланные Записи Ваши. Прогресс несомненен, но, конечно, нужно большое терпение. Объединение сознания не так легко достигается. Кроме того, и Лучи Великого Владыки настолько сильны, что надо время для ассимиляции их. Раздражение, даже только намеки на него – губительно.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льдинках. Льдинки – отбросы, замерзшие вещества, выбрасываемые летательными аппаратами и носящиеся в верхних слоях атмосферы. Они бывают захвачены турбилльонами</w:t>
      </w:r>
      <w:r w:rsidRPr="00EB3BF5">
        <w:rPr>
          <w:rStyle w:val="FootnoteReference"/>
          <w:rFonts w:ascii="Times New Roman CYR" w:hAnsi="Times New Roman CYR" w:cs="Times New Roman CYR"/>
          <w:noProof/>
        </w:rPr>
        <w:footnoteReference w:id="11"/>
      </w:r>
      <w:r w:rsidRPr="00EB3BF5">
        <w:rPr>
          <w:rFonts w:ascii="Times New Roman CYR" w:hAnsi="Times New Roman CYR" w:cs="Times New Roman CYR"/>
          <w:noProof/>
        </w:rPr>
        <w:t xml:space="preserve"> в пространстве и яро носятся и передвигаются с места на место. Вспомните донесения о неожиданных дождях из камней или лягушек, рыб и т.д. В основе все то же явление турбилльона в разных слоях атмосферы.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«Общины» должна сказать, что не могла уявиться на просмотре перевода, но по возвращении Светика постараюсь проверить с ним и немедленно перешлю Вам воздушной почтой. И можно будет печатать.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Кажется, ответила на все Ваши вопросы. Ах да, конечно, Вы правы относительно опечаток в моих «Письмах». Но одна из самых досадных опечаток на странице 499, на третьей строке сверху – вместо «компрачикосов» корректор или корректорша исправила это слово на «компромиссов» и тем исказила смысл сказанного. Конечно, можно не знать значение слова «компрачикосов», но все же лучше было бы постараться узнать, что такое слово означает. В средние века в Англии существовала секта или группа людей, которая подбирала и даже воровала маленьких детей и калечила их с корыстными целями для получения богатой милостыни на ярмарках, где эти несчастные дети были демонстрированы в самых ужасных положениях и с вывернутыми наизнанку членами. Такие дети назывались тогда «компрачикосы»</w:t>
      </w:r>
      <w:r w:rsidRPr="00EB3BF5">
        <w:rPr>
          <w:rStyle w:val="FootnoteReference"/>
          <w:rFonts w:ascii="Times New Roman CYR" w:hAnsi="Times New Roman CYR" w:cs="Times New Roman CYR"/>
          <w:noProof/>
        </w:rPr>
        <w:footnoteReference w:id="12"/>
      </w:r>
      <w:r w:rsidRPr="00EB3BF5">
        <w:rPr>
          <w:rFonts w:ascii="Times New Roman CYR" w:hAnsi="Times New Roman CYR" w:cs="Times New Roman CYR"/>
          <w:noProof/>
        </w:rPr>
        <w:t>. Происхождение этого слова мне неизвестно, но описание этой ужасной секты и прозвище это встречается в романе Виктора Гюго «Человек, который смеется». Современное «человеководство» недалеко ушло от такого средневекового калечения и еще ужаснее, ибо калечится психология детей. Также на странице 533, первая строка сверху, вместо «самопожертвования» следует читать «самоотвержения». Конечно, имеются и другие малые опечатки, но вообще мои письма напечатаны много лучше, нежели другие издания.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Должна кончать, вернулся Юрий с Девикой, и мне нужно побеседовать с моей милой девочкой. На сосредоточенную работу остается поздний вечер, когда я иногда совершенно исчерпала свою психическую энергию за день. Но зато на рассвете могу иметь прекрасную беседу, но, увы, записывать трудно, лежа в постели. Приходится запоминать, что иногда почти невозможно из-за количества сообщений. Всегда многое </w:t>
      </w:r>
      <w:r w:rsidRPr="00EB3BF5">
        <w:rPr>
          <w:rFonts w:ascii="Times New Roman CYR" w:hAnsi="Times New Roman CYR" w:cs="Times New Roman CYR"/>
          <w:bCs/>
          <w:noProof/>
        </w:rPr>
        <w:t xml:space="preserve">исчезает. </w:t>
      </w:r>
      <w:r w:rsidRPr="00EB3BF5">
        <w:rPr>
          <w:rFonts w:ascii="Times New Roman CYR" w:hAnsi="Times New Roman CYR" w:cs="Times New Roman CYR"/>
          <w:noProof/>
        </w:rPr>
        <w:t xml:space="preserve">Обнимаю Вас, родные, и посылаю Вам лучшие мысли и все </w:t>
      </w:r>
      <w:r w:rsidRPr="00EB3BF5">
        <w:rPr>
          <w:rFonts w:ascii="Times New Roman CYR" w:hAnsi="Times New Roman CYR" w:cs="Times New Roman CYR"/>
          <w:bCs/>
          <w:iCs/>
          <w:noProof/>
        </w:rPr>
        <w:t>мое</w:t>
      </w:r>
      <w:r w:rsidRPr="00EB3BF5">
        <w:rPr>
          <w:rFonts w:ascii="Times New Roman CYR" w:hAnsi="Times New Roman CYR" w:cs="Times New Roman CYR"/>
          <w:bCs/>
          <w:i/>
          <w:iCs/>
          <w:noProof/>
        </w:rPr>
        <w:t xml:space="preserve"> </w:t>
      </w:r>
      <w:r w:rsidRPr="00EB3BF5">
        <w:rPr>
          <w:rFonts w:ascii="Times New Roman CYR" w:hAnsi="Times New Roman CYR" w:cs="Times New Roman CYR"/>
          <w:noProof/>
        </w:rPr>
        <w:t>доверие.</w:t>
      </w:r>
    </w:p>
    <w:p w:rsidR="00273A62" w:rsidRPr="00EB3BF5" w:rsidRDefault="00273A62" w:rsidP="000B3236">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Привет сердечный Софье Михайловне.</w:t>
      </w:r>
    </w:p>
    <w:p w:rsidR="00273A62" w:rsidRPr="00EB3BF5" w:rsidRDefault="00273A62" w:rsidP="000B3236">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всего Светлого.</w:t>
      </w:r>
    </w:p>
    <w:p w:rsidR="00273A62" w:rsidRPr="00EB3BF5" w:rsidRDefault="00273A62" w:rsidP="003C3637">
      <w:pPr>
        <w:rPr>
          <w:noProof/>
        </w:rPr>
      </w:pPr>
    </w:p>
    <w:p w:rsidR="00273A62" w:rsidRPr="00EB3BF5" w:rsidRDefault="00273A62" w:rsidP="00914CEC">
      <w:pPr>
        <w:pStyle w:val="a"/>
      </w:pPr>
      <w:bookmarkStart w:id="18" w:name="_Toc242176597"/>
      <w:r w:rsidRPr="00EB3BF5">
        <w:t>5</w:t>
      </w:r>
      <w:bookmarkEnd w:id="18"/>
    </w:p>
    <w:p w:rsidR="00273A62" w:rsidRPr="00EB3BF5" w:rsidRDefault="00273A62" w:rsidP="00914CEC">
      <w:pPr>
        <w:pStyle w:val="a0"/>
        <w:ind w:firstLine="0"/>
      </w:pPr>
      <w:bookmarkStart w:id="19" w:name="_Toc242176598"/>
      <w:r w:rsidRPr="00EB3BF5">
        <w:t>Е.И.Рерих – Б.Н. и Н.И. Абрамовым</w:t>
      </w:r>
      <w:bookmarkEnd w:id="19"/>
    </w:p>
    <w:p w:rsidR="00273A62" w:rsidRPr="00EB3BF5" w:rsidRDefault="00273A62" w:rsidP="00914CEC">
      <w:pPr>
        <w:pStyle w:val="Date"/>
        <w:ind w:firstLine="0"/>
      </w:pPr>
      <w:bookmarkStart w:id="20" w:name="_Toc242176599"/>
      <w:r w:rsidRPr="00EB3BF5">
        <w:t>23 января 1951 г.</w:t>
      </w:r>
      <w:bookmarkEnd w:id="20"/>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Дорогие и родные мои Борис и Ниночка, получила Ваше письмо от 25 декабря со вложением портретов сотрудниц и записочки от милой Ольги</w:t>
      </w:r>
      <w:r w:rsidRPr="00EB3BF5">
        <w:rPr>
          <w:rStyle w:val="FootnoteReference"/>
          <w:rFonts w:ascii="Times New Roman CYR" w:hAnsi="Times New Roman CYR" w:cs="Times New Roman CYR"/>
          <w:noProof/>
        </w:rPr>
        <w:footnoteReference w:id="13"/>
      </w:r>
      <w:r w:rsidRPr="00EB3BF5">
        <w:rPr>
          <w:rFonts w:ascii="Times New Roman CYR" w:hAnsi="Times New Roman CYR" w:cs="Times New Roman CYR"/>
          <w:noProof/>
        </w:rPr>
        <w:t>. Рада была получить их, прочесть Ваши сердечные слова о каждой из новых сотрудниц. Но очень огорчило меня, что наша Ниночка «не особенно хорошо чувствует себя физически». Конечно, такое длительное нарушение в организме правильного обмена веществ, которым она страдала, не может восстановиться так быстро, как нам это хотелось бы. Но полное выздоровление придет. Все придет, когда мы встретимся. Ниночка оявится на полном выздоровлении. Также и Наталия Дмитриевна не должна слишком тревожиться за свои недомогания. Сердце у нее здоровое, и это главное. Никакие лекарства, кроме валериана и изредка соды при ощущении тяжести в желудке, ей не нужны. Не нужен ей и строфант – сердце здоровое. Но она не должна оявляться на трудной физической работе, не должна подымать тяжести, ибо ей нужно сосредоточиться на писательстве. Она может прекрасно писать под диктовку Великого Владыки и напишет прекрасные статьи и полезные статейки. Но не должна сомневаться, а просто писать свободно, вслушиваясь в мысли и слова, ей посылаемые, – так было Сказано. Так приветствую от всего сердца новую сотрудницу и радуюсь возможности для нее уявиться на такой прекрасной и столь нужной сейчас работе.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Тронула меня и Ваша приемная дочка тонкостью чувств своих. Да, еще в самом начале нашей деятельности в Америке нашим сотрудникам было Указано распознавать пригодность человека по его отношению к нашему Родному Н.К. Имя его было оявлено как пробный камень для всех подходивших людей, так оно и осталось.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Ниночка может попробовать прекратить строфант на три недели, затем снова начать принимать по три капли три раза в день в течение трех недель, и снова прекратить на три недели и т.д. Испробуйте такой ритм. Можно его слегка варьировать, но следует всегда сохранять установленный ритм, и дозировка должна оставаться пока в пределах от шести до десяти капель в сутки. Можно разделить дозу на два или на три приема. Испробуйте, как Вам кажется лучше.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и диета должна всегда быть легкой, отнюдь не жирной, конечно, никаких жирных копченых сигов, стерлядей или копчушек. Лучшая рыба – корюшка и селедка. Уха тоже должна быть легкой. Ершовая самая лучшая. Жиры – наши враги. Сливочное масло допускается, но не в большом количестве. Сахар тоже лучше тростниковый или финиковый. Некоторое воздержание во всем необходимо и не опасайтесь худобы. Пресный хлеб приготовляется в несколько минут. Мука смешивается десятью столовыми ложками со щепоткой соли, замешивается в тесто не слишком жидкое или густое и раскатывается в совсем тонкие лепешки. Затем лепешку кладут на железную двойную решетку – лопатку, которая употребляется для подрумянивания тостов, и лепешка печется и поджаривается на живом огне, необходимо поворачивать ее несколько раз, чтобы она зарумянилась, но не сгорела. Печение такой лепешки берет не более трех минут. Теплые они очень вкусные.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Ольга, конечно, видит свои прошлые жизни, и это благой знак, значит, чаша ее хорошо наполнена и дух стучится. Борис должен продолжать записывать свои ощущения и все, что слышит. Главное, нужно придерживаться систематичности и последовательности в этих записях. Без последовательной записи опыт теряет много в своем значении и трудно следить и изучать развитие психической энергии; таким образом, изучение затрудняется значительно.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около Вас собираются новые сотрудницы. Следите, чтобы среди них не появилось бы соревнования и даже намека на ревность. Напоминайте им чаще, что каждый сотрудник имеет свой индивидуальный дар и неповторимое задание, никем другим не выполнимое. Духовные преуспеяния в их значении и разнообразии беспредельны. Итак, радуйтесь каждому новому проблеску нового осознания. Эти огни зажгут костер и принесут радость несказуемую.</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советует Вам начать изучать разницу между медиумами, медиаторами и йогами. Найдете много интересного материала и пояснений в книгах Учения. Если что непонятно, могу пояснить и добавить. Но понимание психических явлений страстно важно, ибо слишком много проявлений дешевого медиумизма засоряют сознание людей. Необходимо продвинуться в знании сил, сокрытых в человеке, в их значении на пользу, но часто и на вред всему живущему.</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не следует некоторые недомогания принимать за йогические процессы. Скажу Вам, что огненные процессы могут происходить только на больших высотах, в тишине и под наблюдением Гуру. Так, и настоящее «тумо»</w:t>
      </w:r>
      <w:r w:rsidRPr="00EB3BF5">
        <w:rPr>
          <w:rStyle w:val="FootnoteReference"/>
          <w:rFonts w:ascii="Times New Roman CYR" w:hAnsi="Times New Roman CYR" w:cs="Times New Roman CYR"/>
          <w:noProof/>
        </w:rPr>
        <w:footnoteReference w:id="14"/>
      </w:r>
      <w:r w:rsidRPr="00EB3BF5">
        <w:rPr>
          <w:rFonts w:ascii="Times New Roman CYR" w:hAnsi="Times New Roman CYR" w:cs="Times New Roman CYR"/>
          <w:noProof/>
        </w:rPr>
        <w:t xml:space="preserve"> может оявиться только на высотах и среди ледяной атмосферы, иначе человек сгорит. Мое «тумо» произошло на высоте в 17 тысяч футов среди ледяной температуры, под наблюдением Великого Владыки, и все же я уявилась на пожаре центров. Три дня моя жизнь висела на волоске, но, конечно, Луч Великого Владыки спас меня, но все же я опалила тогда мое тонкое тело. Также йогическое напряжение в позвоночнике не может оявиться среди низин и в окружении людей. Болей при этом не ощущается, но напряжение не позволяет согнуться, нервный ток становится стальным. Ярые боли в затылке могут быть от неправильного обмена веществ в силу перемен в организме при достижении известного возраста женщинами. Также и боли в пояснице и в основании крестца могут быть от давления на нерв люмбаго сосудов, прилегающих к этому нерву и наполненных кровью, уже не уявленной на извержении ее.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Среди низин можно оявиться на открытии некоторых центров для известной степени ясновидения и яснослышания, и это должно быть проведено с большею осторожностью. Но чуткость и духознание могут расти даже успешнее среди трудных условий. Но все огненные явления Йоги могут быть только на высотах под наблюдением Высокого Гуру. Существует много ступеней при продвижении на пути Йоги. Моему сыну Борису может представиться возможность оказаться на высотах, и тогда он поймет разницу в достижениях в низинах и на высотах. Вероятно, это произойдет, когда мы встретимся с Вами.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 Великого Владыки соединяет избранных людей, и ярые вступают на путь Йоги, и каждая новая жизнь таких людей продвигает их на этом пути и на приближении к Великому Владыке.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могу сказать Вам, что Ольга являет редкий тип особого вида медиатора и очень близка к самому лучшему Йогизму. Но для огненных явлений и ей нужно оявиться на высотах. Также скажу, что для непосредственной эволюции на Земле медиаторы могут иметь даже больше приложения, нежели йог, уявленный на Космическом Строительстве. В Грядущую Эпоху Земля наша обогатится многими замечательными медиаторами. Очень советую Вам не слишком подчеркивать ограничений медиумов, наживете много врагов Учению и себе. Некоторую разницу между йогами, медиаторами и медиумами следует знать, но не во всех подробностях их ограничений. Лучше говорить, что медиатор может достичь многих ступеней Йоги (что есть истина) и медиум при страстном очищении своего нравственного существа и устремлении к развитию и истинному знанию может стать медиатором. Ведь все духовные достижения разнятся именно по качеству и по степени напряжения. Никто, кроме высокого Йога-Архата, не может определить, где кончается медиаторство и начинаются высокие достижения Огненной Йоги, ибо это сокрыто от глаз физических.</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Ведь аура человека может быть видима лишь тем, кто обладает призматическим зрением, но такое зрение труднодостижимо.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Одно из отличий медиума от йога. Медиум видит и слышит посредством астрального зрения и слуха своего двойника, который выходит и передает физическому мозгу, но он утрачивает способность действовать посредством ментального тела и тело это остается в замирании. Но йог видит и слышит внутренним тонким зрением и слухом своего тонкого тела, которое связано с ментальным.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Ментальное тело не может оявляться без тонкого тела, но страстное тело двойника может оявляться без ментального и тонкого тела. Тело страстное – низший астрал, двойник, может оявляться не только на самостоятельном передвижении, но на самых разнообразных проявлениях. Ярая оболочка эта может являться как самостоятельная сущность, пока субъект находится на земном плане и уявлен в трансе. Но когда он уявлен на смерти, его двойник распадается и сгорает и ментальное тело остается мало развитым на духовном плане.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Тонкая оболочка из более высокого качества материи, или психической энергии, оявлена как оболочка ментального тела, но страстный двойник имеет своей оболочкой тонкую материю более низкого качества.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Психическая энергия высокого качества собирается в солнечном сплетении. Ментальное тело – носитель психической энергии высокого качества, потому ментальное тело йога облачено в высокую психическую энергию, которая хранится в солнечном сплетении. В следующем письме могу прибавить несколько страниц о медиуме. Итак, явите бережность своему организму и проникайте сознанием глубже в смысл Учения. Шлю Вам силу духа и нового устремления к познанию.</w:t>
      </w:r>
    </w:p>
    <w:p w:rsidR="00273A62" w:rsidRPr="00EB3BF5" w:rsidRDefault="00273A62" w:rsidP="003C3637">
      <w:pPr>
        <w:rPr>
          <w:noProof/>
        </w:rPr>
      </w:pPr>
    </w:p>
    <w:p w:rsidR="00273A62" w:rsidRPr="00EB3BF5" w:rsidRDefault="00273A62" w:rsidP="00914CEC">
      <w:pPr>
        <w:pStyle w:val="a"/>
      </w:pPr>
      <w:bookmarkStart w:id="21" w:name="_Toc242176600"/>
      <w:r w:rsidRPr="00EB3BF5">
        <w:t>6</w:t>
      </w:r>
      <w:bookmarkEnd w:id="21"/>
    </w:p>
    <w:p w:rsidR="00273A62" w:rsidRPr="00EB3BF5" w:rsidRDefault="00273A62" w:rsidP="00914CEC">
      <w:pPr>
        <w:pStyle w:val="a0"/>
        <w:ind w:firstLine="0"/>
      </w:pPr>
      <w:bookmarkStart w:id="22" w:name="_Toc242176601"/>
      <w:r w:rsidRPr="00EB3BF5">
        <w:t>Е.И.Рерих – Е.Н.Туркиной</w:t>
      </w:r>
      <w:bookmarkEnd w:id="22"/>
    </w:p>
    <w:p w:rsidR="00273A62" w:rsidRPr="00EB3BF5" w:rsidRDefault="00273A62" w:rsidP="00914CEC">
      <w:pPr>
        <w:pStyle w:val="Date"/>
        <w:spacing w:after="0"/>
        <w:ind w:firstLine="0"/>
      </w:pPr>
      <w:bookmarkStart w:id="23" w:name="_Toc242176602"/>
      <w:r w:rsidRPr="00EB3BF5">
        <w:t>25 января 1951 г.</w:t>
      </w:r>
      <w:bookmarkEnd w:id="23"/>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и родная Евгения Николаевна, рада была получить весточку от Вас. Несомненно, не все письма доходят, и по многим причинам, частью из-за наших передвижений за последние три года. Мне помнится, что после ухода Н.К. я все же получила от Вас и Марии Николаевны по одному письму. Что случилось с моим ответом, не знаю. Возможно, что в тяжкое время горя, передвижений и моего недомогания я не ответила.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Вы ожидаете вестей от Ваших сыновей, и мы тоже уже три года как не имеем вестей ни от близких, ни от дальних. И не только мы одни не получаем, но и все наши друзья в Америке остались без вестей. Приходится сказать: «Pas de nouvelles – bonnes nouvelles»</w:t>
      </w:r>
      <w:r w:rsidRPr="00EB3BF5">
        <w:rPr>
          <w:rStyle w:val="FootnoteReference"/>
          <w:rFonts w:ascii="Times New Roman CYR" w:hAnsi="Times New Roman CYR" w:cs="Times New Roman CYR"/>
          <w:noProof/>
        </w:rPr>
        <w:footnoteReference w:id="15"/>
      </w:r>
      <w:r w:rsidRPr="00EB3BF5">
        <w:rPr>
          <w:rFonts w:ascii="Times New Roman CYR" w:hAnsi="Times New Roman CYR" w:cs="Times New Roman CYR"/>
          <w:noProof/>
        </w:rPr>
        <w:t xml:space="preserve"> и вооружиться новым терпением. Твердо верю и знаю, что все придет в лучшее время и в лучшем виде. Мудрость Высшая настолько очевидна, что я всегда повторяю: «Да будет Воля Твоя!» – это моя любимая молитва.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правы, Родная, что «в Учении все есть, но не дошло еще до сознания». Потому так важно перечитывать многие положения в разное время и в разном настроении. По прошествии некоторого времени сознание совершенно по-новому усваивает уже известные положения или формулы. Ведь озарение приходит неожиданно, после накопления многих знаний. Также люди не хотят понять, что вмещение не означает повторение и заучивание понятия на словах, но именно нужно приложение в жизни каждого дня. Да, «Мир всему Миру» – понятие, вместимое лишь на высших мирах, от которых мы так еще далеки. Поэтому и приходится согласиться, что космические катастрофы нужны и неизбежны, иначе как пробудить окаменевшее сознание человека. После каждой Космической Катастрофы неминуемо и очищение, и приток новых космических сил, освежающих сознание. Потому Новая Эра приближается, и даже я, в моем преклонном возрасте, еще увижу начало ее. Страна наша охранена Силами Света, и ничто грозное не коснется ее. Атомные бомбы ей не страшны. Знаю, что враги нашей страны будут посрамлены. Все сложится на прославлении Родины. Все сложится мудрее мудрого. Новый Мир идет, и ничто не может остановить повсеместное пробуждение нового народного сознания. Одряхлевшее сознание не может ни создавать, ни строить, лишь захватывать и разрушать. Но всякие захваты отошли в прошлое. Звериное начало должно быть изъято из сознания новых поколений. Свобода мысли должна быть осознана как единственная прерогатива человека. Сверхчеловек – мыслитель прежде всего.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Пророческую страницу из «Добротолюбия», о которой Вы пишете, я смутно припоминаю, но сейчас у меня нет этой книги, потому привести ее дословно не могу. Помню только, что там очень образно представлена картина будущей мощи, роскоши и разврата Князей Церкви и крушения ее. Но самое истинное пророчество и точное знание заключается в словах Христа, сказанных им женщине-самарянке: «Наступает время, когда и не на горе сей и не в Иерусалиме будете поклоняться Отцу... Настанет время и настало уже, когда истинные поклонники будут поклоняться Отцу в духе и Истине, ибо таких поклонников Отец ищет Себе. Бог есть Дух, и поклоняющиеся Ему должны поклоняться в духе и Истине...»</w:t>
      </w:r>
      <w:r w:rsidRPr="00EB3BF5">
        <w:rPr>
          <w:rStyle w:val="FootnoteReference"/>
          <w:rFonts w:ascii="Times New Roman CYR" w:hAnsi="Times New Roman CYR" w:cs="Times New Roman CYR"/>
          <w:noProof/>
        </w:rPr>
        <w:footnoteReference w:id="16"/>
      </w:r>
      <w:r w:rsidRPr="00EB3BF5">
        <w:rPr>
          <w:rFonts w:ascii="Times New Roman CYR" w:hAnsi="Times New Roman CYR" w:cs="Times New Roman CYR"/>
          <w:noProof/>
        </w:rPr>
        <w:t xml:space="preserve"> Христова Вера должна была быть самой простой, самой сердечной и возвышенной. Но без знания духа и сердца, в простоте ее загнали в тупик невежества и ограничений. Там, где мысль заглушена, там, где утвержден фанатизм, там самые лучшие, самые возвышенные ростки духа и сердца засыхают.</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об аналогии между семью космическими и человеческими проявлениями. Да, именно, это знание сейчас так необходимо. Люди совершенно отошли от своей основы и начали вырождаться. Древнейшее изречение «Макрокосм и Микрокосм – едины» до сих пор остается без должного к нему внимания. Ключ ко всей жизни, ко всему сущему, ко всему совершающемуся, конечно, в нас самих, потому так неотложно важно изучение скрытых сил и свойств человека и соответствий их с проявлениями Космоса. Но и это придет. Центры человека отвечают центрам Космоса. Так, наше солнечное сплетение отвечает деятельности Солнца. Функции сердца соответствуют Силе Всеначальной. Мокротная железа отвечает Луне. Шишковидная соответствует сокрытому Невидимому Солнцу в нашей Вселенной. Многие звезды соответствуют второстепенным гландам и многим плексусам в нашем организме. Сила кундалини соответствует силе, сокрытой в ядре нашей Земли. Сила половая отвечает Космическому притяжению во всем Сущем. Сила сознания оявляется в космической огненной силе, уявленной на притяжении ее к другим элементам и в постепенном развертывании ее свойств с каждым новым притяжением и слиянием. Можно привести много других аналогий, но и приведенных уже достаточно как канвы для развертывания мысли. Если бы люди могли осознать, что История человечества записана в звездных рунах! Великие Облики, вернее, Величайшие, связаны с Созвездиями и Солнцами, и история Их есть история этих Светил.</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уже недолго ждать, скоро увидите сыновей своих и сможете помочь им во многом. Радуйтесь духом и любовнее и теснее подходите к Великому Владыке в обращениях Ваших к Нему.</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сказал, что явится на объединении с сознанием Вашим во время Вашей молитвы к Нему, Ваших бесед с Ним. Явите, Родная, слияние всех Великих Обликов в Единый Свет Мира и обретете Истину. Делимость Духа велика и беспредельна... Обнимаю Вас сердцем и шлю самую страстную силу устремления и мужества. Да будет Вам Светло.</w:t>
      </w:r>
    </w:p>
    <w:p w:rsidR="00273A62" w:rsidRPr="00EB3BF5" w:rsidRDefault="00273A62" w:rsidP="003C3637">
      <w:pPr>
        <w:rPr>
          <w:noProof/>
        </w:rPr>
      </w:pPr>
    </w:p>
    <w:p w:rsidR="00273A62" w:rsidRPr="00EB3BF5" w:rsidRDefault="00273A62" w:rsidP="00914CEC">
      <w:pPr>
        <w:pStyle w:val="a"/>
      </w:pPr>
      <w:bookmarkStart w:id="24" w:name="_Toc242176603"/>
      <w:r w:rsidRPr="00EB3BF5">
        <w:t>7</w:t>
      </w:r>
      <w:bookmarkEnd w:id="24"/>
    </w:p>
    <w:p w:rsidR="00273A62" w:rsidRPr="00EB3BF5" w:rsidRDefault="00273A62" w:rsidP="00914CEC">
      <w:pPr>
        <w:pStyle w:val="a0"/>
        <w:ind w:firstLine="0"/>
      </w:pPr>
      <w:bookmarkStart w:id="25" w:name="_Toc242176604"/>
      <w:r w:rsidRPr="00EB3BF5">
        <w:t>Е.И.Рерих – Г.И.Фричи</w:t>
      </w:r>
      <w:r w:rsidRPr="00EB3BF5">
        <w:rPr>
          <w:rStyle w:val="FootnoteReference"/>
          <w:b w:val="0"/>
        </w:rPr>
        <w:footnoteReference w:id="17"/>
      </w:r>
      <w:bookmarkEnd w:id="25"/>
    </w:p>
    <w:p w:rsidR="00273A62" w:rsidRPr="00EB3BF5" w:rsidRDefault="00273A62" w:rsidP="00914CEC">
      <w:pPr>
        <w:pStyle w:val="Date"/>
        <w:ind w:firstLine="0"/>
      </w:pPr>
      <w:bookmarkStart w:id="26" w:name="_Toc242176605"/>
      <w:r w:rsidRPr="00EB3BF5">
        <w:t>30 января 1951 г.</w:t>
      </w:r>
      <w:bookmarkEnd w:id="26"/>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Инге, я была так счастлива услышать от нашей Катрин, что Вы снова начали принимать строфант. Родная, Вы не должны бояться принимать его. Великий Владыка говорит: «Я не могу послать Инге Наши Лучи без строфанта. Общение с Нами возможно, только если она принимает строфант. Все другие лекарства вредят ее сердцу и останавливают Наши Токи». Так, родная, не прерывайте ритм благих токов. Требуется время, чтобы возобновить его.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Вы должны принимать строфант регулярно и не бояться рвоты или спазмов. Строфант имеет противоспазматическое действие, но страх не только уменьшает, но и полностью парализует его благотворное воздействие. Его можно принимать до 30 капель без опасности для жизни, но, конечно, такой эксперимент </w:t>
      </w:r>
      <w:r w:rsidRPr="00EB3BF5">
        <w:rPr>
          <w:rFonts w:ascii="Times New Roman CYR" w:hAnsi="Times New Roman CYR" w:cs="Times New Roman CYR"/>
          <w:i/>
          <w:iCs/>
          <w:noProof/>
        </w:rPr>
        <w:t xml:space="preserve">недопустим. </w:t>
      </w:r>
      <w:r w:rsidRPr="00EB3BF5">
        <w:rPr>
          <w:rFonts w:ascii="Times New Roman CYR" w:hAnsi="Times New Roman CYR" w:cs="Times New Roman CYR"/>
          <w:noProof/>
        </w:rPr>
        <w:t>Так, храните это для себя и никому об этом не говорите.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Когда дойдете до 6 пилюль в день, соблюдайте этот ритм три или пять дней, а затем начните увеличивать дозу на две пилюли, доведя до </w:t>
      </w:r>
      <w:r w:rsidRPr="00EB3BF5">
        <w:rPr>
          <w:rFonts w:ascii="Times New Roman CYR" w:hAnsi="Times New Roman CYR" w:cs="Times New Roman CYR"/>
          <w:i/>
          <w:iCs/>
          <w:noProof/>
        </w:rPr>
        <w:t xml:space="preserve">десяти пилюль в день. </w:t>
      </w:r>
      <w:r w:rsidRPr="00EB3BF5">
        <w:rPr>
          <w:rFonts w:ascii="Times New Roman CYR" w:hAnsi="Times New Roman CYR" w:cs="Times New Roman CYR"/>
          <w:noProof/>
        </w:rPr>
        <w:t>Вы будете принимать десять пилюль ежедневно в течение всего года без перерывов. Вам необходимо сильное сердце, если Вы хотите достигнуть сужденного.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Космическое Право самое сокровенное, более сокровенное, чем Вы можете себе представить. Наша родная Одилия, конечно, связана с Братом Атриа. Она может начать новую сознательную жизнь, зная цель и сознательно стремясь к этой цели – утончению и очищению своего внутреннего существа. Родная, Вы закончили свое физическое развитие и вступили на путь духовного совершенствования. Этот путь кратчайший, и поэтому Вы должны ассимилировать Лучи Владыки и стать истинной йогиней. Астральное клише Брата Атриа может быть показано Вам в недалеком будущем, ибо астральное клише не потрясет Вас, но принесет Вам великую радость.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Постарайтесь достать биографии Томаса Вогана, Парацельса и Великого Хунрата. Вы сможете найти в них интересные детали.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Счастлива, что со мной наша Катрин. Она любит Вас и так стремится помочь Вам и хочет видеть Вас счастливой. Так, родная Ингеборг, Вы окружены любящими сердцами, и великая любовь и радость ждут Вас. Всегда помните о новой жизни, о </w:t>
      </w:r>
      <w:r w:rsidRPr="00EB3BF5">
        <w:rPr>
          <w:rFonts w:ascii="Times New Roman CYR" w:hAnsi="Times New Roman CYR" w:cs="Times New Roman CYR"/>
          <w:i/>
          <w:iCs/>
          <w:noProof/>
        </w:rPr>
        <w:t xml:space="preserve">сознательной </w:t>
      </w:r>
      <w:r w:rsidRPr="00EB3BF5">
        <w:rPr>
          <w:rFonts w:ascii="Times New Roman CYR" w:hAnsi="Times New Roman CYR" w:cs="Times New Roman CYR"/>
          <w:noProof/>
        </w:rPr>
        <w:t>жизни.</w:t>
      </w:r>
    </w:p>
    <w:p w:rsidR="00273A62" w:rsidRPr="00EB3BF5" w:rsidRDefault="00273A62" w:rsidP="00914CEC">
      <w:pPr>
        <w:autoSpaceDE w:val="0"/>
        <w:autoSpaceDN w:val="0"/>
        <w:adjustRightInd w:val="0"/>
        <w:ind w:firstLine="0"/>
        <w:jc w:val="center"/>
        <w:rPr>
          <w:rFonts w:ascii="Times New Roman CYR" w:hAnsi="Times New Roman CYR" w:cs="Times New Roman CYR"/>
          <w:noProof/>
        </w:rPr>
      </w:pPr>
    </w:p>
    <w:p w:rsidR="00273A62" w:rsidRPr="00EB3BF5" w:rsidRDefault="00273A62" w:rsidP="00914CEC">
      <w:pPr>
        <w:pStyle w:val="a"/>
      </w:pPr>
      <w:bookmarkStart w:id="27" w:name="_Toc242176606"/>
      <w:r w:rsidRPr="00EB3BF5">
        <w:t>8</w:t>
      </w:r>
      <w:bookmarkEnd w:id="27"/>
    </w:p>
    <w:p w:rsidR="00273A62" w:rsidRPr="00EB3BF5" w:rsidRDefault="00273A62" w:rsidP="00914CEC">
      <w:pPr>
        <w:pStyle w:val="a0"/>
        <w:ind w:firstLine="0"/>
      </w:pPr>
      <w:bookmarkStart w:id="28" w:name="_Toc242176607"/>
      <w:r w:rsidRPr="00EB3BF5">
        <w:t>Е.И.Рерих – Г.И.Фричи</w:t>
      </w:r>
      <w:r w:rsidRPr="00EB3BF5">
        <w:rPr>
          <w:rStyle w:val="FootnoteReference"/>
          <w:b w:val="0"/>
        </w:rPr>
        <w:footnoteReference w:id="18"/>
      </w:r>
      <w:bookmarkEnd w:id="28"/>
    </w:p>
    <w:p w:rsidR="00273A62" w:rsidRPr="00EB3BF5" w:rsidRDefault="00273A62" w:rsidP="00914CEC">
      <w:pPr>
        <w:pStyle w:val="Date"/>
        <w:spacing w:after="0"/>
        <w:ind w:firstLine="0"/>
      </w:pPr>
      <w:bookmarkStart w:id="29" w:name="_Toc242176608"/>
      <w:r w:rsidRPr="00EB3BF5">
        <w:t>3 февраля 1951 г.</w:t>
      </w:r>
      <w:bookmarkEnd w:id="29"/>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Инге, у Вас должен быть строфант. Не бойтесь принимать его. Великий Владыка настоятельно просит Вас принимать строфант и верить в его целительную силу. Рвота вызвана не строфантом, просто ослабленная нервная система легко формирует привычки и реагирует на каждую «неудобоваримую» мысль. Пожалуйста, пожалуйста, не бойтесь принимать лекарство, которое только укрепит Ваше сердце, солнечное сплетение, а также нерв вагус.</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я очень прошу Вас принимать строфант по следующей схеме: три капли два раза в день в течение </w:t>
      </w:r>
      <w:r w:rsidRPr="00EB3BF5">
        <w:rPr>
          <w:rFonts w:ascii="Times New Roman CYR" w:hAnsi="Times New Roman CYR" w:cs="Times New Roman CYR"/>
          <w:i/>
          <w:iCs/>
          <w:noProof/>
        </w:rPr>
        <w:t xml:space="preserve">трех </w:t>
      </w:r>
      <w:r w:rsidRPr="00EB3BF5">
        <w:rPr>
          <w:rFonts w:ascii="Times New Roman CYR" w:hAnsi="Times New Roman CYR" w:cs="Times New Roman CYR"/>
          <w:noProof/>
        </w:rPr>
        <w:t xml:space="preserve">дней (итого шесть капель в день); увеличивайте дозу на 1 каплю каждые три дня, доведя ее до 8 капель </w:t>
      </w:r>
      <w:r w:rsidRPr="00EB3BF5">
        <w:rPr>
          <w:rFonts w:ascii="Times New Roman CYR" w:hAnsi="Times New Roman CYR" w:cs="Times New Roman CYR"/>
          <w:i/>
          <w:iCs/>
          <w:noProof/>
        </w:rPr>
        <w:t xml:space="preserve">в день, </w:t>
      </w:r>
      <w:r w:rsidRPr="00EB3BF5">
        <w:rPr>
          <w:rFonts w:ascii="Times New Roman CYR" w:hAnsi="Times New Roman CYR" w:cs="Times New Roman CYR"/>
          <w:noProof/>
        </w:rPr>
        <w:t xml:space="preserve">затем до 10, 12 и 14 – чтобы получилось 7 капель на прием дважды в день, соблюдая эту дозировку длительный период. Никаких других лекарств не надо, за исключением двууглекислой соды в небольшом количестве, когда Вы почувствуете тяжесть в желудке. Коньяк также </w:t>
      </w:r>
      <w:r w:rsidRPr="00EB3BF5">
        <w:rPr>
          <w:rFonts w:ascii="Times New Roman CYR" w:hAnsi="Times New Roman CYR" w:cs="Times New Roman CYR"/>
          <w:i/>
          <w:iCs/>
          <w:noProof/>
        </w:rPr>
        <w:t xml:space="preserve">Рекомендуется, </w:t>
      </w:r>
      <w:r w:rsidRPr="00EB3BF5">
        <w:rPr>
          <w:rFonts w:ascii="Times New Roman CYR" w:hAnsi="Times New Roman CYR" w:cs="Times New Roman CYR"/>
          <w:noProof/>
        </w:rPr>
        <w:t>дважды или трижды в день перед едой – одна десертная ложка, запивая теплой водой.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Нашей родной Марте Рекомендуется принимать коньяк два раза в день. Она должна принимать строфант по той же схеме и в той же дозировке, что и Инге.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Вы приедете в Калимпонг в самое лучшее время, и новая дорога уже будет готова, да и погода станет намного теплее. Надеемся, что Вы и Марта останетесь с нами до наступления холодов.</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родная, не беспокойтесь. Все сложится наилучшим образом.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Лучи Владыки и вибрации наших гор поправят Ваше здоровье и наполнят Ваше сердце радостью жизни.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Помните, что Вы нужны – Вы не представляете, Вы даже не знаете, как Вы нужны!!! Так, любимая, постарайтесь осознать это и принимать строфант без отвращения или страха, строфант – это жизнедатель.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и шлю Вам мою нежнейшую любовь и всю ласку моего сердца.</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Любовь – нашей дорогой </w:t>
      </w:r>
      <w:r w:rsidRPr="00EB3BF5">
        <w:rPr>
          <w:rFonts w:ascii="Times New Roman CYR" w:hAnsi="Times New Roman CYR" w:cs="Times New Roman CYR"/>
          <w:i/>
          <w:noProof/>
        </w:rPr>
        <w:t>Марте</w:t>
      </w:r>
      <w:r w:rsidRPr="00EB3BF5">
        <w:rPr>
          <w:rFonts w:ascii="Times New Roman CYR" w:hAnsi="Times New Roman CYR" w:cs="Times New Roman CYR"/>
          <w:noProof/>
        </w:rPr>
        <w:t>. Наша Катрин так дорога мне! С любовью,</w:t>
      </w:r>
    </w:p>
    <w:p w:rsidR="00273A62" w:rsidRPr="00EB3BF5" w:rsidRDefault="00273A62" w:rsidP="00914CEC">
      <w:pPr>
        <w:autoSpaceDE w:val="0"/>
        <w:autoSpaceDN w:val="0"/>
        <w:adjustRightInd w:val="0"/>
        <w:spacing w:before="5"/>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Мать</w:t>
      </w:r>
    </w:p>
    <w:p w:rsidR="00273A62" w:rsidRPr="00EB3BF5" w:rsidRDefault="00273A62" w:rsidP="003C3637">
      <w:pPr>
        <w:rPr>
          <w:noProof/>
        </w:rPr>
      </w:pPr>
    </w:p>
    <w:p w:rsidR="00273A62" w:rsidRPr="00EB3BF5" w:rsidRDefault="00273A62" w:rsidP="00914CEC">
      <w:pPr>
        <w:pStyle w:val="a"/>
      </w:pPr>
      <w:bookmarkStart w:id="30" w:name="_Toc242176609"/>
      <w:r w:rsidRPr="00EB3BF5">
        <w:t>9</w:t>
      </w:r>
      <w:bookmarkEnd w:id="30"/>
    </w:p>
    <w:p w:rsidR="00273A62" w:rsidRPr="00EB3BF5" w:rsidRDefault="00273A62" w:rsidP="00914CEC">
      <w:pPr>
        <w:pStyle w:val="a0"/>
        <w:ind w:firstLine="0"/>
      </w:pPr>
      <w:bookmarkStart w:id="31" w:name="_Toc242176610"/>
      <w:r w:rsidRPr="00EB3BF5">
        <w:t>Е.И.Рерих – З.Г.Фосдик и Д.Фосдику</w:t>
      </w:r>
      <w:bookmarkEnd w:id="31"/>
    </w:p>
    <w:p w:rsidR="00273A62" w:rsidRPr="00EB3BF5" w:rsidRDefault="00273A62" w:rsidP="00914CEC">
      <w:pPr>
        <w:pStyle w:val="Date"/>
        <w:ind w:firstLine="0"/>
      </w:pPr>
      <w:bookmarkStart w:id="32" w:name="_Toc242176611"/>
      <w:r w:rsidRPr="00EB3BF5">
        <w:t>26 февраля 1951 г.</w:t>
      </w:r>
      <w:bookmarkEnd w:id="32"/>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снова мое послание задержалось, главным образом из-за моего недомогания и от чрезмерной усталости. Трудны мне ауры многих людей, а тут пришлось встретиться со многими совершенно ненужными людьми, и результатом было необычайное напряжение центров, во время которого я, как говорится, вышла из строя на несколько дней. Сейчас немного ожила, но напряжение мозгового центра еще велико. Кроме того, и Космическое Сотрудничество распространяется в моем случае и на сдержание и тушение деятельности подземного огня. Можно ожидать новых землетрясений. Катрин уехала от нас 21 февраля и нашла Инге много бодрее. Инге надеется выбраться из Дели к половине марта. Думаю, что наши Гималаи оживят ее, хотя немного опасаюсь, как она перенесет монсун, который в Калимпонге довольно силен. Но, конечно, близость Лучей Великого Владыки и магнетизм наших гор подымут ее психическую энергию. Бедняге пришлось пережить трудное время. Простую дизентерию врачи начали лечить сульфаламидином и эметином. Причем сама Инге из желания скорее поправиться приняла двойную порцию. Можете себе представить, как это отозвалось на ее сердце, утомленном продолжительными болями в спине и полной анестезией под эфиром! Конечно, этого я ей не говорю, но сердце ее сильно ослабело. Сейчас ей, по-видимому, много лучше, но все же опасаюсь, как она осилит путешествие к нам. Дорога от Силигури все еще не налажена, и приходится вылезать из автомобиля и идти пешком некоторое расстояние в гору и вниз по довольно узкой тропе без особых перил. Катрин, конечно, не отпустит их без себя и приедет с нею и Мартою. Катрин сняла здесь маленький и очень чистенький домик со всеми новейшими удобствами и не так далеко от нас, но все же первое время им придется пользоваться автомобилем, что стоит недешево. Рада буду повидать Инге и познакомиться и с Мартой. Не думаю, чтобы Катрин долго осталась с нами, вероятно, ей придется проехать в Америку. Ей тоже пришлось трудно из-за борьбы с врачами, ибо никто не понимал, в чем дело. Много усилий приложила она, чтобы убедить одного прекрасного хирурга сделать операцию, Указанную Великим Владыкой. Конечно, немало времени было потеряно из-за упрямства и непонимания врачей! Также с дизентерией, только после прекращения всех лекарств и принятия корамайна стала она поправляться.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родные, за прекрасный подарок. Я очень похудела, и сейчас я потонула в нем, но при случае можно легко переделать его. Мне очень мало что нужно, ибо ношу платья своего стиля и никуда почти не выезжаю.</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для Вашего сведения помните, что средство сульфаламидин, убивающее гнилостные бациллы, страшно опасное, ибо оно убивает бациллы и несет гибель слабому сердцу. Следовало бы запретить его в открытой продаже и пользоваться им только в исключительных случаях. Осторожность в обращении с новыми лекарствами совершенно необходима, ибо среди них имеются настоящие отравители нервной системы, но куда годен человек с отравленной нервной системой? Никакие лекарства не нужны для поддержания нервной системы, кроме чистого воздуха и отдыха в природе. Возвышенное мышление и любование красотою во всех ее проявлениях – лучшие целители. Нервная система питается красотою и ярыми вибрациями, исходящими от произведений искусства. Когда наше сознание понимает их значение и воспринимает их вибрации, то все наше существо получает оздоровление через утверждение нового ритма. Там, где красота, – там и здоровье. Но, конечно, при условии понимания и восприятия красоты. Обе Ваши новые сотрудницы могут стать Вам сотрудницами настоящими. Мисс Фетиг имеет здоровое сердце и может прожить до глубокой старости. Но не следует пичкать ее лекарствами. Только валериан три раза в день по 25 капель, кофейную ложечку соды на ночь в случае тягости в желудке и необходимости очищения кишечника. Она не должна смущаться кровотечениями. Они облегчают ей процесс прекращения менструаций. Может принимать в это время чай из ромашки, три чашки в день и держать живот в тепле, вот и все. Сахар у нее, видимо, наносный, она легко может избавиться от него полным отказом от сахара и некоторой диетой, в которую войдет апельсинный сок, также кислая капуста во всех видах. Глаза ее следует показать окулисту. Указанный Вами врач неплох и можно его рекомендовать. Мне было Сказано: «Яви ей спокойствие духа, сказав, что она может много поработать и помочь Моим делам». Путь ей открыт, и она сама должна вступить и следовать ему, не минуя ни одной ступени. Конечно, и все Советы оявлены из того же Источника. Конечно, «Огненный Мир» не следует давать подходящим, мало или ничего не знающим о Восточных Учениях. Пусть лучше начинают с первых книг. В них и Христос чаще поминается. Последнее обстоятельство значительно успокаивает молодых духов и искателей пути. Ведь Христос утвержден в нашем Учении Величайшим. Но даже в раннем христианстве можно найти понимание, что Единый Великий Дух сходил на Землю и воплощался там, где была явлена особая нужда в новом понимании Истины. Уявите тождественность всех Великих Учителей. Пора человечеству приблизиться к мировой космической тайне – Единого Аватара, оявленного с каждой Манвантарой. Построение Космическое, процесс эволюции нуждаются в новом просвещенном осознании, но в Любви и Красоте.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и мисс Спатц не должна злоупотреблять лекарствами. Лучше самые простые и не отравляющие нервы. Она может иметь три капли строфанта три раза в неделю перед сном и продолжать так несколько недель, от четырех до шести. Затем увеличить дозу до пяти капель и в таком же ритме продолжать целый год. Она может уявиться на укреплении своего сердца. Сердце ее здоровое, но ослаблено, но нервная система сильно расшатана, но это можно поправить принятием строфанта. Но предупредите ее, что строфант нельзя принимать с другими лекарствами. Пусть оповестит Вас, как на нее действует строфант после принятия его в течение одной недели.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кольце. Я ему</w:t>
      </w:r>
      <w:r w:rsidRPr="00EB3BF5">
        <w:rPr>
          <w:rStyle w:val="FootnoteReference"/>
          <w:rFonts w:ascii="Times New Roman CYR" w:hAnsi="Times New Roman CYR" w:cs="Times New Roman CYR"/>
          <w:noProof/>
        </w:rPr>
        <w:footnoteReference w:id="19"/>
      </w:r>
      <w:r w:rsidRPr="00EB3BF5">
        <w:rPr>
          <w:rFonts w:ascii="Times New Roman CYR" w:hAnsi="Times New Roman CYR" w:cs="Times New Roman CYR"/>
          <w:noProof/>
        </w:rPr>
        <w:t xml:space="preserve"> написала, что полученное им кольцо должно быть положено в маленькую серебряную коробочку, которая должна храниться отдельно от всех его вещей и не находиться в его спальне. «Никто не должен знать о ней или трогать ее. Пусть кольцо лежит в коробочке в течение целого года, и не смотрите и не касайтесь его. Оно будет очищено и изменится...», вот и все. Ни в какие комментарии я не вдавалась, ибо достаточно сильно написала ему в моем письме о Хорше и его характеристике словами Великого Владыки. Черное нельзя сделать белым никакими стараниями. Надеюсь, что он это поймет. Было бы грустно, если бы он допустил сомнению поселиться в его сердце. Пусть разум поможет ему понять происшедшее предательство. Сердце должно быть бронировано разумом, и только тогда можно продвигаться на духовном пути. Сентиментализм не имеет никакой цены и часто больше вредит, нежели способствует в продвижении.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картинах. Конечно, нельзя настаивать, чтобы он уделил несколько из них коллекции в Учреждениях. Но можно подсказать, что у Хорша остаются еще много прекраснейших произведений, как «Дочери Земли»</w:t>
      </w:r>
      <w:r w:rsidRPr="00EB3BF5">
        <w:rPr>
          <w:rStyle w:val="FootnoteReference"/>
          <w:rFonts w:ascii="Times New Roman CYR" w:hAnsi="Times New Roman CYR" w:cs="Times New Roman CYR"/>
          <w:noProof/>
        </w:rPr>
        <w:footnoteReference w:id="20"/>
      </w:r>
      <w:r w:rsidRPr="00EB3BF5">
        <w:rPr>
          <w:rFonts w:ascii="Times New Roman CYR" w:hAnsi="Times New Roman CYR" w:cs="Times New Roman CYR"/>
          <w:noProof/>
        </w:rPr>
        <w:t>, «Нерасплесканная Чаша»</w:t>
      </w:r>
      <w:r w:rsidRPr="00EB3BF5">
        <w:rPr>
          <w:rStyle w:val="FootnoteReference"/>
          <w:rFonts w:ascii="Times New Roman CYR" w:hAnsi="Times New Roman CYR" w:cs="Times New Roman CYR"/>
          <w:noProof/>
        </w:rPr>
        <w:footnoteReference w:id="21"/>
      </w:r>
      <w:r w:rsidRPr="00EB3BF5">
        <w:rPr>
          <w:rFonts w:ascii="Times New Roman CYR" w:hAnsi="Times New Roman CYR" w:cs="Times New Roman CYR"/>
          <w:noProof/>
        </w:rPr>
        <w:t>, «Мессия, или радуга за мостом»</w:t>
      </w:r>
      <w:r w:rsidRPr="00EB3BF5">
        <w:rPr>
          <w:rStyle w:val="FootnoteReference"/>
          <w:rFonts w:ascii="Times New Roman CYR" w:hAnsi="Times New Roman CYR" w:cs="Times New Roman CYR"/>
          <w:noProof/>
        </w:rPr>
        <w:footnoteReference w:id="22"/>
      </w:r>
      <w:r w:rsidRPr="00EB3BF5">
        <w:rPr>
          <w:rFonts w:ascii="Times New Roman CYR" w:hAnsi="Times New Roman CYR" w:cs="Times New Roman CYR"/>
          <w:noProof/>
        </w:rPr>
        <w:t>, «Комманд оф Ригден Джейпо»</w:t>
      </w:r>
      <w:r w:rsidRPr="00EB3BF5">
        <w:rPr>
          <w:rStyle w:val="FootnoteReference"/>
          <w:rFonts w:ascii="Times New Roman CYR" w:hAnsi="Times New Roman CYR" w:cs="Times New Roman CYR"/>
          <w:noProof/>
        </w:rPr>
        <w:footnoteReference w:id="23"/>
      </w:r>
      <w:r w:rsidRPr="00EB3BF5">
        <w:rPr>
          <w:rFonts w:ascii="Times New Roman CYR" w:hAnsi="Times New Roman CYR" w:cs="Times New Roman CYR"/>
          <w:noProof/>
        </w:rPr>
        <w:t>, «Экстаз»</w:t>
      </w:r>
      <w:r w:rsidRPr="00EB3BF5">
        <w:rPr>
          <w:rStyle w:val="FootnoteReference"/>
          <w:rFonts w:ascii="Times New Roman CYR" w:hAnsi="Times New Roman CYR" w:cs="Times New Roman CYR"/>
          <w:noProof/>
        </w:rPr>
        <w:footnoteReference w:id="24"/>
      </w:r>
      <w:r w:rsidRPr="00EB3BF5">
        <w:rPr>
          <w:rFonts w:ascii="Times New Roman CYR" w:hAnsi="Times New Roman CYR" w:cs="Times New Roman CYR"/>
          <w:noProof/>
        </w:rPr>
        <w:t xml:space="preserve"> и, если не ошибаюсь, вся чудесная серия «Санкта», из которых одна куплена Уидом – «Ремембер»</w:t>
      </w:r>
      <w:r w:rsidRPr="00EB3BF5">
        <w:rPr>
          <w:rStyle w:val="FootnoteReference"/>
          <w:rFonts w:ascii="Times New Roman CYR" w:hAnsi="Times New Roman CYR" w:cs="Times New Roman CYR"/>
          <w:noProof/>
        </w:rPr>
        <w:footnoteReference w:id="25"/>
      </w:r>
      <w:r w:rsidRPr="00EB3BF5">
        <w:rPr>
          <w:rFonts w:ascii="Times New Roman CYR" w:hAnsi="Times New Roman CYR" w:cs="Times New Roman CYR"/>
          <w:noProof/>
        </w:rPr>
        <w:t>. Следует проследить по каталогам, которые куплены и кем, и много ли осталось?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милой Магдалене мою сердечную благодарность за ее прелестную графику и огромную радость, что ей удалось приобрести картины, которые радуют ее и, видимо, оказывают целебное воздействие на ее мать. Скажите ей, что и ее путь скоро наметится ясно, пусть не волнуется, все сложится к лучшему. Тяжелое время пронесется быстро, и все нужное, все прекрасное будет спасено. Мир обновится и прекратит бешеную скачку по изготовлению смертоносных орудий. Лучи и газы могут уничтожить все орудия, но кто захочет принять на себя ответственность за уничтожение человечества и его домика? Изобретатели смертоносных газов и лучей первые пострадают от них, так заповедано всеми древними пророчествами.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Ярое тут мартовское наводнение минует Нью-Йорк, ибо удалось отодвинуть планету, которая должна была вызвать такое набухание водной стихии. Но будущий март остается на самой большой угрозе покрытия города водою до самой сто третьей улицы. Думается, что, как всегда, людям надоест ожидать и все произойдет неожиданно, и возможно, что легче будет многих спасти. Итак, мы еще можем более или менее спокойно существовать еще год, а там снова подойдут угрожающие знаки.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хочу отправить письмо сегодня. Итак, родные, бодро и зорко всматривайтесь в события и в подходящих людей. Среди них могут быть разные. Необычные напряжения собирают многих чутких людей к определенным местам, и неожиданные сотрудники могут проявиться каждый день. Только бы не оттолкнуть.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и шлю Вам лучшие мысли и пожелания. Привет сердечный Софье Михайловне. Мой Юрий сейчас страстно занят, для него открылось новое поле занятий, крайне поучительное и интересное. У нас тут столпотворение вавилонское. Очень красочное и забавное. Наши уезжают сейчас к греческим принцам</w:t>
      </w:r>
      <w:r w:rsidRPr="00EB3BF5">
        <w:rPr>
          <w:rStyle w:val="FootnoteReference"/>
          <w:rFonts w:ascii="Times New Roman CYR" w:hAnsi="Times New Roman CYR" w:cs="Times New Roman CYR"/>
          <w:noProof/>
        </w:rPr>
        <w:footnoteReference w:id="26"/>
      </w:r>
      <w:r w:rsidRPr="00EB3BF5">
        <w:rPr>
          <w:rFonts w:ascii="Times New Roman CYR" w:hAnsi="Times New Roman CYR" w:cs="Times New Roman CYR"/>
          <w:noProof/>
        </w:rPr>
        <w:t xml:space="preserve"> смотреть свои фильмы, а я под предлогом недомогания сижу дома и отдыхаю.</w:t>
      </w:r>
    </w:p>
    <w:p w:rsidR="00273A62" w:rsidRPr="00EB3BF5" w:rsidRDefault="00273A62" w:rsidP="00DA63B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светлого, всем сердцем.</w:t>
      </w:r>
    </w:p>
    <w:p w:rsidR="00273A62" w:rsidRPr="00EB3BF5" w:rsidRDefault="00273A62" w:rsidP="00F761F0">
      <w:pPr>
        <w:rPr>
          <w:noProof/>
        </w:rPr>
      </w:pPr>
    </w:p>
    <w:p w:rsidR="00273A62" w:rsidRPr="00EB3BF5" w:rsidRDefault="00273A62" w:rsidP="00914CEC">
      <w:pPr>
        <w:pStyle w:val="a"/>
      </w:pPr>
      <w:bookmarkStart w:id="33" w:name="_Toc242176612"/>
      <w:r w:rsidRPr="00EB3BF5">
        <w:t>10</w:t>
      </w:r>
      <w:bookmarkEnd w:id="33"/>
    </w:p>
    <w:p w:rsidR="00273A62" w:rsidRPr="00EB3BF5" w:rsidRDefault="00273A62" w:rsidP="00914CEC">
      <w:pPr>
        <w:pStyle w:val="a0"/>
        <w:ind w:firstLine="0"/>
      </w:pPr>
      <w:bookmarkStart w:id="34" w:name="_Toc242176613"/>
      <w:r w:rsidRPr="00EB3BF5">
        <w:t>Е.И.Рерих – К.Кэмпбелл и Г.И.Фричи</w:t>
      </w:r>
      <w:r w:rsidRPr="00EB3BF5">
        <w:rPr>
          <w:rStyle w:val="FootnoteReference"/>
          <w:b w:val="0"/>
        </w:rPr>
        <w:footnoteReference w:id="27"/>
      </w:r>
      <w:bookmarkEnd w:id="34"/>
    </w:p>
    <w:p w:rsidR="00273A62" w:rsidRPr="00EB3BF5" w:rsidRDefault="00273A62" w:rsidP="00914CEC">
      <w:pPr>
        <w:pStyle w:val="Date"/>
        <w:spacing w:after="0"/>
        <w:ind w:firstLine="0"/>
        <w:rPr>
          <w:vertAlign w:val="superscript"/>
        </w:rPr>
      </w:pPr>
      <w:bookmarkStart w:id="35" w:name="_Toc242176614"/>
      <w:r w:rsidRPr="00EB3BF5">
        <w:t>1 марта 1951 г.</w:t>
      </w:r>
      <w:r w:rsidRPr="00EB3BF5">
        <w:rPr>
          <w:rStyle w:val="FootnoteReference"/>
        </w:rPr>
        <w:footnoteReference w:id="28"/>
      </w:r>
      <w:bookmarkEnd w:id="35"/>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F761F0">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Любимые Катрин и Инге,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была так счастлива получить Ваши письма и узнать, что Инге стала намного крепче, так, мы можем вскоре ожидать Вашего приезда. Родной Инге следует по-прежнему принимать 15 капель корамайна. Через три дня после ее приезда в Калимпонг она начнет уменьшать дозу на две капли каждые два дня; дойдя до семи капель в день, она остановится и неделю отдохнет.</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Ваши письма лежа в постели. В течение нескольких дней я не выходила из своей комнаты. Я снова испытывала ужасное напряжение в головных центрах. Его пришлось остановить, чтобы избежать воспламенения всех центров. Мне жаль, ибо каждое новое напряжение и вращение центров переносит на следующую ступень. Сегодня мой глаз налит кровью, очень трудно читать и даже писать. Поэтому извините за мои каракули.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родные, решите, какой дорогой Вы поедете. Светик пытается исследовать все возможности, чтобы помочь Инге проехать трудную часть дороги в импровизированном паланкине, но я очень сомневаюсь на этот счет. Самое лучшее – найти двух сильных мужчин в случае, если потребуется помощь. Но, конечно, она сможет пройти ее и сама с небольшой поддержкой.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 того как мне стало плохо, я ходила смотреть Ваш дом. Мне он очень понравился. Помещение убрано, и кресла на террасе покрашены Вашим слугой Сайду под наблюдением г-жи Морган. Пижамы</w:t>
      </w:r>
      <w:r w:rsidRPr="00EB3BF5">
        <w:rPr>
          <w:rStyle w:val="FootnoteReference"/>
          <w:rFonts w:ascii="Times New Roman CYR" w:hAnsi="Times New Roman CYR" w:cs="Times New Roman CYR"/>
          <w:noProof/>
        </w:rPr>
        <w:footnoteReference w:id="29"/>
      </w:r>
      <w:r w:rsidRPr="00EB3BF5">
        <w:rPr>
          <w:rFonts w:ascii="Times New Roman CYR" w:hAnsi="Times New Roman CYR" w:cs="Times New Roman CYR"/>
          <w:noProof/>
        </w:rPr>
        <w:t xml:space="preserve"> вскоре будут готовы. Уголь и дрова уже заготовлены. Ваши чемоданы прибудут через несколько дней.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Ходила повидаться с г-жою Морган и Буллоками. Вы произвели очень хорошее впечатление на всех. Г-жа Морган, похоже, очень позитивная личность, надеюсь, она по-прежнему будет полезной, но Вы должны поспешить. Наш сад выглядит чудесно, у нас много фризий, левкоев и душистого горошка. Надеюсь, г-жа Морган посадит какие-нибудь цветы в Вашем саду, у нее просто море цветов! Большое спасибо Марте за ее милую «рыбку». Надела ее прямо сейчас. У нас здесь 74° в полдень.</w:t>
      </w:r>
    </w:p>
    <w:p w:rsidR="00273A62" w:rsidRPr="00EB3BF5" w:rsidRDefault="00273A62" w:rsidP="0061324F">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приезжайте скорее, чтобы насладиться хорошей погодой. Все новости сообщу, когда Вы приедете. Обнимаю Вас обеих. Моя любовь с Вами.</w:t>
      </w:r>
    </w:p>
    <w:p w:rsidR="00273A62" w:rsidRPr="00EB3BF5" w:rsidRDefault="00273A62" w:rsidP="00914CEC">
      <w:pPr>
        <w:autoSpaceDE w:val="0"/>
        <w:autoSpaceDN w:val="0"/>
        <w:adjustRightInd w:val="0"/>
        <w:spacing w:before="1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F761F0">
      <w:pPr>
        <w:rPr>
          <w:noProof/>
        </w:rPr>
      </w:pPr>
    </w:p>
    <w:p w:rsidR="00273A62" w:rsidRPr="00EB3BF5" w:rsidRDefault="00273A62" w:rsidP="00914CEC">
      <w:pPr>
        <w:pStyle w:val="a"/>
      </w:pPr>
      <w:bookmarkStart w:id="36" w:name="_Toc242176615"/>
      <w:r w:rsidRPr="00EB3BF5">
        <w:t>11</w:t>
      </w:r>
      <w:bookmarkEnd w:id="36"/>
    </w:p>
    <w:p w:rsidR="00273A62" w:rsidRPr="00EB3BF5" w:rsidRDefault="00273A62" w:rsidP="00914CEC">
      <w:pPr>
        <w:pStyle w:val="a0"/>
        <w:ind w:firstLine="0"/>
      </w:pPr>
      <w:bookmarkStart w:id="37" w:name="_Toc242176616"/>
      <w:r w:rsidRPr="00EB3BF5">
        <w:t>Е.И.Рерих – В.Л.Дутко</w:t>
      </w:r>
      <w:bookmarkEnd w:id="37"/>
    </w:p>
    <w:p w:rsidR="00273A62" w:rsidRPr="00EB3BF5" w:rsidRDefault="00273A62" w:rsidP="00914CEC">
      <w:pPr>
        <w:pStyle w:val="Date"/>
        <w:spacing w:after="0"/>
        <w:ind w:firstLine="0"/>
      </w:pPr>
      <w:bookmarkStart w:id="38" w:name="_Toc242176617"/>
      <w:r w:rsidRPr="00EB3BF5">
        <w:t>3 марта 1951 г.</w:t>
      </w:r>
      <w:bookmarkEnd w:id="38"/>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В.Л., очень обрадовалась получить Ваше февральское письмо. Не получая ответа на мое письмо от 13 ноября, я решила, что Вы покинули Лондон и, когда явится возможность, – напишете. По прошествии долгого времени письмо мое вернулось обратно, пересылаю Вам конверт. Сразу я не приметила, что я забыла поставить номер дома, и только получив Ваше последнее письмо с тем же адресом, поняла свою ошибку. Все же вспоминается исправность и необыкновенная находчивость наших старых почтарей, когда можно было писать – «Питербрюх, кухарке Аннушке – в кухню на полку...», и такая «эстафета» доходила по назначению.</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Само письмо не пересылаю, оно уже не ко времени. Старые вибрации не входят в ритм настоящего и несут ненужное утомление. Жалею только, что моя благодарность и признательность за присылку Манускрипта не дошла вовремя. Такое молчание должно было обеспокоить и Вас, и Друзей. Пожалуйста, передайте им, насколько я признательна им за присылку такого интереснейшего Документа. Будучи хорошо ознакомлена с природою Тибета и его современными обитателями, должна сказать, что меня поразила точность и красота передачи характера природы, обстановки и настроения в этой части планеты; также, конечно, и запечатление древнейшего знания и учения магии. Несомненно, знание это еще сохраняется среди единичных лам, число которых ограничено. Со временем более просвещенное человечество уделит должное внимание подобным Манускриптам, ведь они представляют собою точные рекорды прошлого. Также мне было Указано передать Вам: «Храните связь с друзьями и особенно с Варна. Варна – преданный и надежный Вам друг». «Вам» относится, как я понимаю, к моей Другине. Буду признательна за присылку адреса Вашего друга Варна.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Думы мои часто витали около Вас и несли мужество и спокойствие Вашему страдающему сердцу. Знаю, через какие борения прошли Вы, Родная. Но закал сердца не может быть достигнут без страстной муки. Дух остался победителем, и это самое главное. Может быть, хорошо, что Вы не имели вестей от меня. Некоторая изоляция от старого ритма бывает нужна. Она нужна и во всем Бытии для обновления, для новой мощи. Новое надвигается мощно и может захватить неожиданные пространства. Следует готовить себя к самому широкому и непредубежденному мышлению. Главное, найти в себе мужество вместить не на словах, но в жизни каждого дня готовность принять новое, которое, может быть, и убого вначале, но все же много ценнее отжившего старого. У нас тоже немало нового. Местечко наше переполнено беженцами из священной страны, которые, как перепуганные перепелки, носятся, не понимая толком, что произошло. Ни «Ти-то-нисса», ни «Лалу» среди них уже не найти.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лучше не разъезжать в марте и апреле. Луна полна нового магнетизма из-за появившейся новой планеты. Могут быть приливы водной стихии, но они не грозят полным наводнением, потому не являйте чрезмерного волнения. Но постарайтесь в конце года или в начале нового оказаться в Швейцарии или около границ лучшей страны. Иногда приходится думать о новых границах.</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ко мне приехал сын с женою, и на днях ожидаю приезда другинь трех национальностей, и все американки. Одна из них моя заглазная пациентка. Она страдала ужасными болями в спине, временами почти не могла двигать руками и ногами. Это тяжкое состояние продолжалось около двух лет. Лечилась она в Швейцарии особыми световыми вибрациями и звуковыми волнами, что немного облегчало ей боли, но не могло прекратить их. Причина болей &lt;...&gt;</w:t>
      </w:r>
      <w:r w:rsidRPr="00EB3BF5">
        <w:rPr>
          <w:rStyle w:val="FootnoteReference"/>
          <w:rFonts w:ascii="Times New Roman CYR" w:hAnsi="Times New Roman CYR" w:cs="Times New Roman CYR"/>
          <w:noProof/>
        </w:rPr>
        <w:footnoteReference w:id="30"/>
      </w:r>
      <w:r w:rsidRPr="00EB3BF5">
        <w:rPr>
          <w:rFonts w:ascii="Times New Roman CYR" w:hAnsi="Times New Roman CYR" w:cs="Times New Roman CYR"/>
          <w:noProof/>
        </w:rPr>
        <w:t xml:space="preserve"> Великий Владыка указал на необходимость небольшой операции в спине и посоветовал ей поехать в Индию, где такая операция будет сделана блестяще. Местные врачи-хирурги, осмотрев больную, тоже не смогли понять причины болей. Один нашел артрит позвоночников</w:t>
      </w:r>
      <w:r w:rsidRPr="00EB3BF5">
        <w:rPr>
          <w:rStyle w:val="FootnoteReference"/>
          <w:rFonts w:ascii="Times New Roman CYR" w:hAnsi="Times New Roman CYR" w:cs="Times New Roman CYR"/>
          <w:noProof/>
        </w:rPr>
        <w:footnoteReference w:id="31"/>
      </w:r>
      <w:r w:rsidRPr="00EB3BF5">
        <w:rPr>
          <w:rFonts w:ascii="Times New Roman CYR" w:hAnsi="Times New Roman CYR" w:cs="Times New Roman CYR"/>
          <w:noProof/>
        </w:rPr>
        <w:t xml:space="preserve"> и отказался лечить, другой после снимка рентгеновскими лучами заявил, что боли от большого камня в желчном пузыре (!!), и настаивал на изъятии желчного пузыря. Но Великий Владыка требовал вскрытия старого шрама в спине, оставшегося после вырезания простого жировика в спине, указывая на остатки старой опухоли, которые сдвинули мускул и придавили нерв, соединенный с двигательной нервной системой, что весьма опасно и должно быть удалено.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Можете себе представить, сколько волнений было перенесено всеми близкими, в том числе и мною, чтобы переубедить врача и уговорить его следовать нашему диагнозу. В Европе это было бы невозможно, но в Индии с помощью друзей удалось переубедить врача и вскрыть старый шрам. Конечно, картина оявилась точной, как было предуказано. Остатки опухоли были удалены, мускул поставлен на место, и нерв был освобожден от давления. Боли совершенно прекратились, и моя пациентка на днях приезжает ко мне.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Радостно помочь людям, но сколько волнений пережито за время убеждений и настояний на необходимости операции! Очень принимаю к сердцу не только страдания, но и все колебания и сомнения среди друзей. За этот год это второй яркий случай спасения хороших человечков через Указания Великого Владыки. Второй случай много сложнее, и больная болела 12 лет. Врачи отказались ее лечить, не понимая причины болезни. Но сейчас моя пациентка понемногу набирается сил и начинает вставать и ходить. Волнений было немало, ибо тоже пришлось настаивать на небольшой женской операции, которая прошла прекрасно. Много сил моих ушло на эти переживания. Причина непонятной изнуряющей болезни лежала в жестоком отравлении недоброкачественным маслом из сойя бинс</w:t>
      </w:r>
      <w:r w:rsidRPr="00EB3BF5">
        <w:rPr>
          <w:rStyle w:val="FootnoteReference"/>
          <w:rFonts w:ascii="Times New Roman CYR" w:hAnsi="Times New Roman CYR" w:cs="Times New Roman CYR"/>
          <w:noProof/>
        </w:rPr>
        <w:footnoteReference w:id="32"/>
      </w:r>
      <w:r w:rsidRPr="00EB3BF5">
        <w:rPr>
          <w:rFonts w:ascii="Times New Roman CYR" w:hAnsi="Times New Roman CYR" w:cs="Times New Roman CYR"/>
          <w:noProof/>
        </w:rPr>
        <w:t>. Желудок и кишечник были покрыты сплошными пластами слизи, которые после определенного режима и приема строфанта стали отрываться и выходить сплошной массой. Сейчас аппетит возвратился и больная оживает. И я отдыхаю после сильнейшего очередного напряжения в мозговых центрах в связи с планетными сочетаниями и лучами новой появившейся планеты.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 новый индусский артист Рам Гопал приезжал к нам, я его не видела тогда. Здесь о нем говорят сдержанно во всех смыслах. Много лжи около Нижинской, лживости в ней самой. Она принадлежит к лагерю темных. Будьте осторожны с нею. Советую сдержанность с обоими новыми друзьями.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что Вы пишете о положении искусства и настроениях в Англии, конечно, распространяется и на всю Европу. Да и здесь, в Индии, искусство никому не нужно. Кроме того, фильмы и цветные снимки вытесняют интерес к искусству не только в малокультурных странах, но и в считающих себя представителями высшей культуры. Тяжкое переходное время! Оно неизбежно на переломе эпохи, но новый сдвиг принесет новую переоценку истинных ценностей и новый подход к единому Источнику Красоты.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люблю Вашу страстную природу. Вашу любовь к искусству, к красоте. Любовь к истинной красоте – величайший дар. Красота – пища Духа и лучший мост к творчеству и радостям Мира Надземного.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Хотелось бы не терять контакта и установить новый ритм, хотя бы и с большими интервалами. Для моей работы мне нужна </w:t>
      </w:r>
      <w:r w:rsidRPr="00EB3BF5">
        <w:rPr>
          <w:rFonts w:ascii="Times New Roman CYR" w:hAnsi="Times New Roman CYR" w:cs="Times New Roman CYR"/>
          <w:i/>
          <w:iCs/>
          <w:noProof/>
        </w:rPr>
        <w:t xml:space="preserve">глубокая </w:t>
      </w:r>
      <w:r w:rsidRPr="00EB3BF5">
        <w:rPr>
          <w:rFonts w:ascii="Times New Roman CYR" w:hAnsi="Times New Roman CYR" w:cs="Times New Roman CYR"/>
          <w:noProof/>
        </w:rPr>
        <w:t>сосредоточенность, но сейчас, в окружении людьми и друзьями, мне это страшно трудно. Надеюсь, что месяца через три новый ритм установится и в моей жизни и я смогу собраться с новыми силами.</w:t>
      </w:r>
    </w:p>
    <w:p w:rsidR="00273A62" w:rsidRPr="00EB3BF5" w:rsidRDefault="00273A62" w:rsidP="0061324F">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родная, мою нежную любовь и радуюсь силе духа Вашего.</w:t>
      </w:r>
    </w:p>
    <w:p w:rsidR="00273A62" w:rsidRPr="00EB3BF5" w:rsidRDefault="00273A62" w:rsidP="0061324F">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Вам будет светло и радостно.</w:t>
      </w:r>
    </w:p>
    <w:p w:rsidR="00273A62" w:rsidRPr="00EB3BF5" w:rsidRDefault="00273A62" w:rsidP="0061324F">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w:t>
      </w:r>
    </w:p>
    <w:p w:rsidR="00273A62" w:rsidRPr="00EB3BF5" w:rsidRDefault="00273A62" w:rsidP="00914CEC">
      <w:pPr>
        <w:autoSpaceDE w:val="0"/>
        <w:autoSpaceDN w:val="0"/>
        <w:adjustRightInd w:val="0"/>
        <w:spacing w:before="10"/>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Е.Р.</w:t>
      </w:r>
    </w:p>
    <w:p w:rsidR="00273A62" w:rsidRPr="00EB3BF5" w:rsidRDefault="00273A62" w:rsidP="009B730F">
      <w:pPr>
        <w:rPr>
          <w:noProof/>
        </w:rPr>
      </w:pPr>
    </w:p>
    <w:p w:rsidR="00273A62" w:rsidRPr="00EB3BF5" w:rsidRDefault="00273A62" w:rsidP="00914CEC">
      <w:pPr>
        <w:pStyle w:val="a"/>
      </w:pPr>
      <w:bookmarkStart w:id="39" w:name="_Toc242176618"/>
      <w:r w:rsidRPr="00EB3BF5">
        <w:t>12</w:t>
      </w:r>
      <w:bookmarkEnd w:id="39"/>
    </w:p>
    <w:p w:rsidR="00273A62" w:rsidRPr="00EB3BF5" w:rsidRDefault="00273A62" w:rsidP="00914CEC">
      <w:pPr>
        <w:pStyle w:val="a0"/>
        <w:ind w:firstLine="0"/>
      </w:pPr>
      <w:bookmarkStart w:id="40" w:name="_Toc242176619"/>
      <w:r w:rsidRPr="00EB3BF5">
        <w:t>Е.И.Рерих – А.М.Асееву</w:t>
      </w:r>
      <w:bookmarkEnd w:id="40"/>
    </w:p>
    <w:p w:rsidR="00273A62" w:rsidRPr="00EB3BF5" w:rsidRDefault="00273A62" w:rsidP="00914CEC">
      <w:pPr>
        <w:pStyle w:val="Date"/>
        <w:spacing w:after="0"/>
        <w:ind w:firstLine="0"/>
      </w:pPr>
      <w:bookmarkStart w:id="41" w:name="_Toc242176620"/>
      <w:r w:rsidRPr="00EB3BF5">
        <w:t>11 марта 1951 г.</w:t>
      </w:r>
      <w:bookmarkEnd w:id="41"/>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Дорогой и родной Александр Михайлович, горюю очень, что так долго не писала Вам. Дело в том, что ритм моей жизни значительно нарушился. Я живу в окружении людей мне близких и милых сердцу, но все же ритм не только работы, но и всей ауры постоянно нарушается и силы мои исчерпываются. Но и это нужно принять и насколько возможно охранить спокойствие и возможность сосредоточиться хотя бы поздним вечером. Сосредоточенность особая, полная, ничем не нарушаемая, совершенно необходима. Завтра приезжают еще трое американских друзей. Двоих я знаю лишь по переписке и заочному лечению одной из них. Вам будет интересен этот случай заочного лечения. Много измучилась я из-за этого лечения, ибо диагноз Великого Владыки шел вразрез со всеми диагнозами европейских и индусских врачей. Но все же, после долгих стараний и настояний, удалось убедить одного прекрасного хирурга согласиться на операцию в спине в определенном месте, чтобы удалить разрастания от вырезанного много лет тому назад жировика в спине. Дело в том, что, согласно Указанию Владыки, при первой операции в Америке была допущена врачами небрежность – был сдвинут мускул, который при разрастании опухоли начал давить на нерв, соединяющийся с главным двигателем, и тем вызывал мучительнейшие боли в спине; больная иногда не могла двигать ногами и руками от страшной боли. Больная лечилась световыми и звуковыми вибрациями в Швейцарии, получала от них некоторое облегчение, воспаление немного утихало, но боли все же не прекращались. Больная приехала в Индию </w:t>
      </w:r>
      <w:r w:rsidRPr="00EB3BF5">
        <w:rPr>
          <w:rFonts w:ascii="Times New Roman CYR" w:hAnsi="Times New Roman CYR" w:cs="Times New Roman CYR"/>
          <w:i/>
          <w:iCs/>
          <w:noProof/>
        </w:rPr>
        <w:t xml:space="preserve">по Указанию </w:t>
      </w:r>
      <w:r w:rsidRPr="00EB3BF5">
        <w:rPr>
          <w:rFonts w:ascii="Times New Roman CYR" w:hAnsi="Times New Roman CYR" w:cs="Times New Roman CYR"/>
          <w:noProof/>
        </w:rPr>
        <w:t>для операции, которую врачи не хотели предпринять в Швейцарии. Здесь в Индии лучший хирург определил артрит позвонков и сказал, что помочь ничем нельзя. Другой на основании рентгеновских снимков усмотрел большой камень в желчном пузыре, который якобы мог причинять боли в спине. Долго пришлось бороться и просить вскрыть старый шрам. Сказано было, что после вскрытия старого шрама картина станет ясна. Так оно и оказалось, когда удалось найти врача и убедить его на вскрытие. Врач имел мужество и честность сказать – «Вы были правы, а я ошибался». Операцию он провел блестяще и в несколько минут. Боли прекратились сейчас же после операции, и больная завтра приезжает ко мне. Трудно передать мое волнение, когда я знала, что больная может оявиться на параличе, если не поторопиться с операцией. Кроме того, всегда приходится еще бороться с сомнением в окружающих и близких, это обстоятельство очень подорвало мои силы. За это время это второй случай исцеления заочно. Второй еще более трудный, ибо больная страдала двенадцать лет, почти прекратила ходить и есть, друзья уже пели отходную. Причина такого состояния была неясна врачам, и больная угасала. Муж ее обратился ко мне с просьбою помочь. Снова обратилась к Владыке, и была Указана небольшая женская операция, очищение матки, на которую врачи не соглашались, ибо не видели надобности в ней и ввиду страшной общей изнуренности и слабости сердечной. Но муж и сама больная настояли на таком очищении, и операция прошла прекрасно, после месяца подготовления к ней приемами строфанта. Больная медленно поправляется, но, конечно, ее нервная система страшно потрясена постоянными рвотами, болями и отсутствием всякого аппетита и т.д. Но сейчас после лечения строфантом больная воскресает. Интересно отметить, что после месяца приема строфанта у нее неожиданно из кишечника стала выходить слизь, но огромными пластами в невероятном количестве. Мне думается, эта слизь и была причиной ее страстной слабости и изнурения. Основа болезни, вероятно, отрава недоброкачественным растительным маслом из сойя бинс. Мне трудно представить себе правильную картину болезней моих пациентов, ибо поразительно, как люди мало наблюдательны и не могут заметить многих самых важных признаков. Количество моих пациентов растет, но мне трудно, ибо слишком волнуюсь за них. Хочу спросить Вас – привыкли ли Вы относиться спокойно к невежественному отношению больных и окружающих к советам, также и к неумелому применению режима и лекарств?</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Серышеве. Думаю, что ответ на его вопрос мало пригодится ему, если он не усвоил основной истины о вечной смене наших оболочек. Но Вам скажу, что все великие Спасители и Подвижники воплощались среди разных народов и сейчас продолжают трудиться в Твердыне Света в телах более утонченной расы и лишь изредка, в случае особой нужды, посещают наши страны. На Востоке принята Истина, что Единый, Величайший Дух является Создателем нашего сознания и Спасителем нашего человечества. Дух этот – Аватар Вишну и появляется на Земле каждый раз, когда человечество заходит в тупик и необходим новый сдвиг сознания. Таким образом, все Спасители Мира являются Обликами одного и того же Духа Аватара Вишну, который проявлялся как Кришна, Зороастр, Будда, Христос и Майтрейя. Проявлялся Он и в иных Обликах, менее ярких, но всегда истинно подвижнических. Может быть, сердце Ваше подскажет Вам многое Несказуемое и Неописуемо Прекрасное. Не бойтесь летать мыслями как можно выше, как можно шире. Могу сказать Вам, что Франциск Ассизский есть воплощение Учителя К.Х., а Фома Кемпийский – Учителя Иллариона, он же Апостол Павел. Также Вы знаете и Сергия Радонежского, столь близкого каждому русскому сердцу. Спасители эти подвизались на всех поприщах жизни, на всех путях знания истинного. Труды их сжигались, и сами они подвергались жестоким гонениям. Но все эти знания хранятся в пространстве на нерушимых скрижалях Акаши. Будет время, когда эти рекорды будут читаться просветленными сознаниями.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ничто не уничтожается, все хранится в свитках Кармы Мира. Ярое человечество сможет иметь доступ к сокровищнице знания не только нашего мира, но и миров дальних, иных. Имею сейчас замечательный Манускрипт Акашных рекордов, прочтенный одним медиатором в трансе, в Венгрии. Описана жизнь среднеазиатских племен до появления среди них Учения Будды. Манускрипт замечателен по своей убедительности исторической и по красоте изложения. Природа Тибетского плоскогорья и гор Трансгималайских передана настолько ярко и правдиво, что я, которая проходила этими местами, не могла оторваться от чтения. Настроение этих мест схвачено мастерски. Также большой интерес вызывают страницы с изложением древнего Культа, магического учения, распространенного тогда среди номадов Средней Азии. Говорят, что подобных манускриптов у него десятки. Между прочим, у них зарекордированы мои прошлые жизни, но сейчас я не выписываю их, ибо они могут затеряться в пути. Наши пути продолжают быть ненадежными. Дорога до сих пор еще не построена. Пишите о себе, хотя будет трудно, но все же постараюсь отвечать короткими посланиями. Дорожу нашей с Вами кармической связью и часто думаю о будущей работе. Лет мне много, но проживу достаточно, чтобы заложить основания Института Изучения НОВЫХ НАУК, и прежде всего Психической энергии.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12-го. Думала дописать страницу сегодня, но времени нет. Потому посылаю Вам все лучшие мысли и пожелания. Храните мужество и, главное, полное спокойствие. Вы будете охранены. Подавайте хотя бы краткие весточки о себе.</w:t>
      </w:r>
    </w:p>
    <w:p w:rsidR="00273A62" w:rsidRPr="00EB3BF5" w:rsidRDefault="00273A62" w:rsidP="009A0B6A">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светлого и радостного.</w:t>
      </w:r>
    </w:p>
    <w:p w:rsidR="00273A62" w:rsidRPr="00EB3BF5" w:rsidRDefault="00273A62" w:rsidP="009B730F">
      <w:pPr>
        <w:rPr>
          <w:noProof/>
        </w:rPr>
      </w:pPr>
    </w:p>
    <w:p w:rsidR="00273A62" w:rsidRPr="00EB3BF5" w:rsidRDefault="00273A62" w:rsidP="00914CEC">
      <w:pPr>
        <w:pStyle w:val="a"/>
      </w:pPr>
      <w:bookmarkStart w:id="42" w:name="_Toc242176621"/>
      <w:r w:rsidRPr="00EB3BF5">
        <w:t>13</w:t>
      </w:r>
      <w:bookmarkEnd w:id="42"/>
    </w:p>
    <w:p w:rsidR="00273A62" w:rsidRPr="00EB3BF5" w:rsidRDefault="00273A62" w:rsidP="00914CEC">
      <w:pPr>
        <w:pStyle w:val="a0"/>
        <w:ind w:firstLine="0"/>
      </w:pPr>
      <w:bookmarkStart w:id="43" w:name="_Toc242176622"/>
      <w:r w:rsidRPr="00EB3BF5">
        <w:t>Е.И.Рерих – З.Г.Фосдик и Д.Фосдику</w:t>
      </w:r>
      <w:bookmarkEnd w:id="43"/>
    </w:p>
    <w:p w:rsidR="00273A62" w:rsidRPr="00EB3BF5" w:rsidRDefault="00273A62" w:rsidP="00914CEC">
      <w:pPr>
        <w:pStyle w:val="Date"/>
        <w:ind w:firstLine="0"/>
      </w:pPr>
      <w:bookmarkStart w:id="44" w:name="_Toc242176623"/>
      <w:r w:rsidRPr="00EB3BF5">
        <w:t>28 марта 1951 г.</w:t>
      </w:r>
      <w:bookmarkEnd w:id="44"/>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мне грустно, что не могу писать Вам чаще. Сейчас работаю буквально урывками. Катрин скоро уезжает, и хотелось бы напитать ее как можно больше. Столько нужно понять и прочувствовать сердцем. Обстоятельства так быстро сменяются во всем, и надо проявлять всю находчивость, чтобы сохранить ритм и поступить в полной гармонии со всеми Указаниями и Советами.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Боллинга не тревожьтесь так, родные. Он прекрасный человек. Поддерживайте с ним самые теплые отношения и, когда нужно, скажите прямо и без ложного стыда, как Вам трудно. Вы живете для выполнения прекрасного дела, охраняете основы, заложенные Н.К. и доверенные Белым Братством. Вам трудно, ибо сейчас проходит полоса разрушения и замирания культурного строительства по всему миру, и потому Вы обращаетесь к нему с просьбою помочь Вам в этом строительстве. Конечно, этою помощью он страстно поможет и мне, своему старому другу (но больше всего самому себе). Сотрудников много, но все они люди с небольшими средствами и труженики именно на поприще, которым сейчас мало интересуются новые люди. Но все же, родные, мы уявимся на Празднике, когда во главе будут стоять люди высокопросвещенные и понимающие, что не одним только хлебом и механическим комфортом живет человек. Сейчас расплодились двуногие и уявились уже настоящие роботы, но истинный человек придет с поднятием Знамени Мира и Культуры. Новые роботы вытеснят сотни тысяч рабочих и лишат их заработка, и куда эти несчастные пойдут без понимания основ жизни? На какие низкие ступени опустятся они и на какие преступления отважатся несчастные в чаянии получить кусок хлеба? Страшно сознавать преступное легкомыслие людей, во власти которых находится строительство жизни! Если бы не знание Высшего Прогноза, если бы не приоткрывалась иногда завеса мрака, можно было бы утратить всякую надежду на спасение нашего человечества, обрекающего себя на уничтожение. Итак, родные, стойте твердо, стойте с доверием к Силам Света. Но храните дружелюбие, зная, насколько перемены близки. Также поменьше говорите о Советах, даваемых лично Вам. Конечно, о том, что Дедлею запрещено занятие саксофоном, сказать можно, но о получении в будущем особого назначения лучше поменьше говорить. Должность в большом деле может оказаться совершенно в ином аспекте или смысле. Сейчас Дедлей выполняет работу во многих отделах большого Дела, которое не может развернуться из-за недостатка в сотрудниках, потому без всякого ложного стыда Дедлей должен сказать любопытным вопрошателям: я выполняю свои обязанности, и, когда срок наступит, подойдут и новые сотрудники, и вместе с ними мы подымем Дела Великой Иерархии Света на должную им высоту. Благо распознавшим! Белым цветам трудно расти среди бурьяна.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о члене Общества Агни Йоги – Хьюстоне</w:t>
      </w:r>
      <w:r w:rsidRPr="00EB3BF5">
        <w:rPr>
          <w:rStyle w:val="FootnoteReference"/>
          <w:rFonts w:ascii="Times New Roman CYR" w:hAnsi="Times New Roman CYR" w:cs="Times New Roman CYR"/>
          <w:noProof/>
        </w:rPr>
        <w:footnoteReference w:id="33"/>
      </w:r>
      <w:r w:rsidRPr="00EB3BF5">
        <w:rPr>
          <w:rFonts w:ascii="Times New Roman CYR" w:hAnsi="Times New Roman CYR" w:cs="Times New Roman CYR"/>
          <w:noProof/>
        </w:rPr>
        <w:t>. Могу сказать, конечно, только Вам, что он сильный медиум и может с Помощью Владыки иногда исцелять там, где пациент заслуживает этого. Сам он ничего из себя не представляет, но сотрудничает со многими неплохими молодыми людьми, и потому необходимо проявить терпимость.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спокойно указать, насколько нельзя лечить многие заболевания только передачей психической энергии непосредственно или на расстоянии. Передача психической энергии много помогает при нервных заболеваниях и редко при органических. Опасность в том, что ярый целитель часто не знает, с каким заболеванием он имеет дело. Передачей психической энергии нельзя излечить болезни, которые определенно требуют терапевтического лечения и часто помощи хирургической. Запоздание в оказании такой помощи может явить следствия нежелательные. Истинно, лечение г-на Хьюстона не может быть действительным во всех случаях.</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Необходимо, чтобы г-н Хьюстон научился бы распознавать, с каким видом заболевания он имеет дело. Для этого передать можно ему Совет обратиться за помощью к своему Гуру и просить Его послать ему такое распознавание. Несколько минут сосредоточенности сердечной перед обследованием каждого заболевания может принести ему ответ Гуру. Переведите, пожалуйста, мисс Фетиг сказанное о лечении Хьюстона. Конечно, только начиная со слов – «можно спокойно указать...».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Возможно, что мисс Фетиг придется прибегнуть к небольшой операции, но не сейчас, но осенью. Оставьте это пока лишь для себя. Сообщите мне, как она себя чувствует. Передайте ей мою радость, что она приобрела такие значительные, такие чудесные картины. Сердце ее правильно чует, что нельзя распылять такие жемчужины. Ведь вдохновителем их был Сам Великий Владыка. Они должны быть собраны в одном месте. Также ей лучше оставаться в Нью-Йорке. Не думаете ли Вы, что она могла бы снять или даже купить квартиру Боллинга на 79-й улице? Мне кажется, что Великий Владыка приберегал это помещение для нее, ибо сам Боллинг, видимо, не нуждается в ней, даже запрашивал меня – не продать ли ему эту квартиру? Владыка велел мне сказать ему, что она пригодится ему в будущем. Не хранилась ли она для мисс Фетиг? Поговорите с нею и запросите его. Сообщите ему и мои соображения. Шлю ей самые сердечные пожелания.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относительно мисс Спатс. Думаю, головные боли появились у нее от зубной боли. Операцию снятия нароста щитовидной железы можно уявить, но при непременном условии, что сама железа не будет повреждена. Кроме того, ей нельзя дать полной анестезии, но лишь локальную – новокаином. Посоветуйтесь с Давидом, он может поговорить с хирургом и уговорить его не трогать саму шишковидную</w:t>
      </w:r>
      <w:r w:rsidRPr="00EB3BF5">
        <w:rPr>
          <w:rStyle w:val="FootnoteReference"/>
          <w:rFonts w:ascii="Times New Roman CYR" w:hAnsi="Times New Roman CYR" w:cs="Times New Roman CYR"/>
          <w:noProof/>
        </w:rPr>
        <w:footnoteReference w:id="34"/>
      </w:r>
      <w:r w:rsidRPr="00EB3BF5">
        <w:rPr>
          <w:rFonts w:ascii="Times New Roman CYR" w:hAnsi="Times New Roman CYR" w:cs="Times New Roman CYR"/>
          <w:noProof/>
        </w:rPr>
        <w:t xml:space="preserve"> железу. Иначе врачи не обращают внимания на требования и условия, поставленные им пациентами. Также диета ее должна быть самой легкой – иногда куриный суп или даже вареный цыпленок, но в большинстве случаев супы из всяких сиреальсов</w:t>
      </w:r>
      <w:r w:rsidRPr="00EB3BF5">
        <w:rPr>
          <w:rStyle w:val="FootnoteReference"/>
          <w:rFonts w:ascii="Times New Roman CYR" w:hAnsi="Times New Roman CYR" w:cs="Times New Roman CYR"/>
          <w:noProof/>
        </w:rPr>
        <w:footnoteReference w:id="35"/>
      </w:r>
      <w:r w:rsidRPr="00EB3BF5">
        <w:rPr>
          <w:rFonts w:ascii="Times New Roman CYR" w:hAnsi="Times New Roman CYR" w:cs="Times New Roman CYR"/>
          <w:noProof/>
        </w:rPr>
        <w:t xml:space="preserve"> и овощей и овощи вареные и меньше крахмалистых веществ. Хлеб в виде тостов. Никаких жирных и жареных блюд, никакого жирного теста. Фрукты только вареные и легкие. Строфант, как было Указано, не более пяти капель в день. Утром натощак – три капли и днем – две, продолжать можно их несколько недель. Пожалуйста, сообщите, как она себя чувствует. Мисс Фетиг тоже могла бы принимать корамайн. По семь капель два раза в день натощак и днем в течение недель четырех. Но хотелось бы знать, как она себя чувствует после недели приема корамайна.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параграфа 218 из «Общины». Мне кажется, я уже давно ответила на этот вопрос. Великий Владыка дает книги не только для нас с Вами, но для сдвига сознания множеств людей, и потому нельзя вычеркивать то, что может смутить и оскорбить малое сознание заядлого капиталиста. Вся книга уявлена на кооперации, но не на личное исключительное присвоение. Кроме того, можно указать на два типа людей – индустриалиста, полезного члена общества, и на узкого капиталиста, который имеется в виду. Также следует привести как пример притчу самого Будды из «Основ Буддизма»</w:t>
      </w:r>
      <w:r w:rsidRPr="00EB3BF5">
        <w:rPr>
          <w:rStyle w:val="FootnoteReference"/>
          <w:rFonts w:ascii="Times New Roman CYR" w:hAnsi="Times New Roman CYR" w:cs="Times New Roman CYR"/>
          <w:noProof/>
        </w:rPr>
        <w:footnoteReference w:id="36"/>
      </w:r>
      <w:r w:rsidRPr="00EB3BF5">
        <w:rPr>
          <w:rFonts w:ascii="Times New Roman CYR" w:hAnsi="Times New Roman CYR" w:cs="Times New Roman CYR"/>
          <w:noProof/>
        </w:rPr>
        <w:t>. Притча об Анатхапиндике на странице 63, и вопрос будет исчерпан. Конечно, слово «мессенджер»</w:t>
      </w:r>
      <w:r w:rsidRPr="00EB3BF5">
        <w:rPr>
          <w:rStyle w:val="FootnoteReference"/>
          <w:rFonts w:ascii="Times New Roman CYR" w:hAnsi="Times New Roman CYR" w:cs="Times New Roman CYR"/>
          <w:noProof/>
        </w:rPr>
        <w:footnoteReference w:id="37"/>
      </w:r>
      <w:r w:rsidRPr="00EB3BF5">
        <w:rPr>
          <w:rFonts w:ascii="Times New Roman CYR" w:hAnsi="Times New Roman CYR" w:cs="Times New Roman CYR"/>
          <w:noProof/>
        </w:rPr>
        <w:t xml:space="preserve"> следует вычеркнуть, оставив только «ляйт-беринг фот»</w:t>
      </w:r>
      <w:r w:rsidRPr="00EB3BF5">
        <w:rPr>
          <w:rStyle w:val="FootnoteReference"/>
          <w:rFonts w:ascii="Times New Roman CYR" w:hAnsi="Times New Roman CYR" w:cs="Times New Roman CYR"/>
          <w:noProof/>
        </w:rPr>
        <w:footnoteReference w:id="38"/>
      </w:r>
      <w:r w:rsidRPr="00EB3BF5">
        <w:rPr>
          <w:rFonts w:ascii="Times New Roman CYR" w:hAnsi="Times New Roman CYR" w:cs="Times New Roman CYR"/>
          <w:noProof/>
        </w:rPr>
        <w:t>.</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мартовском наводнении я писала в прошлом письме. В этом году не предполагается сильных наводнений в марте, но опасность землетрясений и в Калифорнии не исчезнет, и прииски Боллинга и вилла Уида могут пострадать если и не в этом году, то в будущем. Потому осторожность нужна.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меня имеется «Озарение» с моими поправками. Недостает только страниц 12 в самом конце. Можно было бы переписать их Вам.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хочу сказать Вам – меньше страха, больше доверия. Там, где страх, Луч Великого Владыки не действует. Лишь отважные получают Помощь. Необходимо научиться следовать всем Указаниям полностью. При сотрудничестве с Силами Света нельзя уявляться на половинчатых мерах и решениях. Также совершенно необходимы Единение и Отважность. Победа строится на совместных дружественных и отважных действиях.</w:t>
      </w:r>
    </w:p>
    <w:p w:rsidR="00273A62" w:rsidRPr="00EB3BF5" w:rsidRDefault="00273A62" w:rsidP="00B25CD4">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Меньше подозрений, но больше тепла проявите к друзьям.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хотела бы, чтобы Катрин повидала Боллинга. Мне это необходимо. Конечно, для дела это нужно.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Сердечный привет Софье Михайловне и Давиду. Давид меня очень радует, и надеюсь явить ему несколько полезных Советов.</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стойте твердо, помня, какое дело доверено Вам. Держу Вас у сердца и шлю мужество, терпение и любовь.</w:t>
      </w:r>
    </w:p>
    <w:p w:rsidR="00273A62" w:rsidRPr="00EB3BF5" w:rsidRDefault="00273A62" w:rsidP="00B25CD4">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светлого,</w:t>
      </w:r>
    </w:p>
    <w:p w:rsidR="00273A62" w:rsidRPr="00EB3BF5" w:rsidRDefault="00273A62" w:rsidP="003C3637">
      <w:pPr>
        <w:autoSpaceDE w:val="0"/>
        <w:autoSpaceDN w:val="0"/>
        <w:adjustRightInd w:val="0"/>
        <w:rPr>
          <w:rFonts w:ascii="Times New Roman CYR" w:hAnsi="Times New Roman CYR" w:cs="Times New Roman CYR"/>
          <w:noProof/>
        </w:rPr>
      </w:pPr>
    </w:p>
    <w:p w:rsidR="00273A62" w:rsidRPr="00EB3BF5" w:rsidRDefault="00273A62" w:rsidP="00914CEC">
      <w:pPr>
        <w:autoSpaceDE w:val="0"/>
        <w:autoSpaceDN w:val="0"/>
        <w:adjustRightInd w:val="0"/>
        <w:spacing w:before="100" w:beforeAutospacing="1"/>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14CEC">
      <w:pPr>
        <w:pStyle w:val="a"/>
      </w:pPr>
      <w:bookmarkStart w:id="45" w:name="_Toc242176624"/>
      <w:r w:rsidRPr="00EB3BF5">
        <w:t>14</w:t>
      </w:r>
      <w:bookmarkEnd w:id="45"/>
    </w:p>
    <w:p w:rsidR="00273A62" w:rsidRPr="00EB3BF5" w:rsidRDefault="00273A62" w:rsidP="00914CEC">
      <w:pPr>
        <w:pStyle w:val="a0"/>
        <w:ind w:firstLine="0"/>
      </w:pPr>
      <w:bookmarkStart w:id="46" w:name="_Toc242176625"/>
      <w:r w:rsidRPr="00EB3BF5">
        <w:t>Е.И.Рерих – З.Г.Фосдик и Д.Фосдику</w:t>
      </w:r>
      <w:bookmarkEnd w:id="46"/>
    </w:p>
    <w:p w:rsidR="00273A62" w:rsidRPr="00EB3BF5" w:rsidRDefault="00273A62" w:rsidP="00914CEC">
      <w:pPr>
        <w:pStyle w:val="Date"/>
        <w:ind w:firstLine="0"/>
      </w:pPr>
      <w:bookmarkStart w:id="47" w:name="_Toc242176626"/>
      <w:r w:rsidRPr="00EB3BF5">
        <w:t>21 апреля 1951 г.</w:t>
      </w:r>
      <w:bookmarkEnd w:id="47"/>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уже неделя как пытаюсь найти немного времени, чтобы сосредоточиться на письме к Вам. Но неделя пролетела как два дня. Мне совершенно необходимо было иметь хотя бы два дня для полного покоя после отъезда сына с женой, но, конечно, это оказалось невозможным. Трудны мне вибрации, приносимые разными, чуждыми людьми, а приходили и приходят еще многие. Конечно, я встречаюсь с ними не так часто, но все же разбиваются вибрации, установившиеся в нашем домике.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Милая наша Инге становится крепче, но она никогда не будет в состоянии заниматься настоящей физической работой. Длительное воспаление нервов в спине и уявление лечения световыми и звуковыми вибрациями, не говоря, конечно, об усиленных Лучах, посылаемых ей Великим Владыкой, воздействовали на нее и значительно утончили ее нервную систему, и настолько, что ее солнечное сплетение начало пробуждаться. Неосторожное применение некоторых лекарств повредили ей и нарушили нормальный процесс, но сейчас она оправилась и процесс пробуждения солнечного сплетения продолжается. Можно ожидать и открытия некоторых центров, намеки имеются. Я очень счастлива за нее. Не так-то легко оказаться на пути Йоги. Много подготовительных ступеней приходится проходить. Она прекрасная душа и заслуживает Высокого внимания. Марта тоже полна горения и сможет многое воспринять. Обе сотрудницы радуют меня. Обе обладают драгоценным качеством преданности, которое живет и в моей Зиночке, и в Дедлее.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наш Друг Боллинг проявит свое доброе сердце и ничто не погасит его внутренний огонек, который был зажжен в нем тоже только в силу его большой преданности в прошлом к великому Монарху. Давно не имею писем от него. Мое письмо было последним. Скажите или намекните при случае, что серия «Санкта» – любимая серия Великого Владыки. Как я уже писала Вам, Великий Владыка хотел, чтобы он скупил все картины, но он не понял своей миссии. Не говорите ему сейчас, но если бы он сам спросил, можно дать намек. Не печалуйтесь неисполнением обещаний доброжелателями. Если бы часть их могла осуществиться, радость была бы большая. Сейчас такое напряжение во всем мире! И мало кто может сохранить равновесие ума и сердца, лишь очень большие духи могут утвердиться на определенном прогнозе и прозрении в будущее. Большинство строят на долларе, но окружность его велика только в ограниченных сознаниях, погрязших в своем материалистическом измерении. Но даже им приходится соприкоснуться с четырехмерным измерением. Новое их детище – атомная бомба – не принадлежит уже всецело их плану и может уявить им много неприятных сюрпризов. Страшное напряжение, конечно, разрешится в нечто небывалое и совершенно непредусмотренное. Вот уже появилось солнечное пятно еще небывалых размеров, которое растет. Конечно, такой взрыв ядовитых газов отравит всю атмосферу и окажет свое злое воздействие на всю нашу планету и отравлением и усилением смятения умов и всякими разрушениями. Также и температура воды, взятая на большой глубине, но на той же, что и в прошлом году, в водах, омывающих Западную Европу, показала значительный подъем тепла, что доказывает усиленную деятельность подземного огня. Напряжение велико! Не пройдет и года, как мы восчувствуем последствия его. Все указанные предосторожности окажутся полезными, потому ничем не пренебрегайте. Все космические сроки не имеют календарных дней, но намечаются и утверждаются земными событиями, потому в дни Космических сроков хорошо иметь силы космические сотрудниками.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книге. Обложка маджентовая мне не нравится. Возьмите красную. Ваши поправки сравнить с моими не могу, не имею копии, но доверяю Вам. Лишь перевод § 264</w:t>
      </w:r>
      <w:r w:rsidRPr="00EB3BF5">
        <w:rPr>
          <w:rStyle w:val="FootnoteReference"/>
          <w:rFonts w:ascii="Times New Roman CYR" w:hAnsi="Times New Roman CYR" w:cs="Times New Roman CYR"/>
          <w:noProof/>
        </w:rPr>
        <w:footnoteReference w:id="39"/>
      </w:r>
      <w:r w:rsidRPr="00EB3BF5">
        <w:rPr>
          <w:rFonts w:ascii="Times New Roman CYR" w:hAnsi="Times New Roman CYR" w:cs="Times New Roman CYR"/>
          <w:noProof/>
        </w:rPr>
        <w:t xml:space="preserve"> смущает меня. Смысл его не понят. «Кто же и где же, преломив сперва хлеб, поведет к вечности?» – Ведь это намек на пример Христа! Потому «преломив хлеб» следует перевести Евангельской формулой. Смысл тот, что кто же по примеру Христа, отдав свое тело в жертву (преломив хлеб), поведет путем Учения к постижению Вечности. Можно было бы дать краткое подстрочное пояснение «преломив хлеб», взятое из слов Христа (Евангелие от Марка, гл. 26, ст. 26). Тем самым преемственность Учения сохраняется. Кроме того, нельзя сказать «стретуэй»</w:t>
      </w:r>
      <w:r w:rsidRPr="00EB3BF5">
        <w:rPr>
          <w:rStyle w:val="FootnoteReference"/>
          <w:rFonts w:ascii="Times New Roman CYR" w:hAnsi="Times New Roman CYR" w:cs="Times New Roman CYR"/>
          <w:noProof/>
        </w:rPr>
        <w:footnoteReference w:id="40"/>
      </w:r>
      <w:r w:rsidRPr="00EB3BF5">
        <w:rPr>
          <w:rFonts w:ascii="Times New Roman CYR" w:hAnsi="Times New Roman CYR" w:cs="Times New Roman CYR"/>
          <w:noProof/>
        </w:rPr>
        <w:t>. Нельзя сразу и прямо вести к Вечности. Вечность трудно понять, но еще труднее она зарабатывается.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Кристалле Психической энергии и об огнях центров. Кристалл явлен как символ твердости энергии. Каждая энергия имеет свой кристалл, если она сконденсирована. Образование кристалла психической энергии является редчайшим достижением и, конечно, для образования его необходимо возжжение огней всех центров. Но явление возжжения хотя бы одного центра требует уже сотрудничества Надземного Наставника и необыкновенной нравственной чистоты. Половая жизнь должна уявиться на полном замирании.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Процесс открытия центров и возжжения огней происходит в самой сущности человека, в его тонких телах и не поддается никакому внешнему воздействию. Процесс совершается, когда сущность ученика готова к восприятию луча Наставника Надземного. Внешне процесс этот можно заметить в некотором усиленном напряжении и боли в органах, соответствующих воспаленным и напряженным центрам в тонком теле. Именно, когда центры в тонком теле напряжены и воспалены под воздействием Лучей Надземного Наставника, процесс этот может быть отражен в теле физическом таким же напряжением и болями в органах, соответствующих этим центрам. Между прочим, люди иногда видят огни, но эти огни не в них и не от центров, но в атмосфере. Видеть огни в себе – чрезвычайное редкое явление. Огни приметны только при высшей степени Сокровенной Йоги.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не горюйте, не тоскуйте, все будет так, как нужно. Все предусмотрено Силами Света, и в нужную минуту помощь подойдет. Так живем и мы. Трудности – великая школа жизни, напрягающая наши способности, наши центры, которые только тогда могут запылать именно в напряжении. Сколько прекрасных достижений бывают не замечены нами, ибо они совершаются в великом напряжении и на плане невидимом. Сколько прекрасных огней зажигаются и становятся путеводителями нашими. Хвала препятствиям и трудностям. Благополучие – смерть духа. Трудности вырабатывают в нас необходимые качества для продвижения на духовном плане. Когда-то люди поймут, что они потеряли, избегая трудности и рождаясь в легких условиях. Великие Учителя выбрали самые трудные жизни и стали Владыками Кармы. Карма побеждается трудными жизнями. Венец достижения складывается из терний, не из Лавров земных. Мне сейчас очень трудно, когда-нибудь расскажу, потому и знаю, сколько достижений складывается трудными ступенями. Мужество, спокойствие, бодрость. Жанна Д'Арк – мое воплощение, и Парацельс и Томас Воган – одно эго &lt;...&gt;</w:t>
      </w:r>
      <w:r w:rsidRPr="00EB3BF5">
        <w:rPr>
          <w:rStyle w:val="FootnoteReference"/>
          <w:rFonts w:ascii="Times New Roman CYR" w:hAnsi="Times New Roman CYR" w:cs="Times New Roman CYR"/>
          <w:noProof/>
        </w:rPr>
        <w:footnoteReference w:id="41"/>
      </w:r>
    </w:p>
    <w:p w:rsidR="00273A62" w:rsidRPr="00EB3BF5" w:rsidRDefault="00273A62" w:rsidP="00171EDE">
      <w:pPr>
        <w:rPr>
          <w:noProof/>
        </w:rPr>
      </w:pPr>
    </w:p>
    <w:p w:rsidR="00273A62" w:rsidRPr="00EB3BF5" w:rsidRDefault="00273A62" w:rsidP="00914CEC">
      <w:pPr>
        <w:pStyle w:val="a"/>
      </w:pPr>
      <w:bookmarkStart w:id="48" w:name="_Toc242176627"/>
      <w:r w:rsidRPr="00EB3BF5">
        <w:t>15</w:t>
      </w:r>
      <w:bookmarkEnd w:id="48"/>
    </w:p>
    <w:p w:rsidR="00273A62" w:rsidRPr="00EB3BF5" w:rsidRDefault="00273A62" w:rsidP="00914CEC">
      <w:pPr>
        <w:pStyle w:val="a0"/>
        <w:ind w:firstLine="0"/>
      </w:pPr>
      <w:bookmarkStart w:id="49" w:name="_Toc242176628"/>
      <w:r w:rsidRPr="00EB3BF5">
        <w:t>Е.И.Рерих – К.Кэмпбелл</w:t>
      </w:r>
      <w:r w:rsidRPr="00EB3BF5">
        <w:rPr>
          <w:rStyle w:val="FootnoteReference"/>
          <w:rFonts w:ascii="Times New Roman CYR" w:hAnsi="Times New Roman CYR" w:cs="Times New Roman CYR"/>
          <w:b w:val="0"/>
        </w:rPr>
        <w:footnoteReference w:id="42"/>
      </w:r>
      <w:bookmarkEnd w:id="49"/>
    </w:p>
    <w:p w:rsidR="00273A62" w:rsidRPr="00EB3BF5" w:rsidRDefault="00273A62" w:rsidP="00914CEC">
      <w:pPr>
        <w:pStyle w:val="Date"/>
        <w:ind w:firstLine="0"/>
      </w:pPr>
      <w:bookmarkStart w:id="50" w:name="_Toc242176629"/>
      <w:r w:rsidRPr="00EB3BF5">
        <w:t>24 апреля 1951 г.</w:t>
      </w:r>
      <w:bookmarkEnd w:id="50"/>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получила Ваше письмо от 15 апреля. Я так счастлива, что Вы осознаете посылаемую Вам Великую Помощь. Если мы будем следовать Указаниям</w:t>
      </w:r>
      <w:r w:rsidRPr="00EB3BF5">
        <w:rPr>
          <w:rStyle w:val="FootnoteReference"/>
          <w:rFonts w:ascii="Times New Roman CYR" w:hAnsi="Times New Roman CYR" w:cs="Times New Roman CYR"/>
          <w:noProof/>
        </w:rPr>
        <w:footnoteReference w:id="43"/>
      </w:r>
      <w:r w:rsidRPr="00EB3BF5">
        <w:rPr>
          <w:rFonts w:ascii="Times New Roman CYR" w:hAnsi="Times New Roman CYR" w:cs="Times New Roman CYR"/>
          <w:noProof/>
        </w:rPr>
        <w:t xml:space="preserve"> как можно точнее, все сложится прекрасно. Луч, который окутывает Вас с такой нежной заботой, подскажет Вам правильное решение, потому не беспокойтесь.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получила телеграмму от Святослава – они в Манди. Святослав намерен провести там две-три недели, включая его путешествие в Кулу. Наша догадка о деньгах была правильной. Будем надеяться, что его обещание послать небольшую сумму материализуется, и ко времени. (Так тяжело ждать напрасно.)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Вы, родная? Не забывайте, что в течение процесса открытия центров некоторые необычные боли и напряжения неизбежны. Наша родная Инге становится немного крепче. Ее солнечное сплетение работает, но ей не нужны врачи и лекарства, за исключением Указанных ей.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Больше и больше оцениваю я Вашу преданную спутницу и Сестру. Она так нежно любит Вас и этим расположила меня к себе. Какой благородный и тонкий характер, она будет прочно стоять на своем новом пути и на этот раз не увидит «рога, дьявола в реторте великой души и ученого».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Марта и Инге приходят навестить меня три раза в неделю и остаются с полудня до пяти или шести часов. Много радости выносим мы из наших бесед, но нам очень не хватает Вас, всегда что-то новое всплывает в моей памяти, когда задаются новые вопросы. Мне не хватает Вашего быстрого понимания и чувства прекрасного в нахождении новых выражений и слов, чтобы облечь в них идею или новую концепцию. (Мне не хватает Ваших глаз, я </w:t>
      </w:r>
      <w:r w:rsidRPr="00EB3BF5">
        <w:rPr>
          <w:rFonts w:ascii="Times New Roman CYR" w:hAnsi="Times New Roman CYR" w:cs="Times New Roman CYR"/>
          <w:i/>
          <w:iCs/>
          <w:noProof/>
        </w:rPr>
        <w:t xml:space="preserve">так </w:t>
      </w:r>
      <w:r w:rsidRPr="00EB3BF5">
        <w:rPr>
          <w:rFonts w:ascii="Times New Roman CYR" w:hAnsi="Times New Roman CYR" w:cs="Times New Roman CYR"/>
          <w:noProof/>
        </w:rPr>
        <w:t>люблю их глубину, в которой отражается Ваша душа, Ваше истинное «я».)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Ответила на вопросы о психической энергии и огнях центров, заданные мне Зиночкой. Перевела их для Вас. Возможно, они будут Вам полезны. Кристалл явлен как символ твердости энергии. Каждая энергия имеет свой кристалл, если она сконденсирована. Образование кристалла психической энергии является редчайшим достижением, и, конечно, для образования его необходимо возжжение огней всех центров. Но явление возжжения хотя бы одного центра требует уже сотрудничества Надземного Наставника и необыкновенной нравственной чистоты. Половая жизнь должна уявиться на полном замирании. Процесс открытия центров и возжжения огней происходит в самой сущности человека, в его тонких телах и не поддается никакому внешнему воздействию. Процесс совершается, когда сущность ученика готова к восприятию луча Наставника Надземного. Внешне процесс этот можно заметить в некотором усиленном напряжении и боли в органах, соответствующих воспаленным и напряженным центрам в тонком теле. Именно, когда центры в тонком теле напряжены и воспалены под воздействием Лучей Надземного Наставника, процесс этот может быть отражен в теле физическом таким же напряжением и болями в органах, соответствующих этим центрам. Между прочим, люди иногда видят огни, но эти огни не в них и не от центров, но в атмосфере. Видеть огни в себе – чрезвычайное редкое явление. Огни приметны только при высшей степени Сокровенной Йоги. Вы знаете, родная, какая йога называется Сокровенной. Наша ответственность велика. Мне приходится умолять Вас, любимая, не утратить свои достижения на пути этой Йоги. Умеренность есть первое требование. В противном случае медиаторство утратится. Луч не сможет следовать за учеником. Будьте с Дэвидом дружелюбны, но тверды. Не ищите себе новую карму. Будет нелегко избавиться от нее. Могут потребоваться века напряженнейших усилий. Умоляю Вас, не поддавайтесь. Мне Сказано написать: «Сердце Моей Катрин поняло Мое ярое желание, поэтому Я помогу ей во всем». Леонидес говорит: «Мой Луч охранит ее, но не допущу никакого попрания Моего Космического Права». Могу только добавить: мое сердце исполнено благодарности за Вашу помощь. Я не устаю повторять: любите, любите, любите, и вся радость придет. Моя любовь и нежность всегда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F0661A">
      <w:pPr>
        <w:autoSpaceDE w:val="0"/>
        <w:autoSpaceDN w:val="0"/>
        <w:adjustRightInd w:val="0"/>
        <w:rPr>
          <w:rFonts w:ascii="Times New Roman CYR" w:hAnsi="Times New Roman CYR" w:cs="Times New Roman CYR"/>
          <w:noProof/>
        </w:rPr>
      </w:pPr>
    </w:p>
    <w:p w:rsidR="00273A62" w:rsidRPr="00EB3BF5" w:rsidRDefault="00273A62" w:rsidP="004E4426">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верю вашему золотому сердцу &lt;...&gt;</w:t>
      </w:r>
      <w:r w:rsidRPr="00EB3BF5">
        <w:rPr>
          <w:rStyle w:val="FootnoteReference"/>
          <w:rFonts w:ascii="Times New Roman CYR" w:hAnsi="Times New Roman CYR" w:cs="Times New Roman CYR"/>
          <w:noProof/>
        </w:rPr>
        <w:footnoteReference w:id="44"/>
      </w:r>
    </w:p>
    <w:p w:rsidR="00273A62" w:rsidRPr="00EB3BF5" w:rsidRDefault="00273A62" w:rsidP="00F0661A">
      <w:pPr>
        <w:rPr>
          <w:noProof/>
        </w:rPr>
      </w:pPr>
    </w:p>
    <w:p w:rsidR="00273A62" w:rsidRPr="00EB3BF5" w:rsidRDefault="00273A62" w:rsidP="00914CEC">
      <w:pPr>
        <w:pStyle w:val="a"/>
      </w:pPr>
      <w:bookmarkStart w:id="51" w:name="_Toc242176630"/>
      <w:r w:rsidRPr="00EB3BF5">
        <w:t>16</w:t>
      </w:r>
      <w:bookmarkEnd w:id="51"/>
    </w:p>
    <w:p w:rsidR="00273A62" w:rsidRPr="00EB3BF5" w:rsidRDefault="00273A62" w:rsidP="00914CEC">
      <w:pPr>
        <w:pStyle w:val="a0"/>
        <w:ind w:firstLine="0"/>
      </w:pPr>
      <w:bookmarkStart w:id="52" w:name="_Toc242176631"/>
      <w:r w:rsidRPr="00EB3BF5">
        <w:t>Е.И.Рерих – Е.П.Инге</w:t>
      </w:r>
      <w:bookmarkEnd w:id="52"/>
    </w:p>
    <w:p w:rsidR="00273A62" w:rsidRPr="00EB3BF5" w:rsidRDefault="00273A62" w:rsidP="00914CEC">
      <w:pPr>
        <w:pStyle w:val="Date"/>
        <w:ind w:firstLine="0"/>
      </w:pPr>
      <w:bookmarkStart w:id="53" w:name="_Toc242176632"/>
      <w:r w:rsidRPr="00EB3BF5">
        <w:t>28 апреля 1951 г.</w:t>
      </w:r>
      <w:bookmarkEnd w:id="53"/>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дорогая Екатерина Петровна, милая, радостная весточка Ваша долетела вчера, и сердце порадовалось за Вас. Не писала, но, истинно, много моих дум было около Вас и всех наших друзей. Давно не имею вестей от Бориса и Ниночки, и сердце ждет их, надеюсь скоро получить. Письма их ко мне нужны не только мне, но и им самим. Если не пишу, значит, очень трудно, и трудность эта большею частью от чрезмерной усталости. Конечно, много космических причин для такой усталости, но и мои физические силы слабеют. Сердце не позволяет многих движений и чрезмерных психических напряжений, а по природе своей я легка на ногу и люблю вокруг себя все делать сама, а теперь это становится все труднее.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Три месяца гостили у нас сын с женою и одной милой американкой. Две недели тому назад они уехали, и сейчас же приехали две сотрудницы из Америки – швейцарка и латвийка, одна милее другой. Удивительно, как подбираются к сроку лучшие люди. Другини мои живут поблизости от нас, и мы видимся через день. Беседуем на любимые темы, и часы летят, но, конечно, на многое не хватает времени. Пришлось и переписку сократить, и отложить некоторые работы – часы сосредоточенности сократились, и это самое для меня тяжкое. Когда наверстаю пролетевшее время!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родные, и не сетуйте на отсутствие частых вестей. Вы имеете истинные драгоценности в книгах Учения и столько можете по-новому понять. Важно, чтобы с каждым новым чтением той или иной книги у Вас появлялись новые мысли в связи с новым строем сознания Вашего. Вот мы много беседуем о психической энергии и о различии между медиумом, медиатором и йогом. И это по времени. Психическая энергия стучится, и немало сейчас разных проявлений, и люди спешат отнести все такие необыкновенные явления к самым высшим проявлениям. Большой вред получается от такого отсутствия распознавания. Если найду время, спишу Вам некоторые главные отличия. Я писала об этом Борису и Ниночке, но не имею еще ответа. В новой эпохе будет много так называемых медиаторов, конечно, такие пособники смогут помочь сдвинуть сознание с мертвой точки отрицаний. Если медиумов нужно остерегаться, то медиаторов следует уважать.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Вы правильно чуете близость – так оно и должно быть. Эти проблески тонкого сознания уже указывают на медиаторство.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ищете дорогое нам Имя или картины его, я получила весточку, что некоторые картины из Праги прибыли в Москву и хранятся в Третьяковской галерее. Но я просила не выставлять их, пока не подойдут и другие.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все еще сидим в наших теремках, но сроки надвигаются. Лучшая страна будет охранена. Ничто не устрашит ее, она устоит, и многое злое минует ее. Сужденное исполнится. Знамя развернется на небесах от края и до края. Дивно видеть, как ослепленные люди летят к своей карме, как мотыльки на огонь. Все преломляется в сознании их, как в кривом зеркале. Атомные бомбы не спасут, не защитят от кармы, но могут лишь неожиданно осложнить ее. Благословенна та страна и велик тот народ, который положил свои силы на новое строительство и уменье, кто прежде всего позаботился о здравии народном и о всеобщем Просвещении. Но все это Вы сердцем чуете и знаете. Потому, родная, учите молодежь хранить мужество, радоваться трудностям. Преодоленные препятствия и изживаемые в терпении трудности приближают нас иногда на столетия. Цель, поставленная перед нами, настолько высока и прекрасна, что действительно становится легко и радостно продвигаться, зная закон ведущий. Закон самоотверженности любви – великий сезам, был и остается таким.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Человек, живущий мыслью о Благе и поступающий с лучшими намерениями, никогда не одинок. Высшее Присутствие и Водительство с ним. Вначале, может быть, оно редко ощущается, но, если человек не отойдет в нетерпении, все придет в назначенный для этого срок. Каждый имеет свой срок. Пусть радость осознания такого Присутствия уже временами озаряет наше сознание. Пусть все помнят это.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Психическая энергия наполняет пространство и несет самые прекрасные мысли и самую лучшую помощь. Нужно только настроить нашу психическую энергию в ритм с самым Прекрасным, и многое станет возможным и досягаемым. Легче всего поднять свои вибрации силою устремленной любви к Великому Учителю и Создателю нашего сознания. Он так прекрасен, так велик в своей благой мощи в строительстве, что самые высокие представления наши являют лишь бледное отражение на волнующейся поверхности нашего сознания. Родные, любите, любите и любите. Не устаю повторять это всем моим близким. Сама я, конечно, избрала путь Бхакти</w:t>
      </w:r>
      <w:r w:rsidRPr="00EB3BF5">
        <w:rPr>
          <w:rStyle w:val="FootnoteReference"/>
          <w:rFonts w:ascii="Times New Roman CYR" w:hAnsi="Times New Roman CYR" w:cs="Times New Roman CYR"/>
          <w:noProof/>
        </w:rPr>
        <w:footnoteReference w:id="45"/>
      </w:r>
      <w:r w:rsidRPr="00EB3BF5">
        <w:rPr>
          <w:rFonts w:ascii="Times New Roman CYR" w:hAnsi="Times New Roman CYR" w:cs="Times New Roman CYR"/>
          <w:noProof/>
        </w:rPr>
        <w:t>, но продвижение по этому пути уявилось путем Джнани</w:t>
      </w:r>
      <w:r w:rsidRPr="00EB3BF5">
        <w:rPr>
          <w:rStyle w:val="FootnoteReference"/>
          <w:rFonts w:ascii="Times New Roman CYR" w:hAnsi="Times New Roman CYR" w:cs="Times New Roman CYR"/>
          <w:noProof/>
        </w:rPr>
        <w:footnoteReference w:id="46"/>
      </w:r>
      <w:r w:rsidRPr="00EB3BF5">
        <w:rPr>
          <w:rFonts w:ascii="Times New Roman CYR" w:hAnsi="Times New Roman CYR" w:cs="Times New Roman CYR"/>
          <w:noProof/>
        </w:rPr>
        <w:t>. Знание Великого Учителя становится доступным, как Сказано: «Библиотека Беспредельности становится достоянием нашим, когда сознание сливается с Сознанием Высшим». Осознайте, родные, прочувствуйте сердцем чудесное Единение в Любви и Служении Благу! Сейчас Великий Канун, час воскресенья наступает, и красота Самоотверженного Подвига особенно остро воспринимается сердцем, и сознание просыпается. Воскреснет дух человечества, и поймет оно Единую Истину – Единение всего человечества в высшем знании и Любви. Лишь истинное Знание без всяких предрассудков и ограничений откроет путь к великому счастью Беспредельности торжествующего Бытия.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Христос воскрес! Христос Космического Сознания уявлен в грозе и буре. Храните великое спокойствие и веру в нашу лучшую страну. Знамя Мира покроет всю Землю. Пронесется буря, посеянная ненавистью отбросов космических.</w:t>
      </w:r>
    </w:p>
    <w:p w:rsidR="00273A62" w:rsidRPr="00EB3BF5" w:rsidRDefault="00273A62" w:rsidP="00F0661A">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хранят Вас Силы Света. Щит любви – самый прочный.</w:t>
      </w:r>
    </w:p>
    <w:p w:rsidR="00273A62" w:rsidRPr="00EB3BF5" w:rsidRDefault="00273A62" w:rsidP="00F0661A">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сердцем, и думы мои с Вами.</w:t>
      </w:r>
    </w:p>
    <w:p w:rsidR="00273A62" w:rsidRPr="00EB3BF5" w:rsidRDefault="00273A62" w:rsidP="00F0661A">
      <w:pPr>
        <w:rPr>
          <w:noProof/>
        </w:rPr>
      </w:pPr>
    </w:p>
    <w:p w:rsidR="00273A62" w:rsidRPr="00EB3BF5" w:rsidRDefault="00273A62" w:rsidP="00914CEC">
      <w:pPr>
        <w:pStyle w:val="a"/>
      </w:pPr>
      <w:bookmarkStart w:id="54" w:name="_Toc242176633"/>
      <w:r w:rsidRPr="00EB3BF5">
        <w:t>17</w:t>
      </w:r>
      <w:bookmarkEnd w:id="54"/>
    </w:p>
    <w:p w:rsidR="00273A62" w:rsidRPr="00EB3BF5" w:rsidRDefault="00273A62" w:rsidP="00914CEC">
      <w:pPr>
        <w:pStyle w:val="a0"/>
        <w:ind w:firstLine="0"/>
      </w:pPr>
      <w:bookmarkStart w:id="55" w:name="_Toc242176634"/>
      <w:r w:rsidRPr="00EB3BF5">
        <w:t>Е.И.Рерих – К.Кэмпбелл</w:t>
      </w:r>
      <w:r w:rsidRPr="00EB3BF5">
        <w:rPr>
          <w:rStyle w:val="FootnoteReference"/>
          <w:b w:val="0"/>
        </w:rPr>
        <w:footnoteReference w:id="47"/>
      </w:r>
      <w:bookmarkEnd w:id="55"/>
    </w:p>
    <w:p w:rsidR="00273A62" w:rsidRPr="00EB3BF5" w:rsidRDefault="00273A62" w:rsidP="00914CEC">
      <w:pPr>
        <w:pStyle w:val="Date"/>
        <w:ind w:firstLine="0"/>
      </w:pPr>
      <w:bookmarkStart w:id="56" w:name="_Toc242176635"/>
      <w:r w:rsidRPr="00EB3BF5">
        <w:t>5 мая 1951 г.</w:t>
      </w:r>
      <w:bookmarkEnd w:id="56"/>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Катрин, имею Ваши письма от 24, 25 и 27 апреля, я глубоко тронута Вашей заботой и чуткостью и принимаю это, ибо Указ Великих Учителей подтверждается снова и снова: «Все сложится прекрасно». И моя дочь освободится от своих уз. Великий Учитель видит Вас в Соединенных Штатах уже в конце мая.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Сказано: «Наша Сестра под особой охраной. Забота и Защита окружают ее. Она может быть уверена, что Рам думает о ней и ему очень ее не хватает. Он может предоставить Амриде защиту и положение в обществе». Он будет, как я понимаю, образцовым мужем и защитником. Она может выйти за него, как только я уеду из Индии. Так, мы должны немного запастись терпением.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полностью понимаю ужасную атмосферу, в которой Вам приходится находиться и действовать. Но самый темный час всегда предвестник рассвета. Появляется все больше и больше знаков грядущих великих перемен, и Юрий опять полон надежд.</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Получила письмо от Светика, он уехал один в Наггар и повидался с доктором, который, увидев его, за два часа не смог совладать с эмоциями. Светик говорит, что Кулу смотрится прекрасно, но дорога и мосты </w:t>
      </w:r>
      <w:r w:rsidRPr="00EB3BF5">
        <w:rPr>
          <w:rFonts w:ascii="Times New Roman CYR" w:hAnsi="Times New Roman CYR" w:cs="Times New Roman CYR"/>
          <w:i/>
          <w:iCs/>
          <w:noProof/>
        </w:rPr>
        <w:t xml:space="preserve">далеко </w:t>
      </w:r>
      <w:r w:rsidRPr="00EB3BF5">
        <w:rPr>
          <w:rFonts w:ascii="Times New Roman CYR" w:hAnsi="Times New Roman CYR" w:cs="Times New Roman CYR"/>
          <w:noProof/>
        </w:rPr>
        <w:t xml:space="preserve">не безопасны. В наших краях есть перемены, тяжелый снегопад нанес некоторый ущерб нашим деревьям: «Indian Pride» и агавам. Также многие фруктовые деревья пришлось пересадить. Он намерен посадить тысячу новых яблонь. Цены на фрукты высокие, но их перевозка по-прежнему затруднительна, если не сказать хуже. Доктор починил поврежденные шпалеры, и Светик говорит, что теперь они достаточно прочные. Он намерен вернуться в Наггар вместе с Девикой и провести там несколько дней. Во время остановки он повредил ногу, надеюсь, это несерьезно. Девика описывает их путешествие и пребывание в Манди в самых восторженных тонах. Им был предоставлен милый небольшой домик. Мне так и не удалось узнать, </w:t>
      </w:r>
      <w:r w:rsidRPr="00EB3BF5">
        <w:rPr>
          <w:rFonts w:ascii="Times New Roman CYR" w:hAnsi="Times New Roman CYR" w:cs="Times New Roman CYR"/>
          <w:i/>
          <w:iCs/>
          <w:noProof/>
        </w:rPr>
        <w:t xml:space="preserve">когда </w:t>
      </w:r>
      <w:r w:rsidRPr="00EB3BF5">
        <w:rPr>
          <w:rFonts w:ascii="Times New Roman CYR" w:hAnsi="Times New Roman CYR" w:cs="Times New Roman CYR"/>
          <w:noProof/>
        </w:rPr>
        <w:t>он вернется в Бангалор.</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Инге выглядит, несомненно, крепче, Марта растянула ногу, но несильно, она уже может ходить. Содержание гемоглобина в ее крови – 92%, но у нашей Раи – 96,5%, так что не надо больше волноваться!!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Вчера пришла телеграмма от Зины о том, что Боллинг внезапно попал в Чикагский госпиталь с каким-то непонятным заболеванием. Надеюсь, ничего серьезного. Думаю, ему просто нужно хорошо отдохнуть. Жду дальнейших новостей.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родная, берегите себя и смотрите в будущее. Мне Сказано написать Боллингу и Уиду, что все английские и американские бумаги следует продать до ноября. Ящики с картинами Святослава лучше оставить там, где они находятся сейчас в Америке.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дочь, я люблю Вас и верю Вам. Ваш дух силен, и Вы мужественно встречаете и преодолеваете препятствия. Разве Вы не принадлежите к Семье Героев?</w:t>
      </w:r>
    </w:p>
    <w:p w:rsidR="00273A62" w:rsidRPr="00EB3BF5" w:rsidRDefault="00273A62" w:rsidP="005D44A1">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Вами благословение и любовь.</w:t>
      </w:r>
    </w:p>
    <w:p w:rsidR="00273A62" w:rsidRPr="00EB3BF5" w:rsidRDefault="00273A62" w:rsidP="00B44F37">
      <w:pPr>
        <w:rPr>
          <w:noProof/>
        </w:rPr>
      </w:pPr>
    </w:p>
    <w:p w:rsidR="00273A62" w:rsidRPr="00EB3BF5" w:rsidRDefault="00273A62" w:rsidP="00914CEC">
      <w:pPr>
        <w:pStyle w:val="a"/>
      </w:pPr>
      <w:bookmarkStart w:id="57" w:name="_Toc242176636"/>
      <w:r w:rsidRPr="00EB3BF5">
        <w:t>18</w:t>
      </w:r>
      <w:bookmarkEnd w:id="57"/>
    </w:p>
    <w:p w:rsidR="00273A62" w:rsidRPr="00EB3BF5" w:rsidRDefault="00273A62" w:rsidP="00914CEC">
      <w:pPr>
        <w:pStyle w:val="a0"/>
        <w:ind w:firstLine="0"/>
      </w:pPr>
      <w:bookmarkStart w:id="58" w:name="_Toc242176637"/>
      <w:r w:rsidRPr="00EB3BF5">
        <w:t>Е.И.Рерих – С.Н.Рериху</w:t>
      </w:r>
      <w:bookmarkEnd w:id="58"/>
    </w:p>
    <w:p w:rsidR="00273A62" w:rsidRPr="00EB3BF5" w:rsidRDefault="00273A62" w:rsidP="00914CEC">
      <w:pPr>
        <w:pStyle w:val="Date"/>
        <w:ind w:firstLine="0"/>
      </w:pPr>
      <w:bookmarkStart w:id="59" w:name="_Toc242176638"/>
      <w:r w:rsidRPr="00EB3BF5">
        <w:t>7 мая 1951 г.</w:t>
      </w:r>
      <w:bookmarkEnd w:id="59"/>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Птенчик, очень радовались твоей весточке. Что твоя нога? Как это угораздило тебя? Будь, родной, осторожнее, вероятно, ты унаследовал мои связки. Жаль, что «Индиян Прайд» пострадали. Ведь это была краса нашего холма! Вероятно, был допущен недосмотр. Перед зимой мы всегда подпирали нижние тяжелые ветви и даже привязывали их к стволу. Жаль и агав, они тоже придавали особый колорит месту. Ну, ничего не поделаешь – время не остановишь! Очень радуюсь, если удастся побольше насадить «Делишиус». Сколько лет не могли удосужиться! Если привить их к уже подрастающим деревьям, можно скоро получить эти яблоки. Конечно, ремонт в доме нужно отложить. Землетрясение не минует и нашу местность. Оно принесет много перемен в долине. Март по-прежнему остается под грозным знаком вообще для всего мира.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Никакого «уведомления» мы еще не получили. Тибетцы, за малым исключением, возвращаются восвояси. Бетти с детьми и старуха Ц. все еще сидят в Гангтоке. Перевал завален снегом. У нас приятное похолодание и немного дождя. Но сегодня уже снова пошло на потепление.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сотрудницы продолжают поправляться. Видимся через день. Приезжают к двенадцати и остаются до пяти или шести. Беседы наши увлекательны, и время кажется слишком кратким. Обе сотрудницы стараются вместить и записать как можно больше. Обе начали видеть замечательные сны и видения. Инге позавчера имела пророческое видение, относящееся до Америки. Этому видению предшествовало и сопровождало торжественное звучание – «А... У... М! А... У... М!» Видение было люгюбрное</w:t>
      </w:r>
      <w:r w:rsidRPr="00EB3BF5">
        <w:rPr>
          <w:rStyle w:val="FootnoteReference"/>
          <w:rFonts w:ascii="Times New Roman CYR" w:hAnsi="Times New Roman CYR" w:cs="Times New Roman CYR"/>
          <w:noProof/>
        </w:rPr>
        <w:footnoteReference w:id="48"/>
      </w:r>
      <w:r w:rsidRPr="00EB3BF5">
        <w:rPr>
          <w:rFonts w:ascii="Times New Roman CYR" w:hAnsi="Times New Roman CYR" w:cs="Times New Roman CYR"/>
          <w:noProof/>
        </w:rPr>
        <w:t>, совершенно выжженная местность. Слышала и название местности. Между прочим, Инге рассказала мне, что года два назад Мэнли Холл читал лекции по всей Америке, в которых описывал свое видение – затопление Нью-Йорка вплоть до 57-й улицы, но, может быть, и выше, Инге не помнит сейчас. Да, страхи «наши» улеглись после исследования крови, у нашей Раи оказалось 96,5 процентов гемоглобина, а у Марты ее «страшное малокровие» показало 92 процента. Вернулись немного смущенные. Привили оспу девочкам и Юрию. Несколько случаев были зарекордированы в нашей местности. У всех привилась. У Юрия сильнее всего.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Остающиеся и отъезжающие тибетцы по-прежнему навещают нас. Бедняги сильно тревожатся за свою судьбу, но ехать нужно! По слухам, там много спокойнее и лучше, нежели ожидалось. Готовится особо торжественная встреча Таши Ламы.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Имею краткие письма от Катрин. Она уже в Париже, удручена атмосферой и своим окружением. Еще не знает, когда двинется дальше. Возможно, пробудет еще некоторое время в Швейцарии.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Петр Георгиевич вчера вернулся из Калькутты, встречал там датского принца, вероятно, сегодня либо завтра узнаем все новости и сплетни. Корейская война кончится в августе победою корейцев и после можно ожидать несколько месяцев сравнительного затишья. Американские доллары будут скоро стоять еще ниже. Но следует все до последнего продать до ноября. Пришел Марко Пал., сообщил о приезде дантиста из Дарджилинга. Придется воспользоваться его приездом и подлечить зубы Юрику. Надеемся, что обойдется не слишком дорого.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Первого мая имела трудное время. Болезненные спазмы начались в пищеводе и распространились ниже в солнечное сплетение и задели сердце. Конечно, оявились боли и в спине, и в печени, и селезенке. Мучилась восемь часов, но повторные большие дозы строфанта и корамайна восстановили деятельность сердца. Я вся захолодела, и пульс был еле заметный и аритмичный. Сейчас еще не в своей тарелке, как говорится, изрядная усталость и вялость, но это пройдет, ибо все это связано с моим особым состоянием и ничего органического в этом нет.</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Получила письма из Харбина. Все пишут, что Володя плох, и просят помочь ему немного. Вообще беднягам трудно там. Много больных, и много трогательных проявлений забот о друг друге. Все живут надеждой одной, именно, </w:t>
      </w:r>
      <w:r w:rsidRPr="00EB3BF5">
        <w:rPr>
          <w:rFonts w:ascii="Times New Roman CYR" w:hAnsi="Times New Roman CYR" w:cs="Times New Roman CYR"/>
          <w:i/>
          <w:iCs/>
          <w:noProof/>
        </w:rPr>
        <w:t xml:space="preserve">увидеть нас. </w:t>
      </w:r>
      <w:r w:rsidRPr="00EB3BF5">
        <w:rPr>
          <w:rFonts w:ascii="Times New Roman CYR" w:hAnsi="Times New Roman CYR" w:cs="Times New Roman CYR"/>
          <w:noProof/>
        </w:rPr>
        <w:t>Всех их объединяют и дают радость наши Книги и письма. Как много для них значит живое слово о Том, к чему стремятся сердца их! Вижу это и на наших сотрудницах. Они прямо оживают, и мне становится радостно и легко.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По-прежнему получаю постоянные Подтверждения о нашем скором отъезде поздней осенью идущего года и радуюсь открытию новых возможностей моим сыновьям. Мы уже оторвались отсюда, и все местные жители кажутся уже в прошлом. Все стало каким-то призрачным, ненастоящим. Это признак больших перемен.</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 Великого Владыки оставить твои ящики с картинами там, где они находятся сейчас в Америке. Им там лучше, нежели в Бомбее. Сын сам отвезет их на Родину.</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Какое будет счастье начать новую деятельность, новую жизнь в стране нами любимой. Как прекрасно строить без страха перед новым разрушением.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храни свое здоровье, это самое главное. Все остальное придет. Обними Девику, скоро напишу и ей. Хорошо, что она так ценит внимание, оказанное Вам обоим в Манди. Передай Рани и Радже мой самый сердечный привет. Инге очень симпатизирует самой Рани. И я убедилась, что у нее очень развито ощущение человеческой ауры. Катрин счастлива иметь таких сотрудниц, как Инге и Марта. Думаю, за время их пребывания здесь, среди гор, внутренняя связь между ними еще больше сгармонизируется и окрепнет.</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Обнимаю тебя, мой родной, постоянно думаю о тебе, и сердце так хочет </w:t>
      </w:r>
      <w:r w:rsidRPr="00EB3BF5">
        <w:rPr>
          <w:rFonts w:ascii="Times New Roman CYR" w:hAnsi="Times New Roman CYR" w:cs="Times New Roman CYR"/>
          <w:i/>
          <w:iCs/>
          <w:noProof/>
        </w:rPr>
        <w:t xml:space="preserve">облегчить бремя твое! </w:t>
      </w:r>
      <w:r w:rsidRPr="00EB3BF5">
        <w:rPr>
          <w:rFonts w:ascii="Times New Roman CYR" w:hAnsi="Times New Roman CYR" w:cs="Times New Roman CYR"/>
          <w:noProof/>
        </w:rPr>
        <w:t>Но и это придет. Мои желания всегда исполнялись, и это самое сокровенное тоже исполнится в лучшее и должное время. Так Сказано и так я верю.</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Если ты в Наггаре, передай привет и Антону Федоровичу. Может быть, побалуешь нашего пандита Мору. Он был предан Пасиньке и нам. Хотя бы двадцать рупий от меня. Я не могла ему послать ничего все это время. </w:t>
      </w:r>
      <w:r w:rsidRPr="00EB3BF5">
        <w:rPr>
          <w:rFonts w:ascii="Times New Roman CYR" w:hAnsi="Times New Roman CYR" w:cs="Times New Roman CYR"/>
          <w:i/>
          <w:iCs/>
          <w:noProof/>
        </w:rPr>
        <w:t>Можно и меньше.</w:t>
      </w:r>
    </w:p>
    <w:p w:rsidR="00273A62" w:rsidRPr="00EB3BF5" w:rsidRDefault="00273A62" w:rsidP="00C45CBA">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всею нежностью прижимаю тебя к сердцу моему.</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Масик</w:t>
      </w:r>
    </w:p>
    <w:p w:rsidR="00273A62" w:rsidRPr="00EB3BF5" w:rsidRDefault="00273A62" w:rsidP="00B44F37">
      <w:pPr>
        <w:rPr>
          <w:noProof/>
        </w:rPr>
      </w:pPr>
    </w:p>
    <w:p w:rsidR="00273A62" w:rsidRPr="00EB3BF5" w:rsidRDefault="00273A62" w:rsidP="00914CEC">
      <w:pPr>
        <w:pStyle w:val="a"/>
      </w:pPr>
      <w:bookmarkStart w:id="60" w:name="_Toc242176639"/>
      <w:r w:rsidRPr="00EB3BF5">
        <w:t>19</w:t>
      </w:r>
      <w:bookmarkEnd w:id="60"/>
    </w:p>
    <w:p w:rsidR="00273A62" w:rsidRPr="00EB3BF5" w:rsidRDefault="00273A62" w:rsidP="00914CEC">
      <w:pPr>
        <w:pStyle w:val="a0"/>
        <w:ind w:firstLine="0"/>
      </w:pPr>
      <w:bookmarkStart w:id="61" w:name="_Toc242176640"/>
      <w:r w:rsidRPr="00EB3BF5">
        <w:t>Е.И.Рерих – М.Стуранс</w:t>
      </w:r>
      <w:bookmarkEnd w:id="61"/>
    </w:p>
    <w:p w:rsidR="00273A62" w:rsidRPr="00EB3BF5" w:rsidRDefault="00273A62" w:rsidP="00914CEC">
      <w:pPr>
        <w:pStyle w:val="Date"/>
        <w:ind w:firstLine="0"/>
      </w:pPr>
      <w:bookmarkStart w:id="62" w:name="_Toc242176641"/>
      <w:r w:rsidRPr="00EB3BF5">
        <w:t>15 мая 1951 г.</w:t>
      </w:r>
      <w:bookmarkEnd w:id="62"/>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Мартуся, спешно должна передать Вам и особенно Инге Совет, который требует неотложного выполнения. Потому приезжайте сегодня, хотя бы к 3-м или 4-м часам.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Инге чувствует себя слабой, приезжайте одна, но откладывать выполнение Совета нельзя.</w:t>
      </w:r>
    </w:p>
    <w:p w:rsidR="00273A62" w:rsidRPr="00EB3BF5" w:rsidRDefault="00273A62" w:rsidP="005D44A1">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обеих.</w:t>
      </w:r>
    </w:p>
    <w:p w:rsidR="00273A62" w:rsidRPr="00EB3BF5" w:rsidRDefault="00273A62" w:rsidP="00914CEC">
      <w:pPr>
        <w:autoSpaceDE w:val="0"/>
        <w:autoSpaceDN w:val="0"/>
        <w:adjustRightInd w:val="0"/>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Е.Р.</w:t>
      </w:r>
    </w:p>
    <w:p w:rsidR="00273A62" w:rsidRPr="00EB3BF5" w:rsidRDefault="00273A62" w:rsidP="00B44F37">
      <w:pPr>
        <w:rPr>
          <w:noProof/>
        </w:rPr>
      </w:pPr>
    </w:p>
    <w:p w:rsidR="00273A62" w:rsidRPr="00EB3BF5" w:rsidRDefault="00273A62" w:rsidP="00914CEC">
      <w:pPr>
        <w:pStyle w:val="a"/>
      </w:pPr>
      <w:bookmarkStart w:id="63" w:name="_Toc242176642"/>
      <w:r w:rsidRPr="00EB3BF5">
        <w:t>20</w:t>
      </w:r>
      <w:bookmarkEnd w:id="63"/>
    </w:p>
    <w:p w:rsidR="00273A62" w:rsidRPr="00EB3BF5" w:rsidRDefault="00273A62" w:rsidP="00914CEC">
      <w:pPr>
        <w:pStyle w:val="a0"/>
        <w:ind w:firstLine="0"/>
      </w:pPr>
      <w:bookmarkStart w:id="64" w:name="_Toc242176643"/>
      <w:r w:rsidRPr="00EB3BF5">
        <w:t>Е.И.Рерих – К.Кэмпбелл</w:t>
      </w:r>
      <w:r w:rsidRPr="00EB3BF5">
        <w:rPr>
          <w:rStyle w:val="FootnoteReference"/>
          <w:b w:val="0"/>
        </w:rPr>
        <w:footnoteReference w:id="49"/>
      </w:r>
      <w:bookmarkEnd w:id="64"/>
    </w:p>
    <w:p w:rsidR="00273A62" w:rsidRPr="00EB3BF5" w:rsidRDefault="00273A62" w:rsidP="00914CEC">
      <w:pPr>
        <w:pStyle w:val="Date"/>
        <w:ind w:firstLine="0"/>
      </w:pPr>
      <w:bookmarkStart w:id="65" w:name="_Toc242176644"/>
      <w:r w:rsidRPr="00EB3BF5">
        <w:t>19 мая 1951 г.</w:t>
      </w:r>
      <w:bookmarkEnd w:id="65"/>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мне нравится Ваше письмо от 10 мая. Прекрасный дух моей дочери по-прежнему на высоте. Продолжайте, любимая, каждый день повторять в глубине своего сердца: «Да будет Воля Твоя», и многие малые страхи исчезнут, отступив на свое место. Уверенность и великое спокойствие пусть будут Вашим мантрамом. Ничто не может произойти, что бы ни было уже предусмотрено нашими Великими Хранителями. Если слишком многое знать заранее, это может навредить возможностям, а то и вовсе свести их на нет. Так будем мудры и терпеливы.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Наши готовность и мужество встретить трудности уже более чем две трети победы. Испытания даются по силам, и Великая Помощь всегда рядом с нами. Зная это, мы можем продвигаться без страха и тревоги.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Наша родная Инге постепенно становится крепче и может продвигаться на своем йогическом пути, но мы должны помочь ей, создавая для этого самые лучшие из возможных условий. «Атмосфера вокруг нее должна быть очищенной от всех эманации, оставленных прежними обитателями, также от животного магнетизма. Никакого животного магнетизма не должно окружать ее или быть с ней по соседству в течение йогического процесса. </w:t>
      </w:r>
      <w:r w:rsidRPr="00EB3BF5">
        <w:rPr>
          <w:rFonts w:ascii="Times New Roman CYR" w:hAnsi="Times New Roman CYR" w:cs="Times New Roman CYR"/>
          <w:i/>
          <w:iCs/>
          <w:noProof/>
        </w:rPr>
        <w:t>Животный магнетизм пресекает высшие токи</w:t>
      </w:r>
      <w:r w:rsidRPr="00EB3BF5">
        <w:rPr>
          <w:rFonts w:ascii="Times New Roman CYR" w:hAnsi="Times New Roman CYR" w:cs="Times New Roman CYR"/>
          <w:iCs/>
          <w:noProof/>
        </w:rPr>
        <w:t xml:space="preserve">». </w:t>
      </w:r>
      <w:r w:rsidRPr="00EB3BF5">
        <w:rPr>
          <w:rFonts w:ascii="Times New Roman CYR" w:hAnsi="Times New Roman CYR" w:cs="Times New Roman CYR"/>
          <w:noProof/>
        </w:rPr>
        <w:t>Так, Великий Учитель приказал не держать Тумо в доме, но отдать его в хорошие руки. Было Сказано: «Инге вскоре начнет иметь видения, но присутствие собаки помешает и даже остановит токи. Животный магнетизм необычайно вреден и опасен на первых ступенях йоги. Инге должна быть охранена. Инге окружена Моим Лучом, и она не может сотрудничать с животным магнетизмом. Мой Луч полностью исключает присутствие собаки. Мой Луч может быть пресечен животным магнетизмом. Помоги Инге и скажи ей о великой угрозе для ее йоги из-за собаки. Присутствие собаки – негодная манифестация». Так мы обсудили новую ситуацию и решили принять все необходимые меры, чтобы избежать разрушительных последствий. Мы уверены, родная, что Вы полностью согласитесь с Волей Владыки дать Вашему любимцу лучшую жизнь среди лучших условий, более соответствующих его природе. Мы намерены предложить его местному ветеринару, который очень любит собак. По-видимому, он хороший человек, если взял нашу Жанетт с ее тремя щенками.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«Йогический процесс может остановиться, и такая остановка может оказаться губительной для Инге». Конечно, получив такое предостережение, я решила взять всю ответственность на себя и убедить Инге не дожидаться Вашего ответа и отдать собаку. Я уверена, что Ваш ответ будет полностью соответствовать Желанию Великого Учителя! Владыка просил поспешить с очищением атмосферы. Собака уже привлекла некоторых прежних обитателей, которые нанесли Инге ночной визит. Также собака пришла в необычайное возбуждение, увидев меня. Марта и Инге не могли успокоить ее, и только после печенья и охрипшую от лая ее удалось увести. Но Марта говорит, что на следующий день она все еще лаяла на мое кресло. Великий Учитель объяснил поведение собаки и Сказал, что Он желал показать нам, до какой степени собака находится под влиянием астральных обитателей и наполнена их вампиризмом, – следовательно, опасность для Инге и особенно для ее нынешнего состояния велика. В наших Книгах говорится, что </w:t>
      </w:r>
      <w:r w:rsidRPr="00EB3BF5">
        <w:rPr>
          <w:rFonts w:ascii="Times New Roman CYR" w:hAnsi="Times New Roman CYR" w:cs="Times New Roman CYR"/>
          <w:i/>
          <w:iCs/>
          <w:noProof/>
        </w:rPr>
        <w:t xml:space="preserve">никакие животные, даже птицы, не должны находиться </w:t>
      </w:r>
      <w:r w:rsidRPr="00EB3BF5">
        <w:rPr>
          <w:rFonts w:ascii="Times New Roman CYR" w:hAnsi="Times New Roman CYR" w:cs="Times New Roman CYR"/>
          <w:noProof/>
        </w:rPr>
        <w:t>в комнатах! Так, любимая, Вы также должны поменьше увлекаться собаками. Мне жаль причинять Вам боль, ибо Вы привязались к собаке, но для нее намного лучше естественная эволюция. Тепличные условия не являются для нее нормальной средой.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любимая, напишите Инге теплое письмо. Она волнуется и очень боится причинить Вам боль. Но, конечно, она должна думать, как помочь Великому Учителю в Его стремлении создать для Вас лучшие условия и помочь ассимилировать Лучи, чтобы получать сообщения, когда меня не будет с Вами.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новое доказательство Вашего нежного сердца и очень счастлива. Инге передала мне конверт. Свет все еще в Манди, делает наброски с Рани. Ни слова о том, когда они поедут в Бомбей и Бангалор.</w:t>
      </w:r>
    </w:p>
    <w:p w:rsidR="00273A62" w:rsidRPr="00EB3BF5" w:rsidRDefault="00273A62" w:rsidP="00B44F37">
      <w:pPr>
        <w:rPr>
          <w:noProof/>
        </w:rPr>
      </w:pPr>
    </w:p>
    <w:p w:rsidR="00273A62" w:rsidRPr="00EB3BF5" w:rsidRDefault="00273A62" w:rsidP="00914CEC">
      <w:pPr>
        <w:pStyle w:val="a"/>
      </w:pPr>
      <w:bookmarkStart w:id="66" w:name="_Toc242176645"/>
      <w:r w:rsidRPr="00EB3BF5">
        <w:t>21</w:t>
      </w:r>
      <w:bookmarkEnd w:id="66"/>
    </w:p>
    <w:p w:rsidR="00273A62" w:rsidRPr="00EB3BF5" w:rsidRDefault="00273A62" w:rsidP="00914CEC">
      <w:pPr>
        <w:pStyle w:val="a0"/>
        <w:ind w:firstLine="0"/>
      </w:pPr>
      <w:bookmarkStart w:id="67" w:name="_Toc242176646"/>
      <w:r w:rsidRPr="00EB3BF5">
        <w:t>Е.И.Рерих – Н.И. и Б.Н. Абрамовым</w:t>
      </w:r>
      <w:bookmarkEnd w:id="67"/>
    </w:p>
    <w:p w:rsidR="00273A62" w:rsidRPr="00EB3BF5" w:rsidRDefault="00273A62" w:rsidP="00914CEC">
      <w:pPr>
        <w:pStyle w:val="Date"/>
        <w:ind w:firstLine="0"/>
      </w:pPr>
      <w:bookmarkStart w:id="68" w:name="_Toc242176647"/>
      <w:r w:rsidRPr="00EB3BF5">
        <w:t>21 мая 1951 г.</w:t>
      </w:r>
      <w:bookmarkEnd w:id="68"/>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Ниночка и Борис, всегда радуюсь, получая Ваши письма, но последнее письмо от 25 февраля огорчило меня. Видимо, Ниночка еще не вполне осознает, что ее солнечное сплетение является резонатором на все атмосферические токи и пертурбации. Ниночка должна запомнить это и начать следить за ярыми совпадениями ее самочувствий и недомоганий с атмосферическими и геологическими пертурбациями. Чуткость ее нервных щупальцев останется, но с годами станет немного менее острой. Она не должна тревожиться за свое состояние, но явить лишь полное доверие к Великому Владыке. Не тревожьтесь и Вы, родной. Уявите ей успокоение. Пусть меньше думает о пище. Важно лишь духовное самочувствие. Пусть кушает лишь то, что ей приятно из указанной легкой диеты, и не насилует себя.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не следует чрезмерно опасаться малокровия из-за недостатка аппетита. Человеку очень мало нужно для поддержания здорового состояния организма и особенно на ступени йогической. Кроме того, малокровие иногда спасает нас от многих зачатков болезней, засевших в нашем организме, которые именно при излишке крови расцветают махрово. Следует в корне изменить наше понимание физиологии тела и начать исследовать и изучать физиологию духа в связи с разными состояниями нашего организма. Наша психика, или психическая энергия, играет в этом первенствующую роль. Наша целительница – психическая энергия накопляется в нас благодаря возвышенным мыслям и эмоциям. Любовь к Высшему Идеалу есть лучший способ и путь для накопления такого сокровища. Поймем лучше полное значение такой любви для духовного и телесного оздоровления и продвижения к Свету.</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называемые священные боли, сопутствующие накоплению психической энергии, преходящи и не оставляют вредных последствий. Они разнообразны, необъяснимы и неожиданны. Главное, следует относиться к ним со всем спокойствием и доверять Лучам Великого Владыки, зная, что «волос не упадет с нашей головы без Его ведома». И не прибегать к ядовитым наркотикам.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необходимо распознавание между йогической природой и медиатором и медиумом. Медиумистическая природа много легче переносит приоткрытие центров, нежели природа йогическая. Так, наша Ниночка не имеет в себе никакого медиумизма, но уявилась на ступени йогической, и потому ей много труднее уявляться на приоткрытии центров. Сказано: «Нина не одолела приоткрытая солнечного сплетения, центра самого важного для йогического уявления. Ее солнечное сплетение было явлено на заболевании из-за сильнейшего отравления недоброкачественным маслом, и потому трудно еще сотрудничать с Моим Лучом. Но такое сотрудничество Мне нужно для новой ступени. Новая ступень принесет радость. Радость непосредственного сотрудничества Моего с нею, именно, будет иметь Посылку высшей психической энергии путем йогическим, но не медиумистическим. Яви ей явление новой радости, ибо она начинает понемногу сотрудничать с Моим Лучом». Итак, родные, радуйтесь и не тревожьтесь чрезмерно – НИЧЕМ. Все устроится так, как лучше. Повторяйте и Вы мой любимый Мантрам: «Да будет Воля Твоя».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нужна бережность с милой Ольгой</w:t>
      </w:r>
      <w:r w:rsidRPr="00EB3BF5">
        <w:rPr>
          <w:rStyle w:val="FootnoteReference"/>
          <w:rFonts w:ascii="Times New Roman CYR" w:hAnsi="Times New Roman CYR" w:cs="Times New Roman CYR"/>
          <w:noProof/>
        </w:rPr>
        <w:footnoteReference w:id="50"/>
      </w:r>
      <w:r w:rsidRPr="00EB3BF5">
        <w:rPr>
          <w:rFonts w:ascii="Times New Roman CYR" w:hAnsi="Times New Roman CYR" w:cs="Times New Roman CYR"/>
          <w:noProof/>
        </w:rPr>
        <w:t>. Она имеет природу медиумистическую, но ей нужно оявиться на степени медиатора. Потому Ольга должна особенно страстно устремляться к Великому Владыке. Он ей Единый Свет и Спасение от многих ее астральных поклонников. Помогите ей, Родные. Девушка она чистая и очень способная. Если она совладает с медиумизмом, она может стать незаменимым медиатором. Уявите ей опасность от семьи, от отца. Лучше ей отойти от него. Может быть, она погостит у Вас и уявится в лучших условиях и может окрепнуть. Ярый медиумизм можно обороть только путем развития высших центров, и тогда медиаторство ее станет благословением для нее самой и для многих людей. Великий Владыка сказал: «Ольге нашей можно сказать, что годы ее не позволяют ей овладеть полностью медиаторством, потому ей нужна страстная осторожность и ярая, несломимая устремленность ко Мне».</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Наталия, или Ната, – медиатор и полезная сотрудница. Сказано: «Она преодолела в себе медиумизм и стала Мне полезной и прекрасной сотрудницей. Яро помогу ей в ее работе в Моей лучшей стране». Истинно, Ната может радоваться.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что есть сома и эктоплазма? Сома есть секреции гланд. Эктоплазма – оболочка двойника. Эктоплазма служит медиумом, или посредником, для многих материализаций на спиритических сеансах. Развоплощенные сущности пользуются эктоплазмой медиума и присутствующих медиумистических личностей.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думайте о разъединении трех наших естеств, ибо уявитесь только на развитии медиумизма, явления нежелательного. Истинное разъединение трех естеств происходит только с Благословения и под наблюдением Великого Владыки, когда такая ступень достигнута йогом. Но самостоятельное выделение и попытки к разъединению тел могут привести к сумасшествию и преждевременной смерти. Также не увлекайтесь никакими медиумистическими проявлениями. Ценно только нормальное развитие, которое должно идти путем развития яснослышания и ясновидения, но все попытки на выделение двойника не полезны.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скажу Вам, родной мой сын Борис: ценю Ваши письма, в них изливается Ваша страстная любовь к Учителю, и так называемые «Мои письма к Вам», которые Вы получаете и сами пишете, являются результатом все той же любви к Великому Владыке. Страстно оявитесь на понимании этой Мистерии Любви и Единения. «Мои письма» являются выражением той же любви. Именно Великий Владыка шлет Вам ответ в той форме, которая Вам сейчас наиболее близкая. Продумайте красоту единения и радуйтесь. Великий Владыка явил Вам свою Любовь, приняв Аспект Матери, ибо Вы возлюбили Образ Матери. Истинно, Великий Владыка и Мать, и Отец, и Друг, и Возлюбленный. Все Образы сливаются в этой единой прекрасной Любви к Высшему Идеалу. Полнота этого чувства ни с чем несравнима!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бы я уже владела такой возможностью проявления, Вам пришлось бы скоро зачислить меня среди оставивших земной план. Но мне предстоит еще несколько трудных лет на Земле и среди воплощенных землян. Потому, Родной, радуйтесь, получив такой Ответ от Великого Владыки. Любите ли Вы его как Отца или Матерь – это безразлично, ибо Ответ Его пришел уже от близкого Вам Аспекта Его.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моя духовная сущность связана с Великим Владыкой тысячелетиями непрестанного сотрудничества и преданности и любви. И я тоже получаю Ответы в форме мне самой близкой и несу Его Слово Миру и близким сотрудникам. Чуйте, чуйте, Родной, всю несравнимую Красоту духовного единения на страстном устремлении к Высочайшему Идеалу Блага, Красоты и Знания. Уявитесь на радости нового понимания высшего сотрудничества, оявленного Вам. Облик Матери Мира сейчас так нужен осиротевшему человечеству, и Великий Владыка посылает Луч Ассургины, чтобы тем легче проникнуть в сердца скорбящих людей. Звезда Матери Мира, новое Светило-Солнце скоро озарят наш горизонт, возвещая наступление Новой Эпохи. Эпохи Матери Мира, Кооперации Знания и Красоты.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Между прочим, разъединение трех естеств может совершиться только на самой последней ступени полной Йогической трансмутации. Такое разъединение является страшно опасным в обычных условиях и почти недосягаемым достижением.</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Столько ступеней нужно одолеть до этого последнего заключительного Аккорда нашего земного Бытия, и нельзя миновать ни одной, ибо каждая слагает следующую.</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Больше, чем огорчена, что до сих пор не можем послать сумму дозволенного размера нашему Володе. Сейчас снова запросили Американский Банк в Калькутте, также и Китайский, но ответы что-то медлят. Не можете ли Вы намекнуть, как получаются переводы в Ваших краях? Святослав скоро будет в Бомбее и тоже постарается снова найти способ пересылки суммы, не превышающей дозволенных размеров. Так хотелось бы порадовать его хотя бы немного. Спасибо Друзьям за их заботу о нем. Но нужно и им облегчить эту обузу. Но все же уже не так долго. Мечтаю лично поблагодарить каждого, помогшего нашему Володе в трудное ему время. Между прочим, на чье имя послать, по какому адресу? Получила письмо и от жены доктора Чистякова. Письмо сердечное, милое, но как больно чувствовать, что не можешь сейчас же облегчить это бремя!</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у нас здесь время сложное. Много прибывших беженцев из Тибета. Но многие уже возвращаются, ибо страхи их оказались преувеличенными.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 мне приехали две сотрудницы. Они уже полтора месяца здесь. Милейшие личности, и мы имеем прекрасные беседы. Надеюсь, что будут продуктивны. Одна тоже вступила на йогическую ступень и страдает приоткрытиями солнечного сплетения. Так же, как Ниночка, она прошла через тяжкое время и болезнь, и это помогло утончить ее организм, она уже определенно вступила на йогический путь. Другая – необыкновенная чистая природа, но у нее приоткрытие центров пройдет легче, ибо она медиумистична. Скоро и она вступит на первую ступень, ибо годы ее подошли. Все это будущие сотрудницы, носительницы лучших Заветов Сотрудничества и Содружества.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чуйте Заботу, Вас окружающую, и любите, любите всем своим существом Нашего Великого и Единого Покровителя и Спасителя. Обнимаю Вас, родные, и держу Вас у своего сердца. Лучшие мысли около Вас и нашей любимой Родины.</w:t>
      </w:r>
    </w:p>
    <w:p w:rsidR="00273A62" w:rsidRPr="00EB3BF5" w:rsidRDefault="00273A62" w:rsidP="003C3637">
      <w:pPr>
        <w:autoSpaceDE w:val="0"/>
        <w:autoSpaceDN w:val="0"/>
        <w:adjustRightInd w:val="0"/>
        <w:rPr>
          <w:rFonts w:ascii="Times New Roman CYR" w:hAnsi="Times New Roman CYR" w:cs="Times New Roman CYR"/>
          <w:noProof/>
        </w:rPr>
      </w:pPr>
    </w:p>
    <w:p w:rsidR="00273A62" w:rsidRPr="00EB3BF5" w:rsidRDefault="00273A62" w:rsidP="00914CEC">
      <w:pPr>
        <w:pStyle w:val="a"/>
      </w:pPr>
      <w:bookmarkStart w:id="69" w:name="_Toc242176648"/>
      <w:r w:rsidRPr="00EB3BF5">
        <w:t>22</w:t>
      </w:r>
      <w:bookmarkEnd w:id="69"/>
    </w:p>
    <w:p w:rsidR="00273A62" w:rsidRPr="00EB3BF5" w:rsidRDefault="00273A62" w:rsidP="00914CEC">
      <w:pPr>
        <w:pStyle w:val="a0"/>
        <w:ind w:firstLine="0"/>
      </w:pPr>
      <w:bookmarkStart w:id="70" w:name="_Toc242176649"/>
      <w:r w:rsidRPr="00EB3BF5">
        <w:t>Е.И.Рерих – В.К.Рериху</w:t>
      </w:r>
      <w:bookmarkEnd w:id="70"/>
    </w:p>
    <w:p w:rsidR="00273A62" w:rsidRPr="00EB3BF5" w:rsidRDefault="00273A62" w:rsidP="00914CEC">
      <w:pPr>
        <w:pStyle w:val="Date"/>
        <w:ind w:firstLine="0"/>
      </w:pPr>
      <w:bookmarkStart w:id="71" w:name="_Toc242176650"/>
      <w:r w:rsidRPr="00EB3BF5">
        <w:t>22 мая 1951 г.</w:t>
      </w:r>
      <w:bookmarkEnd w:id="71"/>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и дорогой наш Володя, знаем от друзей, что Вы помаленьку поправляетесь. И только с переменой погоды иногда «кукситесь». Но это так понятно, и все мы находимся более или менее под воздействием космических перемен и пертурбаций. Трогательно заботятся о Вас наши и Ваши друзья, большое сердечное спасибо им. Хотелось очень послать Вам маленькую радость, но до сих пор это не удавалось. Не могли добиться ответа на все наши запросы относительно перевода дозволенной суммы в Ваши края. Но сейчас узнали из надежного источника, что это можно сделать через Китайский Банк в Калькутте. Но по почте этого сделать нельзя, отправитель должен сам на месте в Калькутте заполнить бланк. Значит, придется просить друзей в Калькутте оказать нам эту услугу. Надеемся как можно скорее выполнить это требование. Как только получим извещение от Вас о получении посылки, пошлем еще. Может быть, и Святослав сможет теперь послать из Бомбея. Всюду столько затруднений, и добиться чего-либо стоит неимоверных усилий!</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Пока что жизнь в нашем местечке протекает оживленно из-за приезжающих тибетцев, но тихо. Люди начинают привыкать к неизбежности перемен и научаются относиться ко всему много спокойнее. Многие беженцы возвращаются в свои края, ибо слухи приходят не только успокоительные, но даже ободряющие. Вот и мы по-прежнему надеемся скоро увидеться со всеми друзьями.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Юрий много работает и говорит по-тибетски лучше многих самих тибетцев, подвинулся и в знании монгольского и не забывает свой санскрит. Практика ему здесь неплохая. Он пользуется большим уважением среди населения за свою ученость и замечательную мудрость. </w:t>
      </w:r>
      <w:r w:rsidRPr="00EB3BF5">
        <w:rPr>
          <w:rFonts w:ascii="Times New Roman CYR" w:hAnsi="Times New Roman CYR" w:cs="Times New Roman CYR"/>
          <w:iCs/>
          <w:noProof/>
        </w:rPr>
        <w:t>Я</w:t>
      </w:r>
      <w:r w:rsidRPr="00EB3BF5">
        <w:rPr>
          <w:rFonts w:ascii="Times New Roman CYR" w:hAnsi="Times New Roman CYR" w:cs="Times New Roman CYR"/>
          <w:i/>
          <w:iCs/>
          <w:noProof/>
        </w:rPr>
        <w:t xml:space="preserve"> </w:t>
      </w:r>
      <w:r w:rsidRPr="00EB3BF5">
        <w:rPr>
          <w:rFonts w:ascii="Times New Roman CYR" w:hAnsi="Times New Roman CYR" w:cs="Times New Roman CYR"/>
          <w:noProof/>
        </w:rPr>
        <w:t>тоже, как всегда, работаю и много пишу, собираю материалы, перевожу и корректирую переводы книг Учения и т.д.</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Светик с женою гостил у нас три месяца, написал два чудесных портрета со своей жены</w:t>
      </w:r>
      <w:r w:rsidRPr="00EB3BF5">
        <w:rPr>
          <w:rStyle w:val="FootnoteReference"/>
          <w:rFonts w:ascii="Times New Roman CYR" w:hAnsi="Times New Roman CYR" w:cs="Times New Roman CYR"/>
          <w:noProof/>
        </w:rPr>
        <w:footnoteReference w:id="51"/>
      </w:r>
      <w:r w:rsidRPr="00EB3BF5">
        <w:rPr>
          <w:rFonts w:ascii="Times New Roman CYR" w:hAnsi="Times New Roman CYR" w:cs="Times New Roman CYR"/>
          <w:noProof/>
        </w:rPr>
        <w:t>. Какой он талант! Сейчас он гостит у друзей в Манди недалеко от нашего Наггара. В конце месяца собирается в Бомбей по пути в Бангалор, где он занимается добычей необыкновенно ароматического и стойкого масла, полезного во многих отношениях. Пока он доволен этим доходом, но тяготится, ибо много времени уходит на наблюдение за рабочими и всем производством. Искусство очень страдает от этого недостатка времени.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приехали к нам две наши прекрасные сотрудницы из Америки. Одна уроженка Швейцарии, другая из Латвии, конечно, в них мало американского, они европейки. Видимся с ними часто и много радости выносим из наших бесед и встреч. Основа такого сближения, конечно, чудесное Учение, полное светлой радости при понимании основ Бытия. Все преображается в свете этого великого Откровения, как я называю Учение Живой Этики. Как оно помогало людям проходить через ужасы жизни во время войны, концентрационных лагерей и т.д. Люди сохранили человеческий облик среди самых страшных проявлений озверелого человека. Озверелый человек много хуже зверя! Наши две русские славные девушки по-прежнему трудятся, целый день носятся, как пчелки. Ну вот и все наши новости. Пишите хотя бы кратко о своем самочувствии. Передайте наш самый сердечный привет Вашим Друзьям. Буду писать супруге Бориса Николаевича. Она прислала мне милое, сердечное письмо.</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обнимаем Вас, родной Володя, крепитесь и ничем не тревожьтесь. Все устроится и много лучше, нежели это может представить себе средний обыватель.</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Наша родина из всего выйдет победительницей. Ей не страшны атомные бомбы. Ее судьба много лучше, можно сказать, несравнима с судьбою многих других стран в Европе и Америке. Итак, радуйтесь и верьте в нашу родину.</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Вам самые лучшие мысли и сердечные пожелания, и надеюсь, наша попытка увенчается успехом. Приложим все усилия, чтобы послать как можно скорее.</w:t>
      </w:r>
    </w:p>
    <w:p w:rsidR="00273A62" w:rsidRPr="00EB3BF5" w:rsidRDefault="00273A62" w:rsidP="00907911">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Любящая Вас.</w:t>
      </w:r>
    </w:p>
    <w:p w:rsidR="00273A62" w:rsidRPr="00EB3BF5" w:rsidRDefault="00273A62" w:rsidP="00435E78">
      <w:pPr>
        <w:rPr>
          <w:noProof/>
        </w:rPr>
      </w:pPr>
    </w:p>
    <w:p w:rsidR="00273A62" w:rsidRPr="00EB3BF5" w:rsidRDefault="00273A62" w:rsidP="00914CEC">
      <w:pPr>
        <w:pStyle w:val="a"/>
      </w:pPr>
      <w:bookmarkStart w:id="72" w:name="_Toc242176651"/>
      <w:r w:rsidRPr="00EB3BF5">
        <w:t>23</w:t>
      </w:r>
      <w:bookmarkEnd w:id="72"/>
    </w:p>
    <w:p w:rsidR="00273A62" w:rsidRPr="00EB3BF5" w:rsidRDefault="00273A62" w:rsidP="00914CEC">
      <w:pPr>
        <w:pStyle w:val="a0"/>
        <w:ind w:firstLine="0"/>
      </w:pPr>
      <w:bookmarkStart w:id="73" w:name="_Toc242176652"/>
      <w:r w:rsidRPr="00EB3BF5">
        <w:t>Е.И.Рерих – Л.И.Чистяковой</w:t>
      </w:r>
      <w:bookmarkEnd w:id="73"/>
    </w:p>
    <w:p w:rsidR="00273A62" w:rsidRPr="00EB3BF5" w:rsidRDefault="00273A62" w:rsidP="00914CEC">
      <w:pPr>
        <w:pStyle w:val="Date"/>
        <w:ind w:firstLine="0"/>
      </w:pPr>
      <w:bookmarkStart w:id="74" w:name="_Toc242176653"/>
      <w:r w:rsidRPr="00EB3BF5">
        <w:t>22 мая 1951 г.</w:t>
      </w:r>
      <w:bookmarkEnd w:id="74"/>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дорогая Людмила Ивановна, Вы обращаетесь ко мне – «дорогая», а я к моему ответному обращению добавлю – «родная», ибо, поистине, Вы нам родная, если могли иметь видение скорбного для всех нас события за три месяца до его свершения и слышать необыкновенную музыку, которая сопровождала радость освобожденного Духа. Да, картина сожжения останков Н.К. осталась незабываемой, ярко запечатленной в нашей памяти.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День выдался величественно прекрасным. Вся природа как бы приготовилась, принарядилась и напряглась к этой огненной Мистерии: в чистоте атмосферы, в яркости солнечных лучей, в блистании снегов и в звучании горных потоков. Истинно, музыка сфер была близка земному уху. Скорбь наша потонула перед красотою и величием огненного Апофеоза прекрасной души, души великого творца чудеснейших Обликов Надземной Красоты.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Не будет больше такого Певца Священных Гор, не будет такого Строителя Небывалой Державы Света! Мир еще не знает и не может понять, какую невозместимую утрату понесли народы в лице этого преждевременно ушедшего Наставника и Творца Прекрасного. Он был </w:t>
      </w:r>
      <w:r w:rsidRPr="00EB3BF5">
        <w:rPr>
          <w:rFonts w:ascii="Times New Roman CYR" w:hAnsi="Times New Roman CYR" w:cs="Times New Roman CYR"/>
          <w:i/>
          <w:iCs/>
          <w:noProof/>
        </w:rPr>
        <w:t xml:space="preserve">распят </w:t>
      </w:r>
      <w:r w:rsidRPr="00EB3BF5">
        <w:rPr>
          <w:rFonts w:ascii="Times New Roman CYR" w:hAnsi="Times New Roman CYR" w:cs="Times New Roman CYR"/>
          <w:noProof/>
        </w:rPr>
        <w:t>на кресте человеческого невежества, корысти, зависти и черной неблагодарности!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много сейчас горя, еще больше непонимания, но среди темноты вспыхивают и зарницы приближающейся грозы очистительной. Гроза пронесется, и страна наша вздохнет полной грудью. Уйдут устрашители и ненавистники, уйдут все недруги! Истинно, никакие грозы и угрозы ей не страшны. Она под Щитом Света, потому, Родные, не слишком тревожьтесь. Сила Света побеждает тьму. Увидим этот Свет и не только метафорически, но физическим зрением увидим и новую планету Матери Мира, и новое Светило, приближающееся к нам, которое очень скоро озарит наш горизонт, чтобы снова отойти в глубины Пространства, оставив неизгладимый след во всей атмосфере, окружающей нашу Землю. Истинно, история Мира запечатлена и творится под воздействием Рун Небесных. Наблюдения за небосклоном, за небесными знаками уявили много небывалого и необъяснимого за последние годы.</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 но и дивно созерцать свершающуюся карму народов. Ослепленные кармою они несутся к черте, им назначенной. Ничто не может остановить их безумный бег. Спасительный, уравновешивающий принцип Здравого Смысла покинул даже большие умы, и нет иного решения, как нестись в потоке приуготовленной ими самими кармы Черного Века, начавшегося, по древнейшим Писаниям Индусов, со смертью, вернее, убийством их Бога Кришны, и оканчивающегося в грозах и опускании материков. Может быть, и мы дождемся такого возвещенного Переустройства Мира!</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родные, примите мою признательность за уявленную Вами заботу о нашем Володе. Так, надеемся, что на этот раз мы сможем начать пересылать ему некоторую поддержку. Все стало не просто, все трудно, и, главное, все требует небывало долгого времени для выполнения. Но, видно, всем нужно убедиться в негодности отживших путей и методов. Нужно строить по-новому, в доверии и дружелюбии. Кооперация во всем, и самая широкая. Только так мир переродится и сможет дать новое поколение неотравленных мозгов. Сейчас страшно встречаться с новым поколением, выросшим за время второй мировой войны. Совершенные дегенераты при потрясающем самодовольстве и самохвальстве. Свобода познана ими как полное отсутствие всех задерживающих центров, как дозволение всего недозволенного. Кто слышит сейчас об утончении сердца и ума? Разложение полное и безвозвратное! Думается, что Борису Николаевичу нередко приходится встречаться с необъяснимыми заболеваниями.</w:t>
      </w:r>
    </w:p>
    <w:p w:rsidR="00273A62" w:rsidRPr="00EB3BF5" w:rsidRDefault="00273A62" w:rsidP="003C363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пошлем перевод в сто рупий через Китайский Банк в Калькутте. Задержка сейчас в том, что банк не принимает почтовых приказов и требует, чтобы посылающий сам лично заполнил бланк в их банке в Калькутте. Приходится списываться с друзьями в Калькутте и просить выполнить это требование. По получении извещения о получении этого перевода немедленно вышлем и второй.</w:t>
      </w:r>
    </w:p>
    <w:p w:rsidR="00273A62" w:rsidRPr="00EB3BF5" w:rsidRDefault="00273A62" w:rsidP="00435E7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Надеемся, что Вы и Борис Николаевич вполне здоровы. Шлем Вам самые лучшие мысли и пожелания всего самого радостного. Духом и 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435E78">
      <w:pPr>
        <w:rPr>
          <w:noProof/>
        </w:rPr>
      </w:pPr>
    </w:p>
    <w:p w:rsidR="00273A62" w:rsidRPr="00EB3BF5" w:rsidRDefault="00273A62" w:rsidP="00914CEC">
      <w:pPr>
        <w:pStyle w:val="a"/>
      </w:pPr>
      <w:bookmarkStart w:id="75" w:name="_Toc242176654"/>
      <w:r w:rsidRPr="00EB3BF5">
        <w:t>24</w:t>
      </w:r>
      <w:bookmarkEnd w:id="75"/>
    </w:p>
    <w:p w:rsidR="00273A62" w:rsidRPr="00EB3BF5" w:rsidRDefault="00273A62" w:rsidP="00914CEC">
      <w:pPr>
        <w:pStyle w:val="a0"/>
        <w:ind w:firstLine="0"/>
      </w:pPr>
      <w:bookmarkStart w:id="76" w:name="_Toc242176655"/>
      <w:r w:rsidRPr="00EB3BF5">
        <w:t>Е.И.Рерих – Б.Боллингу</w:t>
      </w:r>
      <w:r w:rsidRPr="00EB3BF5">
        <w:rPr>
          <w:rStyle w:val="FootnoteReference"/>
          <w:b w:val="0"/>
        </w:rPr>
        <w:footnoteReference w:id="52"/>
      </w:r>
      <w:bookmarkEnd w:id="76"/>
    </w:p>
    <w:p w:rsidR="00273A62" w:rsidRPr="00EB3BF5" w:rsidRDefault="00273A62" w:rsidP="00914CEC">
      <w:pPr>
        <w:pStyle w:val="Date"/>
        <w:spacing w:after="0"/>
        <w:ind w:firstLine="0"/>
      </w:pPr>
      <w:bookmarkStart w:id="77" w:name="_Toc242176656"/>
      <w:r w:rsidRPr="00EB3BF5">
        <w:t>23 мая 1951 г.</w:t>
      </w:r>
      <w:bookmarkEnd w:id="77"/>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«Крукети»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огорчилась, узнав о Вашей внезапной болезни, но Великий Учитель успокоил меня, сказав, что Ваше сердце в порядке и единственное, что необходимо, это полный отдых, а также корамайн – чудесное и мягкое средство для регулирования сердечной деятельности. По этому поводу я отправила телеграмму Зине.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мое беспокойство вернулось, когда я узнала от Зины, что Вы подверглись воздействию различного рода лучей, помимо рентгеновских, тогда как Вам был необходим отдых и только отдых. Ваше состояние вызвано переутомлением из-за постоянных автомобильных поездок, особенно опасны грубые вибрации, которые передавались Вашему организму через руль. Вся Ваша нервная система пришла в расстройство из-за этих низких вибраций. Вы можете ездить на машине, но только не садиться за руль – так было Сказано.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передаю Вам другой Совет Владыки. «Наш друг </w:t>
      </w:r>
      <w:r w:rsidRPr="00EB3BF5">
        <w:rPr>
          <w:rFonts w:ascii="Times New Roman CYR" w:hAnsi="Times New Roman CYR" w:cs="Times New Roman CYR"/>
          <w:i/>
          <w:iCs/>
          <w:noProof/>
        </w:rPr>
        <w:t xml:space="preserve">нуждается в перемене климата, </w:t>
      </w:r>
      <w:r w:rsidRPr="00EB3BF5">
        <w:rPr>
          <w:rFonts w:ascii="Times New Roman CYR" w:hAnsi="Times New Roman CYR" w:cs="Times New Roman CYR"/>
          <w:noProof/>
        </w:rPr>
        <w:t xml:space="preserve">поэтому климат </w:t>
      </w:r>
      <w:r w:rsidRPr="00EB3BF5">
        <w:rPr>
          <w:rFonts w:ascii="Times New Roman CYR" w:hAnsi="Times New Roman CYR" w:cs="Times New Roman CYR"/>
          <w:i/>
          <w:iCs/>
          <w:noProof/>
        </w:rPr>
        <w:t xml:space="preserve">Швеции </w:t>
      </w:r>
      <w:r w:rsidRPr="00EB3BF5">
        <w:rPr>
          <w:rFonts w:ascii="Times New Roman CYR" w:hAnsi="Times New Roman CYR" w:cs="Times New Roman CYR"/>
          <w:noProof/>
        </w:rPr>
        <w:t>будет наилучшим и наиболее благоприятным. Желательно взять с собой в эту поездку его сына Дональда с женою». Это путешествие может оказаться очень полезным во многих отношениях. Может быть завязано много интересных контактов с полезными людьми. Также Вы можете встретить представителя Новой Страны. Конечно, Ваше сотрудничество с этой Страной начнется позднее, но иногда полезно встретить людей заранее и за пределами своей страны. Лучшее время для поездки – после середины июня.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Корамайн – хорошее средство, но строфант самое лучшее, ибо он является предохранителем от многих заразных заболеваний, таких как тиф и малярия, также и от рака желудка, печени и кишечника. Было Сказано: «Строфант Мне нужен в его организме. Он должен ежедневно принимать две пилюли или таблетки строфанта д-ра Катильона. Одну пилюлю утром натощак и одну перед сном – и так на протяжении всего путешествия». Строфант является жизнедателем и входит как основной ингредиент в Эликсир Жизни, который в действительности существует и принимается Адептами.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уже писала Вам, что Космические события связаны с нашими человеческими действиями. Безумие отдельных безответственных личностей может оявить срок Космической катастрофы на неожиданном ускорении. Но мне Сказано, что Вы, дорогой г-н Боллинг, можете спокойно продолжать свою деятельность, после чего Вы уявитесь на новом и счастливом строительстве и в более широком размахе, в сотрудничестве с Новой Страной. Пишу это, чтобы напомнить, что ничего не изменилось и мы близки к Великому Дню.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у меня другая просьба к Вам. Великий Владыка хочет охранить серию «Санкта» – это Его любимая серия. Пожалуйста, дорогой Друг, подумайте, как защитить ее. Я буду очень Вам признательна. Желание Великого Владыки для меня все, поэтому я без колебаний обращаюсь к Вам, нашему Другу в прошлом и настоящем.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Вы пришлете мне несколько открыток из Швеции. Буду ждать Ваших новостей, кроме того, мне интересно увидеть перемены, происшедшие в этой милой стране с тех пор, как я была там. Берегите себя. Шлю Вам свои искренние пожелания.</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Е.Рерих</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Ваше последнее письмо </w:t>
      </w:r>
      <w:r w:rsidRPr="00EB3BF5">
        <w:rPr>
          <w:rFonts w:ascii="Times New Roman CYR" w:hAnsi="Times New Roman CYR" w:cs="Times New Roman CYR"/>
          <w:i/>
          <w:noProof/>
        </w:rPr>
        <w:t>было от 30 декабря 1950 г.</w:t>
      </w:r>
    </w:p>
    <w:p w:rsidR="00273A62" w:rsidRPr="00EB3BF5" w:rsidRDefault="00273A62" w:rsidP="00971899">
      <w:pPr>
        <w:rPr>
          <w:noProof/>
        </w:rPr>
      </w:pPr>
    </w:p>
    <w:p w:rsidR="00273A62" w:rsidRPr="00EB3BF5" w:rsidRDefault="00273A62" w:rsidP="00914CEC">
      <w:pPr>
        <w:pStyle w:val="a"/>
      </w:pPr>
      <w:bookmarkStart w:id="78" w:name="_Toc242176657"/>
      <w:r w:rsidRPr="00EB3BF5">
        <w:t>25</w:t>
      </w:r>
      <w:bookmarkEnd w:id="78"/>
    </w:p>
    <w:p w:rsidR="00273A62" w:rsidRPr="00EB3BF5" w:rsidRDefault="00273A62" w:rsidP="00914CEC">
      <w:pPr>
        <w:pStyle w:val="a0"/>
        <w:ind w:firstLine="0"/>
      </w:pPr>
      <w:bookmarkStart w:id="79" w:name="_Toc242176658"/>
      <w:r w:rsidRPr="00EB3BF5">
        <w:t>Е.И.Рерих – З.Г.Фосдик</w:t>
      </w:r>
      <w:bookmarkEnd w:id="79"/>
    </w:p>
    <w:p w:rsidR="00273A62" w:rsidRPr="00EB3BF5" w:rsidRDefault="00273A62" w:rsidP="00914CEC">
      <w:pPr>
        <w:pStyle w:val="Date"/>
        <w:ind w:firstLine="0"/>
      </w:pPr>
      <w:bookmarkStart w:id="80" w:name="_Toc242176659"/>
      <w:r w:rsidRPr="00EB3BF5">
        <w:t>24 мая 1951 г.</w:t>
      </w:r>
      <w:bookmarkEnd w:id="8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не волнуйтесь состоянием нашего друга Боллинга. Сердечной болезнью он не страдает, но страшно переутомлен, и особенно разъездами, главным образом потому, что сам правит машиной. Грубые вибрации через руль передаются всему организму, вызывая в нем нежелательные вибрации. Нервная система сильно потрясена. Ему необходимо воздержаться от таких вибраций. Ездить можно, но он не должен шоферствовать.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Указание о необходимости для Боллинга смены климата, и климат Швеции будет наилучшим. Пишу ему о данном Совете проехать в Швецию с сыном Дональдом и его женою (сына). Такая поездка может оявиться весьма продуктивной. Он может сделать новые интересные контакты и знакомства. Может встретить и представителя лучшей страны</w:t>
      </w:r>
      <w:r w:rsidRPr="00EB3BF5">
        <w:rPr>
          <w:rStyle w:val="FootnoteReference"/>
          <w:rFonts w:ascii="Times New Roman CYR" w:hAnsi="Times New Roman CYR" w:cs="Times New Roman CYR"/>
          <w:noProof/>
        </w:rPr>
        <w:footnoteReference w:id="53"/>
      </w:r>
      <w:r w:rsidRPr="00EB3BF5">
        <w:rPr>
          <w:rFonts w:ascii="Times New Roman CYR" w:hAnsi="Times New Roman CYR" w:cs="Times New Roman CYR"/>
          <w:noProof/>
        </w:rPr>
        <w:t>, но сотрудничество уявится не раньше года и даже с месяцами. Поездку лучше не откладывать, лучшее время после половины июня.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Корамайн много полезнее прочих лекарств. Оно регулирует сердечную деятельность. Средство довольно слабое. Но строфант лучшее средство, ибо оно является предохранителем от многих заразных болезней, как, например, тифозная лихорадка, малярия, также и от рака в желудке, печени и кишечнике. Сказано: «Строфант Мне нужен в его организме. Он может принимать две пилюли или таблетки строфанта д-ра Катильона. Эти пилюли изготовляются сейчас везде и даже в Америке. Он должен принимать одну таблетку утром натощак, вторую перед сном и на протяжении всей поездки. Строфант – датель жизни и входит в рецепт Эликсира Жизни, который принимается и Адептами, оявленными на страстно долгой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уже писала, что Космические сроки не исчисляются календарными днями, но связаны с человеческими действиями. Безумие отдельных личностей может оявить срок космической катастрофы на неожиданном ускорении. Но сам Боллинг может спокойно продолжать свою деятельность, и потом он уявится на более радостном и новом строительстве и в более широком размахе. Очень хотела бы, чтобы он охранил серию картин «Санкта», это любимая серия Великого Владыки. Вот все содержание письма к Боллингу. Очень прошу Вас переслать ему вложенное письмо; прочтите, если хотите, и пошлите по адресу.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контест</w:t>
      </w:r>
      <w:r w:rsidRPr="00EB3BF5">
        <w:rPr>
          <w:rStyle w:val="FootnoteReference"/>
          <w:rFonts w:ascii="Times New Roman CYR" w:hAnsi="Times New Roman CYR" w:cs="Times New Roman CYR"/>
          <w:noProof/>
        </w:rPr>
        <w:footnoteReference w:id="54"/>
      </w:r>
      <w:r w:rsidRPr="00EB3BF5">
        <w:rPr>
          <w:rFonts w:ascii="Times New Roman CYR" w:hAnsi="Times New Roman CYR" w:cs="Times New Roman CYR"/>
          <w:noProof/>
        </w:rPr>
        <w:t xml:space="preserve"> окончился неудачей. Это можно было ожидать. Я согласилась на него, ибо не хотела останавливать Ваши прекрасные намерения и порывы и, кроме того, всегда полезно убедиться в состоянии главенствующей психологии среди среднего обывателя. Никакие истинно строительные культурные проявления сейчас не могут иметь успеха. Полное отсутствие интереса к гуманитарным задачам и наукам и акультурность во всей жизни стали общим явлением и приняли даже эпидемический характер. Тяжкое время, но сейчас оно достигло своего предела и должно разрешиться гигантским взрывом. Помните Указания о том, что деятельность придется сократить. Конечно, временно, но сейчас расширять ее невозможно не только за отсутствием финансов, но нет и материала ни в чем, нет возможностей к проявлениям. Угас божественный огонек, который поддерживал людей и нес их поверх всех трудностей. «Один в поле не воин», и это приходится принять и действовать в своих пределах. Придерживайтесь Вашей деятельности по Обществу Агни Йоги, все остальное пусть теплится до лучших времен, которые уже не за горами. Но буря пронесется и расчистит так, как мы и не ожидаем.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письмо от Дэвида. Операция мисс Спатц прошла удачно, и он надеется на ее скорое выздоровление. Он очень одобряет ее и радуется иметь ее подольше, чтобы беседовать с нею об Учении. Сказано, что «она прекрасная душа и заслуживает заботы о ней». Хотелось бы, ибо на это есть Намек, чтобы она стала секретаршей нашего Общества Агни Йоги. Может быть, такая возможность и представится. Она будет прекрасной сотрудницей – так Сказано.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мисс Фетиг сведения весьма прискорбны. Ей уже трудно помочь. Одно время была надежда ей помочь, но надежда эта сейчас исчезла. Лучше советовать ей не оставаться в климате Нью-Йорка. Следовало бы воздействовать, чтобы она уявилась в санатории. Нельзя ли дать знать ее родным? Жаль неплохую душу. Но лучше для нее было бы скорейшее новое воплощение. Самое тяжкое – утрата разума. Теперь понятно, почему о ней так мало говорилось, но все же было Сказано, что душа ее хорошая и помочь ей насколько возможно следует. Но сейчас определенно трудно ей помочь явиться на уравновесии. Единственное пристанище ей – санатория. Итак, помогите ей согласиться на помещение в санатории и снеситесь с ее родными. Скажите, что ей совершенно необходим полный отдых и легкое чтение прекрасных книжечек и биографий мистиков. Кто знает, может быть, это ее немного успокоит.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Нужно кончать, едут наши. Они сегодня завтракают у нас. Инге держится молодцом. Марточка – прекрасная сотрудница. Радуюсь, что Дедлею немного легче сейчас.</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«Озарение», сверяем мои поправки &lt;...&gt;</w:t>
      </w:r>
      <w:r w:rsidRPr="00EB3BF5">
        <w:rPr>
          <w:rStyle w:val="FootnoteReference"/>
          <w:rFonts w:ascii="Times New Roman CYR" w:hAnsi="Times New Roman CYR" w:cs="Times New Roman CYR"/>
          <w:noProof/>
        </w:rPr>
        <w:footnoteReference w:id="55"/>
      </w:r>
    </w:p>
    <w:p w:rsidR="00273A62" w:rsidRPr="00EB3BF5" w:rsidRDefault="00273A62" w:rsidP="005A007B">
      <w:pPr>
        <w:rPr>
          <w:noProof/>
        </w:rPr>
      </w:pPr>
    </w:p>
    <w:p w:rsidR="00273A62" w:rsidRPr="00EB3BF5" w:rsidRDefault="00273A62" w:rsidP="00914CEC">
      <w:pPr>
        <w:pStyle w:val="a"/>
      </w:pPr>
      <w:bookmarkStart w:id="81" w:name="_Toc242176660"/>
      <w:r w:rsidRPr="00EB3BF5">
        <w:t>26</w:t>
      </w:r>
      <w:bookmarkEnd w:id="81"/>
    </w:p>
    <w:p w:rsidR="00273A62" w:rsidRPr="00EB3BF5" w:rsidRDefault="00273A62" w:rsidP="00914CEC">
      <w:pPr>
        <w:pStyle w:val="a0"/>
        <w:ind w:firstLine="0"/>
      </w:pPr>
      <w:bookmarkStart w:id="82" w:name="_Toc242176661"/>
      <w:r w:rsidRPr="00EB3BF5">
        <w:t>Е.И.Рерих – К.Кэмпбелл</w:t>
      </w:r>
      <w:r w:rsidRPr="00EB3BF5">
        <w:rPr>
          <w:rStyle w:val="FootnoteReference"/>
          <w:rFonts w:ascii="Times New Roman CYR" w:hAnsi="Times New Roman CYR" w:cs="Times New Roman CYR"/>
          <w:b w:val="0"/>
        </w:rPr>
        <w:footnoteReference w:id="56"/>
      </w:r>
      <w:bookmarkEnd w:id="82"/>
    </w:p>
    <w:p w:rsidR="00273A62" w:rsidRPr="00EB3BF5" w:rsidRDefault="00273A62" w:rsidP="00914CEC">
      <w:pPr>
        <w:pStyle w:val="Date"/>
        <w:ind w:firstLine="0"/>
      </w:pPr>
      <w:bookmarkStart w:id="83" w:name="_Toc242176662"/>
      <w:r w:rsidRPr="00EB3BF5">
        <w:t>30 мая 1951 г.</w:t>
      </w:r>
      <w:bookmarkEnd w:id="83"/>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Катрин, держу в руках Ваши два письма от 21 и 22 мая.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Инге и я были так тронуты, так счастливы, что Вы спокойно и с радостью восприняли все Советы, данные с любовью и страстным желанием помочь Вам в Вашем стремлении освободиться от всех уз.</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Вы должны избегать создания новой кармы с Дэвидом. Эта карма старая и трудная, она уже изжита Вами, но он вновь стал на Вашем пути и собирается еще раз заявить свое право на Вас. Дэвид принадлежит к еврейской расе и имеет всю ее хватку, потому остерегайтесь!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Если Вы думаете, что могли встретить A.F. собственной персоной, Вы ошибаетесь, родная, на этот раз никаких романтических интерлюдий не было. Е следовало искать </w:t>
      </w:r>
      <w:r w:rsidRPr="00EB3BF5">
        <w:rPr>
          <w:rFonts w:ascii="Times New Roman CYR" w:hAnsi="Times New Roman CYR" w:cs="Times New Roman CYR"/>
          <w:i/>
          <w:iCs/>
          <w:noProof/>
        </w:rPr>
        <w:t xml:space="preserve">в Швеции среди русской семьи. </w:t>
      </w:r>
      <w:r w:rsidRPr="00EB3BF5">
        <w:rPr>
          <w:rFonts w:ascii="Times New Roman CYR" w:hAnsi="Times New Roman CYR" w:cs="Times New Roman CYR"/>
          <w:noProof/>
        </w:rPr>
        <w:t>Вы моя любимая дочь и никогда не забудете семью, к которой принадлежите. Я верю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было очень грустно узнать от Марии, что Эрна весьма раздражена перспективой протянуть руку старику с ребенком и Аиде. В какой-то степени можно понять это недоброе чувство после крушения всех ее надежд удержать свою дочь рядом с ней, но так было Сказано. Я посоветовала Марии написать ей, что те, кому помогли и кто снова рассчитывает на помощь, должны быть готовы помочь другим.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Великий Владыка желает видеть старика с ребенком на ферме в конце июня, а Аида может приехать позднее. Аруна должна быть </w:t>
      </w:r>
      <w:r w:rsidRPr="00EB3BF5">
        <w:rPr>
          <w:rFonts w:ascii="Times New Roman CYR" w:hAnsi="Times New Roman CYR" w:cs="Times New Roman CYR"/>
          <w:i/>
          <w:iCs/>
          <w:noProof/>
        </w:rPr>
        <w:t xml:space="preserve">плотно заселена </w:t>
      </w:r>
      <w:r w:rsidRPr="00EB3BF5">
        <w:rPr>
          <w:rFonts w:ascii="Times New Roman CYR" w:hAnsi="Times New Roman CYR" w:cs="Times New Roman CYR"/>
          <w:noProof/>
        </w:rPr>
        <w:t>к концу сентября. Есть веские причины для такого Совета. Да, ребенок – прекрасный дух, также и мать.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Панасенко, вероятно, вскоре покинет этот мир, его стенокардия оставляет желать лучшего. Картины и книги из Стамфорда следует также привезти в Аруну, когда Вы будете там. Сейчас об этом лучше ничего не писать и не говорить.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Любимая, Вы можете вернуться в нашу Благословенную Страну </w:t>
      </w:r>
      <w:r w:rsidRPr="00EB3BF5">
        <w:rPr>
          <w:rFonts w:ascii="Times New Roman CYR" w:hAnsi="Times New Roman CYR" w:cs="Times New Roman CYR"/>
          <w:i/>
          <w:iCs/>
          <w:noProof/>
        </w:rPr>
        <w:t xml:space="preserve">в обществе </w:t>
      </w:r>
      <w:r w:rsidRPr="00EB3BF5">
        <w:rPr>
          <w:rFonts w:ascii="Times New Roman CYR" w:hAnsi="Times New Roman CYR" w:cs="Times New Roman CYR"/>
          <w:noProof/>
        </w:rPr>
        <w:t>нашего Друга. Вы были правы, посоветовав ему принять второе приглашение. У Вас будет беспокойное время, придется заниматься многими делами.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Все сложится прекрасно. </w:t>
      </w:r>
      <w:r w:rsidRPr="00EB3BF5">
        <w:rPr>
          <w:rFonts w:ascii="Times New Roman CYR" w:hAnsi="Times New Roman CYR" w:cs="Times New Roman CYR"/>
          <w:noProof/>
        </w:rPr>
        <w:t>Поэтому не тревожьтесь чрезмерно. Инге определенно лучше, и, могу сказать, она продвигается по пути к некоторым прекрасным осознаниям. Мария выглядит счастливой. Когда найду, вышлю Зине вторую часть «Листов Сада Мории» на просмотр. Великий Владыка был прав – только часть моего существа присутствует здесь – новые лучи и токи очень тяжкие из-за новых вспышек подземного огня &lt;...&gt;</w:t>
      </w:r>
      <w:r w:rsidRPr="00EB3BF5">
        <w:rPr>
          <w:rStyle w:val="FootnoteReference"/>
          <w:rFonts w:ascii="Times New Roman CYR" w:hAnsi="Times New Roman CYR" w:cs="Times New Roman CYR"/>
          <w:noProof/>
        </w:rPr>
        <w:footnoteReference w:id="57"/>
      </w:r>
    </w:p>
    <w:p w:rsidR="00273A62" w:rsidRPr="00EB3BF5" w:rsidRDefault="00273A62" w:rsidP="005A007B">
      <w:pPr>
        <w:rPr>
          <w:noProof/>
        </w:rPr>
      </w:pPr>
    </w:p>
    <w:p w:rsidR="00273A62" w:rsidRPr="00EB3BF5" w:rsidRDefault="00273A62" w:rsidP="00914CEC">
      <w:pPr>
        <w:pStyle w:val="a"/>
      </w:pPr>
      <w:bookmarkStart w:id="84" w:name="_Toc242176663"/>
      <w:r w:rsidRPr="00EB3BF5">
        <w:t>27</w:t>
      </w:r>
      <w:bookmarkEnd w:id="84"/>
    </w:p>
    <w:p w:rsidR="00273A62" w:rsidRPr="00EB3BF5" w:rsidRDefault="00273A62" w:rsidP="00914CEC">
      <w:pPr>
        <w:pStyle w:val="a0"/>
        <w:ind w:firstLine="0"/>
      </w:pPr>
      <w:bookmarkStart w:id="85" w:name="_Toc242176664"/>
      <w:r w:rsidRPr="00EB3BF5">
        <w:t>Е.И.Рерих – З.Г.Фосдик</w:t>
      </w:r>
      <w:bookmarkEnd w:id="85"/>
    </w:p>
    <w:p w:rsidR="00273A62" w:rsidRPr="00EB3BF5" w:rsidRDefault="00273A62" w:rsidP="00914CEC">
      <w:pPr>
        <w:pStyle w:val="Date"/>
        <w:ind w:firstLine="0"/>
      </w:pPr>
      <w:bookmarkStart w:id="86" w:name="_Toc242176665"/>
      <w:r w:rsidRPr="00EB3BF5">
        <w:t>4 июня 1951 г.</w:t>
      </w:r>
      <w:bookmarkEnd w:id="8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получила Ваши два майских письма, последнее со вложением копии письма от секретарши нашего друга. Вы совершенно правы относительно вреда разных «тестов», они просто опасны. Потому необходимо проявить новое сотрудничество с нашим другом</w:t>
      </w:r>
      <w:r w:rsidRPr="00EB3BF5">
        <w:rPr>
          <w:rStyle w:val="FootnoteReference"/>
          <w:rFonts w:ascii="Times New Roman CYR" w:hAnsi="Times New Roman CYR" w:cs="Times New Roman CYR"/>
          <w:noProof/>
        </w:rPr>
        <w:footnoteReference w:id="58"/>
      </w:r>
      <w:r w:rsidRPr="00EB3BF5">
        <w:rPr>
          <w:rFonts w:ascii="Times New Roman CYR" w:hAnsi="Times New Roman CYR" w:cs="Times New Roman CYR"/>
          <w:noProof/>
        </w:rPr>
        <w:t xml:space="preserve"> и устроить ему неотложное свидание с Давидом. В свое время Великий Владыка отметил тонкое ухо Давида и посоветовал ему избрать своей специальностью сердечные болезни. Ухо его может отмечать тончайшие изменения в сердечной деятельности. Кроме того, он открыт знанию и легко поймет весь вред некоторых тестов и необходимость полного покоя усталому сердцу.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Давид продолжит путь в согласии с Учением и новым отношением к медицине, он в скором времени сможет стать лучшим врачом по многим болезням. При твердом вступлении на этот путь ему можно будет явить несколько действительно прекрасных средств. Эти строки можете прочесть 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удивляетесь, что я не послала повторной телеграммы о необходимости полного покоя и о приеме корамайна. Но это было ни к чему, ибо друг был во власти врачей, окружающих его. Не могла послать и «Благословений», ибо он уявился на страшных «тестах»! Кроме того, пора нам привыкать принимать Указание и Совет как нечто неотложное для немедленного исполнения и не требующее повторения – иначе они прекратятся за ненадобностью в них. И как Вы видите, ничего не могу передать Вам сейчас, кроме подтверждения первых Указаний в двух последних письмах и Совета устроить свидание с Давидом.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грустью убеждаюсь, что наш друг поддался страху и забыл об Источнике здоровья. Доверие не выдержало испытания. Будем надеяться, что сердце возьмет верх над всеми устрашениями и он встанет на свои ноги.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по-прежнему следит за ним и огорчен видеть калечение его здоровья. Но остановить такое варварство может лишь он сам.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Доверие, доверие – когда же люди поймут все целебное свойство такого в нас непоколебимого чувства. Ведь это оно поднимает, и охраняет, и накопляет, и приводит в движение нашу психическую энергию, эту изумительную чудодейственную силу.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Доверие вопреки очевидности, доверие до конца, такое доверие должны выработать в себе настоящие ученики. Жанна Д'Арк сохранила доверие до конца, и, когда первые языки пламени коснулись ее ног, душа ее отлетела в экстазе любви! Она была избавлена от жесточайших мук, и подвиг ее в силу предательства стал много выше. Истинно, предательство – венец подвига.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Доверяйте, родные, и учитесь спокойствию несломимому. Трудности будут, но при твердости и мужестве все придет к необходимому результату. Говорю «необходимому», ибо именно «необходимый» результат бывает сокрыт от нас; мы ждем результата, который нам кажется лучшим, но лучший не всегда совпадает с необходимым для Великого Владыки. Жизнь очень сложна, и сотрудничество с Силами Света нелегко, но зато несравнимо прекрасно и совершенно иных измерений. Наша радость живет поверх земных страхов и сомнений, наша радость внутри истинного осознания нашей истинной жизни, полной проблесков духа и нашего космического назначения. Родные, помните о Доверии, о Радости и тем возрастите крылья мужества.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еще раз напомните другу, что Совет был послан и успокоение было дано, но без приложения их не могла послать второго. Не могла же я настаивать и требовать – оставьте Ваших врачей и не слушайте окружающих, но исполняйте то, что Указано. Пора бы ему понять, что только он сам может действовать. Мы не вмешиваемся в карму. Совет всегда готов, но принять и выполнить его он должен сам. Мы не будем настаивать на выполнении, если не видим желания к тому. Жаль, что подходящие к Учению так мало знакомы с этой необъятной Областью, так мало знают и понимают закон внутренней жизни человека, жизни, которая творит истинную действительность. Так пусть Друг помнит о Великом Доверии, и силы его вернутся, и все Указанное ИСПОЛНИТСЯ! Повторите ему, что не могла посылать Благословений, когда он был во власти сомнения и недоверия.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радуюсь за мисс Спатс. Милая душа! Хотелось бы помочь ей и в дальнейшем, вероятно, и это устроится. Мы все знаем, как все нужное приходит и устраивается так, как мы и представить себе не могли. Проследите карму Марты Стуранс. Какие страдания, трудности и какая сейчас перед ней возможность прекрасного восхождения. Так и Инге после перенесенных страданий получила новые возможности и, главное, что уже может сердцем осознать это, и такое осознание никогда не оставит ее, ибо оно запечатлелось в тончайших энергиях ее существа! Обе они на пути, на пути настоящем! Что Дедлей? Вероятно, уже скоро вернется с новым приливом энергии. Перемены нам нужны. У нас наступила жара</w:t>
      </w:r>
      <w:r w:rsidRPr="00EB3BF5">
        <w:rPr>
          <w:rStyle w:val="FootnoteReference"/>
          <w:rFonts w:ascii="Times New Roman CYR" w:hAnsi="Times New Roman CYR" w:cs="Times New Roman CYR"/>
          <w:noProof/>
        </w:rPr>
        <w:footnoteReference w:id="59"/>
      </w:r>
      <w:r w:rsidRPr="00EB3BF5">
        <w:rPr>
          <w:rFonts w:ascii="Times New Roman CYR" w:hAnsi="Times New Roman CYR" w:cs="Times New Roman CYR"/>
          <w:noProof/>
        </w:rPr>
        <w:t>, у меня 84 градуса, трудно мне. Все труднее переносить духоту и жару. Пора в горы, на высоты, дойдем и до них! Что С.М. – сердечный привет ей. Обнимаю мою верную Зиночку – путь подвига нелегок, но когда любовь живет в сердце, то все становится легко – любите Того, Кто открыл путь! В Нем вся жизнь, вся Красота.</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Завтра пишу Давиду, передайте это ему. Прочтите все Советы и Указания для Боллинга в предыдущем письме. Обратите внимание на строфант. Он нужен в его организме.</w:t>
      </w:r>
    </w:p>
    <w:p w:rsidR="00273A62" w:rsidRPr="00EB3BF5" w:rsidRDefault="00273A62" w:rsidP="005A007B">
      <w:pPr>
        <w:rPr>
          <w:noProof/>
        </w:rPr>
      </w:pPr>
    </w:p>
    <w:p w:rsidR="00273A62" w:rsidRPr="00EB3BF5" w:rsidRDefault="00273A62" w:rsidP="00914CEC">
      <w:pPr>
        <w:pStyle w:val="a"/>
      </w:pPr>
      <w:bookmarkStart w:id="87" w:name="_Toc242176666"/>
      <w:r w:rsidRPr="00EB3BF5">
        <w:t>28</w:t>
      </w:r>
      <w:bookmarkEnd w:id="87"/>
    </w:p>
    <w:p w:rsidR="00273A62" w:rsidRPr="00EB3BF5" w:rsidRDefault="00273A62" w:rsidP="00914CEC">
      <w:pPr>
        <w:pStyle w:val="a0"/>
        <w:ind w:firstLine="0"/>
      </w:pPr>
      <w:bookmarkStart w:id="88" w:name="_Toc242176667"/>
      <w:r w:rsidRPr="00EB3BF5">
        <w:t>Е.И.Рерих – Д.Фогелю</w:t>
      </w:r>
      <w:r w:rsidRPr="00EB3BF5">
        <w:rPr>
          <w:rStyle w:val="FootnoteReference"/>
          <w:b w:val="0"/>
        </w:rPr>
        <w:footnoteReference w:id="60"/>
      </w:r>
      <w:bookmarkEnd w:id="88"/>
    </w:p>
    <w:p w:rsidR="00273A62" w:rsidRPr="00EB3BF5" w:rsidRDefault="00273A62" w:rsidP="00914CEC">
      <w:pPr>
        <w:pStyle w:val="Date"/>
        <w:ind w:firstLine="0"/>
      </w:pPr>
      <w:bookmarkStart w:id="89" w:name="_Toc242176668"/>
      <w:r w:rsidRPr="00EB3BF5">
        <w:t>6 июня 1951 г.</w:t>
      </w:r>
      <w:bookmarkEnd w:id="89"/>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два Ваших письма от 16 и 27 мая. Мне грустно, очень грустно за «неудачную» операцию. Единственным условием было не трогать щитовидную железу, но, вероятно, его не выполнили – как Вы говорите, «именно неправильный диагноз привел к удалению небольшого кусочка железы». Ваше первое желание – не говорить об этом досадном происшествии мисс Спатс или Зине – было правильным. Не думаю, что нужно было ей сообщать, ибо, как Вы пишете, «для нее это стало тяжелым ударом».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думаете, она заслуживает всех возможных последствий подобного злосчастного удаления? Я надеюсь,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Это удаление – большая для нее потеря, поскольку теперь она не сможет получать различные посылаемые ей Лучи. Так, ее дар яснослышания может ослабнуть или исчезнуть вовсе. Такая утрата не может компенсироваться обретением обычной физической крепости. Кроме того, при некотором покое опухоль могла бы рассосаться под Лучами.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Утончение физического организма и тонких тел достигается только посредством ассимиляции особых и различных Лучей, и именно железы являются посредниками, или промежуточными звеньями, для такой ассимиляции.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Операция на железе изменяет всю ее структуру и открывает путь смертоносному лучу. Конечно, иногда необходимо удалить часть железы, но удалить ее всю – полнейшее невежество!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удалением одной-единственной железы начинает проявляться смертоносный луч. «Железам нужно уявлять величайшее внимание, осторожность и заботу». Этот Совет, дорогой Друг, дается Вам, и Вы легко поймете его. В нашем Учении так много говорится о железах, нервной системе и психической энергии! Все они тесно взаимосвязаны!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язве прямой кишки – ее можно излечить клизмами с легким раствором марганцевого калия со щепоткой столовой соли. Два-три кристалла на стакан воды, цвет должен быть розовым, но не слишком бледным. Мисс Спатс прибегала к ним ежедневно перед сном и старалась удерживать их внутри, по крайней мере, 15 минут. Всегда будем рады слышать об этой храброй и благородной душе.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 нашем друге Боллинге. Диагноз «коронарный тромб», как </w:t>
      </w:r>
      <w:r w:rsidRPr="00EB3BF5">
        <w:rPr>
          <w:rFonts w:ascii="Times New Roman CYR" w:hAnsi="Times New Roman CYR" w:cs="Times New Roman CYR"/>
          <w:i/>
          <w:iCs/>
          <w:noProof/>
        </w:rPr>
        <w:t xml:space="preserve">Сказано, </w:t>
      </w:r>
      <w:r w:rsidRPr="00EB3BF5">
        <w:rPr>
          <w:rFonts w:ascii="Times New Roman CYR" w:hAnsi="Times New Roman CYR" w:cs="Times New Roman CYR"/>
          <w:noProof/>
        </w:rPr>
        <w:t xml:space="preserve">неправильный, нет и следов подобного заболевания. Это не настоящая болезнь сердца, просто сердце не только устало, но и переутомилось. Поэтому наш друг нуждается в полном и продолжительном отдыхе. Все виды «тестов» необычайно опасны и уже сильно его ослабили. Корамайн, 15 капель дважды в день и более, хорош, но, конечно, строфант лучше. Великий Учитель говорит, что Ему нужен строфант в организме г-на Боллинга. Был дан Совет сменить климат и уехать в </w:t>
      </w:r>
      <w:r w:rsidRPr="00EB3BF5">
        <w:rPr>
          <w:rFonts w:ascii="Times New Roman CYR" w:hAnsi="Times New Roman CYR" w:cs="Times New Roman CYR"/>
          <w:i/>
          <w:iCs/>
          <w:noProof/>
        </w:rPr>
        <w:t xml:space="preserve">Швецию, </w:t>
      </w:r>
      <w:r w:rsidRPr="00EB3BF5">
        <w:rPr>
          <w:rFonts w:ascii="Times New Roman CYR" w:hAnsi="Times New Roman CYR" w:cs="Times New Roman CYR"/>
          <w:noProof/>
        </w:rPr>
        <w:t>для него это наилучший климат. Наилучшее время для отплытия – после середины июня. Г-н Боллинг должен принимать две пилюли строфанта д-ра Катильона, нужно достать его в Америке, одну пилюлю утром, одну вечером. Это следует делать в течение всей поездки.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Желание нашего Великого Учителя, чтобы Вы, дорогой друг, встретились и поговорили с нашим другом, поэтому я написала Зине, чтобы она устроила этот разговор не откладывая.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я просила Зину перевести Вам мое письмо к ней от 4 июня. Да, дорогой друг, Вы можете многого достигнуть, если будете настойчивы в устремлении и преданности нашему Великому Учителю. Именно эта преданность увенчивает все наши усилия! Великая Преданность подобна мощному магниту, ничто не может сокрушить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для Вашего сведения. «Тромб», который нашли врачи «в одном из небольших вспомогательных сосудов возле сердца», вовсе не «тромб», а незначительное утолщение небольшого сосуда, </w:t>
      </w:r>
      <w:r w:rsidRPr="00EB3BF5">
        <w:rPr>
          <w:rFonts w:ascii="Times New Roman CYR" w:hAnsi="Times New Roman CYR" w:cs="Times New Roman CYR"/>
          <w:i/>
          <w:iCs/>
          <w:noProof/>
        </w:rPr>
        <w:t>не представляющее опасности.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Скажите ему, что он не утратит свою активность, силу и способности.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большое спасибо за Вашу добрую память и все послания. Чувствую себя не очень хорошо. Ассимиляция различных космических лучей – наиболее трудная и напряженная работа на физическом плане. Жара многое затрудняет. В моей комнате уже 84. Наша Инге определенно поправляется, она на йогическом пути – ее солнечное сплетение приоткрылось.</w:t>
      </w:r>
    </w:p>
    <w:p w:rsidR="00273A62" w:rsidRPr="00EB3BF5" w:rsidRDefault="00273A62" w:rsidP="005A007B">
      <w:pPr>
        <w:rPr>
          <w:noProof/>
        </w:rPr>
      </w:pPr>
    </w:p>
    <w:p w:rsidR="00273A62" w:rsidRPr="00EB3BF5" w:rsidRDefault="00273A62" w:rsidP="00914CEC">
      <w:pPr>
        <w:pStyle w:val="a"/>
      </w:pPr>
      <w:bookmarkStart w:id="90" w:name="_Toc242176669"/>
      <w:r w:rsidRPr="00EB3BF5">
        <w:t>29</w:t>
      </w:r>
      <w:bookmarkEnd w:id="90"/>
    </w:p>
    <w:p w:rsidR="00273A62" w:rsidRPr="00EB3BF5" w:rsidRDefault="00273A62" w:rsidP="00914CEC">
      <w:pPr>
        <w:pStyle w:val="a0"/>
        <w:ind w:firstLine="0"/>
      </w:pPr>
      <w:bookmarkStart w:id="91" w:name="_Toc242176670"/>
      <w:r w:rsidRPr="00EB3BF5">
        <w:t>Е.И.Рерих – К.Кэмпбелл</w:t>
      </w:r>
      <w:r w:rsidRPr="00EB3BF5">
        <w:rPr>
          <w:rStyle w:val="FootnoteReference"/>
          <w:b w:val="0"/>
        </w:rPr>
        <w:footnoteReference w:id="61"/>
      </w:r>
      <w:bookmarkEnd w:id="91"/>
    </w:p>
    <w:p w:rsidR="00273A62" w:rsidRPr="00EB3BF5" w:rsidRDefault="00273A62" w:rsidP="00914CEC">
      <w:pPr>
        <w:pStyle w:val="Date"/>
        <w:ind w:firstLine="0"/>
      </w:pPr>
      <w:bookmarkStart w:id="92" w:name="_Toc242176671"/>
      <w:r w:rsidRPr="00EB3BF5">
        <w:t>12 июня 1951 г.</w:t>
      </w:r>
      <w:bookmarkEnd w:id="92"/>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так огорчилась, узнав, что Вам нездоровилось. Вы должны оберегать себя от любой простуды, когда Ваша нервная система в напряжении. Помните, как граф Сен-Жермен всегда остерегался любой возможности простудиться.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получила записку от Инге – у нашей родной Марты опять проблемы с кишечником. У нее все характерные симптомы местного заболевания, но сейчас, будучи связанными с пробуждением ее солнечного сплетения, ее боли обостряются. Но через несколько дней она поправится. Отправила ей вместе с Раей полный диагноз ее состояния с рекомендациями: коньяк, корамайн и эссенция перечной мяты – лучшие лекарства. После пяти Людмила и Рая опять пойдут навестить ее и принесут мне полный отчет.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Инге продолжает радовать меня. Она уже значительно окрепла. Какой она чудесный дух! Как Вы нуждаетесь в ней и ее любви, но, конечно, ей так же необходима Ваша любовь.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Вас, любимая, немного запаситесь терпением. Все предусмотрено и решено в лучшее время. Вскоре Вы освободитесь от Вашей кармы, но будьте осторожны – не создайте новую с Дэвидом. В близкой связи с ним заключается великая опасность – большая, чем мы можем себе представить.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Кстати, прибытие Аиды с ее семьей породило непонимание и недобрые чувства у обеих сторон. Скорблю, ибо это было Желание Великого Учителя. Доброта по отношению к людям – первое качество изучающего Учение. Эрна и Дэвид оба потерпели в этом неудачу. Да, я более чем огорчена. Я не стала ничего писать Дэвиду о его недостойном поведении. Будьте осторожны с ним и не будите в нем тигра. Насколько я понимаю, Вы вернетесь в Индию в конце сентября. Будьте осторожны и не будите в нем тигра, пока Вы не окажетесь в безопасности в Вашей новой Твердыне.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Девочки принесли новости. У Мартуси были сильные боли в солнечном сплетении, теперь ей немного лучше, но она слаба. Великий Учитель говорит, это не опасно. Она преодолеет этот трудный процесс. Я не могла навестить ее. Легкомысленные люди пришли навестить нас, с ними сложно найти общий язык – в силу разных национальностей.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Жду новостей от Инге. Она обещала дать весточку рано утром. Но уже половина одиннадцатого, а ничего нет. Получила несколько слов от Великого Владыки: «Она справится, ее солнечное сплетение сильное».</w:t>
      </w:r>
    </w:p>
    <w:p w:rsidR="00273A62" w:rsidRPr="00EB3BF5" w:rsidRDefault="00273A62" w:rsidP="002E37D2">
      <w:pPr>
        <w:rPr>
          <w:noProof/>
        </w:rPr>
      </w:pPr>
    </w:p>
    <w:p w:rsidR="00273A62" w:rsidRPr="00EB3BF5" w:rsidRDefault="00273A62" w:rsidP="00914CEC">
      <w:pPr>
        <w:pStyle w:val="a"/>
      </w:pPr>
      <w:bookmarkStart w:id="93" w:name="_Toc242176672"/>
      <w:r w:rsidRPr="00EB3BF5">
        <w:t>30</w:t>
      </w:r>
      <w:bookmarkEnd w:id="93"/>
    </w:p>
    <w:p w:rsidR="00273A62" w:rsidRPr="00EB3BF5" w:rsidRDefault="00273A62" w:rsidP="00914CEC">
      <w:pPr>
        <w:pStyle w:val="a0"/>
        <w:ind w:firstLine="0"/>
      </w:pPr>
      <w:bookmarkStart w:id="94" w:name="_Toc242176673"/>
      <w:r w:rsidRPr="00EB3BF5">
        <w:t>Е.И.Рерих – С.Н.Рериху</w:t>
      </w:r>
      <w:bookmarkEnd w:id="94"/>
    </w:p>
    <w:p w:rsidR="00273A62" w:rsidRPr="00EB3BF5" w:rsidRDefault="00273A62" w:rsidP="00914CEC">
      <w:pPr>
        <w:pStyle w:val="Date"/>
        <w:spacing w:after="0"/>
        <w:ind w:firstLine="0"/>
      </w:pPr>
      <w:bookmarkStart w:id="95" w:name="_Toc242176674"/>
      <w:r w:rsidRPr="00EB3BF5">
        <w:t>17 июня 1951 г.</w:t>
      </w:r>
      <w:bookmarkEnd w:id="95"/>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Crookety</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мой Светуня, чуял ли ты, какую горестную и трудную неделю переживали мы? Наша милая Мартуся оставила нас 15 июня в 7 </w:t>
      </w:r>
      <w:r w:rsidRPr="00EB3BF5">
        <w:rPr>
          <w:rFonts w:ascii="Times New Roman CYR" w:hAnsi="Times New Roman CYR" w:cs="Times New Roman CYR"/>
          <w:noProof/>
          <w:vertAlign w:val="superscript"/>
        </w:rPr>
        <w:t>1</w:t>
      </w:r>
      <w:r w:rsidRPr="00EB3BF5">
        <w:rPr>
          <w:rFonts w:ascii="Times New Roman CYR" w:hAnsi="Times New Roman CYR" w:cs="Times New Roman CYR"/>
          <w:noProof/>
        </w:rPr>
        <w:t>/</w:t>
      </w:r>
      <w:r w:rsidRPr="00EB3BF5">
        <w:rPr>
          <w:rFonts w:ascii="Times New Roman CYR" w:hAnsi="Times New Roman CYR" w:cs="Times New Roman CYR"/>
          <w:noProof/>
          <w:vertAlign w:val="subscript"/>
        </w:rPr>
        <w:t>2</w:t>
      </w:r>
      <w:r w:rsidRPr="00EB3BF5">
        <w:rPr>
          <w:rFonts w:ascii="Times New Roman CYR" w:hAnsi="Times New Roman CYR" w:cs="Times New Roman CYR"/>
          <w:noProof/>
        </w:rPr>
        <w:t xml:space="preserve"> ч. вечера – сердце ее отказалось работать. Уже некоторое время она не могла наладить свое общее самочувствие из-за страстного вздутия в животе и спазм в кишечнике, но 10 июня она приехала к нам и выглядела много лучше и казалась особенно счастливой. Но в понедельник к вечеру мы уже получили записку от Инге, уведомлявшую нас, что Марте хуже, начались сильные боли и рвота желчью и сильнейшие боли в спине и кишечнике. После принятия некоторых мер она успокоилась немного, но в четверг утром она уже стала выглядеть уходящей. В пятницу, в день смерти, она почуяла облегчение и просила хорошенько омыть ее, ибо она страшно потела и пот был липким. С помощью Раи ее хорошо омыли дважды, утром и вечером, и все мы надеялись на хорошую ночь. В седьмом часу я уехала с надеждой в сердце, но уже в 8 часов слуга их прибежал с просьбою немедленно приехать, ибо Мисс Саиб – плохо. Юханчик бросился бежать в проливной дождь к греческому принцу просить мотор для меня.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Вечером, в дождь – моторов не достать – Князь приехал за мной, и, когда мы подъезжали к их домику, Юханчик вышел нам навстречу и на наш повторный вопрос – что Марта? – хранил молчание. Тяжко было понять это молчание. Хотя мы все были уже более или менее подготовлены к этому.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рассвете в среду мне было Сказано, что «Марта победила Дракона у Порога». На мой вопрос – что это означает? – было Сказано: «Малая ниточка легко оборвется». Но все же я не хотела думать о смерти, надеялась, что «Дракон у Порога» означает наши «страхи и сомнения». Малую ниточку отнесла к нерву, связующему солнечное сплетение со спинными нервными стволами, которая должна оторваться при йогическом процессе, но, конечно, более или менее в конце процесса, – и потому недоумевала – и тупость моя сказалась в неподвижности ума.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Инге в большом горе. Они очень подружились за последнее время, но, приняв в соображение многие обстоятельства, приходим к убеждению, что для Марты это было лучшим исходом. Она давно страдала от расширения сердца, и долго жить с таким сердцем </w:t>
      </w:r>
      <w:r w:rsidRPr="00EB3BF5">
        <w:rPr>
          <w:rFonts w:ascii="Times New Roman CYR" w:hAnsi="Times New Roman CYR" w:cs="Times New Roman CYR"/>
          <w:i/>
          <w:iCs/>
          <w:noProof/>
        </w:rPr>
        <w:t xml:space="preserve">нельзя. </w:t>
      </w:r>
      <w:r w:rsidRPr="00EB3BF5">
        <w:rPr>
          <w:rFonts w:ascii="Times New Roman CYR" w:hAnsi="Times New Roman CYR" w:cs="Times New Roman CYR"/>
          <w:noProof/>
        </w:rPr>
        <w:t>Ее мечта исполнилась. Она приехала в Индию, жила в чудесных условиях в виду Гималаев. Сердцем ощутила вибрации, идущие из-за гор. Увидела то, о чем, вернее, о Ком мечтала, и устремилась в восторге духа туда, куда притяжение сердца влекло ее. Она умерла в объятиях Инге, которая подошла помочь ей перейти с постели на кресло. Почувствовала страшную слабость, головокружение, голова ее закинулась – и все кончилось.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Юханчик и греческие друзья оказали нам большую помощь. Князь в полной темноте в непогоду поехал по ужасным дорогам разыскивать начальство и доктора Крега для получения свидетельства о нормальной смерти и разрешения на сожжение тела – на следующий день из-за наступившего теплого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Ввиду того что Марта была иностранка и врач не видел ее раньше, пришлось согласиться на вскрытие, иначе не дали бы разрешения на сожжение. Это было отвратительно! Вскрытие обнаружило совершенно исключительные размеры сердца и расширение желудка. С таким сердцем долго жить немыслимо! Ей пришлось пережить многие ужасы жизни, и они погубили ее сердце. В Америке она уже лечилась от расширения сердца и сейчас принимала корамайн.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Разрешение было выдано, и в субботу в шесть часов ее сожгли на горной площадке под домом М</w:t>
      </w:r>
      <w:r w:rsidRPr="00EB3BF5">
        <w:rPr>
          <w:rFonts w:ascii="Times New Roman CYR" w:hAnsi="Times New Roman CYR" w:cs="Times New Roman CYR"/>
          <w:noProof/>
          <w:vertAlign w:val="superscript"/>
        </w:rPr>
        <w:t>rs</w:t>
      </w:r>
      <w:r w:rsidRPr="00EB3BF5">
        <w:rPr>
          <w:rFonts w:ascii="Times New Roman CYR" w:hAnsi="Times New Roman CYR" w:cs="Times New Roman CYR"/>
          <w:noProof/>
        </w:rPr>
        <w:t xml:space="preserve"> Morgan. Юрий со своими тибетцами и монголами прекрасно устроил процедуру сожжения. Все было налажено как нельзя лучше, и, несмотря на туман и дождь, вся процедура взяла не больше часа. Присутствовали Петр Георгиевич, Нивельский</w:t>
      </w:r>
      <w:r w:rsidRPr="00EB3BF5">
        <w:rPr>
          <w:rStyle w:val="FootnoteReference"/>
          <w:rFonts w:ascii="Times New Roman CYR" w:hAnsi="Times New Roman CYR" w:cs="Times New Roman CYR"/>
          <w:noProof/>
        </w:rPr>
        <w:footnoteReference w:id="62"/>
      </w:r>
      <w:r w:rsidRPr="00EB3BF5">
        <w:rPr>
          <w:rFonts w:ascii="Times New Roman CYR" w:hAnsi="Times New Roman CYR" w:cs="Times New Roman CYR"/>
          <w:noProof/>
        </w:rPr>
        <w:t>, его новый секретарь, М</w:t>
      </w:r>
      <w:r w:rsidRPr="00EB3BF5">
        <w:rPr>
          <w:rFonts w:ascii="Times New Roman CYR" w:hAnsi="Times New Roman CYR" w:cs="Times New Roman CYR"/>
          <w:noProof/>
          <w:vertAlign w:val="superscript"/>
        </w:rPr>
        <w:t>rs</w:t>
      </w:r>
      <w:r w:rsidRPr="00EB3BF5">
        <w:rPr>
          <w:rFonts w:ascii="Times New Roman CYR" w:hAnsi="Times New Roman CYR" w:cs="Times New Roman CYR"/>
          <w:noProof/>
        </w:rPr>
        <w:t xml:space="preserve"> Morgan, Inge, Юрий, Рая, и приглашенный пастор Scott прочел прекрасное напутственное слово и возложил цветы. Все было устроено прекрасно. Тело было засыпано цветами. Огонь охватил все место сразу так, что, кроме моря огня, ничего не было видно. Я не поехала, ибо не хотела быть им в тягость на трудном подъеме. Со мною осталась Ирина Александровна. Очень она волновалась, как все сойдет из-за дождя и тумана, но все наши страхи не оправдались и все было налажено прекрасно. Через полтора часа все вернулись к нам. На всех присутствующих сожжение это произвело большое впечатление. Многие никогда не видели такого мощного огня и быстрого сожжения – по методу тибетцев. Инге держится молодцом. Приехала к нам и подвозилась в маленькой кабинке. Мы еще не известили ни Катрин, ни д-ра Бхатнагара. Катрин до 25-го будет в Париже, так что пиши ей уже на фарму</w:t>
      </w:r>
      <w:r w:rsidRPr="00EB3BF5">
        <w:rPr>
          <w:rStyle w:val="FootnoteReference"/>
          <w:rFonts w:ascii="Times New Roman CYR" w:hAnsi="Times New Roman CYR" w:cs="Times New Roman CYR"/>
          <w:noProof/>
        </w:rPr>
        <w:footnoteReference w:id="63"/>
      </w:r>
      <w:r w:rsidRPr="00EB3BF5">
        <w:rPr>
          <w:rFonts w:ascii="Times New Roman CYR" w:hAnsi="Times New Roman CYR" w:cs="Times New Roman CYR"/>
          <w:noProof/>
        </w:rPr>
        <w:t>. Она сейчас уже должна быть в Париже. Вернется она, вероятно, не раньше конца сентября, ибо ей необходимо многое изменить на фарме – кое-что переделать и перестроить для лучшей сохранности картин и ценных вещей; все это возьмет время.</w:t>
      </w:r>
    </w:p>
    <w:p w:rsidR="00273A62" w:rsidRPr="00EB3BF5" w:rsidRDefault="00273A62" w:rsidP="002E37D2">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Пишите все ваши новости. Юрий лечит зубы – опасаюсь за «bill»</w:t>
      </w:r>
      <w:r w:rsidRPr="00EB3BF5">
        <w:rPr>
          <w:rStyle w:val="FootnoteReference"/>
          <w:rFonts w:ascii="Times New Roman CYR" w:hAnsi="Times New Roman CYR" w:cs="Times New Roman CYR"/>
          <w:noProof/>
        </w:rPr>
        <w:footnoteReference w:id="64"/>
      </w:r>
      <w:r w:rsidRPr="00EB3BF5">
        <w:rPr>
          <w:rFonts w:ascii="Times New Roman CYR" w:hAnsi="Times New Roman CYR" w:cs="Times New Roman CYR"/>
          <w:noProof/>
        </w:rPr>
        <w:t xml:space="preserve"> – заплатили за домик по 9 августа. Грустно на сердце, еще одна прекрасная душа оставила наш план. Обнимаю тебя, родной. Обними твою жену, ей напишу скоро. Трудные дни, всюду много горя. Береги себя. Пришла Инге.</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2E37D2">
      <w:pPr>
        <w:rPr>
          <w:noProof/>
        </w:rPr>
      </w:pPr>
    </w:p>
    <w:p w:rsidR="00273A62" w:rsidRPr="00EB3BF5" w:rsidRDefault="00273A62" w:rsidP="00914CEC">
      <w:pPr>
        <w:pStyle w:val="a"/>
      </w:pPr>
      <w:bookmarkStart w:id="96" w:name="_Toc242176675"/>
      <w:r w:rsidRPr="00EB3BF5">
        <w:t>31</w:t>
      </w:r>
      <w:bookmarkEnd w:id="96"/>
    </w:p>
    <w:p w:rsidR="00273A62" w:rsidRPr="00EB3BF5" w:rsidRDefault="00273A62" w:rsidP="00914CEC">
      <w:pPr>
        <w:pStyle w:val="a0"/>
        <w:ind w:firstLine="0"/>
      </w:pPr>
      <w:bookmarkStart w:id="97" w:name="_Toc242176676"/>
      <w:r w:rsidRPr="00EB3BF5">
        <w:t>Е.И.Рерих – В.Л.Дутко</w:t>
      </w:r>
      <w:bookmarkEnd w:id="97"/>
    </w:p>
    <w:p w:rsidR="00273A62" w:rsidRPr="00EB3BF5" w:rsidRDefault="00273A62" w:rsidP="00914CEC">
      <w:pPr>
        <w:pStyle w:val="Date"/>
        <w:spacing w:after="0"/>
        <w:ind w:firstLine="0"/>
      </w:pPr>
      <w:bookmarkStart w:id="98" w:name="_Toc242176677"/>
      <w:r w:rsidRPr="00EB3BF5">
        <w:t>21 июня 1951 г.</w:t>
      </w:r>
      <w:bookmarkEnd w:id="98"/>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Ваше письмо от 12 июня долетело в трудное время. Наша милая сотрудница Марта Стуранс, приехавшая в Калимпонг с моими Американками, на днях – скончалась! Она заболела местной желудочной лихорадкой. Лихорадка сама по себе не была сильной, но расширенное сердце не выдержало напряжения. Утрата прекрасного человечка всегда тяжела, но для нее это благо. Судьба ее сложилась тяжкой. Во время последней войны она попала в немецкие концентрационные лагеря, пережила там неописуемые ужасы и, наконец, с помощью наших американских друзей была вывезена в Америку и оттуда в Индию. Увидеть Индию, Гималаи было ее мечтой. Мечта ее осуществилась. Она жила в виду чудесных гор, постоянно навещая меня, и зачитывалась и заслушивалась рассказами о Сказочной Стране, лежащей за горами. Она была счастлива и ушла легко, не сознавая того, ибо была уверена, что здоровье ее восстанавливается. Сейчас со мною осталась Ингеборг Фричи, прелестное существо, об операции и болезни которой я Вам писала. Сейчас она переехала ко мне. Думаю, что эта близость и спокойствие не быть одной еще больше укрепит ее здоровье.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все такие переживания выбивают из необходимой концентрации, и мне трудно, порой очень трудно. Есть степень концентрации, которая исключает сотрудничество со многими людьми. Но, конечно, милая Инге принадлежит к типу тихих, чутких и преданных сотрудниц. Очень я полюбила ее, и невольные думы мои, может быть, слишком заняты ею, но, вероятно, так нужно, иначе ее не направили бы сюда.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 что Вы пишете о себе и своих переживаниях, полно исключительного интереса. Но я ожидала видеть в Вас больше «любопытства», скажем, любознательности к такому редкому проявлению психической энергии. Очень прошу Вас, Родная, отнестись с полным доверием и великим вниманием и как можно проще. Не ищите сложных объяснений. Все станет на место. Наша «чаша» может стать источником сокровенного знания. Никто не может сказать, когда какой нервный узелок начнет действовать, но наши сомнения при таких опытах – наши самые злейшие враги. Они могут задушить все самое тонкое, самое ценное. Когда Вы обращаетесь со всею любовью, готовностью и преданностью к Вашему Надземному Наставнику, ничто не может затронуть Вас, Вы ограждены и нет места какому-либо страху. Ответ придет и не замедлит, если сердце ждет его. Спокойно относитесь ко всему и не засоряйтесь никакими сравнениями, ибо все психические переживания поразительно индивидуальны. Потому я не понимаю, как Ваши пальцы «выстукивают»? Может быть, Вы хотите сказать – «пишут слова»? Во всяком случае – выстукивают или пишут – это не имеет значения: важно, что Вы схватываете мысль. Ваша концентрация на отдельных личностях может легко выработаться в способность чтения мыслей. Все такие опыты чрезвычайно важны для изучения психической энергии. Мы так близко подошли к грани Надземного Мира! Можно ожидать, что большие ученые перестанут опасаться проявлений психической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хотела бы ознакомиться с характером получаемых Вами сообщений. Между прочим, не была бы удивлена, если бы Вы стали вдруг получать сообщения от Свами Вивекананды. Узы симпатии могут притянуть много прекрасных Собеседников, особенно близких по Лучу.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задаетесь вопросом – «Кто этот авторитетный, который поправляет, наставляет и т.д.?» Сердце Ваше знает его. Он самый Лучший, самый Близкий Друг. Без участия Вашего высшего «Я» это Авторитетное Существо не могло бы сообщаться с Вами. Наше высшее «Я» – проводник Высших вибраций. Кто этот Роберт Хорниман? Не есть ли это Хариман, который приезжал к нам в Наггар? Несчастное существо! Но нужно быть англичанином, да еще теософистом, чтобы понять его. Он принадлежит к так называемым «ушибленным» с детства. Таким трудно помочь. Нужно кончать, письмо должно уйти, иначе не застанет Вас. Пишите из Америки.</w:t>
      </w:r>
    </w:p>
    <w:p w:rsidR="00273A62" w:rsidRPr="00EB3BF5" w:rsidRDefault="00273A62" w:rsidP="002E37D2">
      <w:pPr>
        <w:rPr>
          <w:noProof/>
        </w:rPr>
      </w:pPr>
    </w:p>
    <w:p w:rsidR="00273A62" w:rsidRPr="00EB3BF5" w:rsidRDefault="00273A62" w:rsidP="00914CEC">
      <w:pPr>
        <w:pStyle w:val="a"/>
      </w:pPr>
      <w:bookmarkStart w:id="99" w:name="_Toc242176678"/>
      <w:r w:rsidRPr="00EB3BF5">
        <w:t>32</w:t>
      </w:r>
      <w:bookmarkEnd w:id="99"/>
    </w:p>
    <w:p w:rsidR="00273A62" w:rsidRPr="00EB3BF5" w:rsidRDefault="00273A62" w:rsidP="00914CEC">
      <w:pPr>
        <w:pStyle w:val="a0"/>
        <w:ind w:firstLine="0"/>
      </w:pPr>
      <w:bookmarkStart w:id="100" w:name="_Toc242176679"/>
      <w:r w:rsidRPr="00EB3BF5">
        <w:t>Е.И.Рерих – К.Кэмпбелл</w:t>
      </w:r>
      <w:r w:rsidRPr="00EB3BF5">
        <w:rPr>
          <w:rStyle w:val="FootnoteReference"/>
          <w:b w:val="0"/>
        </w:rPr>
        <w:footnoteReference w:id="65"/>
      </w:r>
      <w:bookmarkEnd w:id="100"/>
    </w:p>
    <w:p w:rsidR="00273A62" w:rsidRPr="00EB3BF5" w:rsidRDefault="00273A62" w:rsidP="00914CEC">
      <w:pPr>
        <w:pStyle w:val="Date"/>
        <w:ind w:firstLine="0"/>
      </w:pPr>
      <w:bookmarkStart w:id="101" w:name="_Toc242176680"/>
      <w:r w:rsidRPr="00EB3BF5">
        <w:t>22 июня 1951 г.</w:t>
      </w:r>
      <w:bookmarkEnd w:id="101"/>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Вы уже знаете, что наша Мартуся покинула нас 15 июня. Это был большой удар для всех нас. Инге пишет Вам о всех деталях ее короткой болезни и ухода; также о законной процедуре вскрытия, связанной с выдачей разрешения на сожжение и ее иностранным гражданством. Это было отвратительно, но нам пришлось подчиниться правилам. Но ее кремация была прекрасной, и все наши друзья пришли проводить ее и присутствовали при сожжении. Сердце ее оказалось совершенно исключительной величины – таков был диагноз местного врача. Она не могла прожить долго. Но ее мечта осуществилась: она увидела Гималаи, услышала много прекрасных легенд об Ашраме за горами. Она почувствовала Зов, и всем своим существом устремилась к нему. Так что теперь она счастлива. Открытие солнечного сплетения помогло ей достичь более высоких сфер. Вскоре она вернется вновь, поработать в своей стране. Великие Учителя знают лучший срок для каждого из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таким сердцем она не могла находиться ни в горах, ни в Индии, да и американский климат был для нее тяжелым. Ее физические силы уже иссякли, она не могла выполнять тяжелую работу. Так, все к лучшему. Письмо Эрны огорчило ее, но Ваше, в котором Вы так прекрасно пишете о ее характере, пришло как раз в день ее ухода – и она была счастлива!! Я дважды прочитала его ей. Аида утратила дорогого друга в ее лице. Инге сейчас со мной. Счастлива постоянно видеть ее – она устала, но держится хорошо и очень активна. Инге напишет Вам, любимая, и мы сможем вместе собрать выдержки из Записей. Пожалуйста, ни о чем не волнуйтесь. Все сложится согласно Великой Воле. Ожидаем Вашего возвращения в конце сентября и даже в начале октября, так, у Вас будет достаточно времени, чтобы все устроить и привести дела в порядок. Истинно, никто не должен знать, когда Вы собираетесь вернуться. Это никого не касается. &lt;...&gt;</w:t>
      </w:r>
      <w:r w:rsidRPr="00EB3BF5">
        <w:rPr>
          <w:rStyle w:val="FootnoteReference"/>
          <w:rFonts w:ascii="Times New Roman CYR" w:hAnsi="Times New Roman CYR" w:cs="Times New Roman CYR"/>
          <w:noProof/>
        </w:rPr>
        <w:footnoteReference w:id="66"/>
      </w:r>
    </w:p>
    <w:p w:rsidR="00273A62" w:rsidRPr="00EB3BF5" w:rsidRDefault="00273A62" w:rsidP="002E37D2">
      <w:pPr>
        <w:rPr>
          <w:noProof/>
        </w:rPr>
      </w:pPr>
    </w:p>
    <w:p w:rsidR="00273A62" w:rsidRPr="00EB3BF5" w:rsidRDefault="00273A62" w:rsidP="00914CEC">
      <w:pPr>
        <w:pStyle w:val="a"/>
      </w:pPr>
      <w:bookmarkStart w:id="102" w:name="_Toc242176681"/>
      <w:r w:rsidRPr="00EB3BF5">
        <w:t>33</w:t>
      </w:r>
      <w:bookmarkEnd w:id="102"/>
    </w:p>
    <w:p w:rsidR="00273A62" w:rsidRPr="00EB3BF5" w:rsidRDefault="00273A62" w:rsidP="00914CEC">
      <w:pPr>
        <w:pStyle w:val="a0"/>
        <w:ind w:firstLine="0"/>
      </w:pPr>
      <w:bookmarkStart w:id="103" w:name="_Toc242176682"/>
      <w:r w:rsidRPr="00EB3BF5">
        <w:t>Е.И.Рерих – З.Г.Фосдик</w:t>
      </w:r>
      <w:bookmarkEnd w:id="103"/>
    </w:p>
    <w:p w:rsidR="00273A62" w:rsidRPr="00EB3BF5" w:rsidRDefault="00273A62" w:rsidP="00914CEC">
      <w:pPr>
        <w:pStyle w:val="Date"/>
        <w:ind w:firstLine="0"/>
      </w:pPr>
      <w:bookmarkStart w:id="104" w:name="_Toc242176683"/>
      <w:r w:rsidRPr="00EB3BF5">
        <w:t>24 июня 1951 г.</w:t>
      </w:r>
      <w:bookmarkEnd w:id="10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получила Ваше письмо от 11 июня со вложением письма к Боллингу. Конечно, я уже имею две телеграммы от Давида о согласии нашего Друга на поездку в Швецию. На вопрос Давида о жене Дональда ответила, что Боллинг может ехать один с Дональдом. На вторичный запрос о пароходе и жене Боллинга ответила – только Дональд нужен. Упоминание о жене Дональда разрешится неожиданным для нас способом, и на этом успокоимся. Важно, чтобы Друг ехал со своим сыном.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надеяться, что ему удастся выбраться в Швецию. Перемена климата ему необходима. Лучшие врачи все больше и больше убеждаются, какое целебное значение для человека имеет климат, в котором он родился. Необходимо от времени до времени прикасаться к климату своей страны.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не знаете, Родные, какое тяжкое время мы пережили здесь. Наша милая Мартуся занемогла 11 июня, а 15-го она уже ушла в лучшую Обитель. Сердце ее не выдержало. Ушла она, не сознавая того. Тяжко было принять такой неожиданный уход. Но, собирая теперь все сведения о ее жизни вместе, понимаем, что она не могла жить. Сердце ее оказалось совершенно исключительной величины, настоящим бычачьим сердцем. С таким сердцем жить было нельзя. Врач был поражен величиною ее сердца. Она нажила такое расширение в Германии за годы жизни в концентрационных лагерях. Теперь понимаем, какая была ошибка для нее перейти границу. Всем было Сказано – «Сергий не выдаст», но сомнение и страх – ужасные советники, и она, несмотря на многие необычные знаки, как, например, у самой границы неожиданный испуг ее лошади и падение на мостовую Портрета Великого Владыки, подняла Портрет, почуяла странность такого знака, но все же перешла границу. Все время ей оказывалась Помощь, и наконец ее страстное желание побывать в Индии и прикоснуться к Вибрациям из-за гор – осуществилось! Почти три месяца она находилась перед Гималаями, перед Священным Ашрамом, слышала много легенд и рассказов, ощутила многие чудесные касания, услышала Зов и ушла в радости духа. Солнечное сплетение ее раскрылось, и она приобщилась к более высокой сфере. Теперь мы можем сказать, что для нее такой уход – счастье, ибо она уже не могла бы усиленно работать физически. Сердце ее нуждалось в большой осторожности. Она так подружилась и полюбила нашу Инге. Радостно было видеть ее милое счастливое личико. Вместе они читали Учение, комментировали и потом задавали мне вопросы. Оба пути ко мне они делали в моторе, чтобы не слишком утомляться, так что все заботы были направлены, чтобы дать обеим полный отдых. Даже собачку было Указано убрать. Наша Мартуся истинно была счастлива, сидя рано утром на балконе перед нашей красавицей Канченджунгой и вбирая в себя посылаемые вибрации. Она получала их, и незаметно они отрывали ее от земной жизни. Магнит духа притянул ее в страну духа. Она ушла, не сознавая того. Дней за пять до смерти она мне сказала, что чует, какая ошибка была ее переехать за границу! Да, Великий Владыка подтвердил мне это. Мы сожгли ее тело, ибо таково было ее желание, она не раз высказывала его. Все друзья наши помогли нам в этом и присутствовали при сожжении. Все говорят, что сожжение было прекрасно и длилось не больше часа с небольшим. Сожгли ее на особом месте перед горами, насадили там цветущие кусты, а сейчас посадим ее любимые желтые цветы. Милая, милая Мартуся. Чудесная сотрудница в следующих ее жизнях. Она спешит уже на новую работу в своей любимой стране. Она счастлива!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Пришло Ваше второе письмо от 14 июня со вложением второго письма к Другу. Сколько времени взяло прийти к заключению, что Боллинг не страдает «коронери тромб»</w:t>
      </w:r>
      <w:r w:rsidRPr="00EB3BF5">
        <w:rPr>
          <w:rStyle w:val="FootnoteReference"/>
          <w:rFonts w:ascii="Times New Roman CYR" w:hAnsi="Times New Roman CYR" w:cs="Times New Roman CYR"/>
          <w:noProof/>
        </w:rPr>
        <w:footnoteReference w:id="67"/>
      </w:r>
      <w:r w:rsidRPr="00EB3BF5">
        <w:rPr>
          <w:rFonts w:ascii="Times New Roman CYR" w:hAnsi="Times New Roman CYR" w:cs="Times New Roman CYR"/>
          <w:noProof/>
        </w:rPr>
        <w:t>! Сколько ненужных тестов, ослабивших его сердце и нервную систему! Будем надеяться, что здравый рассудок возьмет верх и поймет, как ему нужен климат родной страны! Второе письмо к Другу нравится мне много больше, нежели первое. Но больше писать не будем, не будем настаивать, ничего хорошего не произойдет.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поездка Дедлея оказалась полезной и много спокойнее, нежели раньше. Очень, очень счастлива, что он спокойнее принимает житейские сложности. «Листы Сада Мории» могут переводиться без торопливости. Будущий год будет годом исключительным, придется припомнить все Указания, ранее данные, и очень придерживаться их. Некоторые сухие запасы полезно сделать уже осенью идущею. По-прежнему первые знаки проявятся над страною Лукавою. Берегите здоровье. Мой адрес остается прежним. Раньше будущего года не уеду. Милая Инге сейчас со мною. Она оставила прелестный домик, в котором она с Мартусей провела такие тихие счастливые дни. Она чудесный человечек! Сердечный привет Софье Михайловне. Дайте ей спокойно уйти, не мучайте ее усиленным возвращением в физическое тело, это причиняет страшные муки. Надеюсь, что ее переход будет столь же прост и легок. Посылаю Вам копию письма, полученного нами из Харбина. Тронута была узнать, какою любовью и уважением был окружен брат нашего Родного! Но уход для новой полезной жизни всегда следует приветствовать</w:t>
      </w:r>
      <w:r w:rsidRPr="00EB3BF5">
        <w:rPr>
          <w:rStyle w:val="FootnoteReference"/>
          <w:rFonts w:ascii="Times New Roman CYR" w:hAnsi="Times New Roman CYR" w:cs="Times New Roman CYR"/>
          <w:noProof/>
        </w:rPr>
        <w:footnoteReference w:id="68"/>
      </w:r>
      <w:r w:rsidRPr="00EB3BF5">
        <w:rPr>
          <w:rFonts w:ascii="Times New Roman CYR" w:hAnsi="Times New Roman CYR" w:cs="Times New Roman CYR"/>
          <w:noProof/>
        </w:rPr>
        <w:t>. Нам нужны будущие сотрудники. Итак, в короткий срок две смерти! Итак, берегите себя, мужественно смотрите в будущее и сумейте приложить свое уменье, когда оно потребуется. Обнимаю Вас, родные, думы мои часто с Вами. Я стала скелетом, очень худею и устаю.</w:t>
      </w:r>
    </w:p>
    <w:p w:rsidR="00273A62" w:rsidRPr="00EB3BF5" w:rsidRDefault="00273A62" w:rsidP="002E37D2">
      <w:pPr>
        <w:rPr>
          <w:noProof/>
        </w:rPr>
      </w:pPr>
    </w:p>
    <w:p w:rsidR="00273A62" w:rsidRPr="00EB3BF5" w:rsidRDefault="00273A62" w:rsidP="00914CEC">
      <w:pPr>
        <w:pStyle w:val="a"/>
      </w:pPr>
      <w:bookmarkStart w:id="105" w:name="_Toc242176684"/>
      <w:r w:rsidRPr="00EB3BF5">
        <w:t>34</w:t>
      </w:r>
      <w:bookmarkEnd w:id="105"/>
    </w:p>
    <w:p w:rsidR="00273A62" w:rsidRPr="00EB3BF5" w:rsidRDefault="00273A62" w:rsidP="00914CEC">
      <w:pPr>
        <w:pStyle w:val="a0"/>
        <w:ind w:firstLine="0"/>
      </w:pPr>
      <w:bookmarkStart w:id="106" w:name="_Toc242176685"/>
      <w:r w:rsidRPr="00EB3BF5">
        <w:t>Е.И.Рерих – С.Н.Рериху и Д.Рани Рерих</w:t>
      </w:r>
      <w:bookmarkEnd w:id="106"/>
    </w:p>
    <w:p w:rsidR="00273A62" w:rsidRPr="00EB3BF5" w:rsidRDefault="00273A62" w:rsidP="00914CEC">
      <w:pPr>
        <w:pStyle w:val="Date"/>
        <w:ind w:firstLine="0"/>
      </w:pPr>
      <w:bookmarkStart w:id="107" w:name="_Toc242176686"/>
      <w:r w:rsidRPr="00EB3BF5">
        <w:t>29 июня 1951 г.</w:t>
      </w:r>
      <w:bookmarkEnd w:id="10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Светуся и Вузлинька, спасибо за присылку, она очень кстати. Наш Юханчик уже пять дней как простужен, сильнейший насморк, но сегодня уже лучше. Надеемся, что простуда не заденет желудок, следим за этим. Наша Инге держится молодцом. Организм ее очень чуткий, и, не будучи медиумом, она трудно переносит так называемые священные боли, но сейчас я радуюсь на нее. Конечно, ей спокойнее и легче у нас, нежели в отдельном доме и на своем хозяйстве. Она оценивает и услуги нашей Раи, так что все идет гладко. Люблю ее природу, преданную и признательную за каждое оказанное ей внимание. Для Катрин она неоценимый друг и поддержка во многих сложностях жизни. Все еще не имеем телеграммы от Катрин, она должна была уже выехать из Парижа. Не знаем ее реакции на извещение о смерти Марты. Какой удар для Эрны, сестры Марты, друзей, они все держались более или менее нашей доброй Мартусей! Она имела прекрасное влияние на них всех. Мы часто вспоминаем это прекрасное существо и радуемся, что она ушла в лучшее время и может быстро появиться в лучшей стране. Она так мечтала в новом молодом теле прийти снова в эту страну.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письмо от доктора Чистякова о близком конце Володи. Вероятно, пока письмо шло к нам, он уже отошел. Посылаю тебе копию его письма. Приятно было читать прекрасный отзыв о нашем Володе. Наш денежный перевод все еще лежит в Калькутте, не можем еще получить разрешение на отправку его. Кроме разрешения, имеется еще очередь. Обещали на будущей неделе, но сомневаюсь.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нашем местечке все внешне спокойно, но все очень насторожились. Тибетцы почти все уехали. Сегодня отъезжает Тэсс с мужем на пять месяцев в Бутан. Сама Рани уже в Хонконге</w:t>
      </w:r>
      <w:r w:rsidRPr="00EB3BF5">
        <w:rPr>
          <w:rStyle w:val="FootnoteReference"/>
          <w:rFonts w:ascii="Times New Roman CYR" w:hAnsi="Times New Roman CYR" w:cs="Times New Roman CYR"/>
          <w:noProof/>
        </w:rPr>
        <w:footnoteReference w:id="69"/>
      </w:r>
      <w:r w:rsidRPr="00EB3BF5">
        <w:rPr>
          <w:rFonts w:ascii="Times New Roman CYR" w:hAnsi="Times New Roman CYR" w:cs="Times New Roman CYR"/>
          <w:noProof/>
        </w:rPr>
        <w:t>. Кессанг помолвлена с бутанским кумаром, свадьба в октябре в Бутане. Таши с отцом в Калимпонге. Греческие принцы пока что сидят здесь, в Европу не стремятся. Между прочим, чех Небельский секретарствует у них и они им очень довольны. Он расстался с мерзавцем Роком, который отбыл в Калькутту, оклеветав всех и вся, но и утратив окончательно свою репутацию.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ко мне приезжала миссис Тагор, жена сына Рабиндраната Тагора. Я была рада увидеть ее. Но как она состарилась, глубокая старуха! Приезжала она с племянником, очень видным и талантливым молодым человеком лет 26-ти. Он заведует Департаментом Китайской Культуры в Шантиникетане</w:t>
      </w:r>
      <w:r w:rsidRPr="00EB3BF5">
        <w:rPr>
          <w:rStyle w:val="FootnoteReference"/>
          <w:rFonts w:ascii="Times New Roman CYR" w:hAnsi="Times New Roman CYR" w:cs="Times New Roman CYR"/>
          <w:noProof/>
        </w:rPr>
        <w:footnoteReference w:id="70"/>
      </w:r>
      <w:r w:rsidRPr="00EB3BF5">
        <w:rPr>
          <w:rFonts w:ascii="Times New Roman CYR" w:hAnsi="Times New Roman CYR" w:cs="Times New Roman CYR"/>
          <w:noProof/>
        </w:rPr>
        <w:t>. Часто посещал Юрия и произвел самое прекрасное впечатление на всех нас. Протима, видимо, была очень активной в Шантиникетане. Сейчас она написала две книги, и они уже напечатаны по-бенгальски. Обещала прислать их. Одна о танцах, другая, кажется, воспоминания о Тагоре. Девика сможет их прочесть и оценить.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у нас довольно сильный, но оползни на дороге невелики. Авось, мост удержится. Ну вот все наши новости. Да, китайские представители только еще направляются в Тибет для более или менее окончательных договоров</w:t>
      </w:r>
      <w:r w:rsidRPr="00EB3BF5">
        <w:rPr>
          <w:rStyle w:val="FootnoteReference"/>
          <w:rFonts w:ascii="Times New Roman CYR" w:hAnsi="Times New Roman CYR" w:cs="Times New Roman CYR"/>
          <w:noProof/>
        </w:rPr>
        <w:footnoteReference w:id="71"/>
      </w:r>
      <w:r w:rsidRPr="00EB3BF5">
        <w:rPr>
          <w:rFonts w:ascii="Times New Roman CYR" w:hAnsi="Times New Roman CYR" w:cs="Times New Roman CYR"/>
          <w:noProof/>
        </w:rPr>
        <w:t>. Все берет долгое время. Сегодня они проезжают Калимпонг на своем пути в Лхасу.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Рая выглядит хорошо, снова похорошела. Людмила тоже неплохо. Но сама я очень худею. Лицо становится печеным яблоком и тело скелетом, обтянутым кожей. Кушаю достаточно, все мучное и картофель, а результат обратный. Все на мне висит. Силы мои невелики, но держусь еще. Хотелось бы переменить климат. Нужен нам всем снег и мороз. Трудно организму долго быть оторванным от своего климата.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твои дела? Думается, что масло будет в большом спросе. Ожидаем в августе перемен и подвижек. Так хотелось бы продвинуться! Проживем июль, нудный месяц монсуна и спячки. Август, вероятно, начнет слагать по-новому. Но все к лучшему. Нужно кончать. Рая стучит, завтрак готов.</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тебя, Родной, береги себя и хотя бы изредка пиши о себе.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Поцелуй Вузлика. Спасибо ей за письма. Обещала ей написать, но мне так трудно писать по-английски! Как чувствует себя миссис Pay? Не послать ей еще несколько маленьких теософических книжечек? Имеет ли она «Ляйф Имперсонал»</w:t>
      </w:r>
      <w:r w:rsidRPr="00EB3BF5">
        <w:rPr>
          <w:rStyle w:val="FootnoteReference"/>
          <w:rFonts w:ascii="Times New Roman CYR" w:hAnsi="Times New Roman CYR" w:cs="Times New Roman CYR"/>
          <w:noProof/>
        </w:rPr>
        <w:footnoteReference w:id="72"/>
      </w:r>
      <w:r w:rsidRPr="00EB3BF5">
        <w:rPr>
          <w:rFonts w:ascii="Times New Roman CYR" w:hAnsi="Times New Roman CYR" w:cs="Times New Roman CYR"/>
          <w:noProof/>
        </w:rPr>
        <w:t>? А может быть, я ей уже послала ее? Спроси Вузлика.</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Крепко целую, берегите друг друга.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2E37D2">
      <w:pPr>
        <w:rPr>
          <w:noProof/>
        </w:rPr>
      </w:pPr>
    </w:p>
    <w:p w:rsidR="00273A62" w:rsidRPr="00EB3BF5" w:rsidRDefault="00273A62" w:rsidP="00914CEC">
      <w:pPr>
        <w:pStyle w:val="a"/>
      </w:pPr>
      <w:bookmarkStart w:id="108" w:name="_Toc242176687"/>
      <w:r w:rsidRPr="00EB3BF5">
        <w:t>35</w:t>
      </w:r>
      <w:bookmarkEnd w:id="108"/>
    </w:p>
    <w:p w:rsidR="00273A62" w:rsidRPr="00EB3BF5" w:rsidRDefault="00273A62" w:rsidP="00914CEC">
      <w:pPr>
        <w:pStyle w:val="a0"/>
        <w:ind w:firstLine="0"/>
      </w:pPr>
      <w:bookmarkStart w:id="109" w:name="_Toc242176688"/>
      <w:r w:rsidRPr="00EB3BF5">
        <w:t>Е.И.Рерих – С.Н.Рериху</w:t>
      </w:r>
      <w:bookmarkEnd w:id="109"/>
    </w:p>
    <w:p w:rsidR="00273A62" w:rsidRPr="00EB3BF5" w:rsidRDefault="00273A62" w:rsidP="00914CEC">
      <w:pPr>
        <w:pStyle w:val="Date"/>
        <w:ind w:firstLine="0"/>
      </w:pPr>
      <w:bookmarkStart w:id="110" w:name="_Toc242176689"/>
      <w:r w:rsidRPr="00EB3BF5">
        <w:t>[Июнь 1951 г.]</w:t>
      </w:r>
      <w:bookmarkEnd w:id="11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Светуня, рады были получить твою весточку. Берегите здоровье пуще всего. Мы тоже принимаем все меры, чтобы оградить нашего Юханчика от лихорадки, посещающей его во время монсуна. Сейчас у нас уже действует малый монсун, но много легче, нежели в прошлом году. Нет сплошной пелены тумана, и солнце часто светит. Хотя все ждут очень сильного дождливого периода. Конечно, он сейчас очень нужен для всей Азии, чтобы остановить всякие банды. Но мы проживем здесь все лето и даже осень спокойно и без опасений за какие-либо нашествия... Дом наш куплен для Таши. Сад наш, пожалуй, еще красивее, чем в прошлом году, больше цветов и горы видны по утрам.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пишет часто. Передала ей Совет передвинуться к итальянской границе.</w:t>
      </w:r>
    </w:p>
    <w:p w:rsidR="00273A62" w:rsidRPr="00EB3BF5" w:rsidRDefault="00273A62" w:rsidP="002E37D2">
      <w:pPr>
        <w:rPr>
          <w:noProof/>
        </w:rPr>
      </w:pPr>
    </w:p>
    <w:p w:rsidR="00273A62" w:rsidRPr="00EB3BF5" w:rsidRDefault="00273A62" w:rsidP="00914CEC">
      <w:pPr>
        <w:pStyle w:val="a"/>
      </w:pPr>
      <w:bookmarkStart w:id="111" w:name="_Toc242176690"/>
      <w:r w:rsidRPr="00EB3BF5">
        <w:t>36</w:t>
      </w:r>
      <w:bookmarkEnd w:id="111"/>
    </w:p>
    <w:p w:rsidR="00273A62" w:rsidRPr="00EB3BF5" w:rsidRDefault="00273A62" w:rsidP="00914CEC">
      <w:pPr>
        <w:pStyle w:val="a0"/>
        <w:ind w:firstLine="0"/>
      </w:pPr>
      <w:bookmarkStart w:id="112" w:name="_Toc242176691"/>
      <w:r w:rsidRPr="00EB3BF5">
        <w:t>Е.И.Рерих – Б.Боллингу</w:t>
      </w:r>
      <w:r w:rsidRPr="00EB3BF5">
        <w:rPr>
          <w:rStyle w:val="FootnoteReference"/>
          <w:b w:val="0"/>
        </w:rPr>
        <w:footnoteReference w:id="73"/>
      </w:r>
      <w:bookmarkEnd w:id="112"/>
    </w:p>
    <w:p w:rsidR="00273A62" w:rsidRPr="00EB3BF5" w:rsidRDefault="00273A62" w:rsidP="00914CEC">
      <w:pPr>
        <w:pStyle w:val="Date"/>
        <w:ind w:firstLine="0"/>
      </w:pPr>
      <w:bookmarkStart w:id="113" w:name="_Toc242176692"/>
      <w:r w:rsidRPr="00EB3BF5">
        <w:t>[Июнь 1951 г.]</w:t>
      </w:r>
      <w:bookmarkEnd w:id="11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 счастлива получить Ваше письмо от 4 июня и узнать, что Ваше «здоровье превосходно». Да, если Вы придерживаетесь «Советов», то будете здоровы и счастливы.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Конечно, Вы можете вылететь в Швецию, как запланировали. Но не забудьте о строфанте – две пилюли в день и </w:t>
      </w:r>
      <w:r w:rsidRPr="00EB3BF5">
        <w:rPr>
          <w:rFonts w:ascii="Times New Roman CYR" w:hAnsi="Times New Roman CYR" w:cs="Times New Roman CYR"/>
          <w:i/>
          <w:iCs/>
          <w:noProof/>
        </w:rPr>
        <w:t xml:space="preserve">три, </w:t>
      </w:r>
      <w:r w:rsidRPr="00EB3BF5">
        <w:rPr>
          <w:rFonts w:ascii="Times New Roman CYR" w:hAnsi="Times New Roman CYR" w:cs="Times New Roman CYR"/>
          <w:noProof/>
        </w:rPr>
        <w:t xml:space="preserve">когда Вы в дороге. Можете управлять автомобилем, но </w:t>
      </w:r>
      <w:r w:rsidRPr="00EB3BF5">
        <w:rPr>
          <w:rFonts w:ascii="Times New Roman CYR" w:hAnsi="Times New Roman CYR" w:cs="Times New Roman CYR"/>
          <w:i/>
          <w:iCs/>
          <w:noProof/>
        </w:rPr>
        <w:t xml:space="preserve">при условии, </w:t>
      </w:r>
      <w:r w:rsidRPr="00EB3BF5">
        <w:rPr>
          <w:rFonts w:ascii="Times New Roman CYR" w:hAnsi="Times New Roman CYR" w:cs="Times New Roman CYR"/>
          <w:noProof/>
        </w:rPr>
        <w:t xml:space="preserve">что не будете </w:t>
      </w:r>
      <w:r w:rsidRPr="00EB3BF5">
        <w:rPr>
          <w:rFonts w:ascii="Times New Roman CYR" w:hAnsi="Times New Roman CYR" w:cs="Times New Roman CYR"/>
          <w:i/>
          <w:iCs/>
          <w:noProof/>
        </w:rPr>
        <w:t xml:space="preserve">переутомляться. </w:t>
      </w:r>
      <w:r w:rsidRPr="00EB3BF5">
        <w:rPr>
          <w:rFonts w:ascii="Times New Roman CYR" w:hAnsi="Times New Roman CYR" w:cs="Times New Roman CYR"/>
          <w:noProof/>
        </w:rPr>
        <w:t>Берегите свое сердце, не позволяйте ему так напряженно работать.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не читала книгу «The Dayspring of Youth»</w:t>
      </w:r>
      <w:r w:rsidRPr="00EB3BF5">
        <w:rPr>
          <w:rStyle w:val="FootnoteReference"/>
          <w:rFonts w:ascii="Times New Roman CYR" w:hAnsi="Times New Roman CYR" w:cs="Times New Roman CYR"/>
          <w:noProof/>
        </w:rPr>
        <w:footnoteReference w:id="74"/>
      </w:r>
      <w:r w:rsidRPr="00EB3BF5">
        <w:rPr>
          <w:rFonts w:ascii="Times New Roman CYR" w:hAnsi="Times New Roman CYR" w:cs="Times New Roman CYR"/>
          <w:noProof/>
        </w:rPr>
        <w:t>, но сотрудничество с «нашими собственными атомами» вполне осуществимо. Хотела бы внимательно ознакомиться с книгой, содержащей такие замечательные советы.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Предложение относительно Швеции остается в силе. Конечно, Вы не должны ожидать немедленных ощутимых результатов, – лучший человек, которого Вы могли встретить во время последней поездки, покинул страну, но любые знакомства и встречи с новыми представителями могут оказаться очень полезными в ближайшем будущем. Вы можете ознакомиться с некоторыми их новыми методами строительства, использованием новых материалов для строительства. Да, я слышала, что титан вскоре будет заменен неким новым ингредиентом.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связь с д-ром Бхатнагаром очень нужна, но не сейчас. Вы не получите ту прибыль, которую ожидаете от Большого Дела.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Ваш план пригласить инженеров и конструкторов из Германии кажется мне удачным, ибо немцы очень ответственны и трудолюбивы. Будьте осторожны с новым расширением Вашей деятельности – Мичиган и его окрестности хороши, но только не другие направления. Пожалуйста, проявите терпение, и перед Вами и Вашими сыновьями откроются большие возможности для роста, но сейчас нужно стараться встретить новых людей и заранее установить с ними </w:t>
      </w:r>
      <w:r w:rsidRPr="00EB3BF5">
        <w:rPr>
          <w:rFonts w:ascii="Times New Roman CYR" w:hAnsi="Times New Roman CYR" w:cs="Times New Roman CYR"/>
          <w:i/>
          <w:iCs/>
          <w:noProof/>
        </w:rPr>
        <w:t xml:space="preserve">дружественные отношения. </w:t>
      </w:r>
      <w:r w:rsidRPr="00EB3BF5">
        <w:rPr>
          <w:rFonts w:ascii="Times New Roman CYR" w:hAnsi="Times New Roman CYR" w:cs="Times New Roman CYR"/>
          <w:noProof/>
        </w:rPr>
        <w:t>Так, действуйте в полном доверии Великой Мудрости и выказывайте дружелюбие новым подошедшим. Что касается имен людей, которых Вам предстоит встретить и с которыми Вы будете работать, они никогда не даются и даже не упоминаются заранее – таков оккультный закон. То же правило относится и к месту встречи. Только страна может быть названа, но никак не точное место или обстоятельство, при котором Вы встретитесь.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Такие меры предосторожности применяются по причине человеческой слабости – все истинное должно приходить неожиданно, но мы должны быть открыты для этой неожиданности. Мы встретимся, но сейчас я не уверена, где и когда эта встреча произойдет. Есть два решения: лучшее из них будет выбрано согласно обстоятельствам. Так что я чувствую себя уверенно, продолжаю свою работу и готова к любым переменам.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Подаренное Вам кольцо отныне можно хранить среди других Ваших вещей, но так, чтобы не привлекать к нему внимания.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благодарю Вас за Вашу заботу о картинах и помощь Учреждениям. Конечно, мы не можем ожидать ощутимого развития их деятельности, когда вся страна вокруг нас находится под покровом чудовищной майи! Не могу назвать это иначе, как майя. Надеюсь и молюсь о том, чтобы эта ужасная паутина, сплетенная силами тьмы, была уничтожена Высшими Силами и все лучшее из нашей культуры и цивилизации, наряду с достойнейшими представителями нашего человечества, было спасено.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Счастлива, что Вы цените наших сотрудников, – они хорошие люди. Редко можно встретить такие качества, как преданность, доверие, самопожертвование и мужество, среди таких тяжелых условий. Труден их путь, но велика будет их радость в конце его.</w:t>
      </w:r>
    </w:p>
    <w:p w:rsidR="00273A62" w:rsidRPr="00EB3BF5" w:rsidRDefault="00273A62" w:rsidP="002E37D2">
      <w:pPr>
        <w:rPr>
          <w:noProof/>
        </w:rPr>
      </w:pPr>
    </w:p>
    <w:p w:rsidR="00273A62" w:rsidRPr="00EB3BF5" w:rsidRDefault="00273A62" w:rsidP="00914CEC">
      <w:pPr>
        <w:pStyle w:val="a"/>
      </w:pPr>
      <w:bookmarkStart w:id="114" w:name="_Toc242176693"/>
      <w:r w:rsidRPr="00EB3BF5">
        <w:t>37</w:t>
      </w:r>
      <w:bookmarkEnd w:id="114"/>
    </w:p>
    <w:p w:rsidR="00273A62" w:rsidRPr="00EB3BF5" w:rsidRDefault="00273A62" w:rsidP="00914CEC">
      <w:pPr>
        <w:pStyle w:val="a0"/>
        <w:ind w:firstLine="0"/>
      </w:pPr>
      <w:bookmarkStart w:id="115" w:name="_Toc242176694"/>
      <w:r w:rsidRPr="00EB3BF5">
        <w:t>Е.И.Рерих – З.Г.Фосдик и Д.Фосдику</w:t>
      </w:r>
      <w:bookmarkEnd w:id="115"/>
    </w:p>
    <w:p w:rsidR="00273A62" w:rsidRPr="00EB3BF5" w:rsidRDefault="00273A62" w:rsidP="00914CEC">
      <w:pPr>
        <w:pStyle w:val="Date"/>
        <w:ind w:firstLine="0"/>
      </w:pPr>
      <w:bookmarkStart w:id="116" w:name="_Toc242176695"/>
      <w:r w:rsidRPr="00EB3BF5">
        <w:t>12 июля 1951 г.</w:t>
      </w:r>
      <w:bookmarkEnd w:id="11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имею письма Ваши от 13 и 21 июня. Надеюсь, что моя телеграмма, посланная нашему другу в Гранд Хавен, дошла до него. Приветствую его отъезд 10.VII с Дональдом и женою с сиделкою. В Швеции имеются лучшие санатории для жены, и если она не может ехать сейчас, может приехать позднее со вторым сыном. На эту телеграмму ответа не имею. Хотелось бы помочь ему иметь полный покой в родном ему климате. Мне казалось по всем письмам его, что он счастлив в своей семье. Человек он хороший, ценит нежное, доброе отношение к себе и, конечно, был моим большим другом в далеком прошлом, но навязывать ему советы я не могу. Пусть сам стучится. Ведь на все пять вопросов в его последнем ко мне письме было своевременно отвечено. Но, получив ответы, он замолк.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Почти месяц, как наша милая Инге уже с нами, помещается в маленькой каютке и чувствует себя неплохо. Очень окрепла и радует меня раскрытием своих прекрасных качеств. Сколько нежности и тонкости в ее глубоких переживаниях! Истинно, жизнь сердца ей близка. Центры ее приоткрываются, и она уявится на чудесной способности яснослышания и ясновидения. Конечно, ввиду ее йогического процесса она уже не может уявляться на трудной физической работе. Но и обстоятельства сложатся так, что ей не придется слишком напрягаться физически.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одобряет более спокойное отношение Дедлея ко всему житейскому. Ему нужна дисциплина спокойствия и доверия. Без доверия нельзя излечиться от сомнения. Доверие есть панацея от страстного уныния и сомнения. Доверие выше надежды, ибо в основе оно имеет Высшее Знание. Итак, начните, Родной, новую ступень полного Доверия в осознании Вам Помощи ежечасной и явите красоту Подвига.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Поблагодарите Хьюстона за книжку. Милая книжка лежит и радует глаза. Конечно, он сам имеет очень большой запас психической энергии, и, установив сердечную связь с Владыкой, он может успешно исцелять многих возложением рук на пораженные недугом места. Сам он получает некоторое облегчение, выдавая излишек своей энергии. Запас его психической энергии превышает его мысленный багаж, и приходится давать ей выход для сохранения некоторого баланса. Конечно, среди новых последователей могут оказаться и нежелательные типы, но это почти неизбежно, и необходимо научиться распознанию и выработать осторожное отношение к советам, даваемым ими. Также следует принять как общее правило, что все Великие Наставники предпочитают носить более скромные Имена и обычно великие Наименования и Титулы не выдаются с такой легкостью среди новых группировок. Только те, кому нечего терять, любят пародировать под высокими Именами Представителей Верховного Совета, Солнечных Иерархов, Санат Кумара и т.д. Кроме того, я очень огорчена той ролью, которую медиумистические личности навязывают нашему Светлому Родному. Его Миссия совершенно иная и исключает сейчас всякие проявления на земном плане. Конечно, Хьюстон должен знать, что механическими упражнениями ничего достичь нельзя. Хатха йога никому не нужна и никого удивить сейчас не может. Только развитие внутреннего человека имеет действительное значение для истинного продвижения на плане духовном. Можно даже сказать, что усиленные упражнения в развитии психических способностей могут задержать развитие духовное и манасическое. Мерилом всех проявлений является развитие высокого качества во всем. Качество моральное, качество мысли, качество жизни, и превыше всего ищите Красоту в настоящем действенном подвиге каждого дня.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Ваших Собраниях Общества Агни Йоги трудно читать и Учение, и статьи, и письма. Если Учение читается всегда, то статьи и письма могут по очереди. Не следует слишком утяжелять собрания. Уровень сознания сотрудников подскажет, как лучше приступить к изучению и обмену мыслей. Конечно, даже два собрания в месяц очень мало и являются скорее развлечением, нежели изучением. Необходим более частый ритм для более продуктивного явления.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Джемс Чадвик – очень настойчивый молодой человек. Я видела его только из окна и, сразу почуяв его природу, решила избежать этой встречи. Нас иногда посещают такие неожиданные путешественники, и все они считают долгом посетить наш «Крукети». Так, сравнительно недавно нас посетила престранная особа, жительница Мексики, но подданная Великой Британии, по имени Кристабель Бювин</w:t>
      </w:r>
      <w:r w:rsidRPr="00EB3BF5">
        <w:rPr>
          <w:rStyle w:val="FootnoteReference"/>
          <w:rFonts w:ascii="Times New Roman CYR" w:hAnsi="Times New Roman CYR" w:cs="Times New Roman CYR"/>
          <w:noProof/>
        </w:rPr>
        <w:footnoteReference w:id="75"/>
      </w:r>
      <w:r w:rsidRPr="00EB3BF5">
        <w:rPr>
          <w:rFonts w:ascii="Times New Roman CYR" w:hAnsi="Times New Roman CYR" w:cs="Times New Roman CYR"/>
          <w:noProof/>
        </w:rPr>
        <w:t>, теософка. Она получила приказ из Белого Братства уявиться в Тибете в Гиантзе на полнолуние в день Весака</w:t>
      </w:r>
      <w:r w:rsidRPr="00EB3BF5">
        <w:rPr>
          <w:rStyle w:val="FootnoteReference"/>
          <w:rFonts w:ascii="Times New Roman CYR" w:hAnsi="Times New Roman CYR" w:cs="Times New Roman CYR"/>
          <w:noProof/>
        </w:rPr>
        <w:footnoteReference w:id="76"/>
      </w:r>
      <w:r w:rsidRPr="00EB3BF5">
        <w:rPr>
          <w:rFonts w:ascii="Times New Roman CYR" w:hAnsi="Times New Roman CYR" w:cs="Times New Roman CYR"/>
          <w:noProof/>
        </w:rPr>
        <w:t>. Там ее</w:t>
      </w:r>
      <w:r w:rsidRPr="00EB3BF5">
        <w:rPr>
          <w:rStyle w:val="FootnoteReference"/>
          <w:rFonts w:ascii="Times New Roman CYR" w:hAnsi="Times New Roman CYR" w:cs="Times New Roman CYR"/>
          <w:noProof/>
        </w:rPr>
        <w:footnoteReference w:id="77"/>
      </w:r>
      <w:r w:rsidRPr="00EB3BF5">
        <w:rPr>
          <w:rFonts w:ascii="Times New Roman CYR" w:hAnsi="Times New Roman CYR" w:cs="Times New Roman CYR"/>
          <w:noProof/>
        </w:rPr>
        <w:t xml:space="preserve"> встретят Великие Учителя и явят ей Мессадж</w:t>
      </w:r>
      <w:r w:rsidRPr="00EB3BF5">
        <w:rPr>
          <w:rStyle w:val="FootnoteReference"/>
          <w:rFonts w:ascii="Times New Roman CYR" w:hAnsi="Times New Roman CYR" w:cs="Times New Roman CYR"/>
          <w:noProof/>
        </w:rPr>
        <w:footnoteReference w:id="78"/>
      </w:r>
      <w:r w:rsidRPr="00EB3BF5">
        <w:rPr>
          <w:rFonts w:ascii="Times New Roman CYR" w:hAnsi="Times New Roman CYR" w:cs="Times New Roman CYR"/>
          <w:noProof/>
        </w:rPr>
        <w:t>, который она должна будет возгласить миру. Особа эта читала наши книги и потому, узнав, что мы в Калимпонге, заехала к 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не отрицала всех ее утверждений и ничего не советовала ей, ибо передо мною сидела кандидатка в психиатрическую санаторию. Производила впечатление загипнотизированного субъекта. Мы расстались друзьями, и она обещала на возвратном пути заехать ко мне и передать мне то, что ей будет разрешено. Но самое интересное, что, несмотря на строгую охрану тибетской границы и на отказ всем желающим проехать туда, как от Индусского, так и от Тибетского правительств, эта особа пробралась в Гиантзе. Фактически она там провела некоторое время, несколько часов или день. Конечно, она была остановлена и препровождена в Дарджилинг, по пути она сломала руку при падении с мула. Из Дарджилинга ее направили в Лондон. Больше мы ничего о ней не слыхали.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сравнительно недавно я получила письмо из Исландии, адрес пересылаю Вам, к сожалению, само письмо утерялось. Эта особа просит сообщить ей, какие новые книги из серии Агни Йоги вышли на английском языке, и просит переслать ей наложенным пакетом. Может быть, Вы перешлете ей «Общину» по выходе книги. Но меня интересует следующее. В своем письме эта исландка пишет, что она узнала мой адрес из книги Кристабель Бювин, в которой та описывает свое путешествие в Тибет и упоминает встречу с нами. К сожалению, я не запомнила оглавление этой книги, но, может быть, Вы запросите эту исландку, где она видела эту книгу, где она была издана и о ее названии? Нас всех очень интересует, что могла она написать о своем путешествии.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Читала программу концерта. Надеемся, что концерт прошел успешно и «приглашенная артистка» С. Муромцева не сробела. Удалось ли Соне найти учеников? Все стало так трудно, и никто ничем не интересуется, и никто не хочет учиться и утончать свое сознание. Все ждут чего-то и надеются на перемену, даже ценою новых столкновений!! Да, весь мир и все мы ожидаем больших перемен. Но встретим их мужественно и сознательно. Все прежние Указания остаются в силе. Припомните все Советы и примите предосторожности. Силы Света охранят Вас, Родные. Переживете и начнете новую деятельность. Года через два, может быть раньше, вероятно, и Святослав оявится в Америке. Какие перемены увидит он там? Ведь он уехал в конце 32 года</w:t>
      </w:r>
      <w:r w:rsidRPr="00EB3BF5">
        <w:rPr>
          <w:rStyle w:val="FootnoteReference"/>
          <w:rFonts w:ascii="Times New Roman CYR" w:hAnsi="Times New Roman CYR" w:cs="Times New Roman CYR"/>
          <w:noProof/>
        </w:rPr>
        <w:footnoteReference w:id="79"/>
      </w:r>
      <w:r w:rsidRPr="00EB3BF5">
        <w:rPr>
          <w:rFonts w:ascii="Times New Roman CYR" w:hAnsi="Times New Roman CYR" w:cs="Times New Roman CYR"/>
          <w:noProof/>
        </w:rPr>
        <w:t>. Народилось новое поколение, новая психология и новая страна! Истинное переустройство всего Мира оявлено человечеству – человечеством в сотрудничестве с силами космическими. Наша зависимость от этих сил еще не только не воспринимается, но яро отрицается, и тем человечество являет легкомысленный вызов невежества вместо бережного сотрудничества. Иногда жалею, что мы не понатужились перевести книгу «Беспредельность». Все же чьи-то мозги начали бы шевелиться в сторону понимания нашей неотъемлемой кооперации со всеми силами Природы, со всеми космическими возможностями и помощи во избежание космических опасностей. Но кто сейчас задумывается о космических опасностях, так часто угрожающих нам?</w:t>
      </w:r>
    </w:p>
    <w:p w:rsidR="00273A62" w:rsidRPr="00EB3BF5" w:rsidRDefault="00273A62" w:rsidP="0049515F">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бы не Силы Света, не Твердыня Знания, где было бы сейчас наше человечество? Оно уявилось бы уже не в «голубом эфире», но в водовороте страшных отравленных газов и лишенное своего чудесного домика!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Приезд Светика в Америку через года два поможет Вам </w:t>
      </w:r>
      <w:r w:rsidRPr="00EB3BF5">
        <w:rPr>
          <w:rFonts w:ascii="Times New Roman CYR" w:hAnsi="Times New Roman CYR" w:cs="Times New Roman CYR"/>
          <w:i/>
          <w:iCs/>
          <w:noProof/>
        </w:rPr>
        <w:t xml:space="preserve">во многом. </w:t>
      </w:r>
      <w:r w:rsidRPr="00EB3BF5">
        <w:rPr>
          <w:rFonts w:ascii="Times New Roman CYR" w:hAnsi="Times New Roman CYR" w:cs="Times New Roman CYR"/>
          <w:noProof/>
        </w:rPr>
        <w:t>Новое строительство, вероятно, начнется везде.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пришли первые письма от нашей Катрин. Мы очень тревожились за нее. Сейчас ей будет трудно все наладить на ферме, но она сумеет справиться со всем. Доброе сердце ее уже ищет, как бы помочь несчастным сотрудницам и родным нашей милой Марты. Вот и Инге получила письмо и пришла поделиться со мною. Трогательно, как она любит Катрин, впрочем, и Катрин высказывала ей необыкновенную заботу и привязанность к ней. В наши времена удивительно видеть такую сердечную связь и понимание между двумя очень разными природами. Знакомство с ними дало мне много радости и явило новую красоту в человеческих отношениях. Никогда не ожидала встретить такой огонь в Катрин, такое желание оявиться на Служении Великому Владыке, и яро она ловит малейшее Указание от Великого Владыки. Как моя Зиночка воскресла бы тоже в лучах и в вибрациях нашего Ашрама, но и это придет, если не тут, то в новом и лучшем месте. Ибо в Служении все идет высшим путем и лучшим, по мере восхождения духа. Итак, горите, родные, духом, будите сердце к красотам Учения.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Пришли за мною, надо кончать. Обнимаю со всею нежностью и шлю Вам мою несломимую веру, Родные, в Вашу любовь и преданность. Счастье в той огромной Любви, которую может вместить наше сердце. Счастье любить </w:t>
      </w:r>
      <w:r w:rsidRPr="00EB3BF5">
        <w:rPr>
          <w:rFonts w:ascii="Times New Roman CYR" w:hAnsi="Times New Roman CYR" w:cs="Times New Roman CYR"/>
          <w:i/>
          <w:iCs/>
          <w:noProof/>
        </w:rPr>
        <w:t xml:space="preserve">выше </w:t>
      </w:r>
      <w:r w:rsidRPr="00EB3BF5">
        <w:rPr>
          <w:rFonts w:ascii="Times New Roman CYR" w:hAnsi="Times New Roman CYR" w:cs="Times New Roman CYR"/>
          <w:noProof/>
        </w:rPr>
        <w:t>и больше, нежели быть любимым. Потому всегда любите, не ожидая проявления любви от окружающих Вас</w:t>
      </w:r>
      <w:r w:rsidRPr="00EB3BF5">
        <w:rPr>
          <w:rStyle w:val="FootnoteReference"/>
          <w:rFonts w:ascii="Times New Roman CYR" w:hAnsi="Times New Roman CYR" w:cs="Times New Roman CYR"/>
          <w:noProof/>
        </w:rPr>
        <w:footnoteReference w:id="80"/>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Долетело Ваше письмо от 4.VII. Сохраните нумерацию и последовательность месяцев, принятую в оригинале во II томе.</w:t>
      </w:r>
    </w:p>
    <w:p w:rsidR="00273A62" w:rsidRPr="00EB3BF5" w:rsidRDefault="00273A62" w:rsidP="0049515F">
      <w:pPr>
        <w:rPr>
          <w:noProof/>
        </w:rPr>
      </w:pPr>
    </w:p>
    <w:p w:rsidR="00273A62" w:rsidRPr="00EB3BF5" w:rsidRDefault="00273A62" w:rsidP="00914CEC">
      <w:pPr>
        <w:pStyle w:val="a"/>
      </w:pPr>
      <w:bookmarkStart w:id="117" w:name="_Toc242176696"/>
      <w:r w:rsidRPr="00EB3BF5">
        <w:t>38</w:t>
      </w:r>
      <w:bookmarkEnd w:id="117"/>
    </w:p>
    <w:p w:rsidR="00273A62" w:rsidRPr="00EB3BF5" w:rsidRDefault="00273A62" w:rsidP="00914CEC">
      <w:pPr>
        <w:pStyle w:val="a0"/>
        <w:ind w:firstLine="0"/>
      </w:pPr>
      <w:bookmarkStart w:id="118" w:name="_Toc242176697"/>
      <w:r w:rsidRPr="00EB3BF5">
        <w:t>Е.И.Рерих – К.Кэмпбелл</w:t>
      </w:r>
      <w:r w:rsidRPr="00EB3BF5">
        <w:rPr>
          <w:rStyle w:val="FootnoteReference"/>
          <w:b w:val="0"/>
        </w:rPr>
        <w:footnoteReference w:id="81"/>
      </w:r>
      <w:bookmarkEnd w:id="118"/>
    </w:p>
    <w:p w:rsidR="00273A62" w:rsidRPr="00EB3BF5" w:rsidRDefault="00273A62" w:rsidP="00914CEC">
      <w:pPr>
        <w:pStyle w:val="Date"/>
        <w:ind w:firstLine="0"/>
      </w:pPr>
      <w:bookmarkStart w:id="119" w:name="_Toc242176698"/>
      <w:r w:rsidRPr="00EB3BF5">
        <w:t>14 июля 1951 г.</w:t>
      </w:r>
      <w:bookmarkEnd w:id="11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день получения Ваших писем из Америки был настоящим праздником! Вы должны были видеть сияющее лицо нашей Инге! Истинно, трогательно видеть, как нежно она любит Вас! Ее любовь к Вам вмещает все аспекты истинной 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Она очень дорога мне, ибо я открыла в ней необычайную глубину чувств и утонченное понимание. Вы абсолютно правы, говоря о ней в таких высоких и пламенных словах. Она – наше сокровище.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мы уже ждем Ваших новых писем, родная. Уверены, что Вы найдете понимание с Аидой. Было Сказано: «Она найдет лучшую работу (чем у Дэвида). Когда сложатся обстоятельства, она будет очень полезна». Великий Учитель очень доволен, что Рам сможет посетить Россию. Его сотрудничество с моей страной решено, если не в настоящем, то в не столь отдаленном будущем.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Яро надеюсь, что в </w:t>
      </w:r>
      <w:r w:rsidRPr="00EB3BF5">
        <w:rPr>
          <w:rFonts w:ascii="Times New Roman CYR" w:hAnsi="Times New Roman CYR" w:cs="Times New Roman CYR"/>
          <w:i/>
          <w:iCs/>
          <w:noProof/>
        </w:rPr>
        <w:t xml:space="preserve">определенное время </w:t>
      </w:r>
      <w:r w:rsidRPr="00EB3BF5">
        <w:rPr>
          <w:rFonts w:ascii="Times New Roman CYR" w:hAnsi="Times New Roman CYR" w:cs="Times New Roman CYR"/>
          <w:noProof/>
        </w:rPr>
        <w:t>Вам помогут в поисках возможности содержать ферму с минимальными расходами. В конце она себя окупит.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родная, храните спокойствие в сокровенной глубине Вашего сердца. Мы станем свидетелями последней конвульсии Старого Мира и начала нового – Мира Сотрудничества и Доброй Воли. Все указанные сроки надежно охраняются.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часто беседуем о нашей Мартусе и радуемся за нее. Она ушла прекрасно: в Гималаях, окруженная вибрациями из Ашрама. Ей помогли сверх ее ожиданий. Мы не можем грустить, ибо обрели такое сердечное единение с нашей Инге</w:t>
      </w:r>
      <w:r w:rsidRPr="00EB3BF5">
        <w:rPr>
          <w:rStyle w:val="FootnoteReference"/>
          <w:rFonts w:ascii="Times New Roman CYR" w:hAnsi="Times New Roman CYR" w:cs="Times New Roman CYR"/>
          <w:noProof/>
        </w:rPr>
        <w:footnoteReference w:id="82"/>
      </w:r>
      <w:r w:rsidRPr="00EB3BF5">
        <w:rPr>
          <w:rFonts w:ascii="Times New Roman CYR" w:hAnsi="Times New Roman CYR" w:cs="Times New Roman CYR"/>
          <w:noProof/>
        </w:rPr>
        <w:t>. Чувствую, что она очень близка мне. Истинно, она Тара.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Разве не чудесно собрать Вас вместе из разных стран, дать Вам Учение Одного Учителя, пробудить любовь друг к другу и затем отправить в Индию и здесь, в Гималаях, открыть Вам Красоту великой Любви и Осознания Великого Закона 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все пророчества, как древнейшие, так и относительно недавние, исполняются. «Да будет Воля Твоя» – как я люблю этот мантрам! Как много силы и радости приносит он нам. Да, нет силы более великой, нежели ВОЛЯ Владыки! Так будем хранить несломимую веру и не отступим перед смущающей очевидностью.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говорит, что Вы нужны Ему и Вы его лучшая сотрудница и исполнительница Его Воли в Америке.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будьте спокойны и не смущайтесь ничем. Все сложится согласно ВОЛЕ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нашем друге Боллинге. Так и не знаю, что помешало ему написать мне после его письма от &lt;...&gt;</w:t>
      </w:r>
      <w:r w:rsidRPr="00EB3BF5">
        <w:rPr>
          <w:rStyle w:val="FootnoteReference"/>
          <w:rFonts w:ascii="Times New Roman CYR" w:hAnsi="Times New Roman CYR" w:cs="Times New Roman CYR"/>
          <w:noProof/>
        </w:rPr>
        <w:footnoteReference w:id="83"/>
      </w:r>
      <w:r w:rsidRPr="00EB3BF5">
        <w:rPr>
          <w:rFonts w:ascii="Times New Roman CYR" w:hAnsi="Times New Roman CYR" w:cs="Times New Roman CYR"/>
          <w:noProof/>
        </w:rPr>
        <w:t xml:space="preserve"> Его последняя коротенькая записка была очень сердечной и трогательной, но не объясняла его продолжительное молчание. Он получил мое письмо, в котором я ответила на все его пять вопросов, но с тех пор он замолчал.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наши новости. Пока ничего тревожного из Тибета не слышно. Перемены происходят, но пока ничего радикального. Но чувствуется, что многое подошло к концу и перед нами новый этап. Так, август принесет многие события во всем мире, но, насколько я понимаю, большого пожара не будет. Мы увидим Вас осенью в нашей любимой стране. Возможно, следующую весну и лето Вы проведете в Швейцарии. Юрий немного простудился, у него легкое несварение, но ему намного лучше. Инге держится хорошо, гораздо лучше, чем я ожидала, несмотря на тяжелый монсун. Я больше напоминаю скелет, хотя и ем больше, чем Инге. Девочки чувствуют себя неплохо. Греки, как всегда, любезны, но обеспокоены поворотом событий, но ничего не поделаешь, придется принимать &lt;...&gt;</w:t>
      </w:r>
      <w:r w:rsidRPr="00EB3BF5">
        <w:rPr>
          <w:rStyle w:val="FootnoteReference"/>
          <w:rFonts w:ascii="Times New Roman CYR" w:hAnsi="Times New Roman CYR" w:cs="Times New Roman CYR"/>
          <w:noProof/>
        </w:rPr>
        <w:footnoteReference w:id="84"/>
      </w:r>
    </w:p>
    <w:p w:rsidR="00273A62" w:rsidRPr="00EB3BF5" w:rsidRDefault="00273A62" w:rsidP="0049515F">
      <w:pPr>
        <w:rPr>
          <w:noProof/>
        </w:rPr>
      </w:pPr>
    </w:p>
    <w:p w:rsidR="00273A62" w:rsidRPr="00EB3BF5" w:rsidRDefault="00273A62" w:rsidP="00914CEC">
      <w:pPr>
        <w:pStyle w:val="a"/>
      </w:pPr>
      <w:bookmarkStart w:id="120" w:name="_Toc242176699"/>
      <w:r w:rsidRPr="00EB3BF5">
        <w:t>39</w:t>
      </w:r>
      <w:bookmarkEnd w:id="120"/>
    </w:p>
    <w:p w:rsidR="00273A62" w:rsidRPr="00EB3BF5" w:rsidRDefault="00273A62" w:rsidP="00914CEC">
      <w:pPr>
        <w:pStyle w:val="a0"/>
        <w:ind w:firstLine="0"/>
      </w:pPr>
      <w:bookmarkStart w:id="121" w:name="_Toc242176700"/>
      <w:r w:rsidRPr="00EB3BF5">
        <w:t>Е.И.Рерих – Н.И. и Б.Н. Абрамовым</w:t>
      </w:r>
      <w:bookmarkEnd w:id="121"/>
    </w:p>
    <w:p w:rsidR="00273A62" w:rsidRPr="00EB3BF5" w:rsidRDefault="00273A62" w:rsidP="00914CEC">
      <w:pPr>
        <w:pStyle w:val="Date"/>
        <w:ind w:firstLine="0"/>
      </w:pPr>
      <w:bookmarkStart w:id="122" w:name="_Toc242176701"/>
      <w:r w:rsidRPr="00EB3BF5">
        <w:t>18 июля 1951 г.</w:t>
      </w:r>
      <w:bookmarkEnd w:id="12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Ниночка и Борис, Ваши весточки – три открытки о самочувствии Володи и, наконец, последнее письмо от 10 июня с извещением о смерти его дошли в исправности. Также имела три письма от Бориса за январь и февраль, затем долгий промежуток и, наконец, письмо от 27 мая от Ниночки, которое меня страшно обрадовало, и коротенькое от 30 мая от Бориса. На письма, дошедшие в конце апреля, я ответила 21 мая. Если Вы не получили его, пошлю копию. Период в два месяца прошел без Ваших вестей. Для нас этот период был труден по многим причинам. Одна из наших приехавших сотрудниц, трогательный и прекрасный человечек, и, казалось, такая здоровая, неожиданно скончалась от сердца, полного перерождения сердечной сумки. Она ушла, не зная, что уходит. Ушла, счастливая возможностью жить среди Гималаев, окруженная вибрациями, идущими из Ашрама. За нее мы радуемся. Она может продолжить свою работу в новом молодом теле. Она столько выстрадала в германском лагере, что сердце ее не могло уже служить ей. Спутница ее, швейцарка по национальности, та больная, которая была спасена от угрожавшего ей паралича двигательного нерва. Она моя лучшая сотрудница, одна из самых близких, и сейчас переехала ко мне, и мы стараемся как можно плодотворнее провести наш день, впитывая Мудрость, столь щедро посылаемую из Неисчерпаемого Источника.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ожидали смерти Володи, но по-человечеству грустно, что не удалось порадовать его последние дни его сознательной жизни. Вероятно, деньги будут получены на днях, мы сделали распоряжение: в случае кончины его деньги должны быть переданы Борису Николаевичу Чистякову. Хотелось бы, чтобы извещение о получении перевода не слишком задержалось, чтобы успеть дослать еще, лучше не откладывать ввиду разных обстоятельств.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Ниночка, и сказать не могу, как я люблю Ваше письмо от 27 мая. Радовалась за Вас, за чудесное достижение видеть и чувствовать близость Великого Владыки. Вы правы, Родная, что нет ничего превыше духовных радостей! Но это осознание приобретается трудно, и только долгой работой над своим внутренним существом можем мы прикоснуться к этой истине.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опасайтесь за свое самочувствие. Оно связано с Вашим йогическим процессом. Все Ваши недомогания имеют основание в переустройстве Вашего организма. Нужно лишь хранить доверие во всем и знать, что все происходит под Его наблюдением, все делается с Его ведома. Именно предоставить себя всецело в Его распоряжение и тем облегчите Его работу, приложив к этому полное спокойствие и не отягощаясь жирною и обильною пищею. Необходимо очищение желудка легким слабительным, как лакричный порошок, или клизмами с легким раствором марганцевого калия и со щепоткой соли на каждый стакан воды. Раствор марганца должен быть розового тона, отнюдь не красного. Один тоненький кристаллик на стакан воды достаточно. Клизму можно иметь ежедневно, и ослабить организм она не может. Получите только большую пользу от нее. Очищение и неотягощение желудка пищею – главные условия при йогическом процессе. Не бойтесь никакого малокровия, при Лучах Великого Владыки оно исключено. Тошнота происходит от движения и вращения солнечного сплетения. Также могут быть сильные боли точно бы в области желудка. Вообще, разных необъяснимых, но преходящих болей бывает много. Но все это постепенно облегчается и даже прекращается. Главное, ничего не опасайтесь. Вздутие тоже от напряжения в центрах и солнечном сплетении. Мне очень помогали приемы соды. Можно принимать и магнезию. Вздутие – самое характерное явление. Мешки под глазами не от малокровия, но от совершенно иной причины. И не обращайте излишнего внимания. Деятельность всех гланд усиливается, и можно ожидать некоторых странных проявлений и опухолей в неожиданных местах. Но все это не страшно, когда мы находимся под НАБЛЮДЕНИЕМ и Лучом Великого Владыки. Нужно лишь самое твердое, самое радостное доверие. Страх наш – самый страшный враг всякого нового достижения. Если бы у Вас было бы сильное малокровие, Вы не могли бы оявиться на йогическом процессе. Состав крови очень важен при этом процессе. И Великие Владыки очень следят за этим обстоятельством и, поверьте, Родная, напитывают наш состав крови многими необходимыми составами металлоидов, в которых мы нуждаемся.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Перечисленная Вами диета неплоха. Можно добавить и яйца всмятку, и легкие овощи вареные. Фаршированные баклажаны с томатами тоже неплохи. Разнообразия большого не требуется. Нащупайте сами приятную себе пищу, но, конечно, растительная пища много полезнее всяких копченых и соленых рыбок.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Шумы в голове благословенны, ибо означают движение и вращение мозговых центров. Ваша мокротная железа начинает действовать, эта железа в сотрудничестве с железой шишковидной имеет огромное значение в духовном продвижении. Без развития и усиления этих двух гланд нет духовного развития. Шум может смениться звоном и гудением. Я постоянно слышу звон как бы при жаровом состоянии. Иногда он усиливается, и тогда я называю его – цикадами. Итак, Родная, не ищите в себе никаких признаков неведомых заболеваний, но только знаки Агни Йоги. Без напряжения и некоторых страданий ничто не дается, ибо лишь в напряжении высшем утончаются и трансмутируются наши энергии. Никакой болезни в Вас нет, но после Вашего отравления Вы получили утонченность организма под воздействием спасительных Лучей Великого Владыки, и сейчас Вы среди счастливейших избранниц для пути йогического, и все Ваши недомогания использованы были на утончение нужных центров, и потому на все смотрите сейчас с точки зрения йогического процесса и остерегайтесь всяких неизвестных лекарств и явите осторожность к физическим напряжениям. Истинно, и ходить нужно осторожно и немного.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Осознание, посетившее Вас на 20 мая, – прекрасно и, истинно, осознание Йогическое. «ОН – ВСЕ!» Великий Иерарх вмещает в себе ВСЕ. Хочу сказать Вам, Родная, что эта жизнь Ваша совершенно особая, исключительная, ибо Вы оявились на Йогическом процессе в то время, когда Вы находитесь в союзе с Борисом. Ваш союз с ним на такой прекрасной ступени оявлен под Лучом Великого Владыки. Союз этот должен быть закреплен прочно и продлиться на эоны. Итак, любите Бориса и осознайте, что уявиться в жизни земной на союзе со своим космическим мужем и быть любимой им и самой любить его – огромное счастье и достижение. Ваш йогический процесс облегчается благодаря этому союзу. Ведь великое назначение Бытия заключается в достижении правильного союза с космическим мужем, космического права в полной гармонии наших чувств. Радуйтесь, Родные! Вы вступили на верный путь. Путь великих возможностей. Любите друг друга, и Благословение Великого Владыки всегда будет с Вами.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Ниночка любопытствует и хочет знать свои воплощения. Привожу одно с разрешения Великого Владыки. Вспомните, Родная, маленькую девочку-индуску, которая, увидев Акбара, решила стать женою ему, когда подрастет, и подарить ему прекрасного сына. Девочка стала женою Акбара, но счастье ее было кратко. Дав жизнь сыну, она умерла. Сын ее был вскормлен и взращен старшей женою Акбара и стал ему много любящим и любимым Им сыном. Может быть, найдете что-либо в биографии Великого Могула. Имя сына было Даниал, или по-нашему Даниил. Девочка была маленькой принцессой, дочерью небольшого Раджи на службе при Акбаре. Страстная любовь этой девочки была трогательной страницей в жизни Акбара, и сын принес ему много радости. Узы любви не ржавеют.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самый сердечный привет и лучшие пожелания успешного продвижения Вашим милым мне сотрудницам и ученицам – Ольге и Нате. Хотела бы познакомиться с некоторыми писаниями и Сообщениями, получаемыми Натою. Также пусть Ольга усердно развивает свои дарования и пуще всего крепко держит нить свою с Сердцем Великого Владыки. По этой нити многое будет оявлено в 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Борис, тронута Вашей любовью ко мне, но не слишком идеализируйте меня. Я еще живу и хожу по Земле и полна человеческих, земных маленьких слабостей. Трудно сознавать, что люди строят себе идеальный Образ и настолько сживаются с ним, что при встрече получают неизбежное разочарование. Нам предстоит встреча с Вами, и мне тяжело сознавать и носить тот «идеальный покров», которым Вы меня окутали. Я не имею ничего, что бы меня выделяло настолько из общей массы людей, и я далеко не «святоша» и не признаю многих сентиментальностей и бываю сурова. Родной мой Борис и сын мой духовный, позвольте мне сойти с пьедестала, водруженного Вашим прекрасным любящим сердцем, и оявиться Вам Матерью, но земного начала, еще сильно выраженного во мне. Я опасаюсь Вашего разочарования при нашей встрече! Я люблю простоту во всем, и всякая напыщенность и торжественность мне органически нестерпима. Не люблю учить, но только передавать 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Хочу еще раз поблагодарить всех друзей за заботу о нашем Володе. Спасибо, спасибо, родные! Пожалуйста, передайте нашу сердечную благодарность той прекрасной сотруднице, которая так по-матерински пеклась о нем. Мне стыдно, но я не знаю ее имени. Моим недостатком всегда было при хорошей памяти не помнить имена людей даже близких.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любите друг друга, любите и меня, мне это нужно... Храните спокойствие, все переустроится прекрасно. Сердцем с Вами.</w:t>
      </w:r>
    </w:p>
    <w:p w:rsidR="00273A62" w:rsidRPr="00EB3BF5" w:rsidRDefault="00273A62" w:rsidP="00710EF9">
      <w:pPr>
        <w:rPr>
          <w:noProof/>
        </w:rPr>
      </w:pPr>
    </w:p>
    <w:p w:rsidR="00273A62" w:rsidRPr="00EB3BF5" w:rsidRDefault="00273A62" w:rsidP="00914CEC">
      <w:pPr>
        <w:pStyle w:val="a"/>
      </w:pPr>
      <w:bookmarkStart w:id="123" w:name="_Toc242176702"/>
      <w:r w:rsidRPr="00EB3BF5">
        <w:t>40</w:t>
      </w:r>
      <w:bookmarkEnd w:id="123"/>
    </w:p>
    <w:p w:rsidR="00273A62" w:rsidRPr="00EB3BF5" w:rsidRDefault="00273A62" w:rsidP="00914CEC">
      <w:pPr>
        <w:pStyle w:val="a0"/>
        <w:ind w:firstLine="0"/>
      </w:pPr>
      <w:bookmarkStart w:id="124" w:name="_Toc242176703"/>
      <w:r w:rsidRPr="00EB3BF5">
        <w:t>Е.И.Рерих – В.Л.Дутко</w:t>
      </w:r>
      <w:bookmarkEnd w:id="124"/>
    </w:p>
    <w:p w:rsidR="00273A62" w:rsidRPr="00EB3BF5" w:rsidRDefault="00273A62" w:rsidP="00914CEC">
      <w:pPr>
        <w:pStyle w:val="Date"/>
        <w:ind w:firstLine="0"/>
      </w:pPr>
      <w:bookmarkStart w:id="125" w:name="_Toc242176704"/>
      <w:r w:rsidRPr="00EB3BF5">
        <w:t>19 июля 1951 г.</w:t>
      </w:r>
      <w:bookmarkEnd w:id="12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тороплюсь ответить на Ваше письмо от 26 июня. Рада, что Вы не едете в Америку, там Вам не место; и снова мне мерещится возможность для Вас переждать где-то в Швейцарии. Но Вы под Лучом и, конечно, к сроку все сложится как надо! Потому, Родная, не тревожьтесь чрезмерно никакими слухами.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спокойное и, я бы сказала, выжидательное отношение к явлениям в Вашей психической жизни меня радует. Именно, необходимо полное спокойствие без всякого страха и сомнения при некоторой внутренней настороженности, чтобы следить за характером явлений. Уявление Вашей новой способности я называю «скульптурой духа», ибо мы видим внутреннюю сущность людей и слышим их самые затаенные мысли. В некоторой степени я обладаю ею, и она проявляется, когда мне это нужно. Но я тоже не люблю чрезмерно заглядывать за внутреннюю суть окружающих и близких, я не любопытна по природе. Но, конечно, знание истинного состояния сознания и настроения иногда очень помогает устанавливать лучшие отношения и избегать ненужных столкновений. Так что избегать таких проявлений было бы неразумно. При Вашем окружении полезно знать истинную сущность людей.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 уявлении такой «скульптуры духа» обычно я вижу ауру наблюдаемого субъекта и выражение его лица, которые необыкновенно точно передают его скрытые чувства. Слышу иногда и добавочные определительные слова, но обычно уявление ауры и соответствующее выражение всего существа совершенно достаточны для определения намерений человека. Замечательно наблюдать, как изменяется вся сущность под воздействием сильных чувств! Не без содрогания видела я, как один сотрудник уявил в своем лице свирепого тигра. Животная эволюция в некоторых людях сказывается с большою ясностью. Потомков тигровых пород сейчас много ходит по земле. Но тигры принадлежат к уходящей эволюции.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Родная, при таких способностях можно и должно подыматься как можно скорей и выше! Также Вы правы, не слишком увлекаясь именно этой способностью. Правы, ожидая «Песни Торжествующей Любви»! Но эта Песнь зазвучит в нашем существе, когда земной план оявится нам на своем истинном месте без умаления, но и без прежнего очарования, когда тусклы станут уже изжитые отображения исчезающего для нас мира. Новый Мир Высшей Красоты и Знания войдет в нашу внутреннюю жизнь, и настолько властно, что наше сознание совершенно переродится и лютая тоска сменится радостью несения подвига совершенствования нашего внутреннего существа. Наше совершенствование рождает новые энергии, магнитная мощь которых бывает велика и может способствовать сдвигу сознания целых стран. К такой мысли следует привыкать, лишь осознанная мысль обладает мощью проявления. Полное, беспрерывное, вернее, никогда не прерывающееся сознание есть величайшая победа Духа человека над всеми космическими проявлениями. Никогда не прекращающееся сознание и есть бессмертие духа, но такое состояние зарабатывается упорным трудом утончения наших центров и дарований. Потому бессмертники вовсе не так многочисленны, как мы это думаем. Право на такое наследство мы носим в себе, но не всегда умеем воспользоваться им и даже позволяем себе растрачивать его, и тогда нам остается уход в «Тишину Молчания».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Вы, Родная, любите красоту и потому, конечно, любите и мощь, и величие Духа, побеждающего ограничения плоти. Плоть должна быть уявлена на полном овладении ее, на бережном использовании ее на великое служение Космической Эволюции. Ибо земные энергии должны быть полностью ассимилированы и трансмутированы в их высшие проявления именно здесь, на Земле. Трансмутация их должна произойти здесь, в горниле всех переживаний. Никакое пребывание в Надземном Мире не может уявить нам необходимые изживания и трансмутацию жизненных энергий для достижения совершенства и утончения, положенного нам на эту солнечную манвантару. Наша планета совершенно необходима в схеме Космической Эволюции, и потому Великие Владыки так пекутся и стремятся спасти нашу несчастную Землю, отравленную человеческим эгоизмом, заглушившим и парализовавшим высшие центры наши. Гибель планеты означает гибель многих монад и страшную задержку в эволюции человечества и всего Космоса! Но об этом никто не задумывается. Силы Космические примут участие в скорейшем оздоровлении нашей планеты. Будем надеяться, что человеческое безумие не достигнет Апогея и в последний момент явится какая-то возможность спасения большей части людей. Древние библейские пророчества сурово утверждают – «Из трех один останется»; ближайшие к нашему времени говорят – «Один из шести помилован будет!» Тяжко сознавать, какая пучина ненависти, злобы, корысти и зависти затопляет и душит нашу планету! Страшен такой занесенный Бумеранг! Где та Рука, которая сможет вовремя остановить его! Да, картина, набросанная сознанием человечества, кошмарна! Но все же можно знать о великом Просвете. Пусть это знание поддержит многих, кому суждено явиться свидетелями Космического Суда.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в дни Армагеддона и в дни окончания его Победа Сил Света ознаменовалась испепелением </w:t>
      </w:r>
      <w:r w:rsidRPr="00EB3BF5">
        <w:rPr>
          <w:rFonts w:ascii="Times New Roman CYR" w:hAnsi="Times New Roman CYR" w:cs="Times New Roman CYR"/>
          <w:i/>
          <w:iCs/>
          <w:noProof/>
        </w:rPr>
        <w:t xml:space="preserve">Твердыни Зла, </w:t>
      </w:r>
      <w:r w:rsidRPr="00EB3BF5">
        <w:rPr>
          <w:rFonts w:ascii="Times New Roman CYR" w:hAnsi="Times New Roman CYR" w:cs="Times New Roman CYR"/>
          <w:noProof/>
        </w:rPr>
        <w:t>и оставшиеся легионы Тьмы будут погибать от своих же порождений. Новые лучи от новых Светил принесут очищение атмосферы и возможность нового возрождения человечества и многих связанных с ним пространственных тел.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скоро услышим и увидим восхождение новой Звезды Матери Мира над горизонтом, и это будет провозвестием новой наступающей Эпохи Кооперации и Содружества среди народов.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Вашем Мишеньке. Ваш мальчик прав. Он находится под особым Наблюдением, так было Сказано и мне. По природе он обладает некоторыми тонкими психическими особенностями или сочетаниями, потому нужно бережно следить за ним.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свое послание. Хочу, чтобы оно дошло до Вас. Держите нить связи. Имеете постоянный адрес Зины. Передайте сердечный привет Вашим друзьям в Венгрии. Часто думаю о них. Хотелось бы услышать, как они себя чувствуют. Пусть не слишком тревожатся. Все находящиеся под Лучом охранены будут. Только бы чистотою мысли охранить доверенное нам сокровище.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Родная, больше проникнитесь космичностью времени и всего происходящего с Вами. Охраните себя и свои дарования и проявите крепость духа и воли. Чувство Красоты всегда оградит Вас от вульгарного проявления, потому я спокойна за Вас и Вашего Мишеньку. Обнимаю Вас и шлю всю нежность сердца.</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Светлого,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710EF9">
      <w:pPr>
        <w:rPr>
          <w:noProof/>
        </w:rPr>
      </w:pPr>
    </w:p>
    <w:p w:rsidR="00273A62" w:rsidRPr="00EB3BF5" w:rsidRDefault="00273A62" w:rsidP="00914CEC">
      <w:pPr>
        <w:pStyle w:val="a"/>
      </w:pPr>
      <w:bookmarkStart w:id="126" w:name="_Toc242176705"/>
      <w:r w:rsidRPr="00EB3BF5">
        <w:t>41</w:t>
      </w:r>
      <w:bookmarkEnd w:id="126"/>
    </w:p>
    <w:p w:rsidR="00273A62" w:rsidRPr="00EB3BF5" w:rsidRDefault="00273A62" w:rsidP="00914CEC">
      <w:pPr>
        <w:pStyle w:val="a0"/>
        <w:ind w:firstLine="0"/>
      </w:pPr>
      <w:bookmarkStart w:id="127" w:name="_Toc242176706"/>
      <w:r w:rsidRPr="00EB3BF5">
        <w:t>Е.И.Рерих – Е.П.Инге</w:t>
      </w:r>
      <w:bookmarkEnd w:id="127"/>
    </w:p>
    <w:p w:rsidR="00273A62" w:rsidRPr="00EB3BF5" w:rsidRDefault="00273A62" w:rsidP="00914CEC">
      <w:pPr>
        <w:pStyle w:val="Date"/>
        <w:ind w:firstLine="0"/>
      </w:pPr>
      <w:bookmarkStart w:id="128" w:name="_Toc242176707"/>
      <w:r w:rsidRPr="00EB3BF5">
        <w:t>22 июля 1951 г.</w:t>
      </w:r>
      <w:bookmarkEnd w:id="12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Екатерина Петровна, радовалась, читая Ваше письмо от 23 мая. Несомненно, имеется какой-то проскок в письмах за март и апрель. Вы, вероятно, уже знаете, что июнь принес нам лично два ухода – нашего Володи и одной моей сотрудницы, приехавшей пожить в Гималаях. Сердце ее не выдержало, и она ушла неожиданно после краткого недомогания местной желудочной лихорадкой. Уход ее был прекрасен, и мы рады, что она ушла перед новыми угрожающими событиями. Пребывание в Америке может оказаться весьма тяжким.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Лучшая страна – наша Родина, скоро, очень скоро многие должны будут признать это. Злостный мираж, на протяжении не одного только столетия сотканный в сознании наших соседей, начинает редеть. Придет час объединения народов и осознания нового строительства на началах свободного «диалектического» мышления, свободного от всяких предрассудков. Тяжело дается такое освобождение, которое, истинно, венчает эволюцию человека-мыслителя, ведь мы все еще принадлежим к тому виду, который был определяем великим Буддою, как вид «двуногого».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Больно видеть, как медленно сдвигается</w:t>
      </w:r>
      <w:r w:rsidRPr="00EB3BF5">
        <w:rPr>
          <w:rStyle w:val="FootnoteReference"/>
          <w:rFonts w:ascii="Times New Roman CYR" w:hAnsi="Times New Roman CYR" w:cs="Times New Roman CYR"/>
          <w:noProof/>
        </w:rPr>
        <w:footnoteReference w:id="85"/>
      </w:r>
      <w:r w:rsidRPr="00EB3BF5">
        <w:rPr>
          <w:rFonts w:ascii="Times New Roman CYR" w:hAnsi="Times New Roman CYR" w:cs="Times New Roman CYR"/>
          <w:noProof/>
        </w:rPr>
        <w:t xml:space="preserve"> сознание из старых рытвин. А так хочется по-новому, просто и радостно заглянуть в ширь открывающегося простора мысли и видимости, окружающего нас беспредельного протяжения миров прекрасных! Но придет время, и наука о мирах дальних, так мало сейчас ощутимая, будет захватывающе интересной и близкой нашему сознанию, станет осязаемой.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поймем всю нашу зависимость обоюдную от этих дальних и близких миров. Единство Космоса с человечеством станет истиной неоспоримой, и такое осознание преобразит жизнь мыслящего человека. И к такому продвижению приблизят нас лаборатории новых ученых-искателей, смелых и нашедших в себе сокровище психической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родная, Вашему желанию стать учительницей малых и вложить в малое сознание любовь к прекрасному расширению сознания и постепенно вырабатывая в каждом из них ЧЕЛОВЕКА. Это то, что так неотложно нужно сейчас, именно вырабатывая в нем ЧЕЛОВЕКА.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расширенное сознание приведет к любви к великому Идеалу, к Истинному Герою Общего Блага! Красота и Любовь к нему обогатят жизнь безмерно. Любовь – сама сущность Бытия. Без Любви нет и жизни. Но как бесконечны ее выражения! Будем искать самые широкие, самые высокие выражения и познаем истинную Красоту. Красота венчает Истину.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Приветствую все такие Ваши мысли. Привет сердца и Вашим сотрудникам. Вероятно, и мы скоро двинемся на новые места, и, конечно, пришлю Вам заблаговременно наш следующий адрес. Пишите, время еще есть. Наше «скоро» – довольно растяжимое понятие. Человечество умеет ставить препятствия и порождать задержки. Но я люблю изречение нашего Великого Петра &lt;...&gt;</w:t>
      </w:r>
      <w:r w:rsidRPr="00EB3BF5">
        <w:rPr>
          <w:rStyle w:val="FootnoteReference"/>
          <w:rFonts w:ascii="Times New Roman CYR" w:hAnsi="Times New Roman CYR" w:cs="Times New Roman CYR"/>
          <w:noProof/>
        </w:rPr>
        <w:footnoteReference w:id="86"/>
      </w:r>
    </w:p>
    <w:p w:rsidR="00273A62" w:rsidRPr="00EB3BF5" w:rsidRDefault="00273A62" w:rsidP="00710EF9">
      <w:pPr>
        <w:rPr>
          <w:noProof/>
        </w:rPr>
      </w:pPr>
    </w:p>
    <w:p w:rsidR="00273A62" w:rsidRPr="00EB3BF5" w:rsidRDefault="00273A62" w:rsidP="00914CEC">
      <w:pPr>
        <w:pStyle w:val="a"/>
      </w:pPr>
      <w:bookmarkStart w:id="129" w:name="_Toc242176708"/>
      <w:r w:rsidRPr="00EB3BF5">
        <w:t>42</w:t>
      </w:r>
      <w:bookmarkEnd w:id="129"/>
    </w:p>
    <w:p w:rsidR="00273A62" w:rsidRPr="00EB3BF5" w:rsidRDefault="00273A62" w:rsidP="00914CEC">
      <w:pPr>
        <w:pStyle w:val="a0"/>
        <w:ind w:firstLine="0"/>
      </w:pPr>
      <w:bookmarkStart w:id="130" w:name="_Toc242176709"/>
      <w:r w:rsidRPr="00EB3BF5">
        <w:t>Е.И.Рерих – Л.И. и Б.Н. Чистяковым</w:t>
      </w:r>
      <w:bookmarkEnd w:id="130"/>
    </w:p>
    <w:p w:rsidR="00273A62" w:rsidRPr="00EB3BF5" w:rsidRDefault="00273A62" w:rsidP="00914CEC">
      <w:pPr>
        <w:pStyle w:val="Date"/>
        <w:ind w:firstLine="0"/>
      </w:pPr>
      <w:bookmarkStart w:id="131" w:name="_Toc242176710"/>
      <w:r w:rsidRPr="00EB3BF5">
        <w:t>22 июля 1951 г.</w:t>
      </w:r>
      <w:bookmarkEnd w:id="13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Дорогие наши Людмила Ивановна и Борис Николаевич, читая Ваше письмо от 7 июня, мы, конечно, знали уже об уходе нашего Володи. Спасибо Вам, самое глубокое русское сердечное – спасибо! – за всю Вашу заботу о нашем бедняге – Володе. Мы не сумели доставить ему хотя бы малую радость вовремя посылкою письма и заботою о доставке некоторого облегчения в его трудном положении. Но друзья, истинные друзья позаботились и явили радость ему и... нам. Хотелось бы мне очень поблагодарить другиню, которую он имел в лице симпатичной особы, столь заботившейся о нем, о ней писала и Екатерина Петровна. Но я не знаю имени и отчества ее, чтобы лично выразить ей мою благодарность. Хотя грустно сознавать, что мы уже не увидим его, но все же я рада, истинно, рада, что он ушел в спокойное время, ушел до нового краткого, но все же нелегкого оборота событий. Но наша родная страна устоит, никакие ужасы не коснутся ее, пронесутся боком, сметая то, что нужно смести.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Месяц июнь принес две смерти, одна за другой, в Харбине Володя, здесь в Гималаях ушла одна из наших прекрасных сотрудниц, приехавшая из Америки пожить вблизи Гималаев. Проболев около пяти дней местной желудочной лихорадкой, она ушла неожиданно. Сердце ее не выдержало, оно оказалось совершенно исключительных размеров. Такое расширение она нажила во время своего пребывания в немецких концентрационных лагерях. Ужасы, пережитые ею, не поддаются описанию! Ее одной мечтой было повидать и пожить в Гималаях. Мечта эта осуществилась, но ценою ее ухода. Но и это к лучшему. Высшая Мудрость знает лучшее время для каждого истинного труженика.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Время сейчас тревожное, но твердо знаю и верю в спасение нашей родины. Космическая Справедливость не допустит разрушения нашей страны. Никакие атомные бомбы ей не страшны. Наша Родина – лучшая страна, избранная для новой эволюции. Потому и все оявленные на дружбе с нею будут всегда на стороне победной. Думается, что все угрожающие события после краткой вспышки закончатся неожиданно и надолго. Начнется новая Эра широкого строительства, полная возможностей и взлетов до высот неизреченных. Мысль царствует над миром! Лаборатории ученых явят нам новые чудеса, о которых мы не могли и мечтать, и все детские сказки окажутся, истинно, детскими по сравнению с тем космическим размахом, который откроют перед нами сказители-ученые смелые и новые. Телевизия, переносящая ближайший к нам Тонкий Мир, не является уже далекою мечтою. Очень приблизился Тонкий Мир к нашей земной сфере. Многие проблески станут доступны широко, когда наша психическая энергия будет воспринята в сознании людей и они восчувствуют мощь, которая готова проявиться в них и преобразить для них весь мир, как та шапочка с синим камнем, которая фигурирует, если я не ошибаюсь, в «Синей Птице», одевший ее начинал все видеть в преображенном, в сказочном свете. Шапочка эта имеется у каждого, но часто она так далеко запрятана, что, когда она может помочь, мы не можем ее найти. Моя шапочка всегда при мне, очень я ее люблю и храню бережно. Сколько спокойствия, устремления в будущее и радости можно усмотреть при обладании и осознании этого сокровища.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перемен, многое мерещится мне. Свет еще только начинает брезжить. Но нет ни страха, ни уныния. Все решается согласно закону Космического Магнетизма. Потому, если наше притяжение на стороне Добра, Целесообразности и Справедливости, то мы и окажемся на этой стороне. И любовь и красота завершат победу Светлых Сил Космических. Итак, будем сотрудничать, будем дружелюбны и бодры. Сколько новых сил незаметно подойдут и укрепятся в нас и помогут окружающим и даже дальним! Энергия посланная летит по притяжению и вливается туда, где она наиболее нужна. Соответствие и сродство – сотрудники Природы.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если почуете нужду в моей энергии, подумайте обо мне и пошлите призыв или весточку, они дойдут в той форме, которая будет наиболее доступна.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Да хранят Вас Силы Света! Еще раз – глубокая Вам благодарность за все заботы. Нашим друзьям и Вашим тоже послала сердечный привет, надеюсь, что дойдут. Был краткий перерыв в письмах, некоторые не дошли, за март и апрель. Шлю Вам самые светлые мысли и бодрые устремления.</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и духом.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Вы получили письмо моего Юрия, также и посылку. Ждем оповещения о получении, чтобы послать следующую.</w:t>
      </w:r>
    </w:p>
    <w:p w:rsidR="00273A62" w:rsidRPr="00EB3BF5" w:rsidRDefault="00273A62" w:rsidP="00710EF9">
      <w:pPr>
        <w:rPr>
          <w:noProof/>
        </w:rPr>
      </w:pPr>
    </w:p>
    <w:p w:rsidR="00273A62" w:rsidRPr="00EB3BF5" w:rsidRDefault="00273A62" w:rsidP="00914CEC">
      <w:pPr>
        <w:pStyle w:val="a"/>
      </w:pPr>
      <w:bookmarkStart w:id="132" w:name="_Toc242176711"/>
      <w:r w:rsidRPr="00EB3BF5">
        <w:t>43</w:t>
      </w:r>
      <w:bookmarkEnd w:id="132"/>
    </w:p>
    <w:p w:rsidR="00273A62" w:rsidRPr="00EB3BF5" w:rsidRDefault="00273A62" w:rsidP="00914CEC">
      <w:pPr>
        <w:pStyle w:val="a0"/>
        <w:ind w:firstLine="0"/>
        <w:rPr>
          <w:b w:val="0"/>
          <w:vertAlign w:val="superscript"/>
        </w:rPr>
      </w:pPr>
      <w:bookmarkStart w:id="133" w:name="_Toc242176712"/>
      <w:r w:rsidRPr="00EB3BF5">
        <w:t>Е.И.Рерих – К.Кэмпбелл</w:t>
      </w:r>
      <w:r w:rsidRPr="00EB3BF5">
        <w:rPr>
          <w:rStyle w:val="FootnoteReference"/>
          <w:b w:val="0"/>
        </w:rPr>
        <w:footnoteReference w:id="87"/>
      </w:r>
      <w:bookmarkEnd w:id="133"/>
    </w:p>
    <w:p w:rsidR="00273A62" w:rsidRPr="00EB3BF5" w:rsidRDefault="00273A62" w:rsidP="00914CEC">
      <w:pPr>
        <w:pStyle w:val="Date"/>
        <w:ind w:firstLine="0"/>
      </w:pPr>
      <w:bookmarkStart w:id="134" w:name="_Toc242176713"/>
      <w:r w:rsidRPr="00EB3BF5">
        <w:t>23 июля 1951 г.</w:t>
      </w:r>
      <w:bookmarkEnd w:id="13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Катрин, пришли Ваши письма от 8, 10 и 13 июля. Радуемся Вашему правильному суждению о людях и обстоятельствах. Ваше золотое сердце – Ваш самый надежный, самый лучший руководитель, и оно подсказало Вам правильные решения. Вскоре все поймут, почему Великая Мудрость собирает вокруг Вас на ферме особых людей – честных, способных и преданных Учению.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Счастлива, что Вам нравится Аида, – душа ее намного тоньше, чем у Эрны. Было Сказано: «Она может сотрудничать с Дэвидом, но соблюдая дистанцию». Это нетрудно понять. Ее брат – хороший и честный человек, и оба они очень чувствительны и ранимы. Эти качества следует иметь в виду и бережно к ним относиться. Но они преодолеют это. Брату следует взять отпуск и, возможно, подыскать себе какую-нибудь работу в Брукфилде. По-видимому, ему трудно приспособиться к другой работе кроме электрика. Отец также хороший человек, может быть очень полезен. Таковы некоторые характеристики семьи, собранные</w:t>
      </w:r>
      <w:r w:rsidRPr="00EB3BF5">
        <w:rPr>
          <w:rFonts w:ascii="Times New Roman CYR" w:hAnsi="Times New Roman CYR" w:cs="Times New Roman CYR"/>
          <w:bCs/>
          <w:noProof/>
        </w:rPr>
        <w:t xml:space="preserve"> </w:t>
      </w:r>
      <w:r w:rsidRPr="00EB3BF5">
        <w:rPr>
          <w:rFonts w:ascii="Times New Roman CYR" w:hAnsi="Times New Roman CYR" w:cs="Times New Roman CYR"/>
          <w:noProof/>
        </w:rPr>
        <w:t>мною. Не говорите брату о его семье, не выказывайте к ней излишний интерес.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получила Ваше письмо от 16-го. Ваши первые впечатления несколько изменились, но я Вас понимаю. &lt;...&gt;</w:t>
      </w:r>
      <w:r w:rsidRPr="00EB3BF5">
        <w:rPr>
          <w:rStyle w:val="FootnoteReference"/>
          <w:rFonts w:ascii="Times New Roman CYR" w:hAnsi="Times New Roman CYR" w:cs="Times New Roman CYR"/>
          <w:noProof/>
        </w:rPr>
        <w:footnoteReference w:id="88"/>
      </w:r>
    </w:p>
    <w:p w:rsidR="00273A62" w:rsidRPr="00EB3BF5" w:rsidRDefault="00273A62" w:rsidP="00710EF9">
      <w:pPr>
        <w:rPr>
          <w:noProof/>
        </w:rPr>
      </w:pPr>
    </w:p>
    <w:p w:rsidR="00273A62" w:rsidRPr="00EB3BF5" w:rsidRDefault="00273A62" w:rsidP="00914CEC">
      <w:pPr>
        <w:pStyle w:val="a"/>
      </w:pPr>
      <w:bookmarkStart w:id="135" w:name="_Toc242176714"/>
      <w:r w:rsidRPr="00EB3BF5">
        <w:t>44</w:t>
      </w:r>
      <w:bookmarkEnd w:id="135"/>
    </w:p>
    <w:p w:rsidR="00273A62" w:rsidRPr="00EB3BF5" w:rsidRDefault="00273A62" w:rsidP="00914CEC">
      <w:pPr>
        <w:pStyle w:val="a0"/>
        <w:ind w:firstLine="0"/>
      </w:pPr>
      <w:bookmarkStart w:id="136" w:name="_Toc242176715"/>
      <w:r w:rsidRPr="00EB3BF5">
        <w:t>Е.И.Рерих – Б.Боллингу</w:t>
      </w:r>
      <w:r w:rsidRPr="00EB3BF5">
        <w:rPr>
          <w:rStyle w:val="FootnoteReference"/>
          <w:b w:val="0"/>
        </w:rPr>
        <w:footnoteReference w:id="89"/>
      </w:r>
      <w:bookmarkEnd w:id="136"/>
    </w:p>
    <w:p w:rsidR="00273A62" w:rsidRPr="00EB3BF5" w:rsidRDefault="00273A62" w:rsidP="00914CEC">
      <w:pPr>
        <w:pStyle w:val="Date"/>
        <w:spacing w:after="0"/>
        <w:ind w:firstLine="0"/>
      </w:pPr>
      <w:bookmarkStart w:id="137" w:name="_Toc242176716"/>
      <w:r w:rsidRPr="00EB3BF5">
        <w:t>29 июля 1951 г.</w:t>
      </w:r>
      <w:bookmarkEnd w:id="137"/>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была очень рада получить два Ваших письма за июнь и июль. Да, Вам необходимы хороший отдых и перемена климата и обстановки.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Вы сможете остаться в Швеции или еще где-либо в Европе дольше, чем предполагали. Сентябрь – лучший месяц для отдыха в Европе. Было Сказано, что Вы спокойно можете остаться даже до конца октября, – я поняла, что имеется много причин, по которым Ваше присутствие в это время будет очень полезным. В ноябре будет намного холоднее, и лучше вернуться в Мичиган.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все совершается согласно воле Владыки. Поэтому верьте и храните спокойствие. Ничто не коснется Вас и Вашей семьи.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Грустно слышать о недомогании г-жи Боллинг. Но она легко может поправить свою нервную систему в климате Швеции – эта перемена окажется благотворной. Кроме того, предполагается, что она может остаться в Швеции на целый год, поскольку зима в Вашей стране будет очень тяжелой.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ли Вы мою телеграмму, отправленную в Гранд Хавен, относительно Вашего отплытия в Швецию? В ней я указывала, что г-жа Боллинг может приехать позже вместе с сыном.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Меня очень тронули строки в Вашем письме от 9 июля о том, что «серия "Санкта" и другие символические полотна Рериха спасены» для меня. Да, Великий Владыка хочет, чтобы Вы защитили эти картины от утраты или уничтожения. Пока они могут оставаться на Риверсайд Драйв, 403. Музей выдержит все бури.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чувствовать Луч Владыки в Чаше – большое достижение. Мне Сказано, что Вы можете получить еще больше доказательств оказываемой Вам заботы. Умейте, дорогой Друг, ценить эти Благие знаки.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Вам за любовь, в ответ посылаю Вам свою благодарность и любовь. Берегите себя. Впереди Великая работа.</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Любящая Вас,</w:t>
      </w:r>
    </w:p>
    <w:p w:rsidR="00273A62" w:rsidRPr="00EB3BF5" w:rsidRDefault="00273A62" w:rsidP="00914CEC">
      <w:pPr>
        <w:autoSpaceDE w:val="0"/>
        <w:autoSpaceDN w:val="0"/>
        <w:adjustRightInd w:val="0"/>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Елена Рерих</w:t>
      </w:r>
    </w:p>
    <w:p w:rsidR="00273A62" w:rsidRPr="00EB3BF5" w:rsidRDefault="00273A62" w:rsidP="00710EF9">
      <w:pPr>
        <w:rPr>
          <w:noProof/>
        </w:rPr>
      </w:pPr>
    </w:p>
    <w:p w:rsidR="00273A62" w:rsidRPr="00EB3BF5" w:rsidRDefault="00273A62" w:rsidP="00914CEC">
      <w:pPr>
        <w:pStyle w:val="a"/>
      </w:pPr>
      <w:bookmarkStart w:id="138" w:name="_Toc242176717"/>
      <w:r w:rsidRPr="00EB3BF5">
        <w:t>45</w:t>
      </w:r>
      <w:bookmarkEnd w:id="138"/>
    </w:p>
    <w:p w:rsidR="00273A62" w:rsidRPr="00EB3BF5" w:rsidRDefault="00273A62" w:rsidP="00914CEC">
      <w:pPr>
        <w:pStyle w:val="a0"/>
        <w:ind w:firstLine="0"/>
      </w:pPr>
      <w:bookmarkStart w:id="139" w:name="_Toc242176718"/>
      <w:r w:rsidRPr="00EB3BF5">
        <w:t>Е.И.Рерих – Дж. Уиду</w:t>
      </w:r>
      <w:r w:rsidRPr="00EB3BF5">
        <w:rPr>
          <w:rStyle w:val="FootnoteReference"/>
          <w:b w:val="0"/>
        </w:rPr>
        <w:footnoteReference w:id="90"/>
      </w:r>
      <w:bookmarkEnd w:id="139"/>
    </w:p>
    <w:p w:rsidR="00273A62" w:rsidRPr="00EB3BF5" w:rsidRDefault="00273A62" w:rsidP="00914CEC">
      <w:pPr>
        <w:pStyle w:val="Date"/>
        <w:ind w:firstLine="0"/>
      </w:pPr>
      <w:bookmarkStart w:id="140" w:name="_Toc242176719"/>
      <w:r w:rsidRPr="00EB3BF5">
        <w:t>[Июнь–июль 1951 г.]</w:t>
      </w:r>
      <w:bookmarkEnd w:id="14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г-н Уид, только что пришло июньское письмо Зины, в котором она пишет о воспалении на Вашей ноге, – это очень досадно, но опасности не представляет. Его можно излечить наложением холодных компрессов, которые следует держать до тех пор, пока они не согреются. В воду можно добавить немного ромашки или арники, но лучше всего компрессы из листьев свежего подорожника. Эти листья следует промыть и продезинфицировать в воде с небольшим количеством марганцовки и разложить на ткани. Затем их следует немного помять и наложить на поврежденное место. Я напишу Зине по-русски, и она объяснит Вам подробнее. По моему личному опыту я знаю, что листья подорожника прекрасно снимают все воспаления.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сердце следует укрепить, поэтому Совет Вам – принимать строфант, ибо это лучшее лекарство от многих сердечных болезней. Он не накапливается в нашем организме подобно другим ядам и, кроме того, сотрудничает с почками. Это очень хорошее средство при многих заболеваниях почек.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Советую Вам принимать две пилюли или таблетки в день, одну натощак перед завтраком, другую – перед сном в течение недели, затем увеличить дозу до </w:t>
      </w:r>
      <w:r w:rsidRPr="00EB3BF5">
        <w:rPr>
          <w:rFonts w:ascii="Times New Roman CYR" w:hAnsi="Times New Roman CYR" w:cs="Times New Roman CYR"/>
          <w:i/>
          <w:iCs/>
          <w:noProof/>
        </w:rPr>
        <w:t xml:space="preserve">трех </w:t>
      </w:r>
      <w:r w:rsidRPr="00EB3BF5">
        <w:rPr>
          <w:rFonts w:ascii="Times New Roman CYR" w:hAnsi="Times New Roman CYR" w:cs="Times New Roman CYR"/>
          <w:noProof/>
        </w:rPr>
        <w:t xml:space="preserve">пилюль в день в течение </w:t>
      </w:r>
      <w:r w:rsidRPr="00EB3BF5">
        <w:rPr>
          <w:rFonts w:ascii="Times New Roman CYR" w:hAnsi="Times New Roman CYR" w:cs="Times New Roman CYR"/>
          <w:i/>
          <w:iCs/>
          <w:noProof/>
        </w:rPr>
        <w:t xml:space="preserve">двух </w:t>
      </w:r>
      <w:r w:rsidRPr="00EB3BF5">
        <w:rPr>
          <w:rFonts w:ascii="Times New Roman CYR" w:hAnsi="Times New Roman CYR" w:cs="Times New Roman CYR"/>
          <w:noProof/>
        </w:rPr>
        <w:t xml:space="preserve">недель и затем опять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пилюли в день в течение одной недели. После этого Вы должны отдохнуть от всех лекарств.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Строфант – прекрасное средство, оно излечивает и предохраняет от многих болезней. В средние века алхимики рассматривали его как одно из наиболее сокровенных средств – он входил в состав эликсира Жизни в качестве одного из основных ингредиентов. Строфант продлевает нашу жизнь. Он может вылечить даже сильную малярию, но, конечно, дозы в каждом случае различны. Хотелось бы знать, как он подействует на Вас, дорогой г-н Уид, дайте мне знать, можно через Зину.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радовалась Вашему мартовскому письму и Вашему продвижению на духовном пути. Ваш сон свидетельствует о том, что Ваше тонкое тело может сознательно участвовать в великой созидательной работе, происходящей на астральном плане, и помнить некоторые интересные подробности. «Поглотители огня» – как нужны они повсюду! На нашей планете так много «черных» огней, которые нужно «поглотить», или трансмутировать. Но я боюсь, что наша земная «трансмутация» может спалить все дотла.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всегда, я уверена, что все лучшее, что есть в нашей культуре и цивилизации, будет охранено и достойнейшие представители человечества – спасены! Силы Света придут, чтобы спасти наше безумное человечество. Мне жаль, что Вы так и не купили землю или дом в Коннектикуте в 1948–49 гг., когда цены были не столь высокими. Но будем надеяться на лучшее, зная безопасные места, которые будут охранены.</w:t>
      </w:r>
    </w:p>
    <w:p w:rsidR="00273A62" w:rsidRPr="00EB3BF5" w:rsidRDefault="00273A62" w:rsidP="00710EF9">
      <w:pPr>
        <w:rPr>
          <w:noProof/>
        </w:rPr>
      </w:pPr>
    </w:p>
    <w:p w:rsidR="00273A62" w:rsidRPr="00EB3BF5" w:rsidRDefault="00273A62" w:rsidP="00914CEC">
      <w:pPr>
        <w:pStyle w:val="a"/>
      </w:pPr>
      <w:bookmarkStart w:id="141" w:name="_Toc242176720"/>
      <w:r w:rsidRPr="00EB3BF5">
        <w:t>46</w:t>
      </w:r>
      <w:bookmarkEnd w:id="141"/>
    </w:p>
    <w:p w:rsidR="00273A62" w:rsidRPr="00EB3BF5" w:rsidRDefault="00273A62" w:rsidP="00914CEC">
      <w:pPr>
        <w:pStyle w:val="a0"/>
        <w:ind w:firstLine="0"/>
      </w:pPr>
      <w:bookmarkStart w:id="142" w:name="_Toc242176721"/>
      <w:r w:rsidRPr="00EB3BF5">
        <w:t>Е.И.Рерих – К.Кэмпбелл</w:t>
      </w:r>
      <w:r w:rsidRPr="00EB3BF5">
        <w:rPr>
          <w:rStyle w:val="FootnoteReference"/>
          <w:b w:val="0"/>
        </w:rPr>
        <w:footnoteReference w:id="91"/>
      </w:r>
      <w:bookmarkEnd w:id="142"/>
    </w:p>
    <w:p w:rsidR="00273A62" w:rsidRPr="00EB3BF5" w:rsidRDefault="00273A62" w:rsidP="00914CEC">
      <w:pPr>
        <w:pStyle w:val="Date"/>
        <w:ind w:firstLine="0"/>
      </w:pPr>
      <w:bookmarkStart w:id="143" w:name="_Toc242176722"/>
      <w:r w:rsidRPr="00EB3BF5">
        <w:t>4 августа 1951 г.</w:t>
      </w:r>
      <w:bookmarkEnd w:id="14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внимательно изучила Ваши последние письма за июль. Понимаю, как сильно смущали Вас злобные нашептывания. Но, любимая, разве Вы не были названы Великим Учителем – «моя лучшая сотрудница в Америке»? Что это означает? Не значит ли это, что Вы мужественная душа, которая может устоять перед натиском темных сил? Не значит ли это, что Вы находитесь под Великим Щитом и помощь не замедлит?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Да, родная, было торжественно подтверждено: «Катрин не будет присутствовать во время катастрофы. Ее возвращение в нашу страну </w:t>
      </w:r>
      <w:r w:rsidRPr="00EB3BF5">
        <w:rPr>
          <w:rFonts w:ascii="Times New Roman CYR" w:hAnsi="Times New Roman CYR" w:cs="Times New Roman CYR"/>
          <w:i/>
          <w:iCs/>
          <w:noProof/>
        </w:rPr>
        <w:t xml:space="preserve">решено. </w:t>
      </w:r>
      <w:r w:rsidRPr="00EB3BF5">
        <w:rPr>
          <w:rFonts w:ascii="Times New Roman CYR" w:hAnsi="Times New Roman CYR" w:cs="Times New Roman CYR"/>
          <w:noProof/>
        </w:rPr>
        <w:t xml:space="preserve">Поэтому она не должна беспокоиться. Она будет с Нами. Она может </w:t>
      </w:r>
      <w:r w:rsidRPr="00EB3BF5">
        <w:rPr>
          <w:rFonts w:ascii="Times New Roman CYR" w:hAnsi="Times New Roman CYR" w:cs="Times New Roman CYR"/>
          <w:i/>
          <w:iCs/>
          <w:noProof/>
        </w:rPr>
        <w:t xml:space="preserve">спокойно </w:t>
      </w:r>
      <w:r w:rsidRPr="00EB3BF5">
        <w:rPr>
          <w:rFonts w:ascii="Times New Roman CYR" w:hAnsi="Times New Roman CYR" w:cs="Times New Roman CYR"/>
          <w:noProof/>
        </w:rPr>
        <w:t xml:space="preserve">наблюдать за развитием мировых событий. Но постоянные тревоги могут пагубно отразиться на ее печени. Этот орган нельзя исцелить психической энергией. Потребуется аллопатическое лечение, и она не сможет приехать в Индию». Так, родная, </w:t>
      </w:r>
      <w:r w:rsidRPr="00EB3BF5">
        <w:rPr>
          <w:rFonts w:ascii="Times New Roman CYR" w:hAnsi="Times New Roman CYR" w:cs="Times New Roman CYR"/>
          <w:i/>
          <w:iCs/>
          <w:noProof/>
        </w:rPr>
        <w:t xml:space="preserve">никаких сомнений, страхов и тревог. </w:t>
      </w:r>
      <w:r w:rsidRPr="00EB3BF5">
        <w:rPr>
          <w:rFonts w:ascii="Times New Roman CYR" w:hAnsi="Times New Roman CYR" w:cs="Times New Roman CYR"/>
          <w:noProof/>
        </w:rPr>
        <w:t>«То, что сегодня кажется невозможным, завтра осуществимо». Мы должны постоянно помнить об этой формуле умом и сердцем и повторять ее даже вслух, чтобы цементировать пространство вокруг нас. Так, любимая, ожидаем, что Вас будет не так-то легко смутить нашептываниями, сомнениями и страхами. Та, кто покинула Вас сейчас, была наиболее пагубной и опасной сотрудницей Темных Сил. Она посеяла ложь и клевету. Но разве не будет многое очищено, грязь смыта и унесена? Мы достигли Космической Ступени, сужденной Космической Ступени, и события выявляются согласно Воле Великого Владыки. Так, храните космическое спокойствие. Ничто не сможет случиться с теми, кто под Щитом. Но очищение грядет, и в огромном масштабе.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Ждем Вашего возвращения в начале или даже в середине </w:t>
      </w:r>
      <w:r w:rsidRPr="00EB3BF5">
        <w:rPr>
          <w:rFonts w:ascii="Times New Roman CYR" w:hAnsi="Times New Roman CYR" w:cs="Times New Roman CYR"/>
          <w:i/>
          <w:iCs/>
          <w:noProof/>
        </w:rPr>
        <w:t xml:space="preserve">октября. </w:t>
      </w:r>
      <w:r w:rsidRPr="00EB3BF5">
        <w:rPr>
          <w:rFonts w:ascii="Times New Roman CYR" w:hAnsi="Times New Roman CYR" w:cs="Times New Roman CYR"/>
          <w:noProof/>
        </w:rPr>
        <w:t>Можете отправиться на корабле, ибо октябрь плохой месяц на равнинах. Можете немного пожить в Европе, в Швейцарии. Ноябрь гораздо лучше – ни малярии, ни жары.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Рам считается лучшим сотрудником и, конечно, таковым и останется. Он будет работать в далекой стране и в не столь отдаленном будущем. Поддерживайте дружеские отношения, но не переусердствуйте. Вы приедете с ним в мою страну.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Вы уже получили наше письмо о священнике и его жене. Они могут быть очень полезными и надежными людьми – еще больше, чем Панасенко. Постарайтесь убедить их приехать. Аида в порядке, отец тоже. Но не выказывайте никакого интереса к семье ее брата. Грюнманису можно помочь, если он хочет и готов помогать другим.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Август принесет перемены, но не бойтесь, все к лучшему. Ваше возвращение решено, все остальное сложится соответственно этому главному решению. </w:t>
      </w:r>
      <w:r w:rsidRPr="00EB3BF5">
        <w:rPr>
          <w:rFonts w:ascii="Times New Roman CYR" w:hAnsi="Times New Roman CYR" w:cs="Times New Roman CYR"/>
          <w:i/>
          <w:iCs/>
          <w:noProof/>
        </w:rPr>
        <w:t xml:space="preserve">Ничего не покупайте – все может потеряться в Нью-Йорке. </w:t>
      </w:r>
      <w:r w:rsidRPr="00EB3BF5">
        <w:rPr>
          <w:rFonts w:ascii="Times New Roman CYR" w:hAnsi="Times New Roman CYR" w:cs="Times New Roman CYR"/>
          <w:noProof/>
        </w:rPr>
        <w:t>Не везите с собой много вещей, Вы можете купить все необходимое в Европе. Коннектикут не пострадает. Берегите ферму – это источник хорошего дохода. Постарайтесь, родная, не думать о настоящих условиях. Направляйте мысли по новым каналам совсем другой жизни, жизни после космического переустройства.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любимая, помните Великую Любовь Владыки, Великого Учителя, мою и Инге и спокойно относитесь к сплетням несчастных людей с маленькими сердцами.</w:t>
      </w:r>
    </w:p>
    <w:p w:rsidR="00273A62" w:rsidRPr="00EB3BF5" w:rsidRDefault="00273A62" w:rsidP="00710EF9">
      <w:pPr>
        <w:rPr>
          <w:noProof/>
        </w:rPr>
      </w:pPr>
    </w:p>
    <w:p w:rsidR="00273A62" w:rsidRPr="00EB3BF5" w:rsidRDefault="00273A62" w:rsidP="00914CEC">
      <w:pPr>
        <w:pStyle w:val="a"/>
      </w:pPr>
      <w:bookmarkStart w:id="144" w:name="_Toc242176723"/>
      <w:r w:rsidRPr="00EB3BF5">
        <w:t>47</w:t>
      </w:r>
      <w:bookmarkEnd w:id="144"/>
    </w:p>
    <w:p w:rsidR="00273A62" w:rsidRPr="00EB3BF5" w:rsidRDefault="00273A62" w:rsidP="00914CEC">
      <w:pPr>
        <w:pStyle w:val="a0"/>
        <w:ind w:firstLine="0"/>
      </w:pPr>
      <w:bookmarkStart w:id="145" w:name="_Toc242176724"/>
      <w:r w:rsidRPr="00EB3BF5">
        <w:t>Е.И.Рерих – С.Н.Рериху</w:t>
      </w:r>
      <w:bookmarkEnd w:id="145"/>
    </w:p>
    <w:p w:rsidR="00273A62" w:rsidRPr="00EB3BF5" w:rsidRDefault="00273A62" w:rsidP="00914CEC">
      <w:pPr>
        <w:pStyle w:val="Date"/>
        <w:ind w:firstLine="0"/>
      </w:pPr>
      <w:bookmarkStart w:id="146" w:name="_Toc242176725"/>
      <w:r w:rsidRPr="00EB3BF5">
        <w:t>11 августа 1951 г.</w:t>
      </w:r>
      <w:bookmarkEnd w:id="14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мой Светуня, рада была получить твое письмо. Очень ждала его. Да, забота о воде самая насущная. </w:t>
      </w:r>
      <w:r w:rsidRPr="00EB3BF5">
        <w:rPr>
          <w:rFonts w:ascii="Times New Roman CYR" w:hAnsi="Times New Roman CYR" w:cs="Times New Roman CYR"/>
          <w:i/>
          <w:iCs/>
          <w:noProof/>
        </w:rPr>
        <w:t xml:space="preserve">Слышала, </w:t>
      </w:r>
      <w:r w:rsidRPr="00EB3BF5">
        <w:rPr>
          <w:rFonts w:ascii="Times New Roman CYR" w:hAnsi="Times New Roman CYR" w:cs="Times New Roman CYR"/>
          <w:noProof/>
        </w:rPr>
        <w:t>что «можно найти лучшую воду вблизи камня при храме у дороги, недалеко от рощи новых посадок». Вода может оказаться не на большой глубине. Следовало бы тщательно обследовать указанное место. Думаю, что урожай будет неплох.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думаю о предстоящих переменах в мире. Конечно, война с Пакистаном неизбежна, и весною они сунутся в эту авантюру, которая окончится поражением Пакистана и его полным уничтожением. Пакистан будет уничтожен и сольется навсегда с Индией. Я твердо верю в пророчество Нострадамуса о полном развале мусульманского владычества во всем мире.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нас тут все притихли в связи с ожиданием перемен в Тибете. Думается, что сейчас ничего особого там не произойдет. Китайцы пока что наведут некоторое упорядочение и остановят междоусобия, которые страшнее перемен строя. За последнее время проявились знаки внимания по отношению к Юрию со стороны приезжавших официальных лиц Индийского Правительства. Видимо, начинают понимать, какая незаменимая ценность для них и во многих отношениях заключается в знаниях Юрия. Посмотрим, во что оформятся все их заманчивые предположения и предложения. Как бы не оправдалось давно Указанное: «Когда будете уезжать, кто-то спохватится – упустили сокола, улетел за горы, не достать». Да, так подбираются знаки. Предвидим возможность двинуться в ноябре. Ждем смену декораций в августе. Должны произойти перемены. Мир накалился, и пришло время, когда самые неожиданные действия могут сдвинуть лавину. По-прежнему ничего угрожающего для наших стран не чувствую. Все сложится так, как нужно. Мудрее мудрого. Так и живем в ожидании, но в ожидании радостном. Ибо каждая подвижка сейчас желательна.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Наша милая Инге держится, несмотря на тяжкий монсун. Солнечное сплетение ее иногда дает себя знать, но это неизбежно при процессе открытия центров. Она начинает понемногу слышать и видеть, но, конечно, во время монсуна все такие проявления много слабее. Но подготовительный процесс продолжается, и успешно. Очень люблю и ценю ее как незаменимую сотрудницу и для нашей Катрин. Она так любит и предана ей! И имеет прекрасное влияние на нее. Но климат Индии определенно ей нехорош, и весной она должна будет уехать в Швейцарию. Возможно, что и немного раньше. Но, конечно, скоро некоторые обстоятельства выяснятся и многие разъедутся по разным направлениям. Катрин, вероятно, вернется в октябре. Трудно ей найти честного и ответственного человека для ее фермы, для хранения картин и книг! Думаем пригласить русского священника из беженцев, из Латвии.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письмо от Бхатнагара, сожалеет, что ему не удалось проехать в нашу страну. Виза пришла слишком поздно, когда он был уже на обратном пути в Швеции! Почему такая задержка? В Швеции он встретил нашего друга Боллинга, который был направлен мною туда для поправки своего здоровья. Видимо, они очень пришлись друг другу по сердцу, и Бхатнагар уже планирует сотрудничество с Боллингом в Индии. Но пока что Боллингу нужно отдыхать в Швеции и не рисковать приезжать в Индию. Сердце его требует самого бережного отношения. Но в будущем можно иметь его в виду как прекрасного сотрудника.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очень огорчался, не имея писем от тебя. Он ведь самый родственный из нас и считается очень с малыми знаками внимания. Должна признаться, что меня очень трогает эта привязанность в нем. Очень, очень ждал твоего письма. Наша Ирина Александровна приютила у себя семью русских беженцев – отца, мать и девочку 13 лет. Может быть, приживутся. Остальных 20 человек беженцев, прибывших в Калимпонг через Тибет из Алтая и Китайского Туркестана, отправили в Калькутту, откуда их разместят по странам, нуждающимся в рабочих. Парни неплохие. Петр Георгиевич и Юрий приняли в них участие и собрали на них до тысячи рупий и вообще устроили им путь. Пора кончать</w:t>
      </w:r>
      <w:r w:rsidRPr="00EB3BF5">
        <w:rPr>
          <w:rStyle w:val="FootnoteReference"/>
          <w:rFonts w:ascii="Times New Roman CYR" w:hAnsi="Times New Roman CYR" w:cs="Times New Roman CYR"/>
          <w:noProof/>
        </w:rPr>
        <w:footnoteReference w:id="92"/>
      </w:r>
      <w:r w:rsidRPr="00EB3BF5">
        <w:rPr>
          <w:rFonts w:ascii="Times New Roman CYR" w:hAnsi="Times New Roman CYR" w:cs="Times New Roman CYR"/>
          <w:noProof/>
        </w:rPr>
        <w:t>. Все будет хорошо, главное, так, как нужно! Обнимаю тебя, родной, береги себя.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Вузлику непременно напишу, но я немного ослабела сейчас от новых лучей, трудных очень. Поцелуй Вузлика покрепче.</w:t>
      </w:r>
    </w:p>
    <w:p w:rsidR="00273A62" w:rsidRPr="00EB3BF5" w:rsidRDefault="00273A62" w:rsidP="00710EF9">
      <w:pPr>
        <w:rPr>
          <w:noProof/>
        </w:rPr>
      </w:pPr>
    </w:p>
    <w:p w:rsidR="00273A62" w:rsidRPr="00EB3BF5" w:rsidRDefault="00273A62" w:rsidP="00914CEC">
      <w:pPr>
        <w:pStyle w:val="a"/>
      </w:pPr>
      <w:bookmarkStart w:id="147" w:name="_Toc242176726"/>
      <w:r w:rsidRPr="00EB3BF5">
        <w:t>48</w:t>
      </w:r>
      <w:bookmarkEnd w:id="147"/>
    </w:p>
    <w:p w:rsidR="00273A62" w:rsidRPr="00EB3BF5" w:rsidRDefault="00273A62" w:rsidP="00914CEC">
      <w:pPr>
        <w:pStyle w:val="a0"/>
        <w:ind w:firstLine="0"/>
      </w:pPr>
      <w:bookmarkStart w:id="148" w:name="_Toc242176727"/>
      <w:r w:rsidRPr="00EB3BF5">
        <w:t>Е.И.Рерих – Б.Боллингу</w:t>
      </w:r>
      <w:r w:rsidRPr="00EB3BF5">
        <w:rPr>
          <w:rStyle w:val="FootnoteReference"/>
          <w:b w:val="0"/>
        </w:rPr>
        <w:footnoteReference w:id="93"/>
      </w:r>
      <w:bookmarkEnd w:id="148"/>
    </w:p>
    <w:p w:rsidR="00273A62" w:rsidRPr="00EB3BF5" w:rsidRDefault="00273A62" w:rsidP="00914CEC">
      <w:pPr>
        <w:pStyle w:val="Date"/>
        <w:spacing w:after="0"/>
        <w:ind w:firstLine="0"/>
      </w:pPr>
      <w:bookmarkStart w:id="149" w:name="_Toc242176728"/>
      <w:r w:rsidRPr="00EB3BF5">
        <w:t>22 августа 1951 г.</w:t>
      </w:r>
      <w:bookmarkEnd w:id="149"/>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Хотелось бы получить еще новости от Вас и о Вас. Несколько дней назад я получила милое письмо от д-ра Бхатнагара, он пишет: «Г-н Боллинг относится к тому типу людей, которым нужно приехать в Индию и организовать там какое-нибудь большое дело или предприятие...» Так, получив это письмо и вспоминая Ваше, в котором Вы пишете о «двух чудесных днях, проведенных вместе с д-ром Бхатнагаром...», я отважилась отправить Вам следующее предложение: «Наш Друг не должен спешить покинуть Швецию, ибо его ждут в Индии к середине ноября. Он может провести там несколько недель и вернуться в Мичиган». Думаю, что октябрь приятный месяц в Европе, но в индийских долинах до середины ноября очень тяжело. Вы встретите Вашего нового друга и познакомитесь с его огромной напряженной работой, совершаемой для своей страны. Также Вы увидите Вашего старого друга, но не в горах, а, вероятно, в Дели или Бомбее. Буду рада видеть Вас, мой старый Друг, нам нужно о многом поговорить, для этого не хватит и многих часов.</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нетерпением жду, как Вы воспримите новые обстоятельства.</w:t>
      </w:r>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себя. Любящая Вас,</w:t>
      </w:r>
    </w:p>
    <w:p w:rsidR="00273A62" w:rsidRPr="00EB3BF5" w:rsidRDefault="00273A62" w:rsidP="00914CEC">
      <w:pPr>
        <w:autoSpaceDE w:val="0"/>
        <w:autoSpaceDN w:val="0"/>
        <w:adjustRightInd w:val="0"/>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Е.Р.</w:t>
      </w:r>
    </w:p>
    <w:p w:rsidR="00273A62" w:rsidRPr="00EB3BF5" w:rsidRDefault="00273A62" w:rsidP="00710EF9">
      <w:pPr>
        <w:rPr>
          <w:noProof/>
        </w:rPr>
      </w:pPr>
    </w:p>
    <w:p w:rsidR="00273A62" w:rsidRPr="00EB3BF5" w:rsidRDefault="00273A62" w:rsidP="00914CEC">
      <w:pPr>
        <w:pStyle w:val="a"/>
      </w:pPr>
      <w:bookmarkStart w:id="150" w:name="_Toc242176729"/>
      <w:r w:rsidRPr="00EB3BF5">
        <w:t>49</w:t>
      </w:r>
      <w:bookmarkEnd w:id="150"/>
    </w:p>
    <w:p w:rsidR="00273A62" w:rsidRPr="00EB3BF5" w:rsidRDefault="00273A62" w:rsidP="00914CEC">
      <w:pPr>
        <w:pStyle w:val="a0"/>
        <w:ind w:firstLine="0"/>
      </w:pPr>
      <w:bookmarkStart w:id="151" w:name="_Toc242176730"/>
      <w:r w:rsidRPr="00EB3BF5">
        <w:t>Е.И.Рерих – З.Г.Фосдик и Д.Фосдику</w:t>
      </w:r>
      <w:bookmarkEnd w:id="151"/>
    </w:p>
    <w:p w:rsidR="00273A62" w:rsidRPr="00EB3BF5" w:rsidRDefault="00273A62" w:rsidP="00914CEC">
      <w:pPr>
        <w:pStyle w:val="Date"/>
        <w:ind w:firstLine="0"/>
      </w:pPr>
      <w:bookmarkStart w:id="152" w:name="_Toc242176731"/>
      <w:r w:rsidRPr="00EB3BF5">
        <w:t>23 августа 1951 г.</w:t>
      </w:r>
      <w:bookmarkEnd w:id="15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запоздание моего письма произошло из-за моего тяжкого самочувствия, также из-за недомоганий нашей Инге. Открытие солнечного сплетения не протекает легко. Боли и дурноты были мучительны, и, конечно, «друзья» и домашние немного тревожились; чтобы «успокоить умы», я решила пригласить местного врача, который, конечно, ничего нового не мог открыть, но, во всяком случае, успокоил и подтвердил, что никаких злостных признаков не имелось и нужна лишь диета. На этом все успокоились. Сейчас солнечное сплетение вполне открылось и постепенно приходит более или менее в нормальное состояние, ибо именно теперь Инге будет реагировать на всякие космические пертурбации в своем солнечном сплетении. Без открытия солнечного сплетения нельзя открыть другие центры. Конечно, Инге проходит процесс йогический, но не огненной трансмутации. Агни Йога требует совершенно иных условий, именно – продолжительного пребывания на больших высотах в холоде и большом одиночестве, также совершенно необходим Космический срок прилива огня пространства. Кармический срок должен совпасть с Космическим, и такое совпадение чрезвычайно редкое явление. Прилив Огня пространства происходит однажды в столетие и является проявлением Космического Огненного ритма.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тяжелое самочувствие тоже в силу большего напряжения в солнечном сплетении, которое уявлено на большой подвижности, и особенно трудно по ночам, страстно трудно. Но нужно терпение, ибо подвижность нужна для ассимиляции новых лучей из пространства, которые скоро оявятся на отходе. После ассимиляции их смогу сотрудничать с ними. Эти лучи близки Урану и необходимы для нашей Земли. После отхода Сатурна и уявленного ярого распадения его песчаных масс Земля оявилась на особом сотрудничестве с Ураном. Подвижность солнечного сплетения нужна для Космического Сотрудничества. Прекрасно Космическое Сотрудничество, но непостижимо и трудно оявление его в космическом размахе, оставаясь в земной оболочке. Трудно, очень трудно. Очень радуюсь, что Зиночка оценила книгу «Беспредельность». Книга эта страшно нужна. Необходимо ввести сознание людей в ощущение их пространственного существования. Также тронуло меня тонкое понимание знаменательного камешка. Да, лишь сердцем можем мы прикоснуться к Несказуемому. Но не так трудно прикоснуться к психодинамике и «психожизни» Космоса, когда человек осознал в себе присутствие той же силы. Психодинамика Космоса – Энергия Всеначальная, и Психожизнь Космоса в ее высшем напряжении – уявленная «Твердыня Света». Истинно, Исток Психожизни так наглядно, так мощно уявлен в Твердыне Света! Осознанием в себе психической энергии и очищением ее мы устанавливаем связь с Великим Источником и открываем все возможности к Познанию в соответствии с нашим сознанием. Помните всегда о СООТВЕТСТВИИ.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буду счастлива выходу «Озарения». Хотелось бы приступить к печатанию «Беспредельности», так как перевод ее уже имеется, и тот, который мы с Инге сейчас просматриваем, – очень неплох! Мне сдается, что этот перевод был просмотрен мною и Грант. Скоро кончим первую часть, но вторая еще в пути. Также можно приступить к переводу «Братства», и так как до печатания еще далеко, то можно было бы посылать отдельные страницы членам Общества Агни Йоги.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Поблагодарите Уида за его приветливое отношение к представителям страны новой. Можно было бы их запросить, почему они так боятся нас? Приветливость к новой стране поможет многим. Все сказанное раньше исполнится, так можно повторить Уиду. Да, мы в ожидании перемен после ярого наступления в Корее</w:t>
      </w:r>
      <w:r w:rsidRPr="00EB3BF5">
        <w:rPr>
          <w:rStyle w:val="FootnoteReference"/>
          <w:rFonts w:ascii="Times New Roman CYR" w:hAnsi="Times New Roman CYR" w:cs="Times New Roman CYR"/>
          <w:noProof/>
        </w:rPr>
        <w:footnoteReference w:id="94"/>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Юстине не слишком заботьтесь. Он осознал свою силу, и нельзя запретить ему пользоваться его большой способностью помогать многим людям. Если он может поднять свои вибрации, то он может принять и передать и другим целительный Луч. Пусть только помнит, что никакие насильственные открытия центров или вызывания способностей не имеют значения для последующего существования. Все насильственное остается в пределах низшего плана. Ничто не передается в тело манасическое. Все должно приходить естественно и изнутри.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мисс Спатц, конечно, она должна решить сама свою судьбу и может работать по медицинской части с Давидом, если она это предпочитает. Также напрасно она опасается каждодневных клизм, они не могут нарушить ее организм. Если бы она знала, к каким страшным методам для очищения желудка и кишечника прибегают йоги, клизма – одно из самых слабых средств, чтобы сохранить силы и молодость свою. Но очищение кишечника и желудка практикуется всеми йогами, на всех путях Йоги.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 друг Боллинг, судя по его письму, становится крепче. Но взбираться на горы не рекомендуется. Мне он писал, насколько он был доволен своими новыми знакомствами, но ни словом не обмолвился о своей жене. Конечно, мне трудно вмешиваться в их отношения, но думается, что его жена может страдать от его равнодушия к ней. Жаль, что он не устроил ее с надежным человеком в Швеции. Климат там много лучше для нее. Был дан Совет оставить ее на целый год в Швеции.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Счастлива, что родной Дедлей решает серьезно заняться русским языком. Ему нужно знать русский язык. Как же он приедет ко мне без знания языка! Также Зиночка и Дедлей приедут в Индию, но меня уже не будет с Вами. Приедете на наше место, где будет оявлено совершенно новое строительство, и проведете там лучшее время. Будете вспоминать, и новое понимание принесет новую радость и готовность начать новый путь, более сознательный, под Лучом Великого Владыки. Может быть, и Катрин с Инге оявятся там с Вами. Да, помогите строить новый город знания. К тому времени многое облегчится. Но надо помнить твердо Заветы, приведшие нас к этому месту.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мои, свидание наше не за горами, но события толпятся, и многое смешено и унесено будет потоком Кармы. И там, где я буду после ухода с земного плана, не нарушу моей связи с Вами и всегда буду работать на дальнейший сдвиг сознания и спасения человечества в Твердыне 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мои, все лучшие думы с Вами. Знаю, что нелегко, но сейчас мы подошли к пределу. Но ничто Вас не коснется.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сейчас тоже переживает страшно трудное время. Но она держится и совладает с большими трудностями. Трудно ей найти верного человека для фармы, который мог бы охранить и картины, и книги при всех возможных случаях. Ярая выполняет свою миссию, и миссию нелегкую, но работает на план Владыки. Каждый имеет свою миссию, потому не требуйте от нее сейчас особой помощи. Она не в состоянии сделать это. Она страшно напряжена. Но знайте, что она в полном смысле сотрудница наша. Когда увидимся, многое станет на место. Жизнь сложна, и мера Великого Владыки совершенно отличается от общей меры. Всем нам нужно еще расти. Не умеем мы понять истинного сотрудничества в большом деле. Но и этому научимся, родные. Итак, трудитесь, сотрудничайте всеми силами и ничем не устрашайтесь.</w:t>
      </w:r>
    </w:p>
    <w:p w:rsidR="00273A62" w:rsidRPr="00EB3BF5" w:rsidRDefault="00273A62" w:rsidP="00710EF9">
      <w:pPr>
        <w:rPr>
          <w:noProof/>
        </w:rPr>
      </w:pPr>
    </w:p>
    <w:p w:rsidR="00273A62" w:rsidRPr="00EB3BF5" w:rsidRDefault="00273A62" w:rsidP="00914CEC">
      <w:pPr>
        <w:pStyle w:val="a"/>
      </w:pPr>
      <w:bookmarkStart w:id="153" w:name="_Toc242176732"/>
      <w:r w:rsidRPr="00EB3BF5">
        <w:t>50</w:t>
      </w:r>
      <w:bookmarkEnd w:id="153"/>
    </w:p>
    <w:p w:rsidR="00273A62" w:rsidRPr="00EB3BF5" w:rsidRDefault="00273A62" w:rsidP="00914CEC">
      <w:pPr>
        <w:pStyle w:val="a0"/>
        <w:ind w:firstLine="0"/>
      </w:pPr>
      <w:bookmarkStart w:id="154" w:name="_Toc242176733"/>
      <w:r w:rsidRPr="00EB3BF5">
        <w:t>Е.И.Рерих – Д.Рани Рерих</w:t>
      </w:r>
      <w:r w:rsidRPr="00EB3BF5">
        <w:rPr>
          <w:rStyle w:val="FootnoteReference"/>
          <w:b w:val="0"/>
        </w:rPr>
        <w:footnoteReference w:id="95"/>
      </w:r>
      <w:bookmarkEnd w:id="154"/>
    </w:p>
    <w:p w:rsidR="00273A62" w:rsidRPr="00EB3BF5" w:rsidRDefault="00273A62" w:rsidP="00914CEC">
      <w:pPr>
        <w:pStyle w:val="Date"/>
        <w:ind w:firstLine="0"/>
      </w:pPr>
      <w:bookmarkStart w:id="155" w:name="_Toc242176734"/>
      <w:r w:rsidRPr="00EB3BF5">
        <w:t>1 сентября 1951 г.</w:t>
      </w:r>
      <w:bookmarkEnd w:id="155"/>
    </w:p>
    <w:p w:rsidR="00273A62" w:rsidRPr="00EB3BF5" w:rsidRDefault="00273A62" w:rsidP="009C298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родная и любимая Девика,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Вам спасибо за все Ваши милые письма. Так приятно их получать и знать, что все у вас обоих хорошо и работа продолжается.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очень рада услышать, что семена и растения, привезенные из Калимпонга, прекрасно прижились в Вашем саду.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родная, у меня к Вам большая просьба – пожалуйста, купите немного чудесного майсурского шелка для Кессанг в качестве свадебного подарка. Это нужно сделать быстро, ибо посылка должна прийти в Калимпонг около 18 сентября. Свадьба будет праздноваться в Бутане 6 октября. Они уезжают из Калимпонга около 23 сентября. Большой прощальный вечер состоится 21 сентября. Подарки нужно отдать раньше. Если Вы против шелка, подберите что-нибудь еще. Мне бы хотелось сделать хороший подарок, но в этом вопросе я полностью полагаюсь на Ваше со Светиком суждение. Заранее Вам благодарна.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счастлива сообщить, что нашей родной Инге стало значительно лучше, но, конечно, долины не для нее. Ей нужен ее швейцарский климат.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пишет очень часто и сейчас занята поисками надежного и трудолюбивого человека, который остался бы на ферме, – но она найдет! Мы не ждем ее раньше зимнего сезона, возможно, в самом конце ноября. Наш монсун еще не закончился – дороги снова в плачевном состоянии, на этот раз местные жители надеются закончить ремонт к зимнему сезону.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Юрию намного лучше, но он продолжает очень внимательно следить за своей диетой. Он сильно похудел.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Рая расцвела после ливогена и пепсина – похоже, пепсин это то, что ей нужно. Людмила также ярый приверженец пепсина, она выглядит прекрасно. Так, у всех все хорошо!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родная моя Вузлинька, помогите мне достать что-нибудь для Кессанг. Крепко поцелуйте Светика от меня, и пусть он поцелует Вас от меня.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Вода будет прибывать, но нужно копать глубже, в дальнейшем Вы будете получать ее также из другого места – рядом с камнем, который остался от фундамента старого храма, она появится сама – когда Вы кончите копать колодец.</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любовью,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710EF9">
      <w:pPr>
        <w:rPr>
          <w:noProof/>
        </w:rPr>
      </w:pPr>
    </w:p>
    <w:p w:rsidR="00273A62" w:rsidRPr="00EB3BF5" w:rsidRDefault="00273A62" w:rsidP="00914CEC">
      <w:pPr>
        <w:pStyle w:val="a"/>
      </w:pPr>
      <w:bookmarkStart w:id="156" w:name="_Toc242176735"/>
      <w:r w:rsidRPr="00EB3BF5">
        <w:t>51</w:t>
      </w:r>
      <w:bookmarkEnd w:id="156"/>
    </w:p>
    <w:p w:rsidR="00273A62" w:rsidRPr="00EB3BF5" w:rsidRDefault="00273A62" w:rsidP="00914CEC">
      <w:pPr>
        <w:pStyle w:val="a0"/>
        <w:ind w:firstLine="0"/>
      </w:pPr>
      <w:bookmarkStart w:id="157" w:name="_Toc242176736"/>
      <w:r w:rsidRPr="00EB3BF5">
        <w:t>Е.И.Рерих – К.Кэмпбелл</w:t>
      </w:r>
      <w:r w:rsidRPr="00EB3BF5">
        <w:rPr>
          <w:rStyle w:val="FootnoteReference"/>
          <w:b w:val="0"/>
        </w:rPr>
        <w:footnoteReference w:id="96"/>
      </w:r>
      <w:bookmarkEnd w:id="157"/>
    </w:p>
    <w:p w:rsidR="00273A62" w:rsidRPr="00EB3BF5" w:rsidRDefault="00273A62" w:rsidP="00914CEC">
      <w:pPr>
        <w:pStyle w:val="Date"/>
        <w:ind w:firstLine="0"/>
      </w:pPr>
      <w:bookmarkStart w:id="158" w:name="_Toc242176737"/>
      <w:r w:rsidRPr="00EB3BF5">
        <w:t>5 сентября 1951 г.</w:t>
      </w:r>
      <w:bookmarkEnd w:id="15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все Ваши письма за август – до 22-го и две телеграммы о священнике получены. В ответ мы телеграфировали, предлагая Вам оформить его в качестве работника на ферме, ибо присутствие отца Питера и его жены на ферме очень важно. Вы можете найти в его лице очень приятного человека. До того как посвятить себя церкви, он интересовался механикой – он может водить машину!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я по-новому поняла некоторые намеки о «священнике», которые, как мне казалось, не имели отношения к ферме, но скорее к Вашим другим делам. Теперь я вижу, что упоминание священника было важной «вехой». По этой причине было Сказано помнить о «необходимости священника». Да, родная, Вы не можете вернуться, не оставив на ферме надежного человека. Место должно быть охранено, ибо могут быть предприняты попытки отобрать его у Вас. Просмотрите все бумаги на собственность и как следует храните их. В будущем земля понадобится для Вас и Инге.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«Помощь придет со многих сторон» – так, любимая, будьте уверенны, </w:t>
      </w:r>
      <w:r w:rsidRPr="00EB3BF5">
        <w:rPr>
          <w:rFonts w:ascii="Times New Roman CYR" w:hAnsi="Times New Roman CYR" w:cs="Times New Roman CYR"/>
          <w:i/>
          <w:iCs/>
          <w:noProof/>
        </w:rPr>
        <w:t xml:space="preserve">не причините боль </w:t>
      </w:r>
      <w:r w:rsidRPr="00EB3BF5">
        <w:rPr>
          <w:rFonts w:ascii="Times New Roman CYR" w:hAnsi="Times New Roman CYR" w:cs="Times New Roman CYR"/>
          <w:noProof/>
        </w:rPr>
        <w:t>Великим Сердцам!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нужно слишком тревожиться, если Ваше возвращение немного задержится, но постарайтесь приехать до ноября. Но, конечно, все сложится поверх наших ожиданий и путем необычным. Только не теряйте время в исполнении Указаний. Священник приедет, но его присутствие на ферме необходимо немного раньше. Надеюсь, он сможет приехать к концу сентября.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Отцу Джону</w:t>
      </w:r>
      <w:r w:rsidRPr="00EB3BF5">
        <w:rPr>
          <w:rStyle w:val="FootnoteReference"/>
          <w:rFonts w:ascii="Times New Roman CYR" w:hAnsi="Times New Roman CYR" w:cs="Times New Roman CYR"/>
          <w:noProof/>
        </w:rPr>
        <w:footnoteReference w:id="97"/>
      </w:r>
      <w:r w:rsidRPr="00EB3BF5">
        <w:rPr>
          <w:rFonts w:ascii="Times New Roman CYR" w:hAnsi="Times New Roman CYR" w:cs="Times New Roman CYR"/>
          <w:noProof/>
        </w:rPr>
        <w:t xml:space="preserve"> не нужна операция. Ему необходимы сидячие ванны каждый день (98–100°</w:t>
      </w:r>
      <w:r w:rsidRPr="00EB3BF5">
        <w:rPr>
          <w:rStyle w:val="FootnoteReference"/>
          <w:rFonts w:ascii="Times New Roman CYR" w:hAnsi="Times New Roman CYR" w:cs="Times New Roman CYR"/>
          <w:noProof/>
        </w:rPr>
        <w:footnoteReference w:id="98"/>
      </w:r>
      <w:r w:rsidRPr="00EB3BF5">
        <w:rPr>
          <w:rFonts w:ascii="Times New Roman CYR" w:hAnsi="Times New Roman CYR" w:cs="Times New Roman CYR"/>
          <w:noProof/>
        </w:rPr>
        <w:t xml:space="preserve">) в течение трех недель, затем недельный перерыв, после продолжить 6 недель каждые два дня по 10 минут. </w:t>
      </w:r>
      <w:r w:rsidRPr="00EB3BF5">
        <w:rPr>
          <w:rFonts w:ascii="Times New Roman CYR" w:hAnsi="Times New Roman CYR" w:cs="Times New Roman CYR"/>
          <w:i/>
          <w:iCs/>
          <w:noProof/>
        </w:rPr>
        <w:t xml:space="preserve">Перед </w:t>
      </w:r>
      <w:r w:rsidRPr="00EB3BF5">
        <w:rPr>
          <w:rFonts w:ascii="Times New Roman CYR" w:hAnsi="Times New Roman CYR" w:cs="Times New Roman CYR"/>
          <w:noProof/>
        </w:rPr>
        <w:t>ванной он должен принять 5 капель настойки строфанта. Он может пить чай из семян тмина – одна кофейная ложка на 2 стакана три раза в день, если ему нужно мочегонное. И это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любимая, должны есть поменьше и стараться обрести спокойствие, зная, что Его Воля исполнится и ничто не сможет отклонить космический этап. «Да будет Воля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любовь и думы с Вами. Повторяйте неустанно: любовь, любовь, любовь, чтобы ассимилировать Лучи Великих Учителей. Мы должны любить и только любить. Их Лучи несут саму сущность Любви. Лучи с Вами, но Вы должны ассимилировать их, сродниться с ними. &lt;...&gt;</w:t>
      </w:r>
      <w:r w:rsidRPr="00EB3BF5">
        <w:rPr>
          <w:rStyle w:val="FootnoteReference"/>
          <w:rFonts w:ascii="Times New Roman CYR" w:hAnsi="Times New Roman CYR" w:cs="Times New Roman CYR"/>
          <w:noProof/>
        </w:rPr>
        <w:footnoteReference w:id="99"/>
      </w:r>
    </w:p>
    <w:p w:rsidR="00273A62" w:rsidRPr="00EB3BF5" w:rsidRDefault="00273A62" w:rsidP="00710EF9">
      <w:pPr>
        <w:rPr>
          <w:noProof/>
        </w:rPr>
      </w:pPr>
    </w:p>
    <w:p w:rsidR="00273A62" w:rsidRPr="00EB3BF5" w:rsidRDefault="00273A62" w:rsidP="00914CEC">
      <w:pPr>
        <w:pStyle w:val="a"/>
      </w:pPr>
      <w:bookmarkStart w:id="159" w:name="_Toc242176738"/>
      <w:r w:rsidRPr="00EB3BF5">
        <w:t>52</w:t>
      </w:r>
      <w:bookmarkEnd w:id="159"/>
    </w:p>
    <w:p w:rsidR="00273A62" w:rsidRPr="00EB3BF5" w:rsidRDefault="00273A62" w:rsidP="00914CEC">
      <w:pPr>
        <w:pStyle w:val="a0"/>
        <w:ind w:firstLine="0"/>
      </w:pPr>
      <w:bookmarkStart w:id="160" w:name="_Toc242176739"/>
      <w:r w:rsidRPr="00EB3BF5">
        <w:t>Е.И.Рерих – З.Г.Фосдик</w:t>
      </w:r>
      <w:bookmarkEnd w:id="160"/>
    </w:p>
    <w:p w:rsidR="00273A62" w:rsidRPr="00EB3BF5" w:rsidRDefault="00273A62" w:rsidP="00914CEC">
      <w:pPr>
        <w:pStyle w:val="Date"/>
        <w:ind w:firstLine="0"/>
      </w:pPr>
      <w:bookmarkStart w:id="161" w:name="_Toc242176740"/>
      <w:r w:rsidRPr="00EB3BF5">
        <w:t>16 сентября 1951 г.</w:t>
      </w:r>
      <w:bookmarkEnd w:id="16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отвечаю на два последних письма от 19 и 29 августа. Радуюсь, что Дедлей может уже спокойнее относиться к делам и семейным трудностям, это большое завоевание. К тому же все наши предположения и расчеты настолько изменятся в недалеком будущем, что слишком тревожиться за какие-либо дела не приходится. Помните, родные: «Слишком тревожиться – не Наш обычай», исходя из этого, пусть Дедлей не заглядывает слишком далеко, и особенно в сторону неудачи. Пусть не допускает уныния, ибо нет более бездарного состояния ума. Уныние обессиливает и окутывает сознание самыми недостойными малыми сомнениями, но сомнение, конечно, самое препятствующее, самое губительное состояние духа. Как можем сомневаться, когда имеем столько знаков высшей Заботы о нашем внутреннем росте, но также и о материальном существовании нашем. Но для чего нам все блага земные, если они не только не могут ни на йоту продвинуть нас на пути истинной эволюции, но даже продлить нашу земную жизнь? Только укрепление духа в твердости, мужестве и терпении может утвердить нас настолько, что вся шелуха отпадет и в сердце зажжется неугасимое пламя радости и готовности все принять, чтобы дойти... и даже срок земной жизни может быть продлен.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Вдумайтесь во все, что было дано. Поймите глубже, что значит иметь Луч Великого Владыки. Какое огромное преимущество это дает Вам для ускоренного развития, но не забудьте и ответственность, принятую Вами за несение этого преимущества. Ответственность эта в полном соответствии с преимуществом, и потому ни на минуту не забывайте о ней. Итак, нет места ни унынию, ни сомнению, но лишь мужественное предстояние перед Ликом Великого Владыки. Могут быть трудные переходы и испытания, но при мужестве и терпении они все рассеиваются, как туман, стелющийся у подножия горы. Вершина горы всегда чует луч солнца, так и Вы, имея Луч Владыки, стойте, как гора нерушимая. Имеете Луч Общения, сумейте сделать его постоянным, научитесь слышать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можно переиздать «Алтай–Гималаи»</w:t>
      </w:r>
      <w:r w:rsidRPr="00EB3BF5">
        <w:rPr>
          <w:rStyle w:val="FootnoteReference"/>
          <w:rFonts w:ascii="Times New Roman CYR" w:hAnsi="Times New Roman CYR" w:cs="Times New Roman CYR"/>
          <w:noProof/>
        </w:rPr>
        <w:footnoteReference w:id="100"/>
      </w:r>
      <w:r w:rsidRPr="00EB3BF5">
        <w:rPr>
          <w:rFonts w:ascii="Times New Roman CYR" w:hAnsi="Times New Roman CYR" w:cs="Times New Roman CYR"/>
          <w:noProof/>
        </w:rPr>
        <w:t>, но, если бы издатель согласился, лучше было бы перевести «Нерушимое»</w:t>
      </w:r>
      <w:r w:rsidRPr="00EB3BF5">
        <w:rPr>
          <w:rStyle w:val="FootnoteReference"/>
          <w:rFonts w:ascii="Times New Roman CYR" w:hAnsi="Times New Roman CYR" w:cs="Times New Roman CYR"/>
          <w:noProof/>
        </w:rPr>
        <w:footnoteReference w:id="101"/>
      </w:r>
      <w:r w:rsidRPr="00EB3BF5">
        <w:rPr>
          <w:rFonts w:ascii="Times New Roman CYR" w:hAnsi="Times New Roman CYR" w:cs="Times New Roman CYR"/>
          <w:noProof/>
        </w:rPr>
        <w:t>. Нечто новое было бы желательнее. Можно начать переводить, ибо «Братство» можно переводить не торопясь. Но выход «Озарения» следует ускорить. Желательно на внешней обложке вместо «Листы Сада Мории» иметь просто «Озарение». Обложка русской книги не имеет никакого смысла ввиду сокращения Имени в заглавии. Тогда была сделана уступка теософическим чувствам, скандализованным опубликованием полного Сокровенного Имени на обложке первого тома. Но теперь всем ясно, насколько было нелепо опубликовать Имя в первой части и сокрыть во второй!!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имейте отношений со школой Бейли, ибо они явлены как скрытые враги. Не продавайте им «Общину». Скажите, что она не продается сейчас. «Озарение» можно будет продавать без особого разбора.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Мерчанд не нужен как сотрудник Общества Агни Йоги. Осторожно отодвиньте его. Но Бернштет</w:t>
      </w:r>
      <w:r w:rsidRPr="00EB3BF5">
        <w:rPr>
          <w:rStyle w:val="FootnoteReference"/>
          <w:rFonts w:ascii="Times New Roman CYR" w:hAnsi="Times New Roman CYR" w:cs="Times New Roman CYR"/>
          <w:noProof/>
        </w:rPr>
        <w:footnoteReference w:id="102"/>
      </w:r>
      <w:r w:rsidRPr="00EB3BF5">
        <w:rPr>
          <w:rFonts w:ascii="Times New Roman CYR" w:hAnsi="Times New Roman CYR" w:cs="Times New Roman CYR"/>
          <w:noProof/>
        </w:rPr>
        <w:t xml:space="preserve"> человек неплохой и может переводить книги на немецкий язык. Ренц же не так плох, но весьма неопытен и потому в трудное время послевоенное мог быть крайне опасным для дел и Имени. Потому пришлось отклонить всякие сношения с ним. Но сейчас он может помочь Бернштету в переводе книг – и это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иметь Женский Комитет, если имеются люди, желающие заняться этим, но сами не отягощайтесь им. Предоставьте им инициативу и свободу действия. Также каждое движение по Пакту нужно приветствовать.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сейчас немыслимо перевозить весь материал из Либерти, но позднее придется избранному представителю просмотреть весь материал, имеющийся там, и разобрать по определенным статьям. Такая работа не под силу нам сейчас, но в свое время она понадобится для разбора и оповещения вопиющего дела разрушения заложенных Великих Идей и для основания «Рерих Фаундешен»</w:t>
      </w:r>
      <w:r w:rsidRPr="00EB3BF5">
        <w:rPr>
          <w:rStyle w:val="FootnoteReference"/>
          <w:rFonts w:ascii="Times New Roman CYR" w:hAnsi="Times New Roman CYR" w:cs="Times New Roman CYR"/>
          <w:noProof/>
        </w:rPr>
        <w:footnoteReference w:id="103"/>
      </w:r>
      <w:r w:rsidRPr="00EB3BF5">
        <w:rPr>
          <w:rFonts w:ascii="Times New Roman CYR" w:hAnsi="Times New Roman CYR" w:cs="Times New Roman CYR"/>
          <w:noProof/>
        </w:rPr>
        <w:t xml:space="preserve"> для Америки и для России. И такая ступень наступит со всем напряжением и новым интересом к ней! Карма такого разрушения уявится во всей ее ясности и силе.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об Уране. Уран связан с нашей новой страной. Новая страна оявлена под лучами этого Светила, и лучи эти сулят много новых необыкновенных открытий и достижений в науке, и особенно в области психической энергии. Уран уявился на некотором приближении к нам, но он не будет нашим солнцем, ибо его вибрации слишком высоки и наша планета сгорела бы, если бы его лучи коснулись ее непосредственно, как солнечные лучи. Уран не может оявиться солнцем из-за его ярого угасания, но он явится домиком для нашего земного человечества через многие, многие тысячелетия. Сейчас это светило слишком еще огненно. Уран был нашим солнцем многие тысячелетия назад – в предыдущей манвантаре.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 «"Нерушимое" нужно и для Индии на английском языке, но поспешите с переводом». Потому, родные, что возможно – сделайте. Радуюсь, что Дедлей изучает русский язык. Так нужны прекрасные переводчики, которые тонко понимали бы все оттенки речи. А кто может перевести некоторые мои записи? Не могу дать их обычному переводчику.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и Инге осознала, какой ущерб незнание языка, на котором дается так много самого сокровенного! Она видит количество тетрадей и стопы страниц, которые она могла бы читать и изучать, а сейчас она только знает о существовании их и имеет несколько страниц, которые я могу перевести ей. Но у меня нет времени, ибо я должна собирать новые записи, и терять время на переводы старых несоизмеримо. Вот почему я так горевала, что никто из наших американских сотрудников не мог осознать необходимости знания языка Учения. Тяжело сознавать, сколько радостного, неоценимо прекрасного не может быть поведано из-за недостатка знания языка.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Между прочим, милая Инге очень симпатизирует Дедлею и много рассказала мне о своих впечатлениях во время своих встреч с ним. Много прекрасных черточек и качеств его природы она правильно подметила. Сейчас она немного окрепла, но, конечно, приоткрытие центров делает нас очень чувствительными ко всему, и физическое напряжение исключается из обихода. Она никогда не сможет работать на ферме, как она это делала раньше. Конечно, и Ваше солнечное сплетение было приоткрыто, и потому и некоторые недомогания. Всякое ускорение в приоткрытии очень опасно, потому не стремитесь ощущать слишком много недомоганий, связанных с таким процессом. Великий Владыка знает лучшее время для всего. Доверие и благодушие – лучшие помощники и в таком процессе.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прошу мою Зиночку не заглядывать так далеко, как возможность поездки в Индию и уже без меня. Все это далеко, и много воды утечет. Перед нами ближайшее трудное время, трудное и для всех стран. Ничто не изменилось из сказанного раньше, и потому придется вооружиться мужеством. Как и раньше Указано – первые знаки появятся над Англией. Когда все уляжется, наши друзья и, возможно, Святослав приедут в Америку и оттуда двинутся ко мне. Но все эти предположения о друзьях подлежат большим колебаниям, потому отнеситесь совершенно спокойно.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Многое закончится скорее, нежели можно предполагать, но перед нами год нелегкий, год событий тяжких. Но все повернется совершенно неожиданно.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не унывайте при встрече с невежественными представителями, много их по всему миру сейчас, многие будут унесены событиями идущими. Несите свет свой внутри себя и освещайте окружающее Вас, но не слишком горюйте. Люблю повторять – «Да будет Воля Твоя!» Истинно, наступило это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стойте на доверенном Вам посту. Все предусмотрено, и никто не будет лишен возможности. Но приезд Дедлея в Индию сейчас исключен. Вибрации Индии настолько трудны, что они отозвались бы губительно на его нервной системе. Разница в вибрациях Америки с Индией велика. Мы все были выведены из равновесия, когда впервые прикоснулись к вибрациям, особенно наших Гималаев. Много месяцев мы должны были «придышаться», как было Сказано. Потому не стремитесь, родные, сейчас в трудную атмосферу, но стойте на Вашем Посту. Готовьтесь к встрече на другой, более чистой почве, где вибрации будут восприняты легче и без спешки.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очень, очень ценю любовь, выказываемую мне. И сама я хотела бы иметь мою Радночку около себя, но мы все служим Великому Благу и потому должны соображаться с обстоятельствами. Ничто не должно быть нарушено. Иногда несвоевременное действие может очень затруднить весь план. Не имеем в Америке более верных и доверенных близких, нежели моя Зиночка и Дедлей, потому, родные, потерпите на своем посту. Время очень сократилось, очень все близко подошло... Знаки могут проявиться уже в конце декабря. Прилагаю письмо Юрия</w:t>
      </w:r>
      <w:r w:rsidRPr="00EB3BF5">
        <w:rPr>
          <w:rStyle w:val="FootnoteReference"/>
          <w:rFonts w:ascii="Times New Roman CYR" w:hAnsi="Times New Roman CYR" w:cs="Times New Roman CYR"/>
          <w:noProof/>
        </w:rPr>
        <w:footnoteReference w:id="104"/>
      </w:r>
      <w:r w:rsidRPr="00EB3BF5">
        <w:rPr>
          <w:rFonts w:ascii="Times New Roman CYR" w:hAnsi="Times New Roman CYR" w:cs="Times New Roman CYR"/>
          <w:noProof/>
        </w:rPr>
        <w:t>.</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Сердечный привет Софье Михайловне. Обнимаю мою Зиночку. 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P.S. Родная, на днях получили посылку провизии. Большое, большое спасибо, но мы пока что не голодаем. Очень одобряем американский рис. Неплох и сухой горох. Но, пожалуйста, не разоряйтесь на нас. Лучше поберегите многое на трудное время, и сухая провизия пригодится.</w:t>
      </w:r>
    </w:p>
    <w:p w:rsidR="00273A62" w:rsidRPr="00EB3BF5" w:rsidRDefault="00273A62" w:rsidP="00B95638">
      <w:pPr>
        <w:rPr>
          <w:noProof/>
        </w:rPr>
      </w:pPr>
    </w:p>
    <w:p w:rsidR="00273A62" w:rsidRPr="00EB3BF5" w:rsidRDefault="00273A62" w:rsidP="00914CEC">
      <w:pPr>
        <w:pStyle w:val="a"/>
      </w:pPr>
      <w:bookmarkStart w:id="162" w:name="_Toc242176741"/>
      <w:r w:rsidRPr="00EB3BF5">
        <w:t>53</w:t>
      </w:r>
      <w:bookmarkEnd w:id="162"/>
    </w:p>
    <w:p w:rsidR="00273A62" w:rsidRPr="00EB3BF5" w:rsidRDefault="00273A62" w:rsidP="00914CEC">
      <w:pPr>
        <w:pStyle w:val="a0"/>
        <w:ind w:firstLine="0"/>
      </w:pPr>
      <w:bookmarkStart w:id="163" w:name="_Toc242176742"/>
      <w:r w:rsidRPr="00EB3BF5">
        <w:t>Е.И.Рерих – К.Кэмпбелл</w:t>
      </w:r>
      <w:r w:rsidRPr="00EB3BF5">
        <w:rPr>
          <w:rStyle w:val="FootnoteReference"/>
          <w:b w:val="0"/>
        </w:rPr>
        <w:footnoteReference w:id="105"/>
      </w:r>
      <w:bookmarkEnd w:id="163"/>
    </w:p>
    <w:p w:rsidR="00273A62" w:rsidRPr="00EB3BF5" w:rsidRDefault="00273A62" w:rsidP="00914CEC">
      <w:pPr>
        <w:pStyle w:val="Date"/>
        <w:ind w:firstLine="0"/>
      </w:pPr>
      <w:bookmarkStart w:id="164" w:name="_Toc242176743"/>
      <w:r w:rsidRPr="00EB3BF5">
        <w:t>3 октября 1951 г.</w:t>
      </w:r>
      <w:bookmarkEnd w:id="16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Катрин, ждем от Вас новостей. На нас обрушилась целая лавина Ваших писем, но после приезда двух наших друзей все прекратилось! Надеюсь, что друзья хорошо провели время вместе и с нетерпением ждут следующей встречи. Уверена, Балтазар понял, что сотрудничество в большом масштабе со страной, которая находится в процессе переустройства, преждевременно. Кроме того, ему был Дан Совет подождать до следующей весны, когда многое прояснится. Пожалуйста, родная, хорошо усвойте, что сотрудничество между этими друзьями или странами нежелательно. Было ошибкой свести их вместе. Это может многое осложнить для Вас. По-прежнему храните дружелюбие, но будьте сдержанны и помните, что Ваш «отец» не давал никаких обещаний и не брал на себя каких-либо обязательств.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Мне очень жаль, что Рам (или его доброжелатель) не понял, что имелось в виду, и упустил поездку, которая могла открыть ему новые возможности. Теперь, любимая, Вы должны собрать все мужество и повторять в глубине Вашего сердца: «Я знаю, что приеду вовремя» и следить за развитием событий. Совершается Космическая Ступень, и все должно сложиться согласно Плану и Воле Владыки. У Вас еще есть, </w:t>
      </w:r>
      <w:r w:rsidRPr="00EB3BF5">
        <w:rPr>
          <w:rFonts w:ascii="Times New Roman CYR" w:hAnsi="Times New Roman CYR" w:cs="Times New Roman CYR"/>
          <w:i/>
          <w:iCs/>
          <w:noProof/>
        </w:rPr>
        <w:t xml:space="preserve">по меньшей мере, шесть недель. </w:t>
      </w:r>
      <w:r w:rsidRPr="00EB3BF5">
        <w:rPr>
          <w:rFonts w:ascii="Times New Roman CYR" w:hAnsi="Times New Roman CYR" w:cs="Times New Roman CYR"/>
          <w:noProof/>
        </w:rPr>
        <w:t>Так, не надо беспокоиться. Священник приедет. Что Грюнманис? Дальнейшие подробности обо всех делах узнаем со временем. Наши ближайшие планы без изменений – все как бы в подвешенном состоянии в напряженном ожидании дальнейших подвижек. Все Сказанное остается в силе.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снова и снова мы видим, что люди даже перед самыми значительными событиями не допускают возможность Прихода. Можно писать интересные исторические эссе о знамениях и предтечах событий, но, как обычно, слепые осмеивают зрячих, и житейские мудрецы утверждают невозможность любых изменений в существующем порядке вещей. Все стабильно, все нерушимо, а каждый чуткий человек просто сумасшедший!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и мы являемся умалишенными согласно этой точке зрения, но мы не можем закрыть глаза на неизбежный поток событий и великое Космическое Переустройство, которое уже происходит.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любимая, знайте, что Вы приедете вовремя. Когда трудно, помните о Вашей близости к Великим Сердцам, и пусть эта близость согреет Ваше сердце. Ваша лучшая броня – доброта Вашего сердца, но умейте распознавать, когда и где лучше ее применять. Вскоре космические сроки принесут помощь со многих сторон.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шлю Вам мою нежную любовь и все мужество моего сердца.</w:t>
      </w:r>
    </w:p>
    <w:p w:rsidR="00273A62" w:rsidRPr="00EB3BF5" w:rsidRDefault="00273A62" w:rsidP="00B95638">
      <w:pPr>
        <w:rPr>
          <w:noProof/>
        </w:rPr>
      </w:pPr>
    </w:p>
    <w:p w:rsidR="00273A62" w:rsidRPr="00EB3BF5" w:rsidRDefault="00273A62" w:rsidP="00914CEC">
      <w:pPr>
        <w:pStyle w:val="a"/>
      </w:pPr>
      <w:bookmarkStart w:id="165" w:name="_Toc242176744"/>
      <w:r w:rsidRPr="00EB3BF5">
        <w:t>54</w:t>
      </w:r>
      <w:bookmarkEnd w:id="165"/>
    </w:p>
    <w:p w:rsidR="00273A62" w:rsidRPr="00EB3BF5" w:rsidRDefault="00273A62" w:rsidP="00914CEC">
      <w:pPr>
        <w:pStyle w:val="a0"/>
        <w:ind w:firstLine="0"/>
      </w:pPr>
      <w:bookmarkStart w:id="166" w:name="_Toc242176745"/>
      <w:r w:rsidRPr="00EB3BF5">
        <w:t>Е.И.Рерих – В.Л.Дутко</w:t>
      </w:r>
      <w:bookmarkEnd w:id="166"/>
    </w:p>
    <w:p w:rsidR="00273A62" w:rsidRPr="00EB3BF5" w:rsidRDefault="00273A62" w:rsidP="00914CEC">
      <w:pPr>
        <w:pStyle w:val="Date"/>
        <w:ind w:firstLine="0"/>
      </w:pPr>
      <w:bookmarkStart w:id="167" w:name="_Toc242176746"/>
      <w:r w:rsidRPr="00EB3BF5">
        <w:t>9 октября 1951 г.</w:t>
      </w:r>
      <w:bookmarkEnd w:id="16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чую тревогу Вашу, и странно было бы, если чуткие организмы оявлялись бы на бесчувствии и равнодушии, когда весь мир живет в кошмаре ожидаемых новых столкновений и космических потрясений.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себя, родная, и не выдавайте Вашу энергию на всяких «Джонов». Истинно, чрезмерная выдача психической энергии приравнивается к самоубийству, а Вы знаете, как тяжко посмертное состояние духа, перешедшего черту до окончания назначенного ему срока земной жизни. Пусть упомянутый Вами «Джон» не слишком заботится о Знамени Мира. Сейчас ничего существенного по Знамени Мира сделать нельзя. Лишь огонек должен быть поддерживаем, и в назначенное время он разгорится в Свет Неугасимый, Свет, исходящий из Твердыни Света и Знания. Но не этим «Джонам» суждено охранить его. Другие Иваны Стотысячные понесут и водрузят Знамя на высотах Земли. Всему большему суждено свое время. Не может большее уместиться в предложенные ему рамки, оявленные малыми сознаниями, которые оградились преградами непреодолимыми. Ничего нет страшнее Железного Занавеса ограниченного сознания!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Вашем Мишеньке. Вполне сочувствую ему в его отвращении к рыбам, большим и жирным! Кроме того, сейчас действительно можно повстречаться с неожиданными посетителями в виде акул и других морских чудовищ, в силу пертурбаций в водных глубинах. Не следует испытывать свою смелость на ненужных никому явлениях. Не насилуйте мальчика. Бывают периоды, когда необходимо проявить самое бережное отношение к нервному состоянию ребенка. Каждое насилие может причинить непоправимый вред. Потому не насилуйте, родная, его ни в чем. Уявите ему сейчас лучшее укрепление нервной системы приемами валериана по 10 капель два раза в день. Ежедневно без пропусков и </w:t>
      </w:r>
      <w:r w:rsidRPr="00EB3BF5">
        <w:rPr>
          <w:rFonts w:ascii="Times New Roman CYR" w:hAnsi="Times New Roman CYR" w:cs="Times New Roman CYR"/>
          <w:i/>
          <w:iCs/>
          <w:noProof/>
        </w:rPr>
        <w:t xml:space="preserve">всегда. </w:t>
      </w:r>
      <w:r w:rsidRPr="00EB3BF5">
        <w:rPr>
          <w:rFonts w:ascii="Times New Roman CYR" w:hAnsi="Times New Roman CYR" w:cs="Times New Roman CYR"/>
          <w:noProof/>
        </w:rPr>
        <w:t>Также глюкоза неплоха, как средство укрепляющее. Три или четыре чайных ложки в молоке, или в кофе, или в отваре барлей уотер</w:t>
      </w:r>
      <w:r w:rsidRPr="00EB3BF5">
        <w:rPr>
          <w:rStyle w:val="FootnoteReference"/>
          <w:rFonts w:ascii="Times New Roman CYR" w:hAnsi="Times New Roman CYR" w:cs="Times New Roman CYR"/>
          <w:noProof/>
        </w:rPr>
        <w:footnoteReference w:id="106"/>
      </w:r>
      <w:r w:rsidRPr="00EB3BF5">
        <w:rPr>
          <w:rFonts w:ascii="Times New Roman CYR" w:hAnsi="Times New Roman CYR" w:cs="Times New Roman CYR"/>
          <w:noProof/>
        </w:rPr>
        <w:t xml:space="preserve"> с лимонным соком, – последний чудесный напиток и полезен во всякое время при здоровье и в болезни. Итак, не утруждайте его, мальчик многое наверстает потом. Время сейчас особое.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Любите спокойнее, веселее. Не тревожьтесь слишком. И, во всяком случае, не показывайте ему своей тревоги и чрезмерной нежности. Нашу нежность они принимают за слабость и перестают уважать нас. Чуйте свой авторитет, когда говорите с ним. Не обнаруживайте при нем своих сомнений ни в чем.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что новая знакомая Ваша леди ничего Вам не даст. Да, я придаю значение и голосу, и выражению глаз, и рукам, и походке. Человек все время только и делает, что открывает перед нами свою скрытую сущность. Но самое верное ощущение от человека – это первое; вы еще не успели взглянуть на него, но соприкасание аур на расстоянии уже подает знак.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Хорошо бы Вам проехать с Мишей в Швейцарию немецкую. Моя сотрудница, которая сейчас со мною, тоже собирается проехать в феврале до марта в Цюрих или в Берн. Около Цюриха и Берна много прекрасных маленьких мест. Французская и итальянская Швейцария по всем предсказаниям не благонадежны в смысле землетрясений и наводнений. Потому мои сотрудницы собираются в немецкую Швейцарию. Многие запасаются сухой провизией, также и в Америке!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Нью-Йорке вышла книга «Община» в английском переводе. Выпишите от Зины. Надеюсь, что они скоро сдюжат издать и вторую часть «Листов Сада Мории» на английском языке: перевод просмотрен. Как нужна большая подвижность в издании и переиздании книг Учения! Страшно подумать, что нет в продаже ни первой части «Листов Сада Мории», ни «Агни Йоги», ни «Аума»! Да и остальные имеются в нескольких только копиях! Положение совершенно неестественное, если люди действительно интересуются этим Учением! Как нужны зажигатели, которые бы могли поддерживать неугасимый огонек духа! Но где эти магниты Сердца? Где души, проникнутые, истинно, значением своего пребывания на земле и необходимостью запечатлеть его служением человечеству! Никто не хочет понять, что, служа человечеству, мы служим самим себе. Хотя бы из эгоизма совершалось продвижение это. Мы нуждаемся в лучших телах для блестящего проявления. Где они? Кто может создать их? Сколько Духов ждут тщетно лучшего проявления для особой миссии и должны, в конце концов, довольствоваться искаженным телом.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что скоро мы передвинемся. Зина будет знать наш адрес. Во всяком случае, напишу перед отъездом. Пока пишите по старому. Обнимаю Вас</w:t>
      </w:r>
      <w:r w:rsidRPr="00EB3BF5">
        <w:rPr>
          <w:rStyle w:val="FootnoteReference"/>
          <w:rFonts w:ascii="Times New Roman CYR" w:hAnsi="Times New Roman CYR" w:cs="Times New Roman CYR"/>
          <w:noProof/>
        </w:rPr>
        <w:footnoteReference w:id="107"/>
      </w:r>
      <w:r w:rsidRPr="00EB3BF5">
        <w:rPr>
          <w:rFonts w:ascii="Times New Roman CYR" w:hAnsi="Times New Roman CYR" w:cs="Times New Roman CYR"/>
          <w:noProof/>
        </w:rPr>
        <w:t>, родная, берегите себя, не расточайте свое достояние, оно необходимо для дальнейшего утончения. 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B95638">
      <w:pPr>
        <w:rPr>
          <w:noProof/>
        </w:rPr>
      </w:pPr>
    </w:p>
    <w:p w:rsidR="00273A62" w:rsidRPr="00EB3BF5" w:rsidRDefault="00273A62" w:rsidP="00914CEC">
      <w:pPr>
        <w:pStyle w:val="a"/>
      </w:pPr>
      <w:bookmarkStart w:id="168" w:name="_Toc242176747"/>
      <w:r w:rsidRPr="00EB3BF5">
        <w:t>55</w:t>
      </w:r>
      <w:bookmarkEnd w:id="168"/>
    </w:p>
    <w:p w:rsidR="00273A62" w:rsidRPr="00EB3BF5" w:rsidRDefault="00273A62" w:rsidP="00914CEC">
      <w:pPr>
        <w:pStyle w:val="a0"/>
        <w:ind w:firstLine="0"/>
      </w:pPr>
      <w:bookmarkStart w:id="169" w:name="_Toc242176748"/>
      <w:r w:rsidRPr="00EB3BF5">
        <w:t>Е.И.Рерих – К.Кэмпбелл</w:t>
      </w:r>
      <w:r w:rsidRPr="00EB3BF5">
        <w:rPr>
          <w:rStyle w:val="FootnoteReference"/>
          <w:b w:val="0"/>
        </w:rPr>
        <w:footnoteReference w:id="108"/>
      </w:r>
      <w:bookmarkEnd w:id="169"/>
    </w:p>
    <w:p w:rsidR="00273A62" w:rsidRPr="00EB3BF5" w:rsidRDefault="00273A62" w:rsidP="00914CEC">
      <w:pPr>
        <w:pStyle w:val="Date"/>
        <w:ind w:firstLine="0"/>
      </w:pPr>
      <w:bookmarkStart w:id="170" w:name="_Toc242176749"/>
      <w:r w:rsidRPr="00EB3BF5">
        <w:t>13 октября 1951 г.</w:t>
      </w:r>
      <w:bookmarkEnd w:id="17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Катрин, так много дней нет писем от Вас, только телеграмма об отказе священника. Но не слишком огорчайтесь. Напишите ему еще раз, что Вы все еще надеетесь, что он может приехать ради лечения его жены, – дайте ему шанс до конца ноября.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грустно, очень грустно, что наш друг Рам не понял духа моего письма к нему. Его намеки на мою причастность к некоторым сплетням о моих друзьях совершенно неуместны! Сплетни настолько чужды моей природе, что я просто не терплю их и могу сказать нашему другу: подозрительность – плохой советчик.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За последние дни наша родная Инге окрепла. Великий Учитель доволен ее внутренней работой. Она ассимилирует новые Лучи, и в Швейцарии она ощутит результаты. Необходимо время не только для ассимиляции новых вибраций, но также для укрепления центров в их новой деятельности. Она будет Вам очень полезной. Пока нет Указаний о привлечении новых людей вместо священника. Все остается как бы в подвешенном состоянии. Так, мы должны вооружиться терпением и спокойствием. Мы знаем, что все сложится </w:t>
      </w:r>
      <w:r w:rsidRPr="00EB3BF5">
        <w:rPr>
          <w:rFonts w:ascii="Times New Roman CYR" w:hAnsi="Times New Roman CYR" w:cs="Times New Roman CYR"/>
          <w:i/>
          <w:iCs/>
          <w:noProof/>
        </w:rPr>
        <w:t xml:space="preserve">лучше, </w:t>
      </w:r>
      <w:r w:rsidRPr="00EB3BF5">
        <w:rPr>
          <w:rFonts w:ascii="Times New Roman CYR" w:hAnsi="Times New Roman CYR" w:cs="Times New Roman CYR"/>
          <w:noProof/>
        </w:rPr>
        <w:t>чем можно ожидать, и эта мысль помогает пережить тяжелое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Все еще не имею новостей от Боллинга. Мне жаль, что он не остался подольше в Европе, как было ему </w:t>
      </w:r>
      <w:r w:rsidRPr="00EB3BF5">
        <w:rPr>
          <w:rFonts w:ascii="Times New Roman CYR" w:hAnsi="Times New Roman CYR" w:cs="Times New Roman CYR"/>
          <w:i/>
          <w:iCs/>
          <w:noProof/>
        </w:rPr>
        <w:t>предложено.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любимая, не беспокойтесь. Вы приедете вовремя, и я увижу Вас. Не переживайте, новые обстоятельства уже сложились. Впереди большие перемены, но с Великой Помощью, под Щитом Владыки, не может быть страха, только готовность выполнить Его Волю. Было Сказано: «Нет более </w:t>
      </w:r>
      <w:r w:rsidRPr="00EB3BF5">
        <w:rPr>
          <w:rFonts w:ascii="Times New Roman CYR" w:hAnsi="Times New Roman CYR" w:cs="Times New Roman CYR"/>
          <w:i/>
          <w:iCs/>
          <w:noProof/>
        </w:rPr>
        <w:t xml:space="preserve">чистого </w:t>
      </w:r>
      <w:r w:rsidRPr="00EB3BF5">
        <w:rPr>
          <w:rFonts w:ascii="Times New Roman CYR" w:hAnsi="Times New Roman CYR" w:cs="Times New Roman CYR"/>
          <w:noProof/>
        </w:rPr>
        <w:t>и высокого Имени, чем Формула Знамени Мира. Придет время, и Имя будет звучать повсюду, а Знамя развеваться на каждой вершине земной».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я несказанно счастлива Вашей искренней готовности выполнить Волю Великого Владыки! Вы сделали все, что могли. Пусть теперь священник покажет себя достойным такой огромной заботы и затраченных на него и его жену усилий. Мне Сказано послать Вам следующие слова: «Посылаем Амриде нежную любовь Наших сердец. Вскоре Наша помощь придет со многих сторон».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Дэвиду следует принять приглашение приехать в Индию для предварительного ознакомления с возможностями работы здесь. Он может приехать уже в </w:t>
      </w:r>
      <w:r w:rsidRPr="00EB3BF5">
        <w:rPr>
          <w:rFonts w:ascii="Times New Roman CYR" w:hAnsi="Times New Roman CYR" w:cs="Times New Roman CYR"/>
          <w:i/>
          <w:iCs/>
          <w:noProof/>
        </w:rPr>
        <w:t xml:space="preserve">мае. </w:t>
      </w:r>
      <w:r w:rsidRPr="00EB3BF5">
        <w:rPr>
          <w:rFonts w:ascii="Times New Roman CYR" w:hAnsi="Times New Roman CYR" w:cs="Times New Roman CYR"/>
          <w:noProof/>
        </w:rPr>
        <w:t>Конечно, стажировку в лечении сердечных заболеваний следует продолжить.</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манускрипты лучше держать на ферме.</w:t>
      </w:r>
    </w:p>
    <w:p w:rsidR="00273A62" w:rsidRPr="00EB3BF5" w:rsidRDefault="00273A62" w:rsidP="00B95638">
      <w:pPr>
        <w:rPr>
          <w:noProof/>
        </w:rPr>
      </w:pPr>
    </w:p>
    <w:p w:rsidR="00273A62" w:rsidRPr="00EB3BF5" w:rsidRDefault="00273A62" w:rsidP="00914CEC">
      <w:pPr>
        <w:pStyle w:val="a"/>
      </w:pPr>
      <w:bookmarkStart w:id="171" w:name="_Toc242176750"/>
      <w:r w:rsidRPr="00EB3BF5">
        <w:t>56</w:t>
      </w:r>
      <w:bookmarkEnd w:id="171"/>
    </w:p>
    <w:p w:rsidR="00273A62" w:rsidRPr="00EB3BF5" w:rsidRDefault="00273A62" w:rsidP="00914CEC">
      <w:pPr>
        <w:pStyle w:val="a0"/>
        <w:ind w:firstLine="0"/>
      </w:pPr>
      <w:bookmarkStart w:id="172" w:name="_Toc242176751"/>
      <w:r w:rsidRPr="00EB3BF5">
        <w:t>Е.И.Рерих – З.Г.Фосдик и Д.Фосдику</w:t>
      </w:r>
      <w:bookmarkEnd w:id="172"/>
    </w:p>
    <w:p w:rsidR="00273A62" w:rsidRPr="00EB3BF5" w:rsidRDefault="00273A62" w:rsidP="00914CEC">
      <w:pPr>
        <w:pStyle w:val="Date"/>
        <w:ind w:firstLine="0"/>
      </w:pPr>
      <w:bookmarkStart w:id="173" w:name="_Toc242176752"/>
      <w:r w:rsidRPr="00EB3BF5">
        <w:t>16 октября 1951 г.</w:t>
      </w:r>
      <w:bookmarkEnd w:id="17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с негодованием на себя убедилась, что снова прошел почти месяц со времени моего последнего письма к Вам. Казалось, прошло всего двенадцать дней, как я писала Вам. Летит время, а столько надо успеть. Когда удастся наладить правильную работу по собиранию всех материалов, разбросанных по многим странам? Когда смогу приступить к систематизации материалов получаемых? Ведь эти материалы – сокровенные сокровища Учения! Огненный опыт тоже должен быть собран в отдельную книгу. Сколько Знания нового разбросано на многочисленных страницах заметок и среди неожиданных Сообщений!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Вас огорчить относительно перевода книги «Нерушимое». Не думаю, чтобы все статьи в «Нерушимом» были бы переведены на английский язык. Во всяком случае, никаких материалов у нас сейчас не имеется. Ведь мы живем на бивуаке. Имеем лишь необходимое для текущей работы, но все лишние книги, материалы, все архивы, все в ящиках на складе в Бомбее и достать оттуда ничего нельзя. Попрошу Юрия запросить Владимира Анатольевича Шибаева, не помнит ли он – все ли статьи в «Нерушимом» были переведены и где именно? Может быть, соберется достаточно для книги. Но, конечно, «Алтай-Гималаи» – прекрасная книга и можно было бы приветствовать второе издание ее! Не торопитесь с переводом статей в «Нерушимом». Может быть, найдутся в других книгах или журналах. Владимир Анатольевич заведовал всеми изданиями и переводами, может быть, он припомнит и найдет у себя некоторые копии. Книга «Врата в Будущее»</w:t>
      </w:r>
      <w:r w:rsidRPr="00EB3BF5">
        <w:rPr>
          <w:rStyle w:val="FootnoteReference"/>
          <w:rFonts w:ascii="Times New Roman CYR" w:hAnsi="Times New Roman CYR" w:cs="Times New Roman CYR"/>
          <w:noProof/>
        </w:rPr>
        <w:footnoteReference w:id="109"/>
      </w:r>
      <w:r w:rsidRPr="00EB3BF5">
        <w:rPr>
          <w:rFonts w:ascii="Times New Roman CYR" w:hAnsi="Times New Roman CYR" w:cs="Times New Roman CYR"/>
          <w:noProof/>
        </w:rPr>
        <w:t>, конечно, имеется у нас, но тоже в ограниченном числе. Последняя прекрасная книга «Героика» вот уже четыре года как находится в процессе печатания, таков темп работы в нашей милой Индии! Постоянно друзья пытаются ускорить выход, и, несмотря на все обещания, до сих пор мы не имеем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Мы имеем оба тома «Беспредельности» в очень неплохом переводе. По-видимому, этот перевод был сделан Франсис Грант вместе с ее учеником, знавшим русский язык. В свое время перевод этот был просмотрен мною, я нашла в нем мои добавления, которые не имеются даже в оригинале. Сейчас кончаем просматривать второй том – очень неплохо звучит, очень ясно. Очень важно было бы иметь и перевод «Братства», хотя бы тот, который Вы имеете от Кербер. Мы могли бы просмотреть и послать его Вам. У меня явилась мысль – не можете ли Вы прислать нам этот перевод по воздушной почте. Для этого мы прилагаем десять долларов. Мы быстро прочтем и вернем его Вам. Также милая Инге предлагает высылать Вам страницы «Беспредельности» по мере того, как она будет списывать их для Вас. Вам это тоже очень облегчит. Кроме того, «Беспредельность» была дана раньше многих других книг. Сейчас же после «Агни Йоги», ибо необходимо было ввести сознание в ощущение Беспредельности перед раскрытием Миров Высших, Миров Огненных! Большой пробел получается в сознании без понимания нашей связи со всей Вселенной, со всем процессом эволюции. Необходимо проникнуть сознанием в неразрывность Космического Существования, в страшную ответственность человечества за эволюцию всего Космоса. Мы должны осознать – мы живем в Космосе, и Космос живет в нас! Потому, может быть, неплохо было бы вместо страниц «Братства» предложить членам нашим </w:t>
      </w:r>
      <w:r w:rsidRPr="00EB3BF5">
        <w:rPr>
          <w:rFonts w:ascii="Times New Roman CYR" w:hAnsi="Times New Roman CYR" w:cs="Times New Roman CYR"/>
          <w:i/>
          <w:iCs/>
          <w:noProof/>
        </w:rPr>
        <w:t xml:space="preserve">ознакомиться </w:t>
      </w:r>
      <w:r w:rsidRPr="00EB3BF5">
        <w:rPr>
          <w:rFonts w:ascii="Times New Roman CYR" w:hAnsi="Times New Roman CYR" w:cs="Times New Roman CYR"/>
          <w:noProof/>
        </w:rPr>
        <w:t>с «Беспредельностью»? Как думаете?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Болит сердце, что «Зов» и «Агни Йога» и «Аум» не имеются в продаже! Первая забота – об основах Учения! Теперь относительно «Озарения». Великий Владыка советует сохранить на внешней обложке оглавление: «Ливе оф Мориа'с Гарден»</w:t>
      </w:r>
      <w:r w:rsidRPr="00EB3BF5">
        <w:rPr>
          <w:rStyle w:val="FootnoteReference"/>
          <w:rFonts w:ascii="Times New Roman CYR" w:hAnsi="Times New Roman CYR" w:cs="Times New Roman CYR"/>
          <w:noProof/>
        </w:rPr>
        <w:footnoteReference w:id="110"/>
      </w:r>
      <w:r w:rsidRPr="00EB3BF5">
        <w:rPr>
          <w:rFonts w:ascii="Times New Roman CYR" w:hAnsi="Times New Roman CYR" w:cs="Times New Roman CYR"/>
          <w:noProof/>
        </w:rPr>
        <w:t>. Конечно, Имя Мориа полностью, как и в первой части. На корешке может стоять – часть вторая. Также на внутреннем листке поставить под оглавлением «Ливе оф Мориа'с Гарден» меньшим шрифтом «Иллюминешен»</w:t>
      </w:r>
      <w:r w:rsidRPr="00EB3BF5">
        <w:rPr>
          <w:rStyle w:val="FootnoteReference"/>
          <w:rFonts w:ascii="Times New Roman CYR" w:hAnsi="Times New Roman CYR" w:cs="Times New Roman CYR"/>
          <w:noProof/>
        </w:rPr>
        <w:footnoteReference w:id="111"/>
      </w:r>
      <w:r w:rsidRPr="00EB3BF5">
        <w:rPr>
          <w:rFonts w:ascii="Times New Roman CYR" w:hAnsi="Times New Roman CYR" w:cs="Times New Roman CYR"/>
          <w:noProof/>
        </w:rPr>
        <w:t xml:space="preserve">, часть вторая, и год – 1925. Что касается до знака, то на внешнем и на внутреннем листе должен стоять тот же </w:t>
      </w:r>
      <w:r w:rsidRPr="00EB3BF5">
        <w:rPr>
          <w:rFonts w:ascii="Times New Roman CYR" w:hAnsi="Times New Roman CYR" w:cs="Times New Roman CYR"/>
          <w:i/>
          <w:iCs/>
          <w:noProof/>
        </w:rPr>
        <w:t xml:space="preserve">знак, </w:t>
      </w:r>
      <w:r w:rsidRPr="00EB3BF5">
        <w:rPr>
          <w:rFonts w:ascii="Times New Roman CYR" w:hAnsi="Times New Roman CYR" w:cs="Times New Roman CYR"/>
          <w:noProof/>
        </w:rPr>
        <w:t xml:space="preserve">что и на первой части. </w:t>
      </w:r>
      <w:r w:rsidRPr="00EB3BF5">
        <w:rPr>
          <w:rFonts w:ascii="Times New Roman CYR" w:hAnsi="Times New Roman CYR" w:cs="Times New Roman CYR"/>
          <w:i/>
          <w:iCs/>
          <w:noProof/>
        </w:rPr>
        <w:t>Знак Храма, который никогда ничего общего с «Алатасом»</w:t>
      </w:r>
      <w:r w:rsidRPr="00EB3BF5">
        <w:rPr>
          <w:rStyle w:val="FootnoteReference"/>
          <w:rFonts w:ascii="Times New Roman CYR" w:hAnsi="Times New Roman CYR" w:cs="Times New Roman CYR"/>
          <w:i/>
          <w:iCs/>
          <w:noProof/>
        </w:rPr>
        <w:footnoteReference w:id="112"/>
      </w:r>
      <w:r w:rsidRPr="00EB3BF5">
        <w:rPr>
          <w:rFonts w:ascii="Times New Roman CYR" w:hAnsi="Times New Roman CYR" w:cs="Times New Roman CYR"/>
          <w:i/>
          <w:iCs/>
          <w:noProof/>
        </w:rPr>
        <w:t xml:space="preserve"> не имел. </w:t>
      </w:r>
      <w:r w:rsidRPr="00EB3BF5">
        <w:rPr>
          <w:rFonts w:ascii="Times New Roman CYR" w:hAnsi="Times New Roman CYR" w:cs="Times New Roman CYR"/>
          <w:noProof/>
        </w:rPr>
        <w:t>Обе части «Ливе оф Мориа'с Гарден» должны идти под одним Знаком ХРАМА. Так хотелось бы иметь эту книгу уже напечатанной. Опасаюсь, что не смогу иметь ее из-за переезда.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радуюсь движению в Академии. Надеюсь, что подойдут новые люди, люди, имеющие искру энтузиазма. Без энтузиазма ничего не сложить! Где энтузиазм, там огонь духа. Да, цвет обложки книг может быть и зеленый и пурпуровый или синий. Главное, чтобы был красив. Который лучше, тот и берите. Книг Учения нет в продаже! Разве это не страшно? Учение уходит из страны! Никто не страшится этого. О, до чего люди слепы и сколь легкомысленны даже самые лучшие люди! А мир висит на ниточке, которая готова каждую минуту оборваться. Многие ли уцелеют!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 друг Боллинг меня удивляет. На последнее мое письмо от сентября он ничем не отозвался. Он, конечно, ничего не выполнил из того, что ему было Указано. Во время своего пребывания в Швеции он мог познакомиться с друзьями и представителями Страны. Все это делается так просто, деловито. Обычно третья страна или партия является посредником при многих деловых трансакциях. И, конечно, в той стране все это настолько облегчено! Страх – плохой советчик, не устану твердить, ибо столько прекрасных возможностей уплыло из-за призраков, порожденных слабыми, шаткими сознаниями.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сейчас побережем его самочувствие, ибо он не воспользовался предложенными ему месяцами отдыха, столь необходимыми для восстановления его здоровья. Он должен был оставаться весь сентябрь и октябрь и часть ноября в Европе или в Швеции, но он не выполнил. Также не дал возможность своей жене провести целый год в полном спокойствии в милой ей Швеции. Она тоже могла бы лучше окрепнуть в привычном ей климате.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следовало бы ему сказать, что он должен быть очень осторожным и не разъезжать, но больше сидеть в своем поместье. Совет дан находиться под наблюдением Давида, ибо последний имеет очень тонкое ухо для уловления изменений в сердечном ритме. Пусть не откладывает, ибо Давид может оказаться в иной местности, труднодосягаемой. Совет – принимать строфант три раза в день по одной пилюле, и никаких других лекарств. Пожалуйста, передайте Давиду и Боллингу. У меня много работы накопилось, английские письма отымают столько энергии и времени по сравнению с русскими! Запомним, родные, что полумеры никуда не приводят и в делах полумеры являют начало развала! Не скрою, наш друг меня очень огорчил. Конечно, он не должен иметь сейчас никаких деловых предприятий в Индии. Рисковать нельзя. В будущем Бхатнагар будет прекрасным сотрудником, но сейчас еще рано. Хорошо, что опасный советник открыт, пора понять, что ничто не дается зря.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Дедлей, Совет – поменьше тратить время на учительниц. Освойте основательно склонения падежей и спряжения глаголов, а затем читайте классиков и заучивайте красивые выражения. Библии у меня сейчас нет. Но цитата эта находится в отделе «Деяния Апостолов», ищите среди Писем Апостола Павла к Ефесянам. Надеюсь, что палец заживает. Надо быть бережным во всем, это тоже одна из дисциплин, необходимых в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не отложите пересылку перевода «Братства». Мало времени остается.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хочу послать сегодня. У нас сейчас снова дожди и местами уже наводнения. Особенно грозно в Бомбее.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Софья Михайловна не слишком утомляется никакими соображениями. Все меняется и обычно разрешается лучше, чем мы могли ожидать.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Вероятно, скоро напишу еще. Обнимаю Вас, родные, и прошу хранить спокойствие самое лучшее, самое доверительное.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Друг мой мог иметь прекрасные дела, но уклонился, ничего не понял и ничего полезного не извлек из своей поездки. Все предложения ему из Индии оявятся пустоцветом, этого ему не говорите, но сейчас не время для сотрудничества с Индией. Он забыл о главном ему поручении. Главное всегда во всем забывается или ставится в хвост. Но скоро люди прозреют и начнут, прежде всего, искать самое главное, самое сокровенное и соизмерять. Без соизмеримости нет и духовности.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шлю Вам лучшие мысли и самые сердечные токи. Храните здоровье и любите друг друга, только в любви и здоровье и радость жизни. Получаю письма из Маньчжурии, много там устремленных душ. Много там любви и преданности и трудов, положенных для достижения Света. Может, встретимся!</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B95638">
      <w:pPr>
        <w:rPr>
          <w:noProof/>
        </w:rPr>
      </w:pPr>
    </w:p>
    <w:p w:rsidR="00273A62" w:rsidRPr="00EB3BF5" w:rsidRDefault="00273A62" w:rsidP="00914CEC">
      <w:pPr>
        <w:pStyle w:val="a"/>
      </w:pPr>
      <w:bookmarkStart w:id="174" w:name="_Toc242176753"/>
      <w:r w:rsidRPr="00EB3BF5">
        <w:t>57</w:t>
      </w:r>
      <w:bookmarkEnd w:id="174"/>
    </w:p>
    <w:p w:rsidR="00273A62" w:rsidRPr="00EB3BF5" w:rsidRDefault="00273A62" w:rsidP="00914CEC">
      <w:pPr>
        <w:pStyle w:val="a0"/>
        <w:ind w:firstLine="0"/>
      </w:pPr>
      <w:bookmarkStart w:id="175" w:name="_Toc242176754"/>
      <w:r w:rsidRPr="00EB3BF5">
        <w:t>Е.И.Рерих – С.Н.Рериху</w:t>
      </w:r>
      <w:bookmarkEnd w:id="175"/>
    </w:p>
    <w:p w:rsidR="00273A62" w:rsidRPr="00EB3BF5" w:rsidRDefault="00273A62" w:rsidP="00914CEC">
      <w:pPr>
        <w:pStyle w:val="Date"/>
        <w:ind w:firstLine="0"/>
      </w:pPr>
      <w:bookmarkStart w:id="176" w:name="_Toc242176755"/>
      <w:r w:rsidRPr="00EB3BF5">
        <w:t>17 октября 1951 г.</w:t>
      </w:r>
      <w:bookmarkEnd w:id="17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Светуся, посылаю тебе всю мою нежность. 23-го будем вспоминать появление на свет милого человечка! Так хотелось бы повидаться! Мы все еще как «птички на веточке – сидим, сидим...». Но срок еще не подошел, хотя и очень близок. Многое подходит, даже портной неплохой неожиданно объявился, чтобы привести в порядок запушенный гардероб! Приходится все перешивать, все как на вешалке! Продолжаю худеть, несмотря на глюкозу и неплохой аппетит. Но силы не уменьшились с прошлого года.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Просила Юханчика поблагодарить твою милую жену за присылку шелка для Кессанг. Но, во всяком случае, передай ей еще раз мою благодарность и поцелуй покрепче. Мы с Инге работаем над Учением и переводом его и избегаем всяких приглашений. Но наш Юханчик всем тут нужен сейчас, потому много посетителей и приглашений, конечно, главным образом от греческой четы. Сама Ирина Александровна в этом году немного слабее и часто прихварывает, так что мы видим ее реже, кроме того, она любит говорить по-русски, ну а сейчас это не так удобно. Я тоже чувствовала себя последние дни не так хорошо, сердце пренеприятно дрожало, но сейчас уже преодолела и окрепла. Наши ожидания прекрасного времени в октябре не оправдались, дожди и туманы. Но Инге держится молодцом. В общем она окрепла, но еще худа. Климат Индии ей не так хорош. Надеюсь, что ей удастся проехать в Швейцарию и пережить там трудную полосу времени, ожидаемую повсеместно...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Очень хотелось бы скорейшего выяснения нашего положения. Хотелось бы привести все в порядок, собрать материалы и настроить по-новому дела. Так хотелось бы увидеть работу по «Рерих Фаундешен» начатою и продвигающейся полным ходом там, где она нужнее всего! Но и это придет и, как обычно, в большем размахе, нежели мы это предполагали. Знаю, что все сложится лучше, чем можно было предполагать, принимая во внимание положение во всем мире. Именно с точки зрения Высшей, потому не отвечающей ожиданиям обывателей. Ведь Космическая Справедливость, когда она начнет проявляться, вряд ли кого удовлетворит! Но все прогнозы остаются в прежней силе. Конечно, Неру смелый и честный вождь, потому оявится победителем. Но переустройства затронут и нашу милую Индию. Наводнения проявятся во многих местах. Так, около Дели может образоваться большое озеро; для орошения этой средней полосы страны было бы совсем неплохо иметь там неожиданно море. Но Бангалор останется местностью незатронутой, своего рода оазисом. Многие неожиданные посетители могут приехать в спокойную местность. Не раз говорилось о возможном пережидании в Бангалоре некоторых событий из-за сравнительного благополучия </w:t>
      </w:r>
      <w:r w:rsidRPr="00EB3BF5">
        <w:rPr>
          <w:rFonts w:ascii="Times New Roman CYR" w:hAnsi="Times New Roman CYR" w:cs="Times New Roman CYR"/>
          <w:i/>
          <w:iCs/>
          <w:noProof/>
        </w:rPr>
        <w:t xml:space="preserve">во многих смыслах </w:t>
      </w:r>
      <w:r w:rsidRPr="00EB3BF5">
        <w:rPr>
          <w:rFonts w:ascii="Times New Roman CYR" w:hAnsi="Times New Roman CYR" w:cs="Times New Roman CYR"/>
          <w:noProof/>
        </w:rPr>
        <w:t>в этой местности. Но все же не худо запастись сухой провизией.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не сможет приехать раньше конца ноября. Трудно найти ответственного человека для фармы. Приезжал в Америку Бхатнагар. Жаль, что ему не удалось проехать в нашу страну. У страха глаза велики, и много было упущено из-за призраков всяких страхов. Пока что не слышала о его реакциях после посещения Америки. Но, конечно, Америка не для Индии! Также приходится опасаться всяких китайчат. Рок их тоже уже определенно начертан, но до выполнения его напортить могут много. Отъезд не отменен. Но спешка, видимо, предстоит большая... Ну, надо кончать... Сердцем обнимаю тебя, мой Птенчик, береги себя. Недолго будем в разлуке. Соберемся в месте новом. Итак, храни себя. Поцелуй Вузлика, пусть тоже помогает и охраняет своего прекрасного спутника. Пусть любит крепко.</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Мама</w:t>
      </w:r>
    </w:p>
    <w:p w:rsidR="00273A62" w:rsidRPr="00EB3BF5" w:rsidRDefault="00273A62" w:rsidP="00B95638">
      <w:pPr>
        <w:rPr>
          <w:noProof/>
        </w:rPr>
      </w:pPr>
    </w:p>
    <w:p w:rsidR="00273A62" w:rsidRPr="00EB3BF5" w:rsidRDefault="00273A62" w:rsidP="00914CEC">
      <w:pPr>
        <w:pStyle w:val="a"/>
      </w:pPr>
      <w:bookmarkStart w:id="177" w:name="_Toc242176756"/>
      <w:r w:rsidRPr="00EB3BF5">
        <w:t>58</w:t>
      </w:r>
      <w:bookmarkEnd w:id="177"/>
    </w:p>
    <w:p w:rsidR="00273A62" w:rsidRPr="00EB3BF5" w:rsidRDefault="00273A62" w:rsidP="00914CEC">
      <w:pPr>
        <w:pStyle w:val="a0"/>
        <w:ind w:firstLine="0"/>
      </w:pPr>
      <w:bookmarkStart w:id="178" w:name="_Toc242176757"/>
      <w:r w:rsidRPr="00EB3BF5">
        <w:t>Е.И.Рерих – З.Г.Фосдик и Д.Фосдику</w:t>
      </w:r>
      <w:bookmarkEnd w:id="178"/>
    </w:p>
    <w:p w:rsidR="00273A62" w:rsidRPr="00EB3BF5" w:rsidRDefault="00273A62" w:rsidP="00914CEC">
      <w:pPr>
        <w:pStyle w:val="Date"/>
        <w:ind w:firstLine="0"/>
      </w:pPr>
      <w:bookmarkStart w:id="179" w:name="_Toc242176758"/>
      <w:r w:rsidRPr="00EB3BF5">
        <w:t>19 октября 1951 г.</w:t>
      </w:r>
      <w:bookmarkEnd w:id="17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долетело Ваше письмо от 10 октября со вложением письма от Ренца. Очень прошу Вас ответить ему сдержанно, вежливо, не выказывая никакой обиды, никакой оскорбленности, но скажите, что, к сожалению, Вы не можете присоединиться к их движению в Европе, но Е.И. ничего не имеет против перевода книг «Учения Живой Этики» на немецкий язык и надеется, что это будет выполнено с любовью и уменьем. Также наше Общество Агни Йоги ничего не имеет против издания маленьких брошюр с выдержками из книг Учения, но </w:t>
      </w:r>
      <w:r w:rsidRPr="00EB3BF5">
        <w:rPr>
          <w:rFonts w:ascii="Times New Roman CYR" w:hAnsi="Times New Roman CYR" w:cs="Times New Roman CYR"/>
          <w:i/>
          <w:iCs/>
          <w:noProof/>
        </w:rPr>
        <w:t xml:space="preserve">при условии, </w:t>
      </w:r>
      <w:r w:rsidRPr="00EB3BF5">
        <w:rPr>
          <w:rFonts w:ascii="Times New Roman CYR" w:hAnsi="Times New Roman CYR" w:cs="Times New Roman CYR"/>
          <w:noProof/>
        </w:rPr>
        <w:t>что будет указано, из каких Книг были заимствованы речения. (Последнее условие необходимо, иначе они явятся авторами книжечек. «Явите защиту Моего Наследства».)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посоветуйте им соблюдать при переводе книг </w:t>
      </w:r>
      <w:r w:rsidRPr="00EB3BF5">
        <w:rPr>
          <w:rFonts w:ascii="Times New Roman CYR" w:hAnsi="Times New Roman CYR" w:cs="Times New Roman CYR"/>
          <w:i/>
          <w:iCs/>
          <w:noProof/>
        </w:rPr>
        <w:t xml:space="preserve">последовательность </w:t>
      </w:r>
      <w:r w:rsidRPr="00EB3BF5">
        <w:rPr>
          <w:rFonts w:ascii="Times New Roman CYR" w:hAnsi="Times New Roman CYR" w:cs="Times New Roman CYR"/>
          <w:noProof/>
        </w:rPr>
        <w:t>даваемого Учения, т.е. последовательность в годах. Если бы эта последовательность в переводе Учения на английский язык была соблюдена, то значение многих понятий было бы лучше понято даже ближайшими сотрудниками и Основы Космические сжились бы и расширили сознание. Последовательность необходима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счастлива движению в Академии. Дан Совет – «начинайте смело» в смысле приглашения больших имен. Имя Основателя зовет к самому высокому проявлению Искусства во всей жизни. Смело утверждайте, ибо Имя интернационально. Оно переросло ограничения во всей своей жизни, и последний Аккорд творчества прозвучал на высотах Мира, в непередаваемых Гималаях. Ярый Певец воспел красоту в словах и красках, созвучных с Мистерией Сокровенной, Мистерией Горней!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Часто мечтаю, стремлюсь как можно скорее утвердить собирание «Наследства Моего».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Явно все Творчество уявилось под инициалами P.M., и Вы, Родные, знаете значение их мировое.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особенно остро чувствую это Творчество. И когда говорится – «Мое Наследие», мое сердце трепещет и горит, ибо знаю великую Истину и Мистерию этого творчества Неповторяемого!!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прошу Зиночку прислать мне воздушной почтой одну копию «Общины». Опасаюсь, что иначе я ее не получу из-за возможного переезда. Ведь простая почта берет два месяца с доставкой по нашим неверным дорогам. Возможно, что мы уже будем в ином месте, и пересылка станет невозможной при существующей неисправности почтового обслуживания. Пришлите,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Инге уже переписывает для Вас «Беспредельность». Перевод очень, очень неплох! Я тоже поработала над ним. Франсис аккуратно пересылала мне исправленные листы, и я ставила свою апробацию, иногда даже добавления, не вошедшие в оригинал. Можно было бы печатать, если бы нашлись деньги! Книги Учения – наше Сокровище Неоценимое! Напишите, какие книги и сколько каждой имеется у Вас и от Катрин. Необходимо иметь в Обществе определенное число каждой книги для Библиотеки и для оборота, остальные можно продавать.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Когда и где встретим Душу, которая настолько бы загорелась Учением Света, что всю жизнь свою положила бы на то, чтобы уявить Учение это всему Миру. Утвердить прекрасные переводы, печатать красиво, широко и в достаточном количестве, чтобы насытить голодные души! Какое Прекрасное и Высокое Задание! Но Книги Учения, Учения Огненного, я не хотела бы отрывать от Творчества Картин, ибо Творчество – ЕДИНО. Творили и Творим ВМЕСТЕ. «Рерих Фаундешен» и было бы таким Учреждением! Мечта эта должна осуществиться и, конечно, ближе всего в Лучшей Стране! Опыт Огненный – Апофеоз Учения тоже приоткроет сокровенную Стезю Духа Восходящего! Прекрасно Бытие, Красота Неизреченная мерещится и воплощается в мгновения раскрытия Лотоса Сердечного.</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чуйте явленную красоту.</w:t>
      </w:r>
    </w:p>
    <w:p w:rsidR="00273A62" w:rsidRPr="00EB3BF5" w:rsidRDefault="00273A62" w:rsidP="00B95638">
      <w:pPr>
        <w:rPr>
          <w:noProof/>
        </w:rPr>
      </w:pPr>
    </w:p>
    <w:p w:rsidR="00273A62" w:rsidRPr="00EB3BF5" w:rsidRDefault="00273A62" w:rsidP="00914CEC">
      <w:pPr>
        <w:pStyle w:val="a"/>
      </w:pPr>
      <w:bookmarkStart w:id="180" w:name="_Toc242176759"/>
      <w:r w:rsidRPr="00EB3BF5">
        <w:t>59</w:t>
      </w:r>
      <w:bookmarkEnd w:id="180"/>
    </w:p>
    <w:p w:rsidR="00273A62" w:rsidRPr="00EB3BF5" w:rsidRDefault="00273A62" w:rsidP="00914CEC">
      <w:pPr>
        <w:pStyle w:val="a0"/>
        <w:ind w:firstLine="0"/>
      </w:pPr>
      <w:bookmarkStart w:id="181" w:name="_Toc242176760"/>
      <w:r w:rsidRPr="00EB3BF5">
        <w:t>Е.И.Рерих – К.Кэмпбелл</w:t>
      </w:r>
      <w:r w:rsidRPr="00EB3BF5">
        <w:rPr>
          <w:rStyle w:val="FootnoteReference"/>
          <w:b w:val="0"/>
        </w:rPr>
        <w:footnoteReference w:id="113"/>
      </w:r>
      <w:bookmarkEnd w:id="181"/>
    </w:p>
    <w:p w:rsidR="00273A62" w:rsidRPr="00EB3BF5" w:rsidRDefault="00273A62" w:rsidP="00914CEC">
      <w:pPr>
        <w:pStyle w:val="Date"/>
        <w:ind w:firstLine="0"/>
      </w:pPr>
      <w:bookmarkStart w:id="182" w:name="_Toc242176761"/>
      <w:r w:rsidRPr="00EB3BF5">
        <w:t>26 октября 1951 г.</w:t>
      </w:r>
      <w:bookmarkEnd w:id="18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Катрин, у меня Ваше письмо к Инге от 15 октября. Мне нравится его дух. В нем нет отчаяния, нет нетерпимости – этих двух разрушителей нашей драгоценной психической энергии и, следовательно, всех возможностей.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я понимаю, Вы все еще ждете приезда священника и его жены. Жена одобрена, и даже очень. Грюнманису можно доверить многое; он может позаботиться о Манускриптах. Он поймет их огромное значение для будущего.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любимая, было Дано очень сильное предостережение. Существует огромная опасность в укреплении Вашей старой кармической связи с тигром, ибо многие века Вы были под его тяжелым игом. Из-за этих уз Ваш духовный рост был замедлен, ибо он определенно находится под влиянием темных сил. Он умен и настойчив в достижении своей цели – потому берегитесь! Вы можете незаметно для себя вновь оказаться в этих путах, которые уже ослабли и почти развязаны. Берегитесь! Вы можете утратить Луч! Луч Владыки не последует за Вами в Вашей новой карме. Луч перестанет освещать Ваш путь. В Вашей следующей жизни, следующем воплощении Вы снова притянетесь к нему и даже разделите его ничем не примечательную и тяжелую судьбу. Многие века снова уйдут на попытки побороть его пагубное влияние.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это сильное предостережение, и оно повторялось снова и снова. Остерегайтесь этого сотрудничества во всех отношениях. Будьте осторожны и не будите в нем тигра</w:t>
      </w:r>
      <w:r w:rsidRPr="00EB3BF5">
        <w:rPr>
          <w:rStyle w:val="FootnoteReference"/>
          <w:rFonts w:ascii="Times New Roman CYR" w:hAnsi="Times New Roman CYR" w:cs="Times New Roman CYR"/>
          <w:noProof/>
        </w:rPr>
        <w:footnoteReference w:id="114"/>
      </w:r>
      <w:r w:rsidRPr="00EB3BF5">
        <w:rPr>
          <w:rFonts w:ascii="Times New Roman CYR" w:hAnsi="Times New Roman CYR" w:cs="Times New Roman CYR"/>
          <w:noProof/>
        </w:rPr>
        <w:t>. Не давайте ему заподозрить какую бы то ни было враждебность с Вашей или нашей стороны. Он должен быть укрощен и оделен некоторым вниманием, но это все. Он может быть вскоре призван на службу, и это будет хорошо. Но храните молчание.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Оставайтесь в хороших отношениях с нашим другом, именно, будьте сдержанны и тем не менее добры с ним. Он может спасти Вас в будущем, даже от покушений тигра-вампира. Ни на мгновение не забывайте Вашу чудесную ответственность перед Леонидесом и Великим Владыкой. Постарайтесь представить и понять, что в этот поворотный момент Вашей жизни само Ваше существование поставлено на карту. Многое было открыто Вам, все в Вашей власти. Никто не может помочь Вам в принятии решения и следовании ему до конца. Но я умоляю Вас, любимая, не сомневайтесь, не сдавайтесь, стойте твердо и с верою в то, что Высшая Мудрость и Лучи будут поддерживать и окружать Вас грядущие века. Отбросьте все недостатки и сотрудничество с легкомыслием и лестью... Было нелегко писать это письмо, но мне было Сказано это сделать.</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и так хочу Вам помочь.</w:t>
      </w:r>
    </w:p>
    <w:p w:rsidR="00273A62" w:rsidRPr="00EB3BF5" w:rsidRDefault="00273A62" w:rsidP="00B95638">
      <w:pPr>
        <w:rPr>
          <w:noProof/>
        </w:rPr>
      </w:pPr>
    </w:p>
    <w:p w:rsidR="00273A62" w:rsidRPr="00EB3BF5" w:rsidRDefault="00273A62" w:rsidP="00914CEC">
      <w:pPr>
        <w:pStyle w:val="a"/>
      </w:pPr>
      <w:bookmarkStart w:id="183" w:name="_Toc242176762"/>
      <w:r w:rsidRPr="00EB3BF5">
        <w:t>60</w:t>
      </w:r>
      <w:bookmarkEnd w:id="183"/>
    </w:p>
    <w:p w:rsidR="00273A62" w:rsidRPr="00EB3BF5" w:rsidRDefault="00273A62" w:rsidP="00914CEC">
      <w:pPr>
        <w:pStyle w:val="a0"/>
        <w:ind w:firstLine="0"/>
      </w:pPr>
      <w:bookmarkStart w:id="184" w:name="_Toc242176763"/>
      <w:r w:rsidRPr="00EB3BF5">
        <w:t>Е.И.Рерих – Ш.Бхатнагару</w:t>
      </w:r>
      <w:r w:rsidRPr="00EB3BF5">
        <w:rPr>
          <w:rStyle w:val="FootnoteReference"/>
          <w:b w:val="0"/>
        </w:rPr>
        <w:footnoteReference w:id="115"/>
      </w:r>
      <w:bookmarkEnd w:id="184"/>
    </w:p>
    <w:p w:rsidR="00273A62" w:rsidRPr="00EB3BF5" w:rsidRDefault="00273A62" w:rsidP="00914CEC">
      <w:pPr>
        <w:pStyle w:val="Date"/>
        <w:spacing w:after="0"/>
        <w:ind w:firstLine="0"/>
      </w:pPr>
      <w:bookmarkStart w:id="185" w:name="_Toc242176764"/>
      <w:r w:rsidRPr="00EB3BF5">
        <w:t>30 октября 1951 г.</w:t>
      </w:r>
      <w:bookmarkEnd w:id="185"/>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«Крукети», Калимпонг,</w:t>
      </w:r>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Западная Бенгалия</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сэр Шанти,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Вашу милую записку от 26 октября. Большое спасибо за то, что Ваша невестка позаботилась послать мне чулки. Мне очень жаль, что Вы и Ваша невестка взяли на себя хлопоты с их поисками и определением нужного размера. Поистине, у меня не было срочной необходимости в них, должно быть, вышло какое-то недоразумение, ибо я вполне могла бы дождаться возвращения г-жи Кэмпбелл.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Мисс Фричи чувствует себя намного лучше и благодарит Вас за любезное приглашение. Она будет рада скорой встрече с Вами и Вашей семьей.</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уважением и наилучшими пожеланиями. Искренне Ваша.</w:t>
      </w:r>
    </w:p>
    <w:p w:rsidR="00273A62" w:rsidRPr="00EB3BF5" w:rsidRDefault="00273A62" w:rsidP="00B95638">
      <w:pPr>
        <w:rPr>
          <w:noProof/>
        </w:rPr>
      </w:pPr>
    </w:p>
    <w:p w:rsidR="00273A62" w:rsidRPr="00EB3BF5" w:rsidRDefault="00273A62" w:rsidP="00914CEC">
      <w:pPr>
        <w:pStyle w:val="a"/>
      </w:pPr>
      <w:bookmarkStart w:id="186" w:name="_Toc242176765"/>
      <w:r w:rsidRPr="00EB3BF5">
        <w:t>61</w:t>
      </w:r>
      <w:bookmarkEnd w:id="186"/>
    </w:p>
    <w:p w:rsidR="00273A62" w:rsidRPr="00EB3BF5" w:rsidRDefault="00273A62" w:rsidP="00914CEC">
      <w:pPr>
        <w:pStyle w:val="a0"/>
        <w:ind w:firstLine="0"/>
      </w:pPr>
      <w:bookmarkStart w:id="187" w:name="_Toc242176766"/>
      <w:r w:rsidRPr="00EB3BF5">
        <w:t>Е.И.Рерих – Б.Боллингу</w:t>
      </w:r>
      <w:r w:rsidRPr="00EB3BF5">
        <w:rPr>
          <w:rStyle w:val="FootnoteReference"/>
          <w:b w:val="0"/>
        </w:rPr>
        <w:footnoteReference w:id="116"/>
      </w:r>
      <w:bookmarkEnd w:id="187"/>
    </w:p>
    <w:p w:rsidR="00273A62" w:rsidRPr="00EB3BF5" w:rsidRDefault="00273A62" w:rsidP="00914CEC">
      <w:pPr>
        <w:pStyle w:val="Date"/>
        <w:ind w:firstLine="0"/>
      </w:pPr>
      <w:bookmarkStart w:id="188" w:name="_Toc242176767"/>
      <w:r w:rsidRPr="00EB3BF5">
        <w:t>[Сентябрь–октябрь 1951 г.]</w:t>
      </w:r>
      <w:bookmarkEnd w:id="188"/>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Ваше письмо от 6 сентября. Очень рада, что Ваше здоровье улучшилось. Пожалуйста, продолжайте регулярно принимать строфант по две пилюли в день и по три, когда Вы в городе. Также продолжайте соблюдать все предосторожности и не переутомляйтесь, в течение года Вы должны воздержаться от управления автомобилем – это очень важно.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Великий Владыка хочет, чтобы мы встретились в указанный срок, поэтому и возможность будет предоставлена. О многом нужно поговорить и многое осознать, ибо переживаемое нами время и время приближающееся – самое серьезное и сложное. Во всем и всюду необходимы великая Мудрость и Защита.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Вам представится возможность приветствовать г-на Шанти в Вашей стране. Я уверена, Вы сделаете это со всей теплотой Вашего сердца – он заслужил это. Обсудите с ним Ваши планы, но пока ничего не решайте и не берите на себя никаких обязательств – дождитесь весны. Весна будет переломным временем во всем мире. Многое изменится, многие различные обстоятельства возникнут. Имейте терпение.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Д-р Бхатнагар – один из немногих представителей Индии, но, говоря о новых знакомствах, я имела в виду друзей и представителей своей страны, ибо эта страна [единственная может принять и выполнить] все требования грядущего Переустройства.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беспокойтесь за Ваших сыновей – все Указания насчет их остаются в силе.</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Видели ли Вы Зину и Дедлея? Как они? Очень беспокоюсь за них.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 сожалению, титан не требуется, новый и лучший ингредиент вскоре будет найден.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Дом, приглянувшийся Вам в Швеции, очень милый. Почему бы Вам не стать его владельцем?</w:t>
      </w:r>
    </w:p>
    <w:p w:rsidR="00273A62" w:rsidRPr="00EB3BF5" w:rsidRDefault="00273A62" w:rsidP="00B95638">
      <w:pPr>
        <w:rPr>
          <w:noProof/>
        </w:rPr>
      </w:pPr>
    </w:p>
    <w:p w:rsidR="00273A62" w:rsidRPr="00EB3BF5" w:rsidRDefault="00273A62" w:rsidP="00914CEC">
      <w:pPr>
        <w:pStyle w:val="a"/>
      </w:pPr>
      <w:bookmarkStart w:id="189" w:name="_Toc242176768"/>
      <w:r w:rsidRPr="00EB3BF5">
        <w:t>62</w:t>
      </w:r>
      <w:bookmarkEnd w:id="189"/>
    </w:p>
    <w:p w:rsidR="00273A62" w:rsidRPr="00EB3BF5" w:rsidRDefault="00273A62" w:rsidP="00914CEC">
      <w:pPr>
        <w:pStyle w:val="a0"/>
        <w:ind w:firstLine="0"/>
      </w:pPr>
      <w:bookmarkStart w:id="190" w:name="_Toc242176769"/>
      <w:r w:rsidRPr="00EB3BF5">
        <w:t>Е.И.Рерих – К.Кэмпбелл</w:t>
      </w:r>
      <w:r w:rsidRPr="00EB3BF5">
        <w:rPr>
          <w:rStyle w:val="FootnoteReference"/>
          <w:b w:val="0"/>
        </w:rPr>
        <w:footnoteReference w:id="117"/>
      </w:r>
      <w:bookmarkEnd w:id="190"/>
    </w:p>
    <w:p w:rsidR="00273A62" w:rsidRPr="00EB3BF5" w:rsidRDefault="00273A62" w:rsidP="00914CEC">
      <w:pPr>
        <w:pStyle w:val="Date"/>
        <w:ind w:firstLine="0"/>
      </w:pPr>
      <w:bookmarkStart w:id="191" w:name="_Toc242176770"/>
      <w:r w:rsidRPr="00EB3BF5">
        <w:t>5 ноября 1951 г.</w:t>
      </w:r>
      <w:bookmarkEnd w:id="19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у меня два Ваших письма от 15 и 25 октября, и одно с парой нейлоновых чулок. Также получила еще три пары, посланные нашим другом. Большое спасибо Вам, родная, но мне очень жаль, что я доставила нашему другу столько хлопот с их поисками в Вашем чемодане. Мне Сказано написать, что «скоро, очень скоро новое обстоятельство разрешит многие проблемы». Итак, не беспокойтесь и планируйте Вашу поездку так, чтобы покинуть Соединенные Штаты не позднее чем во вторую неделю декабря</w:t>
      </w:r>
      <w:r w:rsidRPr="00EB3BF5">
        <w:rPr>
          <w:rStyle w:val="FootnoteReference"/>
          <w:rFonts w:ascii="Times New Roman CYR" w:hAnsi="Times New Roman CYR" w:cs="Times New Roman CYR"/>
          <w:noProof/>
        </w:rPr>
        <w:footnoteReference w:id="118"/>
      </w:r>
      <w:r w:rsidRPr="00EB3BF5">
        <w:rPr>
          <w:rFonts w:ascii="Times New Roman CYR" w:hAnsi="Times New Roman CYR" w:cs="Times New Roman CYR"/>
          <w:noProof/>
        </w:rPr>
        <w:t>. Вас ждут в Бомбее не позднее чем 15-го. Никому не говорите до последнего момента.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сотрудничество с нашим другом и Святославом очень Одобрено. «Мой сын будет лучшим сотрудником нашего друга в Моей стране. Это Сотрудничество окажет великую помощь его стране, когда наступит время». Также Сказано, что было бы неплохо получить соседнее владение в Бангалоре на Ваше имя вместе со Святославом, это понадобится для будущего. Производство этого масла имеет неоценимое значение и представляет ценность для научных, медицинских и других нужд. Истинно, оно потребуется во многих областях. Я ценю, любимая, Ваше желание помочь и приберечь участок земли для Святослава. Да, он нуждается в помощи. Его нужно защитить от влияния Девики</w:t>
      </w:r>
      <w:r w:rsidRPr="00EB3BF5">
        <w:rPr>
          <w:rStyle w:val="FootnoteReference"/>
          <w:rFonts w:ascii="Times New Roman CYR" w:hAnsi="Times New Roman CYR" w:cs="Times New Roman CYR"/>
          <w:noProof/>
        </w:rPr>
        <w:footnoteReference w:id="119"/>
      </w:r>
      <w:r w:rsidRPr="00EB3BF5">
        <w:rPr>
          <w:rFonts w:ascii="Times New Roman CYR" w:hAnsi="Times New Roman CYR" w:cs="Times New Roman CYR"/>
          <w:noProof/>
        </w:rPr>
        <w:t xml:space="preserve"> и Риты. Это обстоятельство позже прояснится, но уже сейчас должна написать об этом. Совет и Желание Великого Владыки</w:t>
      </w:r>
      <w:r w:rsidRPr="00EB3BF5">
        <w:rPr>
          <w:rStyle w:val="FootnoteReference"/>
          <w:rFonts w:ascii="Times New Roman CYR" w:hAnsi="Times New Roman CYR" w:cs="Times New Roman CYR"/>
          <w:noProof/>
        </w:rPr>
        <w:footnoteReference w:id="120"/>
      </w:r>
      <w:r w:rsidRPr="00EB3BF5">
        <w:rPr>
          <w:rFonts w:ascii="Times New Roman CYR" w:hAnsi="Times New Roman CYR" w:cs="Times New Roman CYR"/>
          <w:noProof/>
        </w:rPr>
        <w:t xml:space="preserve"> – приобрести участок. Когда Вы встретите нашего друга, Вы сможете откровенно поговорить с ним, и он поймет великую несправедливость по отношению к Святославу. Для его сотрудников он простой работник, но именно его знания, его психическая энергия вместе с Лучом – основа успеха. «Без него все производство не только заглохнет, но просто потерпит крах. Мой Луч уйдет». В жизни Святослава ожидаются кое-какие серьезные изменения к концу следующего года, согласно его гороскопу. Также к концу 53-го Великая Космическая Справедливость начнет утверждаться во всех наших делах.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отправила Боллингу письмо с советом отложить его поездку до весны, но весна принесет так много перемен. Пожалуйста, никому про них</w:t>
      </w:r>
      <w:r w:rsidRPr="00EB3BF5">
        <w:rPr>
          <w:rStyle w:val="FootnoteReference"/>
          <w:rFonts w:ascii="Times New Roman CYR" w:hAnsi="Times New Roman CYR" w:cs="Times New Roman CYR"/>
          <w:noProof/>
        </w:rPr>
        <w:footnoteReference w:id="121"/>
      </w:r>
      <w:r w:rsidRPr="00EB3BF5">
        <w:rPr>
          <w:rFonts w:ascii="Times New Roman CYR" w:hAnsi="Times New Roman CYR" w:cs="Times New Roman CYR"/>
          <w:noProof/>
        </w:rPr>
        <w:t xml:space="preserve"> не говорите. Храните спокойствие и доверие Великой Мудрости</w:t>
      </w:r>
      <w:r w:rsidRPr="00EB3BF5">
        <w:rPr>
          <w:rStyle w:val="FootnoteReference"/>
          <w:rFonts w:ascii="Times New Roman CYR" w:hAnsi="Times New Roman CYR" w:cs="Times New Roman CYR"/>
          <w:noProof/>
        </w:rPr>
        <w:footnoteReference w:id="122"/>
      </w:r>
      <w:r w:rsidRPr="00EB3BF5">
        <w:rPr>
          <w:rFonts w:ascii="Times New Roman CYR" w:hAnsi="Times New Roman CYR" w:cs="Times New Roman CYR"/>
          <w:noProof/>
        </w:rPr>
        <w:t>. Ничто не случится с Вами</w:t>
      </w:r>
      <w:r w:rsidRPr="00EB3BF5">
        <w:rPr>
          <w:rStyle w:val="FootnoteReference"/>
          <w:rFonts w:ascii="Times New Roman CYR" w:hAnsi="Times New Roman CYR" w:cs="Times New Roman CYR"/>
          <w:noProof/>
        </w:rPr>
        <w:footnoteReference w:id="123"/>
      </w:r>
      <w:r w:rsidRPr="00EB3BF5">
        <w:rPr>
          <w:rFonts w:ascii="Times New Roman CYR" w:hAnsi="Times New Roman CYR" w:cs="Times New Roman CYR"/>
          <w:noProof/>
        </w:rPr>
        <w:t>. Счастлива сообщить, что Великий Владыка очень доволен нашим другом из-за его преданности и огромной нежности к Амриде. «Амрида нуждается в любящем Защитнике, и она может принять его преданность». Так, родная, почувствуйте в Вашем сердце нити, которые связывают Вас с Великими Учителями, и любите, любите, любите</w:t>
      </w:r>
      <w:r w:rsidRPr="00EB3BF5">
        <w:rPr>
          <w:rStyle w:val="FootnoteReference"/>
          <w:rFonts w:ascii="Times New Roman CYR" w:hAnsi="Times New Roman CYR" w:cs="Times New Roman CYR"/>
          <w:noProof/>
        </w:rPr>
        <w:footnoteReference w:id="124"/>
      </w:r>
      <w:r w:rsidRPr="00EB3BF5">
        <w:rPr>
          <w:rFonts w:ascii="Times New Roman CYR" w:hAnsi="Times New Roman CYR" w:cs="Times New Roman CYR"/>
          <w:noProof/>
        </w:rPr>
        <w:t>. Моя любовь и нежность с Вами.</w:t>
      </w:r>
    </w:p>
    <w:p w:rsidR="00273A62" w:rsidRPr="00EB3BF5" w:rsidRDefault="00273A62" w:rsidP="00B95638">
      <w:pPr>
        <w:rPr>
          <w:noProof/>
        </w:rPr>
      </w:pPr>
    </w:p>
    <w:p w:rsidR="00273A62" w:rsidRPr="00EB3BF5" w:rsidRDefault="00273A62" w:rsidP="00914CEC">
      <w:pPr>
        <w:pStyle w:val="a"/>
      </w:pPr>
      <w:bookmarkStart w:id="192" w:name="_Toc242176771"/>
      <w:r w:rsidRPr="00EB3BF5">
        <w:t>63</w:t>
      </w:r>
      <w:bookmarkEnd w:id="192"/>
    </w:p>
    <w:p w:rsidR="00273A62" w:rsidRPr="00EB3BF5" w:rsidRDefault="00273A62" w:rsidP="00914CEC">
      <w:pPr>
        <w:pStyle w:val="a0"/>
        <w:ind w:firstLine="0"/>
      </w:pPr>
      <w:bookmarkStart w:id="193" w:name="_Toc242176772"/>
      <w:r w:rsidRPr="00EB3BF5">
        <w:t>Е.И.Рерих – З.Г.Фосдик и Д.Фосдику</w:t>
      </w:r>
      <w:bookmarkEnd w:id="193"/>
    </w:p>
    <w:p w:rsidR="00273A62" w:rsidRPr="00EB3BF5" w:rsidRDefault="00273A62" w:rsidP="00914CEC">
      <w:pPr>
        <w:pStyle w:val="Date"/>
        <w:ind w:firstLine="0"/>
      </w:pPr>
      <w:bookmarkStart w:id="194" w:name="_Toc242176773"/>
      <w:r w:rsidRPr="00EB3BF5">
        <w:t>6 ноября 1951 г.</w:t>
      </w:r>
      <w:bookmarkEnd w:id="19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отвечаю на Ваше письмо от 17 октября. Очень обрадовалась услышать о нашем друге Конлане. Ведь до нас доходили самые мрачные слухи о его судьбе и уходе в концентрационном лагере среди самых ужасных условий!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Когда будете писать ему, пожалуйста, передайте ему мой самый сердечный привет и мою надежду на возможность лучшего сотрудничества с ним в самом недалеком будущем. Скоро космическая волна налетит, пронесется, и мир начнет устанавливаться на новых устоях лучшего понимания Братства народов и Духовного Водительства. Его мысли о положении вещей в мире, об искусстве и о Пакте и Знамени Мира вполне разделяются мною и всеми нами. Страстно рада, что он не отошел от Учения и от Искусства нашего Светлого Гуру и сердцем понимает значение Знамени Мира, Знамени Великой Твердыни Света. Так и передайте 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Явите одобрение его прекрасной деятельности и не являйте никаких запретов. Предоставьте ему инициативу в действиях по Пакту во Франции. Сказано, что «он знает, как применяться к существующим обстоятельствам». Также пошлите ему недостающие книги Учения на английском языке, как «Общину», все три части «Мира Огненного» и «Аум». Сообщите о скором выходе второго тома «Листов Сада Мории»; также о готовящемся переводе «Беспредельности» в двух томах и «Братства» и об имеющейся, еще не напечатанной рукописи «Мира Надземного». Необходимо явить Неиссякаемый Источник Великого 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об Обществе Агни Йоги. Конечно, каждая инициатива к сближению членов общества и расширению деятельности их радует меня. Но не нужны определенные лекции, лучше иметь беседы и совместное обсуждение тем из Учения. Но, конечно, такие беседы могут происходить среди малых групп, иначе трудно будет удовлетворить всех и найти немедленные ответы на все вопросы. Начните с малой группы, подбор гармоничных индивидуальностей совершится самостоятельно в работе, и в процессе познания выработается система правильного подхода к изучению Основ Бытия</w:t>
      </w:r>
      <w:r w:rsidRPr="00EB3BF5">
        <w:rPr>
          <w:rFonts w:ascii="Times New Roman CYR" w:hAnsi="Times New Roman CYR" w:cs="Times New Roman CYR"/>
          <w:noProof/>
          <w:vertAlign w:val="subscript"/>
        </w:rPr>
        <w:t>.</w:t>
      </w:r>
      <w:r w:rsidRPr="00EB3BF5">
        <w:rPr>
          <w:rFonts w:ascii="Times New Roman CYR" w:hAnsi="Times New Roman CYR" w:cs="Times New Roman CYR"/>
          <w:noProof/>
        </w:rPr>
        <w:t xml:space="preserve"> Сокровище Неоценимое оявлено в книгах Живой Этики.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Учите понимать сердцем и сами старайтесь прикладывать всегда самую широкую мерку; умейте прикладывать на сорок причин, так избегните узости мышления. Учите людей не умалять явлений, им мало понятных или мало доступных; пусть бережно выжидают накопления нового сознания и раскрытия иногда лишь заснувших центров просветления. В наш век переустройства космического и страстного ускорения мира возможны многие неожиданные раскрытия того или иного центра или даже центров, что, конечно, может изменить психологию и направить на новый путь настоящей эволюции.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Помните, Родные, насколько необходимо осознать и установить сближение высших миров с земным планом </w:t>
      </w:r>
      <w:r w:rsidRPr="00EB3BF5">
        <w:rPr>
          <w:rFonts w:ascii="Times New Roman CYR" w:hAnsi="Times New Roman CYR" w:cs="Times New Roman CYR"/>
          <w:i/>
          <w:iCs/>
          <w:noProof/>
        </w:rPr>
        <w:t xml:space="preserve">именно во время земного пребывания. </w:t>
      </w:r>
      <w:r w:rsidRPr="00EB3BF5">
        <w:rPr>
          <w:rFonts w:ascii="Times New Roman CYR" w:hAnsi="Times New Roman CYR" w:cs="Times New Roman CYR"/>
          <w:noProof/>
        </w:rPr>
        <w:t xml:space="preserve">Для этого также необходимо изучение и совершенствование внутреннего тонкого тела человека, </w:t>
      </w:r>
      <w:r w:rsidRPr="00EB3BF5">
        <w:rPr>
          <w:rFonts w:ascii="Times New Roman CYR" w:hAnsi="Times New Roman CYR" w:cs="Times New Roman CYR"/>
          <w:i/>
          <w:iCs/>
          <w:noProof/>
        </w:rPr>
        <w:t xml:space="preserve">именно во время земного пребывания. </w:t>
      </w:r>
      <w:r w:rsidRPr="00EB3BF5">
        <w:rPr>
          <w:rFonts w:ascii="Times New Roman CYR" w:hAnsi="Times New Roman CYR" w:cs="Times New Roman CYR"/>
          <w:noProof/>
        </w:rPr>
        <w:t>Такое изучение должно оявиться как Новая Наука.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видений скажу – нужно явить распознание. Да, Дедлей находится в преддверии большой должности, ибо нет более светлой и нужной должности, как уявиться доверенным в делах великого Просветительного Движения. Каждое Указание надо понимать широко. Нельзя все сводить или привязывать к обиходному приложению. Сущность каждого Данного и Указанного действия всегда много обширнее очевидного и немедленного применения. Потому следует призадуматься – может ли Дедлей сейчас оторваться от основных дел и заняться на стороне чуждыми делами? Лично и я думала, что, возможно, Боллинг обратится к нему с просьбой помочь ему в его делах, и тем самым явилась бы косвенная помощь и основным делам. Но сознание людей работает медленно и туго, и трудно бывает им самим усмотреть полезное и воспользоваться находящимся у них «под носом». Конечно, выражение вульгарное, но очень изобразительное. Итак, Дедлей может готовиться к большой должности, но нужно терпение. Космическая Справедливость во многих делах начнет проявляться</w:t>
      </w:r>
      <w:r w:rsidRPr="00EB3BF5">
        <w:rPr>
          <w:rStyle w:val="FootnoteReference"/>
          <w:rFonts w:ascii="Times New Roman CYR" w:hAnsi="Times New Roman CYR" w:cs="Times New Roman CYR"/>
          <w:noProof/>
        </w:rPr>
        <w:footnoteReference w:id="125"/>
      </w:r>
      <w:r w:rsidRPr="00EB3BF5">
        <w:rPr>
          <w:rFonts w:ascii="Times New Roman CYR" w:hAnsi="Times New Roman CYR" w:cs="Times New Roman CYR"/>
          <w:noProof/>
        </w:rPr>
        <w:t xml:space="preserve"> через два года.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Послала телеграмму Боллингу – «Совет дан отложить поездку в Индию». Столько Событий настраивается! Явление Космической Справедливости не замедлит ответить на человеческое безумие, и потому все прежние Указания остаются в силе. Соберите их вместе, просмотрите и выполните что нужно. Хочу посоветовать Вам иметь бутылки две, три тминной водки «Доппел-Кюммель-Аллаш». В случае эпидемии отравлений в Ваших краях хорошо иметь и пить эту водку повторными частыми приемами небольшими рюмками. В Индии это считается самой лучшей дезинфекцией для желудка и кишечника</w:t>
      </w:r>
      <w:r w:rsidRPr="00EB3BF5">
        <w:rPr>
          <w:rStyle w:val="FootnoteReference"/>
          <w:rFonts w:ascii="Times New Roman CYR" w:hAnsi="Times New Roman CYR" w:cs="Times New Roman CYR"/>
          <w:noProof/>
        </w:rPr>
        <w:footnoteReference w:id="126"/>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Много знаков собирается к нашему переезду. Обнимаю Вас, родные, Духом и 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B95638">
      <w:pPr>
        <w:rPr>
          <w:noProof/>
        </w:rPr>
      </w:pPr>
    </w:p>
    <w:p w:rsidR="00273A62" w:rsidRPr="00EB3BF5" w:rsidRDefault="00273A62" w:rsidP="00914CEC">
      <w:pPr>
        <w:pStyle w:val="a"/>
      </w:pPr>
      <w:bookmarkStart w:id="195" w:name="_Toc242176774"/>
      <w:r w:rsidRPr="00EB3BF5">
        <w:t>64</w:t>
      </w:r>
      <w:bookmarkEnd w:id="195"/>
    </w:p>
    <w:p w:rsidR="00273A62" w:rsidRPr="00EB3BF5" w:rsidRDefault="00273A62" w:rsidP="00914CEC">
      <w:pPr>
        <w:pStyle w:val="a0"/>
        <w:ind w:firstLine="0"/>
      </w:pPr>
      <w:bookmarkStart w:id="196" w:name="_Toc242176775"/>
      <w:r w:rsidRPr="00EB3BF5">
        <w:t>Е.И.Рерих – С.Н.Рериху</w:t>
      </w:r>
      <w:bookmarkEnd w:id="196"/>
    </w:p>
    <w:p w:rsidR="00273A62" w:rsidRPr="00EB3BF5" w:rsidRDefault="00273A62" w:rsidP="00914CEC">
      <w:pPr>
        <w:pStyle w:val="Date"/>
        <w:ind w:firstLine="0"/>
      </w:pPr>
      <w:bookmarkStart w:id="197" w:name="_Toc242176776"/>
      <w:r w:rsidRPr="00EB3BF5">
        <w:t>13 ноября 1951 г.</w:t>
      </w:r>
      <w:bookmarkEnd w:id="19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Светуня, вчера получили твою посылку, спасибо большое, родной. Так хотелось бы повидаться</w:t>
      </w:r>
      <w:r w:rsidRPr="00EB3BF5">
        <w:rPr>
          <w:rStyle w:val="FootnoteReference"/>
          <w:rFonts w:ascii="Times New Roman CYR" w:hAnsi="Times New Roman CYR" w:cs="Times New Roman CYR"/>
          <w:noProof/>
        </w:rPr>
        <w:footnoteReference w:id="127"/>
      </w:r>
      <w:r w:rsidRPr="00EB3BF5">
        <w:rPr>
          <w:rFonts w:ascii="Times New Roman CYR" w:hAnsi="Times New Roman CYR" w:cs="Times New Roman CYR"/>
          <w:noProof/>
        </w:rPr>
        <w:t xml:space="preserve"> – много недоговоренного осталось, много нового сложилось! Ведь мы должны уже в конце декабря оявиться на отъезде, но еще не знаем точного дня. Знаю, что лучшая ступень сложится на новом месте и мой родной птенчик начнет прекрасное строительство и там.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Юханчик за последнее время получил много приглашений и знаков почета; но почет в наши дни кроме расходов мало что дает, так он не смог проехать в Катманду. Но и это удачно, ибо там большие беспорядки. Интриги в полном ходу – Черчилль и Янки очень стараются. Весна может проявить много событий, но Силы Света охранят Индию</w:t>
      </w:r>
      <w:r w:rsidRPr="00EB3BF5">
        <w:rPr>
          <w:rStyle w:val="FootnoteReference"/>
          <w:rFonts w:ascii="Times New Roman CYR" w:hAnsi="Times New Roman CYR" w:cs="Times New Roman CYR"/>
          <w:noProof/>
        </w:rPr>
        <w:footnoteReference w:id="128"/>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Наша Гизела – настоящая последовательница Живой Этики. Много стараний прилагает, чтобы стать полезной в наших делах. Истинно, можно считать ее сотрудницей! Она вступила, определенно вступила на йогический путь, и ярый процесс открытия центров идет ускоренным темпом. Лично на опыте познала йогическое лечение и переустройство организма. Начинает видеть, слышать и понимает многое. Радуюсь видеть, как ее душа расцветает под Лучами Владыки. Мало счастья было в ее жизни, и она яро оценивает ступень, оявленную ей сейчас. Трогательна ее признательность за малейшее внимание к ней. Сейчас она еще нуждается в некотором комфорте и отдыхе, но потом окрепнет. Она будет очень нужна Катрин из-за установленной связи ее со мною. Гизела</w:t>
      </w:r>
      <w:r w:rsidRPr="00EB3BF5">
        <w:rPr>
          <w:rStyle w:val="FootnoteReference"/>
          <w:rFonts w:ascii="Times New Roman CYR" w:hAnsi="Times New Roman CYR" w:cs="Times New Roman CYR"/>
          <w:noProof/>
        </w:rPr>
        <w:footnoteReference w:id="129"/>
      </w:r>
      <w:r w:rsidRPr="00EB3BF5">
        <w:rPr>
          <w:rFonts w:ascii="Times New Roman CYR" w:hAnsi="Times New Roman CYR" w:cs="Times New Roman CYR"/>
          <w:noProof/>
        </w:rPr>
        <w:t xml:space="preserve"> любит и ценит твое искусство и тебя и полюбила и меня. Катрин и она – лучшие тебе сотрудницы. Обе обещали мне помогать тебе во всем. Потому моя тоска на отъезде не будет так тяжка</w:t>
      </w:r>
      <w:r w:rsidRPr="00EB3BF5">
        <w:rPr>
          <w:rStyle w:val="FootnoteReference"/>
          <w:rFonts w:ascii="Times New Roman CYR" w:hAnsi="Times New Roman CYR" w:cs="Times New Roman CYR"/>
          <w:noProof/>
        </w:rPr>
        <w:footnoteReference w:id="130"/>
      </w:r>
      <w:r w:rsidRPr="00EB3BF5">
        <w:rPr>
          <w:rFonts w:ascii="Times New Roman CYR" w:hAnsi="Times New Roman CYR" w:cs="Times New Roman CYR"/>
          <w:noProof/>
        </w:rPr>
        <w:t>; у тебя</w:t>
      </w:r>
      <w:r w:rsidRPr="00EB3BF5">
        <w:rPr>
          <w:rStyle w:val="FootnoteReference"/>
          <w:rFonts w:ascii="Times New Roman CYR" w:hAnsi="Times New Roman CYR" w:cs="Times New Roman CYR"/>
          <w:noProof/>
        </w:rPr>
        <w:footnoteReference w:id="131"/>
      </w:r>
      <w:r w:rsidRPr="00EB3BF5">
        <w:rPr>
          <w:rFonts w:ascii="Times New Roman CYR" w:hAnsi="Times New Roman CYR" w:cs="Times New Roman CYR"/>
          <w:noProof/>
        </w:rPr>
        <w:t xml:space="preserve"> останутся две верные сотрудницы. Также начинаю ценить общего друга Бхатнагара. Он нежно любит Катрин – она нуждается в охранителе, и потому ничего не имею против его женитьбы на ней – он будет</w:t>
      </w:r>
      <w:r w:rsidRPr="00EB3BF5">
        <w:rPr>
          <w:rStyle w:val="FootnoteReference"/>
          <w:rFonts w:ascii="Times New Roman CYR" w:hAnsi="Times New Roman CYR" w:cs="Times New Roman CYR"/>
          <w:noProof/>
        </w:rPr>
        <w:footnoteReference w:id="132"/>
      </w:r>
      <w:r w:rsidRPr="00EB3BF5">
        <w:rPr>
          <w:rFonts w:ascii="Times New Roman CYR" w:hAnsi="Times New Roman CYR" w:cs="Times New Roman CYR"/>
          <w:noProof/>
        </w:rPr>
        <w:t xml:space="preserve"> очень полезен своей стране в связи со строительством лучшим и в сотрудничестве с Катрин и </w:t>
      </w:r>
      <w:r w:rsidRPr="00EB3BF5">
        <w:rPr>
          <w:rFonts w:ascii="Times New Roman CYR" w:hAnsi="Times New Roman CYR" w:cs="Times New Roman CYR"/>
          <w:i/>
          <w:iCs/>
          <w:noProof/>
        </w:rPr>
        <w:t>с тобою</w:t>
      </w:r>
      <w:r w:rsidRPr="00EB3BF5">
        <w:rPr>
          <w:rStyle w:val="FootnoteReference"/>
          <w:rFonts w:ascii="Times New Roman CYR" w:hAnsi="Times New Roman CYR" w:cs="Times New Roman CYR"/>
          <w:iCs/>
          <w:noProof/>
        </w:rPr>
        <w:footnoteReference w:id="133"/>
      </w:r>
      <w:r w:rsidRPr="00EB3BF5">
        <w:rPr>
          <w:rFonts w:ascii="Times New Roman CYR" w:hAnsi="Times New Roman CYR" w:cs="Times New Roman CYR"/>
          <w:iCs/>
          <w:noProof/>
        </w:rPr>
        <w:t xml:space="preserve">. </w:t>
      </w:r>
      <w:r w:rsidRPr="00EB3BF5">
        <w:rPr>
          <w:rFonts w:ascii="Times New Roman CYR" w:hAnsi="Times New Roman CYR" w:cs="Times New Roman CYR"/>
          <w:noProof/>
        </w:rPr>
        <w:t>В моих мечтах вижу вас всех приезжающими ко мне в «большой, неуклюжий, но уютный дом», где место будет всем – мечты мои всегда осуществлялись, и даже больше и шире.</w:t>
      </w:r>
    </w:p>
    <w:p w:rsidR="00273A62" w:rsidRPr="00EB3BF5" w:rsidRDefault="00273A62" w:rsidP="00B95638">
      <w:pPr>
        <w:rPr>
          <w:noProof/>
        </w:rPr>
      </w:pPr>
    </w:p>
    <w:p w:rsidR="00273A62" w:rsidRPr="00EB3BF5" w:rsidRDefault="00273A62" w:rsidP="00914CEC">
      <w:pPr>
        <w:pStyle w:val="a"/>
      </w:pPr>
      <w:bookmarkStart w:id="198" w:name="_Toc242176777"/>
      <w:r w:rsidRPr="00EB3BF5">
        <w:t>65</w:t>
      </w:r>
      <w:bookmarkEnd w:id="198"/>
    </w:p>
    <w:p w:rsidR="00273A62" w:rsidRPr="00EB3BF5" w:rsidRDefault="00273A62" w:rsidP="00914CEC">
      <w:pPr>
        <w:pStyle w:val="a0"/>
        <w:ind w:firstLine="0"/>
      </w:pPr>
      <w:bookmarkStart w:id="199" w:name="_Toc242176778"/>
      <w:r w:rsidRPr="00EB3BF5">
        <w:t>Е.И.Рерих – К.Кэмпбелл</w:t>
      </w:r>
      <w:r w:rsidRPr="00EB3BF5">
        <w:rPr>
          <w:rStyle w:val="FootnoteReference"/>
          <w:b w:val="0"/>
        </w:rPr>
        <w:footnoteReference w:id="134"/>
      </w:r>
      <w:bookmarkEnd w:id="199"/>
    </w:p>
    <w:p w:rsidR="00273A62" w:rsidRPr="00EB3BF5" w:rsidRDefault="00273A62" w:rsidP="00914CEC">
      <w:pPr>
        <w:pStyle w:val="Date"/>
        <w:ind w:firstLine="0"/>
      </w:pPr>
      <w:bookmarkStart w:id="200" w:name="_Toc242176779"/>
      <w:r w:rsidRPr="00EB3BF5">
        <w:t>14 ноября 1951 г.</w:t>
      </w:r>
      <w:bookmarkEnd w:id="200"/>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Мне Сказано написать, что Вы должны приехать в Бомбей </w:t>
      </w:r>
      <w:r w:rsidRPr="00EB3BF5">
        <w:rPr>
          <w:rFonts w:ascii="Times New Roman CYR" w:hAnsi="Times New Roman CYR" w:cs="Times New Roman CYR"/>
          <w:i/>
          <w:iCs/>
          <w:noProof/>
        </w:rPr>
        <w:t xml:space="preserve">не позднее </w:t>
      </w:r>
      <w:r w:rsidRPr="00EB3BF5">
        <w:rPr>
          <w:rFonts w:ascii="Times New Roman CYR" w:hAnsi="Times New Roman CYR" w:cs="Times New Roman CYR"/>
          <w:noProof/>
        </w:rPr>
        <w:t>чем 15 декабря. 15-го – последний день приезда в Бомбей. После начнутся новые бури, и Вы не сможете собраться все вместе. Вы можете приехать 13-го или даже 12-го, но не позднее 15-го.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Вскоре Вы будете свободнее. Никому не говорите о Вашем спешном отъезде. Скажите Зине только в последний день первой недели декабря. Не говорите Боллингу. Он не должен знать, когда Вы уезжаете. Вы оставите ему записку и выразите сожаление о том, что не смогли увидеть его перед отъездом. Также Дэвид не должен быть извещен раньше Зины, скажите ему, когда билет уже будет в Вашем кармане. Боллинг показал себя сплетником и определенно дискредитировал себя из-за недостойных окружающих его советников.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Зина права, говоря о влиянии его сыновей. Так, родная, не делитесь ничем с Боллингом, он совершенно не заслуживает Вашего внимания. Вы должны знать, что он сплетник. Будьте сдержанны и осторожны с ним, но ничего не говорите о своих или наших передвижениях, он не должен иметь никакой пищи для новых сплетен. Его сплетня про Амриду была утверждена самим тигром. Элси также стоит за этими сплетнями. Так происходит крушение построенного здесь этапа. Конечно, это будет восполнено. Наш друг нежно любит Вас. Напишите ему о Вашем приезде. Да, тигр лишен утонченности и культуры и очень жаден до денег. Так, он способен на многое, чтобы не потерять Амриду. «Ее карма с ним должна быть исчерпана, иначе она надолго разлучит себя с Нами». Так, любимая, действуйте соответственно.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Дэвид должен доверить Вам дом в Стамфорде, ибо Вы можете вернуться перед его возвращением. Пишу в спешке, любимая, чтобы отправить письмо этим вечером. Письма теперь доходят до адресатов с опозданием. Только что получила телеграмму от Зины. Она не получила два моих письма за октябрь и одно за ноябрь. Похоже, Вы также не получили одно письмо от конца октября, также одно от 22 сентября.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буду так счастлива вновь увидеть Вас. Шлю Вам мою любовь и нежность.</w:t>
      </w:r>
    </w:p>
    <w:p w:rsidR="00273A62" w:rsidRPr="00EB3BF5" w:rsidRDefault="00273A62" w:rsidP="00B95638">
      <w:pPr>
        <w:rPr>
          <w:noProof/>
        </w:rPr>
      </w:pPr>
    </w:p>
    <w:p w:rsidR="00273A62" w:rsidRPr="00EB3BF5" w:rsidRDefault="00273A62" w:rsidP="00914CEC">
      <w:pPr>
        <w:pStyle w:val="a"/>
      </w:pPr>
      <w:bookmarkStart w:id="201" w:name="_Toc242176780"/>
      <w:r w:rsidRPr="00EB3BF5">
        <w:t>66</w:t>
      </w:r>
      <w:bookmarkEnd w:id="201"/>
    </w:p>
    <w:p w:rsidR="00273A62" w:rsidRPr="00EB3BF5" w:rsidRDefault="00273A62" w:rsidP="00914CEC">
      <w:pPr>
        <w:pStyle w:val="a0"/>
        <w:ind w:firstLine="0"/>
      </w:pPr>
      <w:bookmarkStart w:id="202" w:name="_Toc242176781"/>
      <w:r w:rsidRPr="00EB3BF5">
        <w:t>Е.И.Рерих – Ш.Бхатнагару</w:t>
      </w:r>
      <w:r w:rsidRPr="00EB3BF5">
        <w:rPr>
          <w:rStyle w:val="FootnoteReference"/>
          <w:b w:val="0"/>
        </w:rPr>
        <w:footnoteReference w:id="135"/>
      </w:r>
      <w:bookmarkEnd w:id="202"/>
    </w:p>
    <w:p w:rsidR="00273A62" w:rsidRPr="00EB3BF5" w:rsidRDefault="00273A62" w:rsidP="00914CEC">
      <w:pPr>
        <w:pStyle w:val="Date"/>
        <w:ind w:firstLine="0"/>
      </w:pPr>
      <w:bookmarkStart w:id="203" w:name="_Toc242176782"/>
      <w:r w:rsidRPr="00EB3BF5">
        <w:t>16 ноября 1951 г.</w:t>
      </w:r>
      <w:bookmarkEnd w:id="203"/>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доктор Бхатнагар,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очень огорчились, что не смогли увидеть Вас в Калимпонге. Ваша посылка, любезно отправленная из Калькутты, пришла сюда с большим опозданием, но в хорошем состоянии. Большое спасибо. Мы также сожалеем, что Ваш второй телефонный звонок не застал греческого принца.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Ваши добрые намерения приехать в июне осуществятся.</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наилучшими пожеланиями. Искренне Ваша,</w:t>
      </w:r>
    </w:p>
    <w:p w:rsidR="00273A62" w:rsidRPr="00EB3BF5" w:rsidRDefault="00273A62" w:rsidP="00914CEC">
      <w:pPr>
        <w:autoSpaceDE w:val="0"/>
        <w:autoSpaceDN w:val="0"/>
        <w:adjustRightInd w:val="0"/>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Е.</w:t>
      </w:r>
    </w:p>
    <w:p w:rsidR="00273A62" w:rsidRPr="00EB3BF5" w:rsidRDefault="00273A62" w:rsidP="00B95638">
      <w:pPr>
        <w:rPr>
          <w:noProof/>
        </w:rPr>
      </w:pPr>
    </w:p>
    <w:p w:rsidR="00273A62" w:rsidRPr="00EB3BF5" w:rsidRDefault="00273A62" w:rsidP="00914CEC">
      <w:pPr>
        <w:pStyle w:val="a"/>
      </w:pPr>
      <w:bookmarkStart w:id="204" w:name="_Toc242176783"/>
      <w:r w:rsidRPr="00EB3BF5">
        <w:t>67</w:t>
      </w:r>
      <w:bookmarkEnd w:id="204"/>
    </w:p>
    <w:p w:rsidR="00273A62" w:rsidRPr="00EB3BF5" w:rsidRDefault="00273A62" w:rsidP="00914CEC">
      <w:pPr>
        <w:pStyle w:val="a0"/>
        <w:ind w:firstLine="0"/>
      </w:pPr>
      <w:bookmarkStart w:id="205" w:name="_Toc242176784"/>
      <w:r w:rsidRPr="00EB3BF5">
        <w:t>Е.И.Рерих – Б.Л. и Н.И. Абрамовым</w:t>
      </w:r>
      <w:bookmarkEnd w:id="205"/>
    </w:p>
    <w:p w:rsidR="00273A62" w:rsidRPr="00EB3BF5" w:rsidRDefault="00273A62" w:rsidP="00914CEC">
      <w:pPr>
        <w:pStyle w:val="Date"/>
        <w:ind w:firstLine="0"/>
      </w:pPr>
      <w:bookmarkStart w:id="206" w:name="_Toc242176785"/>
      <w:r w:rsidRPr="00EB3BF5">
        <w:t>19 ноября 1951 г.</w:t>
      </w:r>
      <w:bookmarkEnd w:id="20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письмо чудесное от Ниночки и от 10 и 20 сентября письма Бориса дошли почти одновременно. Почта стала еще больше задерживаться. Разнобой чуется во всем и по всему миру.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Ниночка, люблю Ваше письмо! Столько в нем непосредственного прекрасного чувства, столько милого и родного! «Маленькое послание», как Вы называете чудесное выявление сердца Вашего, живет в моем. Спасибо самое сердечное Вам и милому Борису за высказываемые чувства. Храните, родные, как самую драгоценную жемчужину, Ваше умение любить. Этот магнит притянет к Вам все самое прекрасное.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Скоро нам придется переехать и, может быть, почта будет вначале еще труднее, потому хочу просить Вас и милых содружниц Ваших продолжать усвоение Учения Света с таким же страстным горением к Великому Владыке и даже еще напряженнее, чтобы оявиться на новой духовной ступени сознания. Рада буду узнать о новом осознании Вами космичности существования Вашего. Именно осознание космического существования явится уже такой новой и необходимой ступенью продвижения.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мы приближаемся к временам, оявленным в последних стихах Откровения Апокалипсиса. Древнейшее пророчество о том, что «жена сотрет главу змия», – ярая истина космическая, и на высшем плане она уже осуществилась. Скоро следствия проявятся и на земном плане. Но это «скоро» тоже примите космически.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Новые сочетания планет и появление новых светил яро воздействуют на нашу Землю и вызывают многие пертурбации атмосферические, геологические и психические. Но ничем не смущайтесь и ничего не страшитесь. Помните, что «ни один волос с главы вашей не упадет без ведома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маленькая йогиня страстно любит Меня сердечно» – было Сказано мне о Ниночке. Отравление и болезнь сократили долгий путь, и явилась возможность приблизиться к ускоренному йогическому процессу. Ваша любовь к Великому Владыке и Учению оявила Вас настоящей йогиней любви – Бхакти. Потому радуйтесь и стремитесь поддерживать благодушие и огонек горения среди содружниц, милых Вам. Я люблю Вас, моя Ниночка, нежная моя дочь и сподвижница.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Маленькой Ольге хочу сказать, чтобы ничем не смущалась и не сомневалась в силах своих, ибо она может стать тоже Бхакти-йогиней. Нужно лишь хранить сердце и сознание открытыми навстречу льющимся прекрасным Лучам, которые откроют «чашу» с ее накоплениями. Яро оявитесь на страстной любви к Великому Владыке и найдете свой путь и счастливое космическое существование.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и Ваша дочь Ольга скоро оявится на оявлении луча нового сознания. Сказано, что она может стать лучшим композитором, несущим радость в предстоящей нам жизни на обновленной земле. Она уявится на созревании своего таланта, но пусть трудится и любит, любит Руку Водящую.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и милая Ната поймет новую космическую ступень и будет прекрасно писать нужные страницы для молодого поколения и для детского сознания, ибо необходимо закладывать основы космического пути с самого раннего детства.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Расширяйте сознание лучшим усвоением Учения и чтением книг наших прекрасных писателей и ученых, но явите распознание страстным сердечным пониманием. Ярая, лучшая космическая ступень станет Вам доступна. Читайте философа Владимира Сергеевича Соловьева и прекрасного былого врача и педагога Николая Ивановича Пирогова, а также и нашего знаменитого физиолога Павлова. Ценны очень его обращения к молодежи. Такое чтение создаст новые вибрации в Вашем мозгу, и в сочетании с Учением Света могут создаться лучшие представления и усвоения в Вашем сознании. Также могу советовать всем читать книги Востока. Такие жемчужины, как «Провозвестие Рамакришны» и все книги Свами Вивекананды – его ученика, да и книги йога Рамачарака, весьма, весьма полезны для расширения сознания.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наши милые прекрасные сотрудницы, конечно, станут и сподвижницами и каждая принесет свою лепту. Никто из них не обижен способностями и талантами. Но пусть все не забывают, что ТРУД – главный Маг, нет большего! Не зря говорится, что гений – две трети труда и одна треть таланта.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сын Борис, чую Вашу любовь к Матери Мира и к Матери Агни Йоги. Яро принимаю дар Вашего сердца и буду оберегать и яро хранить его до нашей встречи, уже приближающейся. Конечно, буду счастлива иметь Вас ближайшими сотрудниками, настоящими сыном и дочерью на последних днях моей воплощенной жизни среди людей. Может быть, явится возможность позднее уявиться в теле уплотненном, требующем некоторых особых условий для посещения людей воплощенных. Опыт новых уплотненных тонких тел подвигается успешно, но не говорите о такой возможности никому, оставьте это для себя. Не давайте пищи несведущим людям осмеивать величайшие завоевания духа и знания Великих Тружеников Истинного Просвещения.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Мир переживает сейчас самое трудное время. Надвигаются события, но космическая справедливость оявится в нашей прекрасной стране. Забота о народе с самого младенчества – самая главная задача каждого правительства. И яро уже много сделано, но еще больше предстоит. Явите лучшее ознакомление с достижениями страны, и сердце Ваше возрадуется и вознесет благодарность Силам Света, уявляющим труженичество на Ниве необъятной, ожидающей соответственного посева мощного знания, осеянного благостью сердечной, и сотрудничества с народами всего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старайтесь космически понять происходящее на небесах и на земном плане. Ярое смещение светил и появление новых комет и планет. Новая планета в виде кометы появится в конце декабря. Лучи ее, конечно, уявят содействие многим явлениям на Земле. Она оявится вначале как комета и вернется скоро, чтобы осесть в нашей солнечной семье уже как новая планета. Но планета эта вовсе не комета, но давно угасшее солнце. Она была сокрыта Меркурием и лучами нашего солнца. Может быть, кто-нибудь из Вас заинтересуется Небосклоном и небесной географией, небесными физиологией и психикой, что будет полезно для расширения некоторых осознаний космических возможностей и нашей связи, неотъемлемой от Космоса.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Закончу мое письмо советом оявить Космическое спокойствие, при котором нет сомнений, смущений и страха, но лишь глубокое доверие в Мудрость Стоящего у Руля нашего Космического Корабля, несущегося в Пространстве Огненном.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забыла сказать, что Ниночка должна принимать строфант, по шесть капель ежедневно в течение трех месяцев и затем один месяц отдыха. Но такой ритм сохраните, пока не будет отмены. После месяца отдыха продолжайте три месяца приема шести капель. Борис тоже может принимать строфант каждый день в таком же ритме. Если будет чувствовать большое утомление, в тот день может принять лишние три или четыре капли. Не бойтесь принимать строфант, это лучшее средство, входящее в эликсир жизни. Но для меня оно еще драгоценно тем, что иногда только благодаря строфанту могут быть ассимилированы нами очень важные лучи для духовного продвижения. Пожалуйста, никому не говорите этого, а то начнут злоупотреблять им и получится страшнейший вред. Это сообщение только для Ниночки и для Вас. Кроме того, есть природы, которые не переносят строфанта. В смысле диеты, конечно, растительная предпочтительна, но иногда цыпленок или дичь, или простая рыба в виде корюшки, селедки могут быть приняты. Но, главное, поменьше жареного и масла, также сахар нужно в самом незначительном количестве, а если возможно, то и совсем отказаться от него. Вареные овощи и все каши – лучшая пища. Кофе лучше чая, какао приемлем. Молочные продукты вполне приемлемы. Сода с горячим молоком должна рассматриваться как лекарство, и потому принимайте его только при воспалении носоглотки и кашле. Щепотка соды запивается холодной водой и принимается при болях и тягости в солнечном сплетении, иначе говоря, в солнечном сплетении</w:t>
      </w:r>
      <w:r w:rsidRPr="00EB3BF5">
        <w:rPr>
          <w:rStyle w:val="FootnoteReference"/>
          <w:rFonts w:ascii="Times New Roman CYR" w:hAnsi="Times New Roman CYR" w:cs="Times New Roman CYR"/>
          <w:noProof/>
        </w:rPr>
        <w:footnoteReference w:id="136"/>
      </w:r>
      <w:r w:rsidRPr="00EB3BF5">
        <w:rPr>
          <w:rFonts w:ascii="Times New Roman CYR" w:hAnsi="Times New Roman CYR" w:cs="Times New Roman CYR"/>
          <w:noProof/>
        </w:rPr>
        <w:t>. Валериан очень хорош. Конечно, Ниночка будет ощущать самые различные ощущения от неприятных до трудных и болезненных. По мере продвижения наша маленькая йогиня сама будет знать, что ей нужно делать. Но, главное, всегда полное доверие и полное отсутствие страха за необычность ощущения.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будете охранены. Маленькая йогиня своим магнетизмом сердечным очень поможет удержать лучшую атмосферу вокруг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Примите, родные, мой самый сердечный привет и передайте просьбу к молодым лучше понять посланное счастье, сокращающее тягостный путь исканий. Пусть твердо помнят, что Незримая Рука всегда готова поддержать в минуту трудности и опасности. Щит Света, при осознании Его, прочен. Старайтесь не выступить за пределы Его легкомысленными суждениями и поступками.</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сердечно обнимаю Вас.</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Светлого,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w:t>
      </w:r>
    </w:p>
    <w:p w:rsidR="00273A62" w:rsidRPr="00EB3BF5" w:rsidRDefault="00273A62" w:rsidP="006B47D6">
      <w:pPr>
        <w:rPr>
          <w:noProof/>
        </w:rPr>
      </w:pPr>
    </w:p>
    <w:p w:rsidR="00273A62" w:rsidRPr="00EB3BF5" w:rsidRDefault="00273A62" w:rsidP="00914CEC">
      <w:pPr>
        <w:pStyle w:val="a"/>
      </w:pPr>
      <w:bookmarkStart w:id="207" w:name="_Toc242176786"/>
      <w:r w:rsidRPr="00EB3BF5">
        <w:t>68</w:t>
      </w:r>
      <w:bookmarkEnd w:id="207"/>
    </w:p>
    <w:p w:rsidR="00273A62" w:rsidRPr="00EB3BF5" w:rsidRDefault="00273A62" w:rsidP="00914CEC">
      <w:pPr>
        <w:pStyle w:val="a0"/>
        <w:ind w:firstLine="0"/>
      </w:pPr>
      <w:bookmarkStart w:id="208" w:name="_Toc242176787"/>
      <w:r w:rsidRPr="00EB3BF5">
        <w:t>Е.И.Рерих – Е.П.Инге</w:t>
      </w:r>
      <w:bookmarkEnd w:id="208"/>
    </w:p>
    <w:p w:rsidR="00273A62" w:rsidRPr="00EB3BF5" w:rsidRDefault="00273A62" w:rsidP="00914CEC">
      <w:pPr>
        <w:pStyle w:val="Date"/>
        <w:ind w:firstLine="0"/>
      </w:pPr>
      <w:bookmarkStart w:id="209" w:name="_Toc242176788"/>
      <w:r w:rsidRPr="00EB3BF5">
        <w:t>20 ноября 1951 г.</w:t>
      </w:r>
      <w:bookmarkEnd w:id="20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получила Ваши два письма от 23 сентября и от 8 октября. И хочется мне сказать: родная, не теряйте терпения, не тужите и не ждите какого-то «конца». Понятие «конца» не может существовать для нас с вами. Где он, «конец», когда жизнь никогда не прекращается, но являет нам лишь нескончаемые смены? Вот могу оявить Вам перемену в Вашей жизни и яро к лучшему, но &lt;...&gt;</w:t>
      </w:r>
      <w:r w:rsidRPr="00EB3BF5">
        <w:rPr>
          <w:rStyle w:val="FootnoteReference"/>
          <w:rFonts w:ascii="Times New Roman CYR" w:hAnsi="Times New Roman CYR" w:cs="Times New Roman CYR"/>
          <w:noProof/>
        </w:rPr>
        <w:footnoteReference w:id="137"/>
      </w:r>
      <w:r w:rsidRPr="00EB3BF5">
        <w:rPr>
          <w:rFonts w:ascii="Times New Roman CYR" w:hAnsi="Times New Roman CYR" w:cs="Times New Roman CYR"/>
          <w:noProof/>
        </w:rPr>
        <w:t xml:space="preserve"> Харбине. Не на долгий срок, а там приедете на свидание со мною и содружниками нашими. А сейчас уявите любовное сотрудничество со всеми друзьями и творите лучшие отношения среди людей, окружающих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Передаю Вам Слова Великого Владыки: «Екатерина Мне нужна среди тамошней молодежи, но и в Моей стране». Итак, уявите лучшее сотрудничество и терпение на трехлетие, может быть неполное, а там оявимся на радостном свидании. Быстро пронесутся годы, полные событий неожиданных, вызванных ненавистниками и разрушителями, но страна наша под щитом Света. Ей не страшны никакие «атомщики». Космическая Справедливость явится во всем своем грозном величии.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скорбь есть скорбь Мировая. Земля страстно больна утратою Ведущего Начала Добра и Любви. Люди утратили любовь к ближнему, утратили любовь к труду созидающему и к совершенствованию во всей красоте космического бытия и гибнут сейчас в злобе, ненависти и разврате, золотом покрытом, но золото не скроет и не исцелит язвы смердящие.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Среди людей Вы чувствуете себя одинокой. Но одиночество при росте сознания неизбежно, хотя, на самом деле, оно лишь кажущееся. Мы окружены космическими воздействиями и страстно отвечаем на них. Не ведая, откуда эти посылки, иногда благие, но чаще отягощающие нас, мы принимаем их и, углубляя наши чувствования, строим соответственно наши настроения. Но необходимо научиться распознавать эти касания и посылки путем наблюдений и размышления над причинами неожиданного настроения. Нужно уметь владеть своими настроениями и не позволять себе быть ведомым случайным касанием пролетевшей вражеской стрелы. Стрелы эти нужно различать, так же как и ползущие и несущиеся слухи.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Вас смущает кажущееся противоречие в приведенных Вами положениях из Учения? Но никакого противоречия нет, но, как всегда, необходимо во всем соблюдать равновесие, или «золотую середину». Человек является символом равновесия: ноги его на земле, но голова – над землею. Необходимо сохранить это равновесие, иначе голова притянется к земле, и он обратится в борова, который не может поднять головы и взглянуть вверх.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Люди, погружаясь чрезмерно в преходящее земное, яро утрачивают притяжение к Ведущему Началу и к страстному совершенствованию своего внутреннего существа, которое ближе к надземному существованию, и для него необходимы новые накопления и знания о нашей следующей ступени в космическом бытии. Итак, нужно уметь смотреть вверх. Но и ноги необходимы именно на земле, ибо без земного притяжения мы не сможем напитать наше внутреннее существо новыми сильными земными энергиями, которые, будучи трансмутированы на внутреннем огне нашего духовного устремления, способствуют новому мощному насыщению внутреннего существа нашего, иначе говоря, напитывают тонкое тело очищенными энергиями для подъема и продвижения на духовном плане.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часто новые земные энергии, определенно отрицательные, отягощают не только наше физическое тело, но еще больше наше низшее тонкое тело, и тогда вместо трансмутации и подъема получается новое погружение во тьму регресса, или закрепощение в новые тяжкие земные оковы при следующей смене тела.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Равновесие, соизмеримость и соответствие – необходимые начала, без которых почти невозможно продвигаться не только в духовном, но и в земном проявлении.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Родная, оявитесь на большой твердости духа. Дайте Вашему духу твердость кедра и храните страстное несокрушимое доверие к Ведущему Началу Блага. Не забудем и великую терпимость. Ключом терпимости можно много дверей открыть.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родная, за присланный платочек. Кружева – символ сложности, но ценен их красивый узор, так и сложим путь в красоте сложного узора труда несменного.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Родная, Благословение Сил Света и мои пожелания хранить космическое спокойствие при полном доверии.</w:t>
      </w:r>
    </w:p>
    <w:p w:rsidR="00273A62" w:rsidRPr="00EB3BF5" w:rsidRDefault="00273A62" w:rsidP="006B47D6">
      <w:pPr>
        <w:rPr>
          <w:noProof/>
        </w:rPr>
      </w:pPr>
    </w:p>
    <w:p w:rsidR="00273A62" w:rsidRPr="00EB3BF5" w:rsidRDefault="00273A62" w:rsidP="00914CEC">
      <w:pPr>
        <w:pStyle w:val="a"/>
      </w:pPr>
      <w:bookmarkStart w:id="210" w:name="_Toc242176789"/>
      <w:r w:rsidRPr="00EB3BF5">
        <w:t>69</w:t>
      </w:r>
      <w:bookmarkEnd w:id="210"/>
    </w:p>
    <w:p w:rsidR="00273A62" w:rsidRPr="00EB3BF5" w:rsidRDefault="00273A62" w:rsidP="00914CEC">
      <w:pPr>
        <w:pStyle w:val="a0"/>
        <w:ind w:firstLine="0"/>
      </w:pPr>
      <w:bookmarkStart w:id="211" w:name="_Toc242176790"/>
      <w:r w:rsidRPr="00EB3BF5">
        <w:t>Е.И.Рерих – К.Кэмпбелл</w:t>
      </w:r>
      <w:r w:rsidRPr="00EB3BF5">
        <w:rPr>
          <w:rStyle w:val="FootnoteReference"/>
          <w:b w:val="0"/>
        </w:rPr>
        <w:footnoteReference w:id="138"/>
      </w:r>
      <w:bookmarkEnd w:id="211"/>
    </w:p>
    <w:p w:rsidR="00273A62" w:rsidRPr="00EB3BF5" w:rsidRDefault="00273A62" w:rsidP="00914CEC">
      <w:pPr>
        <w:pStyle w:val="Date"/>
        <w:ind w:firstLine="0"/>
      </w:pPr>
      <w:bookmarkStart w:id="212" w:name="_Toc242176791"/>
      <w:r w:rsidRPr="00EB3BF5">
        <w:t>25 ноября 1951 г.</w:t>
      </w:r>
      <w:bookmarkEnd w:id="21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получила Ваши письма от 30 октября и 6 ноября. Надеюсь, что к этому времени Вы уже получили наши недостающие письма. Мое последнее письмо было заказным, так и буду поступать впредь.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жаль, что приезд священника откладывается. Несомненно, некоторые темные клеветники напугали его. Клевета подобна отсечению корней от дерева. Но как бы то ни было, он приедет в самом конце этого месяца, неожиданные обстоятельства вынудят его принять сделанное ему любезное предложение. Он был Указан как заслуживающий доверия, поэтому подождем до первого декабря. Вскоре Ваши проблемы разрешатся и Вы сможете отправиться в Индию. Должна поправить дату 15 декабря. Это дата отъезда из Соединенных Штатов, но не дата прибытия в Бомбей. Не теряйте времени в Европе.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Нет слов, как я огорчена, что наша встреча будет недолгой. Я не смогу передать Вам много моей энергии, объединенной с энергией Владыки. Но наша родная Гизела насыщена Лучами и с готовностью поможет Вам в установлении Благословенной Связи. Да, неожиданные и ненужные обстоятельства помешали придерживаться лучших сроков. Некоторые события пришлось отложить из-за тигра. «Амрида в его власти. Она может вновь угодить в его путы в своей будущей жизни и родиться в еврейской семье и прожить ничтожную жизнь с ним. Я умоляю ее отвергнуть тигра и стоять на страже своего стремления к Матери, Леонидесу и Мне». Любимая, прислушайтесь к тихому голосу в Вашем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было бы желательно дать г-ну Дэвису полномочия доверенного лица в случае, если Вам придется иметь дело с некоторыми финансовыми вопросами, например с наследством и т.п. Затем оставьте ювелирные изделия и сумму около пяти тысяч долларов или немного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Американские деньги для неожиданных расходов следует хранить в сейфе в City National Bank. Также средства для содержания фермы за два года следует положить в тот же банк на совместный счет священника и Грюнманиса. Попросите Уолтера раздобыть для Вас немного шведских крон. Пусть он положит их в свой банк в Швеции на Ваше имя. Постарайтесь достать швейцарскую валюту, по возможности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наш друг может стать очень близок Вам и нам. В будущем у него есть чудесные перспективы в обеих странах. Через два года я вижу Ваш приезд вместе с нашим другом и Святославом. Святослав приедет один. То, что было Сказано, – исполнится, он будет свободен. Не вижу приезда Дэвида в Индию, слишком много событий ожидается здесь весной, которые будут препятствовать обучению, бизнесу и многому другому. Мы ценим усилия по переводу книги «Братство». Вскоре внимательно просмотрим отправленные страницы.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«Умоляю Мою Амриду отвергнуть Тигра и охранять ее сокровенное стремление к Матери, Леонидесу и Мне, ее любящему Отцу». Любимая моя, все мои думы с Вами, и моя нежная любовь окружает Вас.</w:t>
      </w:r>
    </w:p>
    <w:p w:rsidR="00273A62" w:rsidRPr="00EB3BF5" w:rsidRDefault="00273A62" w:rsidP="006B47D6">
      <w:pPr>
        <w:rPr>
          <w:noProof/>
        </w:rPr>
      </w:pPr>
    </w:p>
    <w:p w:rsidR="00273A62" w:rsidRPr="00EB3BF5" w:rsidRDefault="00273A62" w:rsidP="00914CEC">
      <w:pPr>
        <w:pStyle w:val="a"/>
      </w:pPr>
      <w:bookmarkStart w:id="213" w:name="_Toc242176792"/>
      <w:r w:rsidRPr="00EB3BF5">
        <w:t>70</w:t>
      </w:r>
      <w:bookmarkEnd w:id="213"/>
    </w:p>
    <w:p w:rsidR="00273A62" w:rsidRPr="00EB3BF5" w:rsidRDefault="00273A62" w:rsidP="00914CEC">
      <w:pPr>
        <w:pStyle w:val="a0"/>
        <w:ind w:firstLine="0"/>
      </w:pPr>
      <w:bookmarkStart w:id="214" w:name="_Toc242176793"/>
      <w:r w:rsidRPr="00EB3BF5">
        <w:t>Е.И.Рерих – Ш.Бхатнагару</w:t>
      </w:r>
      <w:r w:rsidRPr="00EB3BF5">
        <w:rPr>
          <w:rStyle w:val="FootnoteReference"/>
          <w:b w:val="0"/>
        </w:rPr>
        <w:footnoteReference w:id="139"/>
      </w:r>
      <w:bookmarkEnd w:id="214"/>
    </w:p>
    <w:p w:rsidR="00273A62" w:rsidRPr="00EB3BF5" w:rsidRDefault="00273A62" w:rsidP="00914CEC">
      <w:pPr>
        <w:pStyle w:val="Date"/>
        <w:spacing w:after="0"/>
        <w:ind w:firstLine="0"/>
      </w:pPr>
      <w:bookmarkStart w:id="215" w:name="_Toc242176794"/>
      <w:r w:rsidRPr="00EB3BF5">
        <w:t>[Ноябрь 1951 г.]</w:t>
      </w:r>
      <w:bookmarkEnd w:id="215"/>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«Крукети»</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доктор Бхатнагар,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получили Вашу записку от 28 октября. Очень Вам признательны за хлопоты с матрацами, посланными в Калимпонг. Пожалуйста, сообщите, сколько я должна заплатить за их доставку. Надеюсь, что Вы по-прежнему бодры и Ваша семья в добром здравии. Быть может, Вы посетите наш уголок, будем рады видеть Вас. Юрий шлет Вам свои приветствия и наилучшие пожелания. Искренне Ваша.</w:t>
      </w:r>
    </w:p>
    <w:p w:rsidR="00273A62" w:rsidRPr="00EB3BF5" w:rsidRDefault="00273A62" w:rsidP="006B47D6">
      <w:pPr>
        <w:rPr>
          <w:noProof/>
        </w:rPr>
      </w:pPr>
    </w:p>
    <w:p w:rsidR="00273A62" w:rsidRPr="00EB3BF5" w:rsidRDefault="00273A62" w:rsidP="00914CEC">
      <w:pPr>
        <w:pStyle w:val="a"/>
      </w:pPr>
      <w:bookmarkStart w:id="216" w:name="_Toc242176795"/>
      <w:r w:rsidRPr="00EB3BF5">
        <w:t>71</w:t>
      </w:r>
      <w:bookmarkEnd w:id="216"/>
    </w:p>
    <w:p w:rsidR="00273A62" w:rsidRPr="00EB3BF5" w:rsidRDefault="00273A62" w:rsidP="00914CEC">
      <w:pPr>
        <w:pStyle w:val="a0"/>
        <w:ind w:firstLine="0"/>
      </w:pPr>
      <w:bookmarkStart w:id="217" w:name="_Toc242176796"/>
      <w:r w:rsidRPr="00EB3BF5">
        <w:t>Е.И.Рерих – И.Э.Муромцеву</w:t>
      </w:r>
      <w:bookmarkEnd w:id="217"/>
    </w:p>
    <w:p w:rsidR="00273A62" w:rsidRPr="00EB3BF5" w:rsidRDefault="00273A62" w:rsidP="00914CEC">
      <w:pPr>
        <w:pStyle w:val="Date"/>
        <w:ind w:firstLine="0"/>
      </w:pPr>
      <w:bookmarkStart w:id="218" w:name="_Toc242176797"/>
      <w:r w:rsidRPr="00EB3BF5">
        <w:t>2 декабря 1951 г.</w:t>
      </w:r>
      <w:bookmarkEnd w:id="21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и родной Илья Эммануилович, знаю, что виновата перед Вами, сильно задержала ответ на Вашу последнюю весточку от 18 августа. Но дело в том, что имею мало свободного времени. Приходится очень много писать. Собираю в одиночку материалы, получаемые от Великого Владыки по Космосоведению. Материалы так новы и идут вразрез со многими устарелыми понятиями, касающимися этой необъятной Области. Астрономия, космогония, космология, астрофизика, астрохимия соприкасаются с астропсихикой. Сообщения эти совершенно изменяют представление о нашем земном существовании и яро вводят наше сознание в космическое бытие, утверждая взаимную зависимость и неотделимость человека от всего космического процесса, от Космоса.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Ярое постоянное обогащение новым знанием захватывающе интересно, и все труднее становится отрываться от этой увлекательнейшей работы из-за каждодневной житейской рутины. Но приходится смириться. Доля житейского строительства должна быть тоже явлена.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скоро появится новая планета, которая уже посещала нас не раз в виде кометы. Она оявлялась сотрудницей, но и вестницей больших бедствий. Ярая планета, как Кассандра, появлялась не раз в течение нашей Манвантары. Как заботливая Мать, она являла людям предупреждения и яро несла помощь строительству космическому во благо человечества. Следует проявить понимание предупреждению Кассандры.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сотрудница, милая Ингеборг Фричи, сейчас еще гостит у нас, вернее, проходит курс лечения и Учения. Она расцвела духом и с каждым днем крепнет физически после всех своих невзгод. Она была спасена Советами и Лучами Великого Владыки. За время своего пребывания здесь она имела грозное видение о судьбе Вашей страны. Видение это совпало по смыслу с моим, виденным мною много лет тому назад. Она видела Пустыню и страшное наводнение. Видение это сопровождалось звучанием сокровенного – АУМ! Аум можно понять и как Аминь.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космические трудности уже и еще больше определились. Давно предуказанные наводнения умножились и участились, проявляясь во многих местах планеты. Зловещий март придется пережить. Ничто не коснется Вас, но необходимо соблюсти все указанные предосторожности. Должна сказать, что по-прежнему не вижу мировой войны, но лишь отдельные столкновения и, конечно, лучшая страна оявится всегда победной. Индия наша тоже оявится на одолении всех трудностей. Страна имеет прекрасного вождя, но трудности велики из-за общего мирового положения. Но ярая любовь к своей стране еще живет в народе, и эта любовь – сильнейший рычаг для строительства во благо.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слышать, что обстоятельства Мариночки улучшились и она сможет обрести некоторый покой. Обнимите ее от меня. Марк может стать героем. Вы ничего не пишете о музыкальном развитии Стеббина. Неужто развитие его приостановилось?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Прекрасно, что девочки работают на помощь несчастным, это тоже строительство во благо. Но понимаю, как это нелегко! Сожалею о приостановке Ваших исторических исследований. Но ведь это только отложено. Много ли Вам удалось перевести из третьего тома «Тайной Доктрины»?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сыны преуспевают. Юрий на своем поприще Востоковедения приобрел заслуженное им мировое признание как большой ученый. Труды его высоко оценены лучшими представителями Востоковедения. И здесь он заслужил большое уважение не только своему знанию, но и мудрости.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Светик много времени уделяет производству чудесного масла из плантаций в своем поместье. Дело расширяется, и он доволен результатами. Также работает и по искусству, но менее интенсивно, не так, как мне хотелось бы. Но последний портрет жены, написанный им у нас, много лучше предыдущих, так что застоя нет. Ждем их приезда к празднику. Сами мы живем на отлете, но яро еще не знаем точного времени отъезда домой. От нашего управляющего получаем скудные сведения и редкие посылки яблок из-за постоянного там бездорожья. Местная власть ничего не предпринимает, чтобы улучшить основательно дороги. Наша прекрасная долина заглохнет, если Правительство не придет ей на помощь. Не знаю, дойдет ли это письмо до Вас. Несколько моих писем не долетели до Катрин и до Зины.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советовала бы Вам прочесть книгу &lt;...&gt;</w:t>
      </w:r>
      <w:r w:rsidRPr="00EB3BF5">
        <w:rPr>
          <w:rStyle w:val="FootnoteReference"/>
          <w:rFonts w:ascii="Times New Roman CYR" w:hAnsi="Times New Roman CYR" w:cs="Times New Roman CYR"/>
          <w:noProof/>
        </w:rPr>
        <w:footnoteReference w:id="140"/>
      </w:r>
      <w:r w:rsidRPr="00EB3BF5">
        <w:rPr>
          <w:rFonts w:ascii="Times New Roman CYR" w:hAnsi="Times New Roman CYR" w:cs="Times New Roman CYR"/>
          <w:noProof/>
        </w:rPr>
        <w:t xml:space="preserve"> Яро полезная книга, ибо утверждает возможность помогать людям новым способом, поставленным на научном основании. Почерпнете много интересных данных о действии психической энергии через посредничество нравственно чистого медиума. Необходимое условие – честность и нравственная чистота такого медиума. Но трудность велика в нахождении таких людей, желающих бескорыстно помогать несчастным людям.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 обнимаю Вас троих. Никогда не забываю Вас. Думаю, через года два увидимся. Не тревожьтесь ничем чрезмерно. Все будет ладно с Вами. Передайте мой сердечный привет и поцелуй Марине и Соне.</w:t>
      </w:r>
    </w:p>
    <w:p w:rsidR="00273A62" w:rsidRPr="00EB3BF5" w:rsidRDefault="00273A62" w:rsidP="006B47D6">
      <w:pPr>
        <w:rPr>
          <w:noProof/>
        </w:rPr>
      </w:pPr>
    </w:p>
    <w:p w:rsidR="00273A62" w:rsidRPr="00EB3BF5" w:rsidRDefault="00273A62" w:rsidP="00914CEC">
      <w:pPr>
        <w:pStyle w:val="a"/>
      </w:pPr>
      <w:bookmarkStart w:id="219" w:name="_Toc242176798"/>
      <w:r w:rsidRPr="00EB3BF5">
        <w:t>72</w:t>
      </w:r>
      <w:bookmarkEnd w:id="219"/>
    </w:p>
    <w:p w:rsidR="00273A62" w:rsidRPr="00EB3BF5" w:rsidRDefault="00273A62" w:rsidP="00914CEC">
      <w:pPr>
        <w:pStyle w:val="a0"/>
        <w:ind w:firstLine="0"/>
      </w:pPr>
      <w:bookmarkStart w:id="220" w:name="_Toc242176799"/>
      <w:r w:rsidRPr="00EB3BF5">
        <w:t>Е.И.Рерих – З.Г.Фосдик и Д.Фосдику</w:t>
      </w:r>
      <w:bookmarkEnd w:id="220"/>
    </w:p>
    <w:p w:rsidR="00273A62" w:rsidRPr="00EB3BF5" w:rsidRDefault="00273A62" w:rsidP="00914CEC">
      <w:pPr>
        <w:pStyle w:val="Date"/>
        <w:ind w:firstLine="0"/>
      </w:pPr>
      <w:bookmarkStart w:id="221" w:name="_Toc242176800"/>
      <w:r w:rsidRPr="00EB3BF5">
        <w:t>7 декабря 1951 г.</w:t>
      </w:r>
      <w:bookmarkEnd w:id="22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получила Ваши письма от 17 и 22 ноября. Они пришли вместе и с запозданием, но все же дошли. Катрин тоже не получила нескольких наших писем. Кто-то проявляет большой интерес к нашей переписке. Чаще пропадают письма Инге. Будем посылать заказной почтой. Огромное спасибо за присылку книг «Общины» и копию, посланную воздушной почтой. Получили и «Братство». Перевод «Общины» обработан превосходно. Все наши знатоки весьма одобряют перевод. Большая сердечная признательность Дедлею. Думаю, что милый мой духовный сын прекрасно справится с переводом «Братства». Начали просматривать его, чую местами всю неуклюжесть перевода. Конечно, мы только следим за возможною точностью перевода, но всецело предоставляем обработку его Зиночке и Дедлею. Итак, книга «Община» радует.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нужно издать сейчас «Озарение» и затем «Братство» или «Беспредельность», которую легче просмотреть. Позднее, когда обстоятельства улучшатся, приступим к переизданию всех книг и в первую очередь издадим любимую «Агни Йогу». Если Дедлей заметит шероховатость перевода в «Агни Йоге», неплохо было бы исправить при переиздании. Зиночка может попросить Катрин уделить копии книг Учения. Судя по инвентарю, присланному ею, она это может сделать. Напишу ей мою просьбу.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«Нерушимое» будет нужно и здесь, но указанная спешность, конечно, относительна. Можно иметь в запасе несколько годов, но не лет</w:t>
      </w:r>
      <w:r w:rsidRPr="00EB3BF5">
        <w:rPr>
          <w:rStyle w:val="FootnoteReference"/>
          <w:rFonts w:ascii="Times New Roman CYR" w:hAnsi="Times New Roman CYR" w:cs="Times New Roman CYR"/>
          <w:noProof/>
        </w:rPr>
        <w:footnoteReference w:id="141"/>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Зиночка удивляется, почему «Агни Йогу» перевели раньше «Озарения»? Почему мы в прошлом изъяли второй том «Листов Сада Мории» и вместо него перевели и издали «Агни Йогу». Но, родная, никто не изымал эту нужнейшую книгу для вступления на путь Агни Йоги. Просто не удосужились перевести ее, когда она была дана. Когда же мы вернулись из Тибета, мы должны были спешить с переводом и изданием «Агни Йоги», ибо срок ее наступил. Ведь каждая книга имеет свой определенный срок для ее написания и издания. Когда указанный срок соблюден, то и успех книги обеспечен. Запаздывание отражается на распространении книги. Итак, родные, во всем соизмеряйте. Выполняйте главное задание в первую очередь.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продавайте больше одного экземпляра книги одному лицу. Пошлите «Общину» в дар датчанке. Просимую мною книжечку Кристабель Бевен я еще не получила.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 Усаковской не слышала от наших сотрудников. Не помню ее и среди перечисленных тогда участниц Содружества Св. Сергия. Содружество было неплохое, но группа Шанхайская не была близка мне. По-видимому, они распались, главным образом, из-за перемен в стране и отъезда главных и деятельных работников. О ней было Сказано, что она неплохая и нужная сотрудница. При условии отхода ее от «Аркэн Скул»</w:t>
      </w:r>
      <w:r w:rsidRPr="00EB3BF5">
        <w:rPr>
          <w:rStyle w:val="FootnoteReference"/>
          <w:rFonts w:ascii="Times New Roman CYR" w:hAnsi="Times New Roman CYR" w:cs="Times New Roman CYR"/>
          <w:noProof/>
        </w:rPr>
        <w:footnoteReference w:id="142"/>
      </w:r>
      <w:r w:rsidRPr="00EB3BF5">
        <w:rPr>
          <w:rFonts w:ascii="Times New Roman CYR" w:hAnsi="Times New Roman CYR" w:cs="Times New Roman CYR"/>
          <w:noProof/>
        </w:rPr>
        <w:t xml:space="preserve"> она может иметь Помощь. Нужно ее предупредить, сколько темного собирается вокруг Светлого. И прежде всего следует предупредить против супруга основательницы. Он определенно обманщик и нечестный человек. Ярые пользуются нашими книгами, отсюда и намеки на Один Источник. Но утверждаю Именем мне Сокровенным, что упоминаемый ими Джуал Кул и никто из Великого Братства никогда не имел и не имеет никакого касания к «Аркэн Скул». Основательница была определенным медиумом. Но никакое Учение не может быть оявлено медиумам. Самые чистые из них могут оявиться на небольших книжечках, но не целой серии книг Учения! Дар Учения совершенно исключает медиумистическую передачу. И наши книги Даны на основании исключительного опыта Огненной Йоги, но не явлены медиумистической передачей. Много степеней Йоги и медиаторства при развитии внутреннего человека.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Понимаю, Родные, насколько Вы заняты, насколько трудно преуспеть во всем, не имея сведущих и добросовестных сотрудников. Мне тоже трудно в моей работе, не имею сотрудников. Моя прекрасная сотрудница Гизелочка, к сожалению, не знает языка и не может помочь мне в переписке моих записей. Великий Владыка хочет, чтобы все мои записи были написаны моей рукой, а это берет столько времени! Так хотелось бы простучать на машинке, но, кроме сокровенности таких записей, вероятно, ритм машинки утомителен для моего сердца. Оно не слишком крепко, последнее время из-за ассимиляции новых трудных лучей снова начались неприятные неисправности в биении пульса. Я буквально живу Лучами Великого Владыки, и, вероятно, меня продержат необходимое время для выполнения моей работы, а там займусь другой работой, более подходящей моему духу. Пространство с его мирами страстно притягивает меня, и возможность изучать их, будучи вооруженной необходимыми для этого новыми оболочками и аппаратом, просветленным духом, настолько увлекательна, что я уже живу на Земле половинной жизнью. Иногда, по словам Великого Владыки, лишь одна десятая действует в физической оболочке. Состояние не из приятных, ибо отдаю себе отчет.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Прилагаю мое письмо к Усаковской. Перешлите ей его. Прочла Ваше письмо к Юрию. Спасибо, родная. Шевеление вод необходимо. Истинно, люди, обладающие широким мировым кругозором и умеющие понять и примениться к психологии многих народностей и знающие столько языков и, главное, при необыкновенной способности к прогнозам мирового значения, более чем редкое явление. С нашей стороны все было сделано, ответ за ними. Конечно, шептунов везде много, особенно среди сторонников бывших здешних хозяев. Мы уже привыкли везде находить один и тот же след. Но следовало бы шире смотреть и не считаться со случайными заявлениями малознакомых личностей, часто далеко не заслуживающих доверия. Лучших друзей своей страны, нежели Святослав и Юрий, они не встретят нигде.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письмо от Боллинга, письмо детское, дословный пересказ того, что Вы мне уже передавали как его жалобы и изречения. Необходимо ему больше вникнуть в смысл Учения, и можно сказать ему, чтобы он ничего не опасался, пока он находится на пути и под Щитом.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 «Сотрудничество Моего Дедлея мне нужно, страстно нужно. Ярый оявится лучшим переводчиком книг Учения, книг Моего Сына Фуямы, также книг Урусвати. Дедлей оявится сотрудником и во всех Учреждениях в Америке и России, и ярый не должен заниматься тут никакими иными делами, кроме Моих дел. Ярый Мне лучший сотрудник, когда оявляется без страха и сомнения в Мои тут прогнозы и уявления новых сроков космических. Дедлей может понять, как яро воздействуют Лучи невидимых Светил на замедление или ускорение многих событий космических и на Земле. Но ярые события эти непреложны в своем тут им проявлении.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Ярая Радна – столб в Моем строении и устоит при всех бурях и нападениях. Радна оявится и в Новой Стране, когда срок наступит. Но срок отложен еще на один год. Март пройдет спокойно, ничего не опасайтесь, но мужественно стройте».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верные и преданные сотрудники в служении самоотверженном, я люблю Вас и шлю Вам самую горячую признательность моего сердца за Ваше труженичество, бескорыстное и любовное. Щит Света над Вами, и многое может быть достигнуто.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Сердечный привет Софье Михайловне, пусть живет в мире и знании, что она оявится в Докиуде</w:t>
      </w:r>
      <w:r w:rsidRPr="00EB3BF5">
        <w:rPr>
          <w:rStyle w:val="FootnoteReference"/>
          <w:rFonts w:ascii="Times New Roman CYR" w:hAnsi="Times New Roman CYR" w:cs="Times New Roman CYR"/>
          <w:noProof/>
        </w:rPr>
        <w:footnoteReference w:id="143"/>
      </w:r>
      <w:r w:rsidRPr="00EB3BF5">
        <w:rPr>
          <w:rFonts w:ascii="Times New Roman CYR" w:hAnsi="Times New Roman CYR" w:cs="Times New Roman CYR"/>
          <w:noProof/>
        </w:rPr>
        <w:t>, когда ее час пробьет. Не оставлена будет и встретит Кого нужно.</w:t>
      </w:r>
    </w:p>
    <w:p w:rsidR="00273A62" w:rsidRPr="00EB3BF5" w:rsidRDefault="00273A62" w:rsidP="006B47D6">
      <w:pPr>
        <w:rPr>
          <w:noProof/>
        </w:rPr>
      </w:pPr>
    </w:p>
    <w:p w:rsidR="00273A62" w:rsidRPr="00EB3BF5" w:rsidRDefault="00273A62" w:rsidP="00914CEC">
      <w:pPr>
        <w:pStyle w:val="a"/>
      </w:pPr>
      <w:bookmarkStart w:id="222" w:name="_Toc242176801"/>
      <w:r w:rsidRPr="00EB3BF5">
        <w:t>73</w:t>
      </w:r>
      <w:bookmarkEnd w:id="222"/>
    </w:p>
    <w:p w:rsidR="00273A62" w:rsidRPr="00EB3BF5" w:rsidRDefault="00273A62" w:rsidP="00914CEC">
      <w:pPr>
        <w:pStyle w:val="a0"/>
        <w:ind w:firstLine="0"/>
      </w:pPr>
      <w:bookmarkStart w:id="223" w:name="_Toc242176802"/>
      <w:r w:rsidRPr="00EB3BF5">
        <w:t>Е.И.Рерих – В.Л.Дутко</w:t>
      </w:r>
      <w:bookmarkEnd w:id="223"/>
    </w:p>
    <w:p w:rsidR="00273A62" w:rsidRPr="00EB3BF5" w:rsidRDefault="00273A62" w:rsidP="00914CEC">
      <w:pPr>
        <w:pStyle w:val="Date"/>
        <w:spacing w:after="0"/>
        <w:ind w:firstLine="0"/>
      </w:pPr>
      <w:bookmarkStart w:id="224" w:name="_Toc242176803"/>
      <w:r w:rsidRPr="00EB3BF5">
        <w:t>9 декабря 1951 г.</w:t>
      </w:r>
      <w:bookmarkEnd w:id="224"/>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получила Ваше письмо от 22 октября со вложением листка перевода моих писем</w:t>
      </w:r>
      <w:r w:rsidRPr="00EB3BF5">
        <w:rPr>
          <w:rStyle w:val="FootnoteReference"/>
          <w:rFonts w:ascii="Times New Roman CYR" w:hAnsi="Times New Roman CYR" w:cs="Times New Roman CYR"/>
          <w:noProof/>
        </w:rPr>
        <w:footnoteReference w:id="144"/>
      </w:r>
      <w:r w:rsidRPr="00EB3BF5">
        <w:rPr>
          <w:rFonts w:ascii="Times New Roman CYR" w:hAnsi="Times New Roman CYR" w:cs="Times New Roman CYR"/>
          <w:noProof/>
        </w:rPr>
        <w:t>. Как видите, мы еще на старом месте и, по-видимому, раньше года не сдвинемся отсюда. Пишу Вам кратко, ибо за последнее время многие письма, посланные отсюда, не дошли по назначению.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Спешу передать Вам возможность обрести космическое спокойствие. Оявитесь на спокойном лете в окрестностях Лондона или же в Швейцарии. Космическое бедствие и столкновения отложены на целый год. Наше передвижение тоже задержалось. Я радуюсь, ибо для меня каждый лишний месяц в стране любимой – невыразимое счастье. Да и сын Юрий успеет закончить свою научную работу по исследованию, развитию движения и влияния Буддизма на древние народы, населявшие Азию и особенно плоскогорье Тибета с прилегающей пустыней.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огорчайтесь молчанием друзей, страна их переживает много трудностей, и это отражается на их состоянии. Они не могут оявляться на регулярной переписке. Напишите им, Родная, об отложении ожидаемых ими бедствий наводнения благодаря новому сочетанию Светил, которое позволило отодвинуть страшное бедствие и явить некоторое успокоение массам от взрывов против всех и всего. Но новый взрыв явится позднее на яром продвижении новой кометы, или, вернее, планеты. Комета эта совершенно иная, ибо совершенно отличается от всех других, посещавших нас. Ее можно отнести к категории угасших солнц или отвердевающих планет. По составу ее сложного ядра она довольно близка нашей Земле и может позднее осесть как член нашей Солнечной системы.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думаю, что при Вашем чутком понимании перевод писем будет выполнен превосходно. Малые шероховатости, конечно, могут быть исправлены Робертом Хорниманом. Но под Вашим присмотром излишняя нивелировка стиля из-за желания сделать что-то понятнее будет избегнута. Вы правы, серое обезличивание столь присуще этой расе.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Кажется, я писала Вам о некоторых поправках, сделанных корректорами в рукописи; так, непонятное им слово «компрачикосы» было заменено словом – «компромиссы», в данном случае не имеющим смысла. Просмотрю имеющиеся у меня поправки обоих томов и перешлю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еще год мы можем переписываться. Пишите, Родная, я люблю Ваши письма. Не опасайтесь ни за себя, ни за Вашего Мишу. Спокойно работайте и творите красоту.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мною сейчас находится наша прекрасная сотрудница, родом швейцарка, но подданная американская. Она была спасена Великим Владыкой от ужасного несчастья, от грозившего ей паралича двигательного нерва. Сейчас она поправляется и даже уявилась на йогическом процессе открытия солнечного сплетения под лучом Великого Владыки. Конечно, вибрации наших гор сильны и они утомляют ее, но представляют большое преимущество для утончения внутреннего человека. Я радуюсь очень за нее. Прекрасная душа! Вы, вероятно, встречали ее в наших Учреждениях. Она большой друг миссис Кэмпбелл. Весною она поедет в Швейцарию, ибо лето и монсун ей трудны.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Многие друзья отъезжают из нашего Калимпонга, и, вероятно, лето мы проведем более или менее уединенно, и я смогу уделять больше времени переписке и, главное, – моей работе. Столько новых Записей накопилось, которые нужно систематизировать. Записи большею частью касаются Космогонии и новой Астрономии. Для этого нужна большая сосредоточенность, которую не всегда возможно здесь иметь. Для этого наш Наггар был много лучше, но оставаться там без Н.К., моего лучшего Друга, было бы слишком тяжело. Перемена места облегчила первое время после его ухода.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что Вы получили новый перевод изданной книги «Община». Перевод этой книги неплох. Нашим знатокам он нравится. Посылаю Вам один экземпляр, если Вы уже имеете его, пожалуйста, передайте книгу Роберту Хорниману. Она будет, ему полезна. Скоро они издадут в английском переводе и «Озарение». «Беспредельность» тоже ожидает выхода в свет. Перевод ее просмотрен мною и обрабатывается Зиной и Дедлеем. Он очень преуспел в этих переводах. Освоился с их определенным стилем или ритмом.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Ожидаю младшего сына с женою в конце месяца. Домик наш заполнится. Итак, Родная, не тревожьтесь, все будет хорошо. Спокойно проводите лето. Если будут какие-либо новые сведения, конечно, сообщу Вам, Родная. Итак, живите в полном спокойствии.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сердцем и шлю лучшие мысли моей милой Другине и сотруднице. Великого Владыки желание, чтобы Вы не тревожились. Храните Ваше чудесное устремление и не забрасывайте Ваш дар оявления знания настроения окружающих Вас людей.</w:t>
      </w:r>
    </w:p>
    <w:p w:rsidR="00273A62" w:rsidRPr="00EB3BF5" w:rsidRDefault="00273A62" w:rsidP="002443F8">
      <w:pPr>
        <w:rPr>
          <w:noProof/>
        </w:rPr>
      </w:pPr>
    </w:p>
    <w:p w:rsidR="00273A62" w:rsidRPr="00EB3BF5" w:rsidRDefault="00273A62" w:rsidP="00914CEC">
      <w:pPr>
        <w:pStyle w:val="a"/>
      </w:pPr>
      <w:bookmarkStart w:id="225" w:name="_Toc242176804"/>
      <w:r w:rsidRPr="00EB3BF5">
        <w:t>74</w:t>
      </w:r>
      <w:bookmarkEnd w:id="225"/>
    </w:p>
    <w:p w:rsidR="00273A62" w:rsidRPr="00EB3BF5" w:rsidRDefault="00273A62" w:rsidP="00914CEC">
      <w:pPr>
        <w:pStyle w:val="a0"/>
        <w:ind w:firstLine="0"/>
      </w:pPr>
      <w:bookmarkStart w:id="226" w:name="_Toc242176805"/>
      <w:r w:rsidRPr="00EB3BF5">
        <w:t>Е.И.Рерих – Б.Боллингу</w:t>
      </w:r>
      <w:r w:rsidRPr="00EB3BF5">
        <w:rPr>
          <w:rStyle w:val="FootnoteReference"/>
          <w:b w:val="0"/>
        </w:rPr>
        <w:footnoteReference w:id="145"/>
      </w:r>
      <w:bookmarkEnd w:id="226"/>
    </w:p>
    <w:p w:rsidR="00273A62" w:rsidRPr="00EB3BF5" w:rsidRDefault="00273A62" w:rsidP="00914CEC">
      <w:pPr>
        <w:pStyle w:val="Date"/>
        <w:spacing w:after="0"/>
        <w:ind w:firstLine="0"/>
      </w:pPr>
      <w:bookmarkStart w:id="227" w:name="_Toc242176806"/>
      <w:r w:rsidRPr="00EB3BF5">
        <w:rPr>
          <w:bCs/>
        </w:rPr>
        <w:t xml:space="preserve">11 </w:t>
      </w:r>
      <w:r w:rsidRPr="00EB3BF5">
        <w:t>декабря 1951 г.</w:t>
      </w:r>
      <w:bookmarkEnd w:id="227"/>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Западная Бенгалия</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Получила Ваше последнее письмо. Надеюсь, что у Вас все хорошо и Вы сумели побороть свое разочарование, что не можете сейчас приехать в Индию. Но мы должны верить Великой Мудрости, которая предвидит все течения и изменения в потоке Космических и мировых событий и поэтому выбирает </w:t>
      </w:r>
      <w:r w:rsidRPr="00EB3BF5">
        <w:rPr>
          <w:rFonts w:ascii="Times New Roman CYR" w:hAnsi="Times New Roman CYR" w:cs="Times New Roman CYR"/>
          <w:i/>
          <w:iCs/>
          <w:noProof/>
        </w:rPr>
        <w:t xml:space="preserve">лучшее время </w:t>
      </w:r>
      <w:r w:rsidRPr="00EB3BF5">
        <w:rPr>
          <w:rFonts w:ascii="Times New Roman CYR" w:hAnsi="Times New Roman CYR" w:cs="Times New Roman CYR"/>
          <w:noProof/>
        </w:rPr>
        <w:t xml:space="preserve">для начала и выполнения созидательной работы. (Так, идея основать огромный завод в этой стране почти устарела. Скоро, очень скоро будет найдено новое устройство для применения недавно открытой энергии ко всем двигателям. Гигантские заводы и огромные средства не нужны для этого. Метод этот будет простым и дешевым. Поэтому зачем затевать такое дорогое предприятие в канун Новой Эпохи?) Все соображения в скобках – только для Вас. Поэтому проявим еще немного терпения. Кроме того, Вы ничего не потеряете сейчас в Индии, но, будучи в Швеции, Вы </w:t>
      </w:r>
      <w:r w:rsidRPr="00EB3BF5">
        <w:rPr>
          <w:rFonts w:ascii="Times New Roman CYR" w:hAnsi="Times New Roman CYR" w:cs="Times New Roman CYR"/>
          <w:i/>
          <w:iCs/>
          <w:noProof/>
        </w:rPr>
        <w:t xml:space="preserve">упустили </w:t>
      </w:r>
      <w:r w:rsidRPr="00EB3BF5">
        <w:rPr>
          <w:rFonts w:ascii="Times New Roman CYR" w:hAnsi="Times New Roman CYR" w:cs="Times New Roman CYR"/>
          <w:noProof/>
        </w:rPr>
        <w:t xml:space="preserve">великую возможность встретить лучшего человека и представителя Лучшей Страны. Только </w:t>
      </w:r>
      <w:r w:rsidRPr="00EB3BF5">
        <w:rPr>
          <w:rFonts w:ascii="Times New Roman CYR" w:hAnsi="Times New Roman CYR" w:cs="Times New Roman CYR"/>
          <w:i/>
          <w:iCs/>
          <w:noProof/>
        </w:rPr>
        <w:t xml:space="preserve">оттуда </w:t>
      </w:r>
      <w:r w:rsidRPr="00EB3BF5">
        <w:rPr>
          <w:rFonts w:ascii="Times New Roman CYR" w:hAnsi="Times New Roman CYR" w:cs="Times New Roman CYR"/>
          <w:noProof/>
        </w:rPr>
        <w:t>придут все Ваши возможности и Ваше будущее процветание. Лучший срок и возможность встретить лучшего человека для Вашей деятельности прошли. Мы должны понимать, что Советы даются с учетом всех необходимых для успеха обстоятельств, и часто такие благоприятные обстоятельства не повторяются.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дорогой Друг, все космические и мировые события решительно указывают на март, но на март 1953 года. Поэтому можете спокойно распоряжаться своим временем дома или в Швеции. Но берегите себя, не переутомляйтесь, </w:t>
      </w:r>
      <w:r w:rsidRPr="00EB3BF5">
        <w:rPr>
          <w:rFonts w:ascii="Times New Roman CYR" w:hAnsi="Times New Roman CYR" w:cs="Times New Roman CYR"/>
          <w:i/>
          <w:iCs/>
          <w:noProof/>
        </w:rPr>
        <w:t xml:space="preserve">поменьше разъездов. </w:t>
      </w:r>
      <w:r w:rsidRPr="00EB3BF5">
        <w:rPr>
          <w:rFonts w:ascii="Times New Roman CYR" w:hAnsi="Times New Roman CYR" w:cs="Times New Roman CYR"/>
          <w:noProof/>
        </w:rPr>
        <w:t>Также не бойтесь никаких военных угроз или вооруженных конфликтов в недалеком будущем.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Огромные расходы должны быть отложены из-за многих переустройств в этой стране. Наш дорогой д-р Бхатнагар – прекрасный дух и лучший ученый и представитель этой страны. Храните в своем сердце самое дружественное отношение к нему, но пока только дружеское, деловая сторона выявится позднее.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дорогой Друг, у Вас достаточно времени, чтобы окрепнуть и написать мне много прекрасных писем о Вашем духовном развитии. Вам нравится книга «Община»? Ее перевод очень хорош – Великий Учитель считает нашего родного Дедлея лучшим переводчиком этих книг. Зина и Дедлей, преданные служители Общего Блага, поистине заслуживают нашего глубокого уважения и помощи в их бескорыстном труде. Благословенны те, кто может работать с такой самоотверженностью. Помогая им, мы помогаем Делам Владыки и себе самим, благодарность Великого Владыки воздастся стократно.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Воспользовались ли Вы возможностью приобрести собственность в Швеции? Г-же Боллинг это пойдет только на пользу, она сможет полностью восстановить свое здоровье в родном климате. Вы думали об этом?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Вас. Дан Совет принимать три пилюли строфанта ежедневно в течение месяца. Вы должны быть очень осторожны и не переутомляться в Ваших поездках из-за большой разницы в вибрациях атмосферы каждого штата, сильного западного ветра и напряженного магнитного противодействия токам новой приближающейся Кометы, которая отсрочит многие события.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Наша родная Ингеборг все еще со мной. Она много выросла духовно и проходит через йогический процесс открытия солнечного сплетения и постоянно должна оберегать себя, ибо очень ослаблена этим. Сейчас она еще не в состоянии путешествовать, но весной сможет уехать в Швейцарию, климат которой для нее самый благоприятный, ибо это ее родная страна.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Заканчиваю свое письмо желанием встретить Вас в Индии следующей осенью. Мои лучшие мысли с Вами во всех Ваших усилиях Великого Служения.</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Любящая Вас.</w:t>
      </w:r>
    </w:p>
    <w:p w:rsidR="00273A62" w:rsidRPr="00EB3BF5" w:rsidRDefault="00273A62" w:rsidP="002443F8">
      <w:pPr>
        <w:rPr>
          <w:noProof/>
        </w:rPr>
      </w:pPr>
    </w:p>
    <w:p w:rsidR="00273A62" w:rsidRPr="00EB3BF5" w:rsidRDefault="00273A62" w:rsidP="00914CEC">
      <w:pPr>
        <w:pStyle w:val="a"/>
      </w:pPr>
      <w:bookmarkStart w:id="228" w:name="_Toc242176807"/>
      <w:r w:rsidRPr="00EB3BF5">
        <w:t>75</w:t>
      </w:r>
      <w:bookmarkEnd w:id="228"/>
    </w:p>
    <w:p w:rsidR="00273A62" w:rsidRPr="00EB3BF5" w:rsidRDefault="00273A62" w:rsidP="00914CEC">
      <w:pPr>
        <w:pStyle w:val="a0"/>
        <w:ind w:firstLine="0"/>
      </w:pPr>
      <w:bookmarkStart w:id="229" w:name="_Toc242176808"/>
      <w:r w:rsidRPr="00EB3BF5">
        <w:t>Е.И.Рерих – К.Кэмпбелл</w:t>
      </w:r>
      <w:r w:rsidRPr="00EB3BF5">
        <w:rPr>
          <w:rStyle w:val="FootnoteReference"/>
          <w:b w:val="0"/>
        </w:rPr>
        <w:footnoteReference w:id="146"/>
      </w:r>
      <w:bookmarkEnd w:id="229"/>
    </w:p>
    <w:p w:rsidR="00273A62" w:rsidRPr="00EB3BF5" w:rsidRDefault="00273A62" w:rsidP="00914CEC">
      <w:pPr>
        <w:pStyle w:val="Date"/>
        <w:spacing w:after="0"/>
        <w:ind w:firstLine="0"/>
      </w:pPr>
      <w:bookmarkStart w:id="230" w:name="_Toc242176809"/>
      <w:r w:rsidRPr="00EB3BF5">
        <w:t>19 декабря 1951 г.</w:t>
      </w:r>
      <w:bookmarkEnd w:id="230"/>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«Крукети», Калимпонг</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Хочу, чтобы это письмо принесло Вам некоторое утешение и покой. Из письма нашей родной Гизелы Вы уже знаете, что наши планы получили отсрочку до следующего года. Откровенно говоря, я счастлива такому неожиданному повороту в наших делах, и по многим причинам, главная из которых – то, что у Вас будет больше времени выполнить и закончить все Ваши дела и занятия. Я покину эту страну спокойной за мою любимую дочь, нашу родную Гизелу и Светика.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Великая Мудрость предвидит лучшие результаты из-за этой отсрочки; существует возможность спасти наш «Домик» от полного уничтожения. Космические события связаны с безумием нашего человечества. Мне Сказано, что все Ваши трудности вскоре закончатся и начнется новый прекрасный этап. Надеюсь увидеть Вас весной. Так не тревожьтесь никакими необычными известиями, наблюдайте, как складываются события, и знайте, что </w:t>
      </w:r>
      <w:r w:rsidRPr="00EB3BF5">
        <w:rPr>
          <w:rFonts w:ascii="Times New Roman CYR" w:hAnsi="Times New Roman CYR" w:cs="Times New Roman CYR"/>
          <w:i/>
          <w:iCs/>
          <w:noProof/>
        </w:rPr>
        <w:t xml:space="preserve">все </w:t>
      </w:r>
      <w:r w:rsidRPr="00EB3BF5">
        <w:rPr>
          <w:rFonts w:ascii="Times New Roman CYR" w:hAnsi="Times New Roman CYR" w:cs="Times New Roman CYR"/>
          <w:noProof/>
        </w:rPr>
        <w:t>к лучшему. Ничто не может произойти без ведома и воли Владыки. Имейте веру и храните абсолютное спокойствие.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нежно люблю Вас, моя любимая дочь от моего любимого мужа. В той прошлой жизни Вы были окружены Вашим отцом такой любовью и нежностью. Вы были его великим утешением и счастьем, его лучшей помощницей и сотрудницей во всем. Я оставила Вас, когда Вам было всего семь лет. Маленькая дочь так любила своего Отца, что ни на минуту не расставалась с ним. В той Вашей жизни Вы были дважды замужем, и вторым Вашим мужем был Леонидес. Дальнейшие подробности при встрече.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любимая, вскоре все разрешится, и не волнуйтесь, Вы приедете. Я хочу видеть Вас счастливой, нежно любимой и защищенной.</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Р.Б. Священник нужен, и он приедет. Позже он будет жалеть, что не смог приехать раньше.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сотрудничество нашего друга с «дядей»</w:t>
      </w:r>
      <w:r w:rsidRPr="00EB3BF5">
        <w:rPr>
          <w:rStyle w:val="FootnoteReference"/>
          <w:rFonts w:ascii="Times New Roman CYR" w:hAnsi="Times New Roman CYR" w:cs="Times New Roman CYR"/>
          <w:noProof/>
        </w:rPr>
        <w:footnoteReference w:id="147"/>
      </w:r>
      <w:r w:rsidRPr="00EB3BF5">
        <w:rPr>
          <w:rFonts w:ascii="Times New Roman CYR" w:hAnsi="Times New Roman CYR" w:cs="Times New Roman CYR"/>
          <w:noProof/>
        </w:rPr>
        <w:t xml:space="preserve"> нет Благословения, только на сотрудничество с лучшей страной.</w:t>
      </w:r>
    </w:p>
    <w:p w:rsidR="00273A62" w:rsidRPr="00EB3BF5" w:rsidRDefault="00273A62" w:rsidP="002443F8">
      <w:pPr>
        <w:rPr>
          <w:noProof/>
        </w:rPr>
      </w:pPr>
    </w:p>
    <w:p w:rsidR="00273A62" w:rsidRPr="00EB3BF5" w:rsidRDefault="00273A62" w:rsidP="00914CEC">
      <w:pPr>
        <w:pStyle w:val="a"/>
      </w:pPr>
      <w:bookmarkStart w:id="231" w:name="_Toc242176810"/>
      <w:r w:rsidRPr="00EB3BF5">
        <w:t>76</w:t>
      </w:r>
      <w:bookmarkEnd w:id="231"/>
    </w:p>
    <w:p w:rsidR="00273A62" w:rsidRPr="00EB3BF5" w:rsidRDefault="00273A62" w:rsidP="00914CEC">
      <w:pPr>
        <w:pStyle w:val="a0"/>
        <w:ind w:firstLine="0"/>
      </w:pPr>
      <w:bookmarkStart w:id="232" w:name="_Toc242176811"/>
      <w:r w:rsidRPr="00EB3BF5">
        <w:t>Е.И.Рерих – г-же Тороддсен</w:t>
      </w:r>
      <w:r w:rsidRPr="00EB3BF5">
        <w:rPr>
          <w:rStyle w:val="FootnoteReference"/>
          <w:b w:val="0"/>
        </w:rPr>
        <w:footnoteReference w:id="148"/>
      </w:r>
      <w:bookmarkEnd w:id="232"/>
    </w:p>
    <w:p w:rsidR="00273A62" w:rsidRPr="00EB3BF5" w:rsidRDefault="00273A62" w:rsidP="00914CEC">
      <w:pPr>
        <w:pStyle w:val="Date"/>
        <w:ind w:firstLine="0"/>
      </w:pPr>
      <w:bookmarkStart w:id="233" w:name="_Toc242176812"/>
      <w:r w:rsidRPr="00EB3BF5">
        <w:t>19 декабря 1951 г.</w:t>
      </w:r>
      <w:bookmarkEnd w:id="233"/>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«Крукети», Калимпонг</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г-жа Тороддсен,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спасибо за Ваше теплое письмо от 24 октября и сведения о мисс Бевен. Мне послали ее буклет, но я еще не получила его, тем не менее спасибо за то, что Вы любезно мне его отправили.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Вам будет интересно узнать, что Шри Ауробиндо был истинным йогом. Индийцы видели в нем своего будущего вождя, но, к сожалению, его миссия не была выполнена, насколько я понимаю. Он не дал народу того, что мог дать, уединившись в своем Ашраме. Между тем он обладал блестящим умом и мог помочь многим людям постигнуть Великую древнюю индийскую мудрость, которая так часто неправильно понимается.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Через г-жу Фосдик я посылаю Вам экземпляр «Общины», это третья книга из первой серии.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Грустно слышать, что состояние Вашего здоровья заставляет Вас оставаться в доме престарелых, но надеюсь, что 1952 год принесет Вам новые силы и радость.</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сердечными приветствиями и добрыми пожеланиями.</w:t>
      </w:r>
    </w:p>
    <w:p w:rsidR="00273A62" w:rsidRPr="00EB3BF5" w:rsidRDefault="00273A62" w:rsidP="002443F8">
      <w:pPr>
        <w:rPr>
          <w:noProof/>
        </w:rPr>
      </w:pPr>
    </w:p>
    <w:p w:rsidR="00273A62" w:rsidRPr="00EB3BF5" w:rsidRDefault="00273A62" w:rsidP="00914CEC">
      <w:pPr>
        <w:pStyle w:val="a"/>
      </w:pPr>
      <w:bookmarkStart w:id="234" w:name="_Toc242176813"/>
      <w:r w:rsidRPr="00EB3BF5">
        <w:t>77</w:t>
      </w:r>
      <w:bookmarkEnd w:id="234"/>
    </w:p>
    <w:p w:rsidR="00273A62" w:rsidRPr="00EB3BF5" w:rsidRDefault="00273A62" w:rsidP="00914CEC">
      <w:pPr>
        <w:pStyle w:val="a0"/>
        <w:ind w:firstLine="0"/>
      </w:pPr>
      <w:bookmarkStart w:id="235" w:name="_Toc242176814"/>
      <w:r w:rsidRPr="00EB3BF5">
        <w:t>Е.И.Рерих – Ш.Бхатнагару</w:t>
      </w:r>
      <w:r w:rsidRPr="00EB3BF5">
        <w:rPr>
          <w:rStyle w:val="FootnoteReference"/>
          <w:b w:val="0"/>
        </w:rPr>
        <w:footnoteReference w:id="149"/>
      </w:r>
      <w:bookmarkEnd w:id="235"/>
    </w:p>
    <w:p w:rsidR="00273A62" w:rsidRPr="00EB3BF5" w:rsidRDefault="00273A62" w:rsidP="00914CEC">
      <w:pPr>
        <w:pStyle w:val="Date"/>
        <w:ind w:firstLine="0"/>
      </w:pPr>
      <w:bookmarkStart w:id="236" w:name="_Toc242176815"/>
      <w:r w:rsidRPr="00EB3BF5">
        <w:t>25 декабря 1951 г.</w:t>
      </w:r>
      <w:bookmarkEnd w:id="236"/>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сэр Шанти,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спасибо за Ваше письмо и за заботу о моем сыне и нашем дорогом друге мисс Фричи.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сын очень благодарен Вам за Ваше внимание к нему и его работе и будет писать Вам. Он очень занят подготовкой новой, исправленной и расширенной грамматики тибетского языка, по просьбе местных индийских властей</w:t>
      </w:r>
      <w:r w:rsidRPr="00EB3BF5">
        <w:rPr>
          <w:rStyle w:val="FootnoteReference"/>
          <w:rFonts w:ascii="Times New Roman CYR" w:hAnsi="Times New Roman CYR" w:cs="Times New Roman CYR"/>
          <w:noProof/>
        </w:rPr>
        <w:footnoteReference w:id="150"/>
      </w:r>
      <w:r w:rsidRPr="00EB3BF5">
        <w:rPr>
          <w:rFonts w:ascii="Times New Roman CYR" w:hAnsi="Times New Roman CYR" w:cs="Times New Roman CYR"/>
          <w:noProof/>
        </w:rPr>
        <w:t>. Он также делает корректуру второго тома своих «Голубых Анналов»</w:t>
      </w:r>
      <w:r w:rsidRPr="00EB3BF5">
        <w:rPr>
          <w:rStyle w:val="FootnoteReference"/>
          <w:rFonts w:ascii="Times New Roman CYR" w:hAnsi="Times New Roman CYR" w:cs="Times New Roman CYR"/>
          <w:noProof/>
        </w:rPr>
        <w:footnoteReference w:id="151"/>
      </w:r>
      <w:r w:rsidRPr="00EB3BF5">
        <w:rPr>
          <w:rFonts w:ascii="Times New Roman CYR" w:hAnsi="Times New Roman CYR" w:cs="Times New Roman CYR"/>
          <w:noProof/>
        </w:rPr>
        <w:t>, кроме работы по истории Средней Азии, имеющей огромное значение для мировой истории нашей четвертой и пятой рас</w:t>
      </w:r>
      <w:r w:rsidRPr="00EB3BF5">
        <w:rPr>
          <w:rStyle w:val="FootnoteReference"/>
          <w:rFonts w:ascii="Times New Roman CYR" w:hAnsi="Times New Roman CYR" w:cs="Times New Roman CYR"/>
          <w:noProof/>
        </w:rPr>
        <w:footnoteReference w:id="152"/>
      </w:r>
      <w:r w:rsidRPr="00EB3BF5">
        <w:rPr>
          <w:rFonts w:ascii="Times New Roman CYR" w:hAnsi="Times New Roman CYR" w:cs="Times New Roman CYR"/>
          <w:noProof/>
        </w:rPr>
        <w:t>. Здесь, в Калимпонге, он может собрать много интересных сведений от приезжающих кочевников-тибетцев относительно их места обитания и сохранившихся ритуалов и обычаев различных племен, населяющих Центральное Плато и примыкающие области степей и пустынь.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Мисс Фричи немного окрепла, но все еще должна беречь свое сердце. Оно очень сильно ослабло. Ей лучше, но она действительно очень нуждается в продолжительном пребывании в своем родном швейцарском климате. Климат индийских долин для нее достаточно труден, и я от всего сердца желаю, чтобы она смогла провести в Швейцарии целый год, а затем вновь вернуться в нашу любимую Индию.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хорошие новости от Святослава – его чудесное масло «Lineoil» пользуется большим спросом. Да, у него большое будущее. Это чудесное масло вскоре понадобится во всех медицинских и научных экспериментах. Оно будет незаменимо в изготовлении новых химических составов. Так, это превосходное масло будет пользоваться огромным спросом у всех исследователей и ученых. Вот почему Святослав так энергично развивает свои плантации.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грустно, что Вы отказались от возможности посетить мою страну. Вам мог быть оказан радушный прием, и Вы могли бы пополнить свой опыт новыми достижениями в нахождении новых материалов для строительства домов для рабочих и т.д. Новый материал намного превосходит все имеющиеся в Европе и Америке. Он дешевый, и его изготовление не требует больших расходов. Для этого требуется всего лишь маленькая лаборатория с небольшой мощностью электромагнитных токов. Новый материал среди прочих ингредиентов имеет в составе своем песок и стекло. Другие подробности мне неизвестны, но знаю, что эти ингредиенты придадут ему необычайную прочность. Он прекрасно выдержит все стихийные бедствия и перемены климата. Его можно использовать и в песчаных пустынях Индии.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Для того чтобы общаться с Вами, моих познаний в английском явно недостаточно, но я прилагаю все силы, пытаясь передать некоторые идеи, не лишенные интереса.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свои сердечные поздравления и наилучшие пожелания и мысли к Новому Году, который, надеюсь, не принесет нам новую мировую войну.</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Елена Рерих</w:t>
      </w:r>
    </w:p>
    <w:p w:rsidR="00273A62" w:rsidRPr="00EB3BF5" w:rsidRDefault="00273A62" w:rsidP="002443F8">
      <w:pPr>
        <w:rPr>
          <w:noProof/>
        </w:rPr>
      </w:pPr>
    </w:p>
    <w:p w:rsidR="00273A62" w:rsidRPr="00EB3BF5" w:rsidRDefault="00273A62" w:rsidP="00914CEC">
      <w:pPr>
        <w:pStyle w:val="a"/>
      </w:pPr>
      <w:bookmarkStart w:id="237" w:name="_Toc242176816"/>
      <w:r w:rsidRPr="00EB3BF5">
        <w:t>78</w:t>
      </w:r>
      <w:bookmarkEnd w:id="237"/>
    </w:p>
    <w:p w:rsidR="00273A62" w:rsidRPr="00EB3BF5" w:rsidRDefault="00273A62" w:rsidP="00914CEC">
      <w:pPr>
        <w:pStyle w:val="a0"/>
        <w:ind w:firstLine="0"/>
      </w:pPr>
      <w:bookmarkStart w:id="238" w:name="_Toc242176817"/>
      <w:r w:rsidRPr="00EB3BF5">
        <w:t>Е.И.Рерих – К.Кэмпбелл</w:t>
      </w:r>
      <w:r w:rsidRPr="00EB3BF5">
        <w:rPr>
          <w:rStyle w:val="FootnoteReference"/>
          <w:b w:val="0"/>
        </w:rPr>
        <w:footnoteReference w:id="153"/>
      </w:r>
      <w:bookmarkEnd w:id="238"/>
    </w:p>
    <w:p w:rsidR="00273A62" w:rsidRPr="00EB3BF5" w:rsidRDefault="00273A62" w:rsidP="00914CEC">
      <w:pPr>
        <w:pStyle w:val="Date"/>
        <w:spacing w:after="0"/>
        <w:ind w:firstLine="0"/>
      </w:pPr>
      <w:bookmarkStart w:id="239" w:name="_Toc242176818"/>
      <w:r w:rsidRPr="00EB3BF5">
        <w:t>25 декабря 1951 г.</w:t>
      </w:r>
      <w:bookmarkEnd w:id="239"/>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Рождество</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Вчера у нас был очень милый Сочельник, и Вы были с нами. Пришла Ваша телеграмма, также несколько подарков от Святослава и Девики. Там есть вещицы и для Вас. Мы все обменялись подарками и были счастливы. Я получила две тетради. Они чудесные! Большое Вам спасибо, буду хранить их для самых прекрасных изречений Великого Владыки. Также была глубоко тронута письмом Аиды. Да, любимая, Вы можете относиться к ней как к дочери. Истинно, она была Вашим любимым ребенком, как и маленький Джордж – Ваш маленький </w:t>
      </w:r>
      <w:r w:rsidRPr="00EB3BF5">
        <w:rPr>
          <w:rFonts w:ascii="Times New Roman CYR" w:hAnsi="Times New Roman CYR" w:cs="Times New Roman CYR"/>
          <w:i/>
          <w:iCs/>
          <w:noProof/>
        </w:rPr>
        <w:t xml:space="preserve">Луи. </w:t>
      </w:r>
      <w:r w:rsidRPr="00EB3BF5">
        <w:rPr>
          <w:rFonts w:ascii="Times New Roman CYR" w:hAnsi="Times New Roman CYR" w:cs="Times New Roman CYR"/>
          <w:noProof/>
        </w:rPr>
        <w:t>Вот почему он так тянется к Вам. Будьте ему матерью, помогайте ему, он прекрасный дух. Напишу Аиде. Ее любовь к Вам еще больше сближает ее со мной.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Получила письмо от нашего друга, полное заботы о Юрии и Ингеборг. Он пытается подыскать что-нибудь для них обоих. Конечно, он не знает наши обстоятельства, но старается всеми силами помочь. Мы признательны за его добрые мысли и уже ответили и поблагодарили его. Юрий также пишет нашему другу. Возможно, Вы уже знаете о его предложении нашей родной Инге управлять новым кафетерием. Но сейчас это невозможно, ибо она проходит через йогический процесс. Она не может находиться на равнинах Индии и иметь дело со многими людьми. Так, как дело обстоит сейчас, она должна провести, по меньшей мере, год в Швейцарии, в ее родном климате среди гор, чтобы в дальнейшем помогать Вам получать Сообщения, так было Сказано. Она не может утруждать себя физической работой и отдавать слишком много своей энергии. Она нужна ей самой. Уверена, для этого найдутся пути. Все события и обстоятельства сложатся вполне неожиданно и согласно Воле Владыки, это я не перестану </w:t>
      </w:r>
      <w:r w:rsidRPr="00EB3BF5">
        <w:rPr>
          <w:rFonts w:ascii="Times New Roman CYR" w:hAnsi="Times New Roman CYR" w:cs="Times New Roman CYR"/>
          <w:i/>
          <w:iCs/>
          <w:noProof/>
        </w:rPr>
        <w:t xml:space="preserve">повторять. </w:t>
      </w:r>
      <w:r w:rsidRPr="00EB3BF5">
        <w:rPr>
          <w:rFonts w:ascii="Times New Roman CYR" w:hAnsi="Times New Roman CYR" w:cs="Times New Roman CYR"/>
          <w:noProof/>
        </w:rPr>
        <w:t>Великие Учителя на дозоре и постоянно ищут, как применить новые возможности и лучшие обстоятельства. Так мы можем спокойно следовать Указаниям и наблюдать изумительную и сложную паутину кармы.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Написала нашему другу о Святославе. Цитирую: «Получила хорошие новости от Святослава – его чудесное масло "Lineoil" пользуется необычайным спросом. Да, у него большое будущее. Это чудесное масло вскоре потребуется во всех медицинских и научных экспериментах. Оно будет незаменимо в изготовлении новых химических составов. Так, это прекрасное масло будет пользоваться огромным спросом у всех исследователей и ученых, вот почему он так энергично развивает свои плантации». Конец цитаты.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Затем я писала, как сожалею, что наш друг</w:t>
      </w:r>
      <w:r w:rsidRPr="00EB3BF5">
        <w:rPr>
          <w:rStyle w:val="FootnoteReference"/>
          <w:rFonts w:ascii="Times New Roman CYR" w:hAnsi="Times New Roman CYR" w:cs="Times New Roman CYR"/>
          <w:noProof/>
        </w:rPr>
        <w:footnoteReference w:id="154"/>
      </w:r>
      <w:r w:rsidRPr="00EB3BF5">
        <w:rPr>
          <w:rFonts w:ascii="Times New Roman CYR" w:hAnsi="Times New Roman CYR" w:cs="Times New Roman CYR"/>
          <w:noProof/>
        </w:rPr>
        <w:t xml:space="preserve"> не воспользовался возможностью посетить лучшую страну и познакомиться с ее новыми достижениями в строительстве новых дешевых домов. Новый материал не требует больших расходов и может выдержать любой климат и его изменения. Но вместо сотрудничества с лучшей страной он избрал неверный путь. «Вместо сотрудничества с Моим сыном (Святославом) он начал сотрудничать с Уолтером. Так оба они отклонились от правильного направления». Любимая, Вы никому не скажете, даже по секрету, ни слова из того, что было Сказано, особенно Уолтеру. Великий вред может быть причинен Делу. Наш друг не должен быть связан с Уолтером в настоящее время. Может быть, вскоре ему представятся новые возможности посетить лучшую страну.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я понимаю, Вы можете приехать в Швейцарию на несколько дней в конце марта, а затем поехать в Индию – повидаться со мной. Там будет новое развитие. Так, главное – ничего не говорить Уолтеру о всех других новостях, касающихся нашего друга. Наш друг должен иметь лучшую карму. «Никогда не забывайте о постоянной заботе и нежности Вашего Отца». Должна кончать мое письмо, надеюсь, оно дойдет до Вас. Много раз целую с нежнейшей любовью мою прекрасную дочь. Сердечные приветствия обитателям фермы и поцелуи Аиде и маленькому Джорджу. Он такой милый на последней карточке.</w:t>
      </w:r>
    </w:p>
    <w:p w:rsidR="00273A62" w:rsidRPr="00EB3BF5" w:rsidRDefault="00273A62" w:rsidP="00163F82">
      <w:pPr>
        <w:rPr>
          <w:noProof/>
        </w:rPr>
      </w:pPr>
    </w:p>
    <w:p w:rsidR="00273A62" w:rsidRPr="00EB3BF5" w:rsidRDefault="00273A62" w:rsidP="00914CEC">
      <w:pPr>
        <w:pStyle w:val="a"/>
      </w:pPr>
      <w:bookmarkStart w:id="240" w:name="_Toc242176819"/>
      <w:r w:rsidRPr="00EB3BF5">
        <w:t>79</w:t>
      </w:r>
      <w:bookmarkEnd w:id="240"/>
    </w:p>
    <w:p w:rsidR="00273A62" w:rsidRPr="00EB3BF5" w:rsidRDefault="00273A62" w:rsidP="00914CEC">
      <w:pPr>
        <w:pStyle w:val="a0"/>
        <w:ind w:firstLine="0"/>
      </w:pPr>
      <w:bookmarkStart w:id="241" w:name="_Toc242176820"/>
      <w:r w:rsidRPr="00EB3BF5">
        <w:t>Е.И.Рерих – З.Г.Фосдик и Д.Фосдику</w:t>
      </w:r>
      <w:bookmarkEnd w:id="241"/>
    </w:p>
    <w:p w:rsidR="00273A62" w:rsidRPr="00EB3BF5" w:rsidRDefault="00273A62" w:rsidP="00914CEC">
      <w:pPr>
        <w:pStyle w:val="Date"/>
        <w:ind w:firstLine="0"/>
      </w:pPr>
      <w:bookmarkStart w:id="242" w:name="_Toc242176821"/>
      <w:r w:rsidRPr="00EB3BF5">
        <w:t>1 января 1952 г.</w:t>
      </w:r>
      <w:bookmarkEnd w:id="24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имею Ваши письма от 30 ноября и от 18 декабря. Всем сердцем сочувствую Вам! Тяжко видеть, насколько люди, даже лучшие, не имеют мужества хранить в сердце священный Огонь энтузиазма, когда они прикасаются к строительству светлому и бескорыстному, когда они могут помочь себе и другим в расширении сознания и утончении своего внутреннего настоящего облика! Даже среди знающих нет еще полного осознания, насколько рост и расширение сознания среди множества и в правильном направлении в конечном итоге способствует эволюции и облегчает и личное их продвижение, ибо они могут получить лучшие инструменты для последующих проявлений своего эго. Страшно подумать, какими негодными, искалеченными телами приходится довольствоваться большим Духам, приходящим с определенной благой Миссией. Эти Носители Света лишь частично успевают выполнить Порученное им. Продвижение сознания и утончение внутреннего человека продвигается черепашьим шагом. Между тем, положение Земли требует неслыханного ускорения в росте сознания и улучшения нравственности, чтобы спасти лучшую часть человечества от страстной тяжкой участи лишиться своего «Домика». Ведь с утратой нами «Домика» произойдет огромная задержка в эволюции земного человечества из-за невозможности немедленного им предоставления нового подходящего Пристанища, вернее, лучшего «Домика» для дальнейшего развития! Не так легко приспосабливаться к негодным условиям!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родные, не ждите такого несчастья в ближайшие годы. На этот раз наша планета устоит, несмотря на тяжкие потрясения. Но в конце этого столетия грозные симптомы появятся снова и судьба наших землян и нашего «Домика» будет зависеть всецело от наших усилий отвратить такое страшное бедствие новым осознанием высокой Психической Энергии, чтобы тем самым создать новый прилив этой страстно мощной силы, которая одна может противостать многим, если не всем, разрушительным энергиям. Судьба нашего «Домика» в руках наших землян. Трудно найти подходящий «Домик». Такие «Домики» подготавливаются многими тысячелетиями до населения их, для принятия соответствующих обитателей, иногда они не поспевают к сроку из-за преждевременного разрушения такого «Домика». Иногда намеченный «Домик», готовый к принятию новых постояльцев, рушится в силу Космических неожиданностей, которые не всегда можно предвидеть и устранить вовремя. Потому столько усилий прилагается, чтобы спасти нашу Землю.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ли Вы посланную мною Вам копию письма к Боллингу от одиннадцатого декабря? Постарайтесь узнать от него, имел ли он мое письмо от этого числа? По-видимому, снова начались пропажи писем. Некоторые думают, что кто-то занимается снятием дорогих марок, другие подозревают наветы и сплетения ядовитейшего паука, посетившего наши края и причинившего много зла. Но, по счастью, он был признан ненормальным и почти насильно выслан из наших мест. Но он продолжает, вероятно, ткать свою отвратительную сеть и в других краях. Много негодования посеял он среди местного населения к «Американским шпионам», как он был окрещен. Правильно говорит французская поговорка: «Каломнье, каломнье, иль ан реет тужур кэльке шоз»</w:t>
      </w:r>
      <w:r w:rsidRPr="00EB3BF5">
        <w:rPr>
          <w:rStyle w:val="FootnoteReference"/>
          <w:rFonts w:ascii="Times New Roman CYR" w:hAnsi="Times New Roman CYR" w:cs="Times New Roman CYR"/>
          <w:noProof/>
        </w:rPr>
        <w:footnoteReference w:id="155"/>
      </w:r>
      <w:r w:rsidRPr="00EB3BF5">
        <w:rPr>
          <w:rFonts w:ascii="Times New Roman CYR" w:hAnsi="Times New Roman CYR" w:cs="Times New Roman CYR"/>
          <w:noProof/>
        </w:rPr>
        <w:t>. Вот это «что-то» остается и заставляет людей любопытствовать и читать и задерживать письма. Запросите нашего Друга о получении письма и напишите мне.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слишком горюйте, Родные, сложностью узоров, вышиваемых нашими сотрудниками. Жизнь так сложна, и столько непонимания оявлено везде, что невозможно требовать, чтобы все думали и понимали так, как требует настоящая действительность, но не очевидная им Майя. Если бы люди видели действительность, разве возможно было бы проявляемое ныне безумие?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Принимайте спокойно и, где возможно, постарайтесь затронуть сердце, но никогда не настаивайте чрезмерно. Не напоминайте нашему другу о картинах. Он имеет мои письма и знает свою Миссию. Можно посоветовать ему перечесть все сказанное ему, но это и все. Что можно, закрепляйте в своем строительстве, но не настаивайте. «Рерих Фаундешен», конечно, получит основание и развитие в своей стране. Хорошо, что Дедлей уже думал о таком Учреждении, но развитие его нуждается в совершенно иной обстановке. Каждая благая мысль не пропадает и снова возвращается в лучшем, обогащенном выражении, когда ее срок подходит. Потому не грустите. Развивайте Академию и собрания Общества Агни Йоги. Пуще всего торопитесь переводить и издавать книги. Пора осознать, что только Учением держимся, и продвигаемся, и собираем людей, и приносим радость и Знание. Ничто другое не может сравниться с этим Магнитом. Но сами мы должны проникнуться значением нами выдаваемого и ценить каждую возможность уявить новую книгу Света. Итак, пусть главная забота будет об Учении. Пусть огонек теплится в прочих начинаниях, но как можно возжечь его, когда нет притока масла? Явим терпение и дождемся нового притока сил и условий. Большие перемены близки. Новый Год – год трудный для всего человечества, но и год смены для нас. Можно бы сказать нашему Боллингу, чтобы он не стремился с выдачей больших сумм в южные страны. На карте успеха указан Север.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 втором томе «Листов Сада Мории» в параграфах, Вами отмеченных, крупный шрифт, конечно, не нужен. Из предложенных Вами определительных Общего Блага берите то, которое лучше отвечает именно Общему Благу. Дедлей может решить сам. Относительно тминной водки могу сказать, что нужна сильная настойка тминная. Принимать ее каждый день совершенно не нужно, хотя тмин сам по себе очень полезен. И в Индии его едят почти за каждой едой. Но хорошо принимать настойку и в указанной пропорции и даже усиленной при отравлении в атмосфере.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Софья Михайловна, конечно, увидит, Кого она жаждет, и встретит всех близких ей. Но именно близких по духу. Может встретить и мужа своего. Вообще скажите ей, что смена жизни не страшна и даже приятна, ибо мы попадаем в соответствующую нам обстановку или атмосферу. Она поймет и ошибки свои и многому научится. Она быстро освоится со своим новым окружением и, вероятно, захочет быть полезной труженицей и там. Такое желание – лучший паспорт, чтобы проникнуть в Докиуд. Карма сердечной привязанности – самая лучшая Карма, и потому ей нечего страшиться одиночества. Она будет окружена приятными ей людьми.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не тревожьтесь об «Аркэн Скул». Такие наросты имелись и имеются во все века и во всех Учениях. Откуда же такое число всяких схизмов? Они неизбежны и часто помогают лучше оттенить истинные жемчужины. Природа прекрасна разнообразием своих проявлений. Только на разнообразии познаем мы соответственные ценности и значение каждого проявления жизни. Не бойтесь никаких узоров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Отрицанием, порицанием и запретами ничто не создается. Терпимость и личный пример в соблюдении основ Учения – лучший Магнит и Наставник. Главное сейчас – больше внутреннего спокойствия и утверждения радости найденному Пути и получаемому Одобрению Великого Владыки, все остальное неважно. Каждый неуспех обернется на пользу при свете Луча Великого Владыки. Не огорчайтесь. Все придет. Мощь Великого Владыки велика.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Книгу Кристабель Бевин получила. Можно пожалеть, что такая вера и мужество не сотрудничают с распознанием и с большим смирением. Думается, что ошибка ее именно указана была ей в услышанных ею Словах – «Ю ар ту амбишиус»</w:t>
      </w:r>
      <w:r w:rsidRPr="00EB3BF5">
        <w:rPr>
          <w:rStyle w:val="FootnoteReference"/>
          <w:rFonts w:ascii="Times New Roman CYR" w:hAnsi="Times New Roman CYR" w:cs="Times New Roman CYR"/>
          <w:noProof/>
        </w:rPr>
        <w:footnoteReference w:id="156"/>
      </w:r>
      <w:r w:rsidRPr="00EB3BF5">
        <w:rPr>
          <w:rFonts w:ascii="Times New Roman CYR" w:hAnsi="Times New Roman CYR" w:cs="Times New Roman CYR"/>
          <w:noProof/>
        </w:rPr>
        <w:t>. Мы так скоро готовы стать великими посвященными и носителями особых Миссий и избранными учениками Великих Учителей и т.д., но быть скромными исполнителями Их Воли и настоящими тружениками никто, почти никто не желает. Но лишь в великой скромности и простоте достигаются и высшие ступени.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продолжайте трудиться в простоте. Великий Магнит заложен именно в простоте. Все приближения к Великому Владыке совершаются в тиши наших сокровенных ночей и в глубинах наших сердец. Нужно кончать, человек идет на почту. Обнимаю Вас, Родные, и держу Вас часто в мыслях моих.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самые радостные, самые прекрасные устремления в будущее, именно в будущее. Необходим некоторый отрыв от настоящего.</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Светлого.</w:t>
      </w:r>
    </w:p>
    <w:p w:rsidR="00273A62" w:rsidRPr="00EB3BF5" w:rsidRDefault="00273A62" w:rsidP="00163F82">
      <w:pPr>
        <w:rPr>
          <w:noProof/>
        </w:rPr>
      </w:pPr>
    </w:p>
    <w:p w:rsidR="00273A62" w:rsidRPr="00EB3BF5" w:rsidRDefault="00273A62" w:rsidP="00914CEC">
      <w:pPr>
        <w:pStyle w:val="a"/>
      </w:pPr>
      <w:bookmarkStart w:id="243" w:name="_Toc242176822"/>
      <w:r w:rsidRPr="00EB3BF5">
        <w:t>80</w:t>
      </w:r>
      <w:bookmarkEnd w:id="243"/>
    </w:p>
    <w:p w:rsidR="00273A62" w:rsidRPr="00EB3BF5" w:rsidRDefault="00273A62" w:rsidP="00914CEC">
      <w:pPr>
        <w:pStyle w:val="a0"/>
        <w:ind w:firstLine="0"/>
      </w:pPr>
      <w:bookmarkStart w:id="244" w:name="_Toc242176823"/>
      <w:r w:rsidRPr="00EB3BF5">
        <w:t>Е.И.Рерих – С.Н.Рериху</w:t>
      </w:r>
      <w:bookmarkEnd w:id="244"/>
    </w:p>
    <w:p w:rsidR="00273A62" w:rsidRPr="00EB3BF5" w:rsidRDefault="00273A62" w:rsidP="00914CEC">
      <w:pPr>
        <w:pStyle w:val="Date"/>
        <w:ind w:firstLine="0"/>
      </w:pPr>
      <w:bookmarkStart w:id="245" w:name="_Toc242176824"/>
      <w:r w:rsidRPr="00EB3BF5">
        <w:t>5 января 1952 г.</w:t>
      </w:r>
      <w:bookmarkEnd w:id="24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Светик мой, конечно, Юханчик написал тебе о получении денежного пакета. Большое, большое спасибо. Ждем Вашего приезда, когда это будет? Возможно, что Вы задержитесь из-за отъезда наших мандийских друзей в Бразилию. Я рада за Раджу. Он так хотел иметь работу в стране или для страны. В 1948 году, когда он приехал в Дели, пришел навестить меня и побеседовать о будущих прогнозах, я ему сказала, что только через три года он сможет поработать для своей страны. Интересно, помнит ли он это?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 всему видно, что наша Катрин не сможет приехать скоро, ибо дела на ферме все еще не могут быть налажены. Священник с женою, на которого возлагалось столько надежд, написал, что он решил остаться в Канаде. Найти человека, который мог бы не только работать на ферме, но и явиться доверенным и хранителем ценных вещей, как картины, книги и прочее, почти невозможно сейчас. Пришлось посоветовать ей снова пригласить Панасенко, который не мог ужиться с Эрной (сестрой Марты) и очень не любил врача Фогеля, главного доверенного Катрин. Но Эрна оставила ферму, и Фогель понемногу устраняется из-за возможности призыва и увеличивающейся практики. Возможно, что Панасенко будет лучшим решением при сложившихся условиях. На ферме сейчас нашли приют Д.П., старик Вестур с дочерью Аидою и внуком, также более интеллигентный человек, страстный последователь Учения Живой Этики, но, к сожалению, мало приспособленный к жизни на ферме, латыш Грюнманис. Человек неплохой. Но оставить на них ферму невозможно. Катрин очень огорчена такой задержкой, но есть и другие причины, по которым ей лучше повременить с приездом сейчас.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лично очень огорчена, что наш общий друг Бхатнагар вместо прекрасной дружбы и работы с нашей страной уклонился в сторону долларов. Следовало бы дать ему понять, что на этом пути ему нет Благословения. Он утратит много, если и не все. Мне иногда кажется, что Катрин не приедет в Индию раньше конца осени, но, конечно, нельзя ей это сказать. Много причин к задержке, одна из них – конфликт с Пакистаном. Мне кажется, что уже в марте можно ожидать движения на этом фронте. Конечно, столкновение будет кратким и окончится поражением мусульман, но все же весна и часть лета могут быть захвачены этим столкновением. Не исключена и помощь со стороны нашей страны. Наш отъезд был остановлен и отложен на один год из-за предвидения новых обстоятельств, которые еще улучшат положение. Пока что шевеление несомненное происходит, и мы можем спокойно ждать развития событий. Юханчик принял спокойно это отложение, ибо он успеет закончить новую интересную ему научную работу. Кроме того, все происходящее настолько совпадает с прогнозами, оявленными ему во снах, что он даже ощущает некоторый подъем. Пожалуйста, родной, имей в виду этот конфликт. Закончи что можешь до марта, потом могут начаться всякие задержки с посылками и получками и т.д. Думаю, что Инге уедет до начала марта или в самом начале марта в Швейцарию. Монсун ей определенно не хорош. Очень я ее полюбила. Преданная душа!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 милой Девике большое спасибо за рождественские подарки. Много было у всех радости получить их. Спасибо за синий шелк. Вчера получили пакет со сладостями. Все было тоже очень оценено. У нас мало что можно сейчас иметь из-за отсутствия приезжающих.</w:t>
      </w:r>
    </w:p>
    <w:p w:rsidR="00273A62" w:rsidRPr="00EB3BF5" w:rsidRDefault="00273A62" w:rsidP="00163F82">
      <w:pPr>
        <w:rPr>
          <w:noProof/>
        </w:rPr>
      </w:pPr>
    </w:p>
    <w:p w:rsidR="00273A62" w:rsidRPr="00EB3BF5" w:rsidRDefault="00273A62" w:rsidP="00914CEC">
      <w:pPr>
        <w:pStyle w:val="a"/>
      </w:pPr>
      <w:bookmarkStart w:id="246" w:name="_Toc242176825"/>
      <w:r w:rsidRPr="00EB3BF5">
        <w:t>81</w:t>
      </w:r>
      <w:bookmarkEnd w:id="246"/>
    </w:p>
    <w:p w:rsidR="00273A62" w:rsidRPr="00EB3BF5" w:rsidRDefault="00273A62" w:rsidP="00914CEC">
      <w:pPr>
        <w:pStyle w:val="a0"/>
        <w:ind w:firstLine="0"/>
      </w:pPr>
      <w:bookmarkStart w:id="247" w:name="_Toc242176826"/>
      <w:r w:rsidRPr="00EB3BF5">
        <w:t>Е.И.Рерих – С.Н.Рериху</w:t>
      </w:r>
      <w:bookmarkEnd w:id="247"/>
    </w:p>
    <w:p w:rsidR="00273A62" w:rsidRPr="00EB3BF5" w:rsidRDefault="00273A62" w:rsidP="00914CEC">
      <w:pPr>
        <w:pStyle w:val="Date"/>
        <w:ind w:firstLine="0"/>
      </w:pPr>
      <w:bookmarkStart w:id="248" w:name="_Toc242176827"/>
      <w:r w:rsidRPr="00EB3BF5">
        <w:t>9 января 1952 г.</w:t>
      </w:r>
      <w:bookmarkEnd w:id="24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Светуня, спешу передать тебе Сообщение о необходимости вернуть часть поместья, отданную тобою под залог. Умоляю тебя объявить площадь с домом, где работал Отец, и площадку, где было совершено сожжение Его, и все место дальше книзу, к основанию холма, как место Священное и Заповеданное, которое не может быть включено ни в какие закладные или иные соображения. Сделать это необходимо как можно скорее, не откладывая до начала февраля.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Может быть, можно предложить доходы с масла, но совершенно необходимо аннулировать закладную и закрепить эту часть за тобою и Юрием.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 твердости духа и следовании Указаниям победа твоя несомненна. Когда подойдет время давать показания, позови брата. Юрий может быть очень полезен для тебя и для общего всем нам дела.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родной, умоляю тебя хранить сказанное в сердце и явить лучшее молчание. Помни, сколько тебе нужно явить полезного строительства и сколько возможностей будут явлены для основания интереснейших совершенно новых научных Учреждений. У меня накопился целый синодик таких Учреждений. Но нельзя упустить необыкновенную возможность маленькой Белухи. Родной, не теряй времени. Знай, что, если не усомнишься, Помощь будет явлена огромная. Не опасайся ничего, никаких заговоров и клеветы, победа твоя несомненна. Но помни Совет о лучшем адвокате и храни лучшие отношения с твоим другом Бхатнагаром. Итак, первое дело, самое неотложное – аннулировать закладную. Действуй, родной. Все мои мысли и устремления и Луч Отца и Учителя будут с тобою во время битвы. Помощь подойдет вовремя.</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тебя и страстно буду ждать вестей твоих.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нахождение источника минеральной воды оявится на новом значении. Также лучше осмотри места у новых посадок в твоем поместье. Вода будет явлена у камня основания древнего храмика. Камень может быть незначительным по виду и несколько ушедшим в землю. Но ояви наблюдательность и находчивость.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Запрети разводить огород и посадки на заповеданном месте. Площадь нужна для нового строительства.</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мысли с тобою. Крепко целую тебя, мой любимый.</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тобою.</w:t>
      </w:r>
    </w:p>
    <w:p w:rsidR="00273A62" w:rsidRPr="00EB3BF5" w:rsidRDefault="00273A62" w:rsidP="00163F82">
      <w:pPr>
        <w:rPr>
          <w:noProof/>
        </w:rPr>
      </w:pPr>
    </w:p>
    <w:p w:rsidR="00273A62" w:rsidRPr="00EB3BF5" w:rsidRDefault="00273A62" w:rsidP="00914CEC">
      <w:pPr>
        <w:pStyle w:val="a"/>
      </w:pPr>
      <w:bookmarkStart w:id="249" w:name="_Toc242176828"/>
      <w:r w:rsidRPr="00EB3BF5">
        <w:t>82</w:t>
      </w:r>
      <w:bookmarkEnd w:id="249"/>
    </w:p>
    <w:p w:rsidR="00273A62" w:rsidRPr="00EB3BF5" w:rsidRDefault="00273A62" w:rsidP="00914CEC">
      <w:pPr>
        <w:pStyle w:val="a0"/>
        <w:ind w:firstLine="0"/>
      </w:pPr>
      <w:bookmarkStart w:id="250" w:name="_Toc242176829"/>
      <w:r w:rsidRPr="00EB3BF5">
        <w:t>Е.И.Рерих – В.Л.Дутко</w:t>
      </w:r>
      <w:bookmarkEnd w:id="250"/>
    </w:p>
    <w:p w:rsidR="00273A62" w:rsidRPr="00EB3BF5" w:rsidRDefault="00273A62" w:rsidP="00914CEC">
      <w:pPr>
        <w:pStyle w:val="Date"/>
        <w:ind w:firstLine="0"/>
      </w:pPr>
      <w:bookmarkStart w:id="251" w:name="_Toc242176830"/>
      <w:r w:rsidRPr="00EB3BF5">
        <w:t>10 января 1952 г.</w:t>
      </w:r>
      <w:bookmarkEnd w:id="25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любимая Другиня моя, имею Ваши два письма от 14 и 29 декабря. Страстно радуюсь за Вас, ибо оба письма так интересны и показательны для истинного продвижения на духовном пути. Передаю Вам Слова Великого Учителя: «Уяви ей страстную радость Мою началом сотрудничества ее с Нами в доверенной ей работе по переводу твоих писем. Яро пошлю ей Помощь во всем». Великому Владыке нужен перевод этих писем, и Он полагает, что именно Вы переведете их лучше, нежели другие сотрудники. Потому я всегда задерживала этот перевод, надеясь, что Вы сможете это сделать. Вероятно, наши ауры более созвучны и Вы поймете и подчеркнете то, что для других проходит совершенно незаметно. Также Сказано: «Яро оявляю ей преображение в медиатора на явлении большой пользы для нее самой и для новой эволюции». Потому, Родная, отнеситесь со всею внимательностью и бережностью ко всему происходящему в Вас и с Вами. Записывайте все ощущения, все оттенки чувств и озарений как можно тщательнее и точнее без умаления и как можно проще. Ведь это великий опыт над человеческой душой и утончением организма для принятия вибраций Миров Высших, для поднятия эволюции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Сказано: «Валентина Нам прекрасная сотрудница, благодаря ее прекрасному отношению ко Мне и Моей сотруднице, матери Агни Йоги, и сильному медиумизму, который легко может быть преображен Нами в медиаторство!» Итак, родная, примите как истинное огромное счастье Ваше преображение. Как легко Вы пройдете труднейшие ступени! Сколько чудесных касаний и проявлений суждено Вам, если Вы не устрашитесь никакими необъяснимыми проявлениями в Вас и вокруг Вас. Главное условие – полное спокойствие и доверие несломимое к Владыке.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медиумистическое строение организма помогает Вам избежать пожара, который так опасен при открытии и трансмутации центров. Медиумистическое строение при развитии высших центров преображается в медиаторство и получает водительство Высших Сил.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Вы счастливица! Держите крепко Вашу связь с Великим Христом и Учителем. Проживите эту жизнь как сказку чудесную, вбирайте в себя красоту духовного Общения. Все мирское, все наносное постепенно оставляет нас, когда сердце начинает жить усиленною высшею жизнью и настолько более полною в осознании Красоты Высшей. Вот Вы любовались Моими «духовными пальцами». Но, Родная, истинно, Вы видели мои «духовные пальцы». В жизни, в земной оболочке, мои руки ничего особенного не представляют, и если не безобразны, но все же красоты особой в них нет. Так и живите поверх земного, усматривая красоту надземную.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правильно любите синие и серебряные звездочки. Это знаки прекрасного Общения! Они укажут Вам, на что нужно обратить внимание, и принесут волну новой силы, нового счастья близости с Любимым Образом. Я люблю эти касания высших энергий и принятие мысленных сообщений и меньше интересуюсь другими проявлениями. Но нужно все знать и пройти все ступени. Наряду с Прекрасными Касаниями приходится видеть и тяжкие видения. Но пусть сердце будет всегда заполнено ликом Великого Христа и Учителя. Самый скорый и самый радостный путь.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хочу успокоить Вас – Вы под особой Охраной, потому ничем не огорчайтесь. Ничем не устрашайтесь! Все будет так, как нужно. Вы всегда будете предупреждены и все сможете и успеете, если будете как можно тщательнее исполнять полученные Советы. Избегайте половинчатых решений, они губительны, особенно в опасное время, переживаемое всею планетою.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Поблагодарите милого Варна за присылку его сведений астрологических. Сама я не астролог, но, конечно, благодаря Общению имею постоянные сведения о ходе новых светил, часто невидимых нам, и о воздействии их на нашу Землю. Сейчас наша Земля находилась под воздействием двух новых солнц – одного огромного из созвездия Лебедя и другого, уже уходящего в глубь Пространства, так называемого Основного Солнца, согласно номенклатуре в эзотерической Астрологии Великих Учителей. Также поздней осенью, вернее, к зиме ожидается появление новой Кометы, на самом деле планеты. Уявление это должно совпасть с несколькими крупными событиями. Комета появится как бы предвестником катастрофы, но на самом деле лучи этой планеты оказали огромную помощь в последнем бою и поражении Люцифера, что дает нам великую надежду на прекрасное переустройство мира под знаком Сил Благих. О грядущей катастрофе даже в Америке говорят с паперти церквей и на публичных лекциях. Человечество чует свое неладное устремление, но, как говорится, «не ведает, не знает брода». И самое страшное – это что не только не знает, но не хочет найти его. Чувства настолько огрубели, что чуют и видят все наоборот: черное стало белым, и зло – добром.</w:t>
      </w:r>
    </w:p>
    <w:p w:rsidR="00273A62" w:rsidRPr="00EB3BF5" w:rsidRDefault="00273A62" w:rsidP="00163F82">
      <w:pPr>
        <w:rPr>
          <w:noProof/>
        </w:rPr>
      </w:pPr>
    </w:p>
    <w:p w:rsidR="00273A62" w:rsidRPr="00EB3BF5" w:rsidRDefault="00273A62" w:rsidP="00914CEC">
      <w:pPr>
        <w:pStyle w:val="a"/>
      </w:pPr>
      <w:bookmarkStart w:id="252" w:name="_Toc242176831"/>
      <w:r w:rsidRPr="00EB3BF5">
        <w:t>83</w:t>
      </w:r>
      <w:bookmarkEnd w:id="252"/>
    </w:p>
    <w:p w:rsidR="00273A62" w:rsidRPr="00EB3BF5" w:rsidRDefault="00273A62" w:rsidP="00914CEC">
      <w:pPr>
        <w:pStyle w:val="a0"/>
        <w:ind w:firstLine="0"/>
      </w:pPr>
      <w:bookmarkStart w:id="253" w:name="_Toc242176832"/>
      <w:r w:rsidRPr="00EB3BF5">
        <w:t>Е.И.Рерих – Б.Боллингу</w:t>
      </w:r>
      <w:r w:rsidRPr="00EB3BF5">
        <w:rPr>
          <w:rStyle w:val="FootnoteReference"/>
          <w:b w:val="0"/>
        </w:rPr>
        <w:footnoteReference w:id="157"/>
      </w:r>
      <w:bookmarkEnd w:id="253"/>
    </w:p>
    <w:p w:rsidR="00273A62" w:rsidRPr="00EB3BF5" w:rsidRDefault="00273A62" w:rsidP="00914CEC">
      <w:pPr>
        <w:pStyle w:val="Date"/>
        <w:spacing w:after="0"/>
        <w:ind w:firstLine="0"/>
      </w:pPr>
      <w:bookmarkStart w:id="254" w:name="_Toc242176833"/>
      <w:r w:rsidRPr="00EB3BF5">
        <w:t>15 января 1952 г.</w:t>
      </w:r>
      <w:bookmarkEnd w:id="254"/>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«Крукети», Калимпонг</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г-н Боллинг,</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Только что узнала от Катрин, что Вы не получили мое последнее письмо. Я всегда готова ответить на Ваши вопросы, и только особые обстоятельства могут задержать мой ответ. Ваше </w:t>
      </w:r>
      <w:r w:rsidRPr="00EB3BF5">
        <w:rPr>
          <w:rFonts w:ascii="Times New Roman CYR" w:hAnsi="Times New Roman CYR" w:cs="Times New Roman CYR"/>
          <w:i/>
          <w:iCs/>
          <w:noProof/>
        </w:rPr>
        <w:t xml:space="preserve">последнее </w:t>
      </w:r>
      <w:r w:rsidRPr="00EB3BF5">
        <w:rPr>
          <w:rFonts w:ascii="Times New Roman CYR" w:hAnsi="Times New Roman CYR" w:cs="Times New Roman CYR"/>
          <w:noProof/>
        </w:rPr>
        <w:t>письмо, от 27 ноября, было получено в начале декабря, и 11 декабря я написала ответ. Оно должно было дойти до Вас перед Рождеством. Посылаю Вам копию этого письма и могу добавить, что с тех пор ничего не изменилось. Поэтому я должна еще раз посоветовать Вам установить дружеские отношения с представителями моей страны</w:t>
      </w:r>
      <w:r w:rsidRPr="00EB3BF5">
        <w:rPr>
          <w:rStyle w:val="FootnoteReference"/>
          <w:rFonts w:ascii="Times New Roman CYR" w:hAnsi="Times New Roman CYR" w:cs="Times New Roman CYR"/>
          <w:noProof/>
        </w:rPr>
        <w:footnoteReference w:id="158"/>
      </w:r>
      <w:r w:rsidRPr="00EB3BF5">
        <w:rPr>
          <w:rFonts w:ascii="Times New Roman CYR" w:hAnsi="Times New Roman CYR" w:cs="Times New Roman CYR"/>
          <w:noProof/>
        </w:rPr>
        <w:t xml:space="preserve"> в Швеции. Так почему бы не посетить Вашу страну весной – успех может превзойти все Ваши ожидания. Так, лучший Совет – оставаться в Швеции и провести там все лето. Г-жа Боллинг сможет присоединиться к Вам и остаться в санатории или в том месте и обстановке, которые сочтет наилучшими. Пожалуйста, постарайтесь обеспечить ей спокойное и приятное пребывание в Швеции. Никакие упреки и грустные воспоминания о прошлых обидах не должны омрачать Ваше общение. Но со всей силой устремитесь в будущее. Пусть новое строительство настолько воодушевит Вас, чтобы не оставалось ни времени, ни желания для других вещей. Ничего, кроме мыслей о будущем, не должно оставаться в Вашем сердце. Воспоминания о прошлом могут только затруднить нашу карму.</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дорогой Друг, помните Зов и Совет Великого Владыки: вперед, не оглядываясь, только вперед!</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можете по-прежнему писать мне на этот адрес. Шлю Вам свои лучшие мысли, мужество, уверенность и терпение. Берегите Ваше здоровье. Две пилюли строфанта в день, находясь дома, и три – во время поездок. Никакие другие лекарства не нужны. Никаких уколов – они часто нарушают обменные процессы в организме. Мои дорогие сотрудники очень интересуются Вашим благополучием, поэтому, пожалуйста, обратите внимание на их предложения, они могут исходить из Великого Источника.</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Любящая Вас.</w:t>
      </w:r>
    </w:p>
    <w:p w:rsidR="00273A62" w:rsidRPr="00EB3BF5" w:rsidRDefault="00273A62" w:rsidP="00AE33D8">
      <w:pPr>
        <w:autoSpaceDE w:val="0"/>
        <w:autoSpaceDN w:val="0"/>
        <w:adjustRightInd w:val="0"/>
        <w:rPr>
          <w:rFonts w:ascii="Times New Roman CYR" w:hAnsi="Times New Roman CYR" w:cs="Times New Roman CYR"/>
          <w:noProof/>
        </w:rPr>
      </w:pP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P.S. Только что получили от Вас следующую телеграмму: «Отправил Вам несколько писем из Швеции и Америки, на которые не имею ответа, обеспокоен Вашим здоровьем. Писал Вам в октябре, ноябре и декабре, последнее Ваше письмо было от 10 сентября. Я не получил Ваше от 11 декабря, о котором спрашивала меня Зина, следующее письмо отправлю заказным, с наилучшими пожеланиями и любовью. Балтазар Боллинг».</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последнее полученное здесь письмо было от 27 ноября. Когда Вы писали в декабре? Какой адрес Вы считаете надежным?</w:t>
      </w:r>
    </w:p>
    <w:p w:rsidR="00273A62" w:rsidRPr="00EB3BF5" w:rsidRDefault="00273A62" w:rsidP="00AE33D8">
      <w:pPr>
        <w:rPr>
          <w:noProof/>
        </w:rPr>
      </w:pPr>
    </w:p>
    <w:p w:rsidR="00273A62" w:rsidRPr="00EB3BF5" w:rsidRDefault="00273A62" w:rsidP="00914CEC">
      <w:pPr>
        <w:pStyle w:val="a"/>
      </w:pPr>
      <w:bookmarkStart w:id="255" w:name="_Toc242176834"/>
      <w:r w:rsidRPr="00EB3BF5">
        <w:t>84</w:t>
      </w:r>
      <w:bookmarkEnd w:id="255"/>
    </w:p>
    <w:p w:rsidR="00273A62" w:rsidRPr="00EB3BF5" w:rsidRDefault="00273A62" w:rsidP="00914CEC">
      <w:pPr>
        <w:pStyle w:val="a0"/>
        <w:ind w:firstLine="0"/>
      </w:pPr>
      <w:bookmarkStart w:id="256" w:name="_Toc242176835"/>
      <w:r w:rsidRPr="00EB3BF5">
        <w:t>Е.И.Рерих – К.Кэмпбелл</w:t>
      </w:r>
      <w:r w:rsidRPr="00EB3BF5">
        <w:rPr>
          <w:rStyle w:val="FootnoteReference"/>
          <w:b w:val="0"/>
        </w:rPr>
        <w:footnoteReference w:id="159"/>
      </w:r>
      <w:bookmarkEnd w:id="256"/>
    </w:p>
    <w:p w:rsidR="00273A62" w:rsidRPr="00EB3BF5" w:rsidRDefault="00273A62" w:rsidP="00914CEC">
      <w:pPr>
        <w:pStyle w:val="Date"/>
        <w:ind w:firstLine="0"/>
      </w:pPr>
      <w:bookmarkStart w:id="257" w:name="_Toc242176836"/>
      <w:r w:rsidRPr="00EB3BF5">
        <w:t>21 января 1952 г.</w:t>
      </w:r>
      <w:bookmarkEnd w:id="257"/>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Вы получили все копии наших пропавших писем. Мы решили расследовать, откуда такое «беззаконие». Неужели это обычное хулиганство – снятие дорогих марок, как полагают некоторые?</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пожалуйста, обратите внимание – мне было Сказано написать о беспокойном времени величайшего напряжения для Вас в течение следующих двух месяцев. Но Космические сроки для Вас благоприятны – не беспокойтесь, все будет хорошо. Но, родная, уделяйте больше внимания и сотрудничества всем Советам.</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«Амрида нужна Мне в Индии уже в марте. Катрин следует покинуть Соединенные Штаты в самом начале марта или даже лучше в конце февраля. Мне страстно нужна Амрида здесь уже в марте». Пожалуйста, заметьте, что потребуется великая точность во всем, что касается исполнения Советов в течение двух следующих месяцев. Март повсюду будет очень холодным. Элси может поехать с Вами в Европу. Добавлю еще подробности, но я спешу отправить Вам эти новости. Здесь же найдете письмо для Аиды. Также не забывайте намек о священнике, адвокате и третьем свидетеле.</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я держу Вас у самого сердца, мои думы с Вами. Не беспокойтесь, все разрешится к лучшему. Можете сказать Вашим сотрудникам на ферме, что Вы вскоре вернетесь и, возможно, даже с Инге, но не ранее как Ваше путешествие будет полностью спланировано.</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нежнейшая любовь и вся нежность стремится к Вам.</w:t>
      </w:r>
    </w:p>
    <w:p w:rsidR="00273A62" w:rsidRPr="00EB3BF5" w:rsidRDefault="00273A62" w:rsidP="00AE33D8">
      <w:pPr>
        <w:rPr>
          <w:noProof/>
        </w:rPr>
      </w:pPr>
    </w:p>
    <w:p w:rsidR="00273A62" w:rsidRPr="00EB3BF5" w:rsidRDefault="00273A62" w:rsidP="00914CEC">
      <w:pPr>
        <w:pStyle w:val="a"/>
      </w:pPr>
      <w:bookmarkStart w:id="258" w:name="_Toc242176837"/>
      <w:r w:rsidRPr="00EB3BF5">
        <w:t>85</w:t>
      </w:r>
      <w:bookmarkEnd w:id="258"/>
    </w:p>
    <w:p w:rsidR="00273A62" w:rsidRPr="00EB3BF5" w:rsidRDefault="00273A62" w:rsidP="00914CEC">
      <w:pPr>
        <w:pStyle w:val="a0"/>
        <w:ind w:firstLine="0"/>
      </w:pPr>
      <w:bookmarkStart w:id="259" w:name="_Toc242176838"/>
      <w:r w:rsidRPr="00EB3BF5">
        <w:t>Е.И.Рерих – А.Я.Принцис</w:t>
      </w:r>
      <w:bookmarkEnd w:id="259"/>
    </w:p>
    <w:p w:rsidR="00273A62" w:rsidRPr="00EB3BF5" w:rsidRDefault="00273A62" w:rsidP="00914CEC">
      <w:pPr>
        <w:pStyle w:val="Date"/>
        <w:spacing w:after="0"/>
        <w:ind w:firstLine="0"/>
      </w:pPr>
      <w:bookmarkStart w:id="260" w:name="_Toc242176839"/>
      <w:r w:rsidRPr="00EB3BF5">
        <w:t>21 января 1952 г.</w:t>
      </w:r>
      <w:bookmarkEnd w:id="260"/>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Индия</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Аидочка, очень была тронута Вашим сердечным обращением ко мне. Страстно хотелось бы стать истинной матерью многим близким душам! Но сейчас это трудно, ибо я настолько изолирована в моей горней обители и ограничена возможностями. Мало время остается и для мирских обязанностей. Почти две трети дня, если не больше, уходят на работу по собиранию нового ценного Материала. Нужна большая сосредоточенность.</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родная, знайте, что я всегда готова подать совет, и поддержать дух Ваш в час нужды, и приласкать, и утешить, и дать покой нового понимания происходящего.</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радовалась очень, когда наша Катрин написала мне, что она чувствует такую близость к Вам, именно близость матери к дочери. Да, любите ее, откройте ей свою измученную душу. Сердце у нее прекрасное. Много в нем редких качеств, за которые я так ценю и люблю ее.</w:t>
      </w:r>
    </w:p>
    <w:p w:rsidR="00273A62" w:rsidRPr="00EB3BF5" w:rsidRDefault="00273A62" w:rsidP="00AE33D8">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маленький Жоржик нашел дорогу к ее сердцу. И Катрин, и моя Гизела уже мечтают о лучшем для него воспитании. Но лучшее воспитание, возможно, будет, конечно, на родине и на знании языка, близкого Вам и мне. Хорошо, что Вы не забываете его. Несмотря на все превратности, все же будущее за нашей Родиной. Нужно продержаться еще два, три года, а там, надеюсь, свидимся.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хотелось бы, чтобы Вы прожили это недолгое время именно в Коннектикуте или поблизости. Место это охранено во многих отношениях от космических случайностей. Лучше оказаться в более или менее защищенном месте ввиду предстоящих магнитных пертурбаций, согласно предсказанию и вычислениям астрологов. Потому очень советую Вам продержаться с мальчиком и отцом Вашим на фарме в течение идущих двух лет. А пока собирайте новое знание. Всякое лишнее знание – большой плюс и везде пригодится. Продолжайте работать так, как если бы Вы приехали навсегда. Но пусть сердце Ваше не забывает и зимнее солнце, и хруст снега под ногами, и чудесное благоухание морозного утра. Здоровье и радость придут оттуда!</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Напишите мне, если чувствуете потребность: сердцем отвечу.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Хочу написать А. Грюнманису, но не знаю его отчества. Может быть, Катрин пришлет. Сердечный привет Вашему отцу, которому очень симпатизирует и моя Катрин. Надеюсь, что здоровье его лучше сейчас.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Уход нашей милой Мартуси глубоко потряс нас. Но он был так спокоен и настолько прекрасен, что мы за нее должны радоваться.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находясь в горах, среди чудесных вибраций, идущих неустанно из горней Твердыни, дух ее отлетел в радости, почуяв новую возможность приобщения к Силам Света. Ей предстоит новая, прекрасная работа в Новой Стране и очень скоро.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держитесь твердо, в полном доверии в Мудрость Высшую. Рада сознавать Вас под крылом моей любимой духовной дочери, любите ее! Она заслуживает самую нежную привязанность к себе. Такие души, как она, не часто встречаются, но и она нуждается в искренней любви и заботе о ней. Любите ее, явите ей теплоту сердца Вашего и внимание бережное к ней. Она сейчас проходит трудное время, а ее лучший друг и помощница, моя Гизела, еще со мною и очень недостает ей. Но и это скоро изменится.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храните здоровье, и пуще всего спокойствие. Все совершается согласно Воле Его. Луч Света видит нужды наши лучше нас самих, имейте доверие и любите, любите Учителя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самые нежные и лучшие мысли и, как любила говорить наша Мартуся, держу Вас у сердца моего.</w:t>
      </w:r>
    </w:p>
    <w:p w:rsidR="00273A62" w:rsidRPr="00EB3BF5" w:rsidRDefault="00273A62" w:rsidP="000E008D">
      <w:pPr>
        <w:rPr>
          <w:noProof/>
        </w:rPr>
      </w:pPr>
    </w:p>
    <w:p w:rsidR="00273A62" w:rsidRPr="00EB3BF5" w:rsidRDefault="00273A62" w:rsidP="00914CEC">
      <w:pPr>
        <w:pStyle w:val="a"/>
      </w:pPr>
      <w:bookmarkStart w:id="261" w:name="_Toc242176840"/>
      <w:r w:rsidRPr="00EB3BF5">
        <w:t>86</w:t>
      </w:r>
      <w:bookmarkEnd w:id="261"/>
    </w:p>
    <w:p w:rsidR="00273A62" w:rsidRPr="00EB3BF5" w:rsidRDefault="00273A62" w:rsidP="00914CEC">
      <w:pPr>
        <w:pStyle w:val="a0"/>
        <w:ind w:firstLine="0"/>
      </w:pPr>
      <w:bookmarkStart w:id="262" w:name="_Toc242176841"/>
      <w:r w:rsidRPr="00EB3BF5">
        <w:t>Е.И.Рерих – А.П.Усаковской</w:t>
      </w:r>
      <w:bookmarkEnd w:id="262"/>
    </w:p>
    <w:p w:rsidR="00273A62" w:rsidRPr="00EB3BF5" w:rsidRDefault="00273A62" w:rsidP="00914CEC">
      <w:pPr>
        <w:pStyle w:val="Date"/>
        <w:spacing w:after="0"/>
        <w:ind w:firstLine="0"/>
      </w:pPr>
      <w:bookmarkStart w:id="263" w:name="_Toc242176842"/>
      <w:r w:rsidRPr="00EB3BF5">
        <w:t>23 января 1952 г.</w:t>
      </w:r>
      <w:bookmarkEnd w:id="263"/>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 Индия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Другиня, получила Вашу весточку от 4 января с приложенным огненным призывом. Да, конечно, мы должны стремиться к единению и для этого должны запастись бесконечною терпимостью и терпением!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Кроме того, мы должны расширить наше понимание и представление Общины, как таковой. Община не нуждается в географических строгих границах, члены ее могут находиться во всех частях Света. Хуже нет тесного объединения и толкотни в душных маленьких помещениях и при узко установленных рамках мышления.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Община может существовать только принятием и пониманием Основ Учения Жизни и при вполне индивидуальном выполнении принятых на себя задач. При таком построении могут быть выделены отдельные очень малые группы, скажем из пяти, много из семи человек, подобранных гармонично и по цвету аур, и, главное, по напряжению устремления их. Они могут иметь более интимные, сокровенные собрания и нести и выполнять, может быть, уже более тонкие поручения и задания.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Вспоминается, как было как-то Сказано, что одним из главных условий существования Общины, кроме общего довольно высокого уровня сознания, будет наличие чистой праны и, конечно, ЛЮБОВЬ к ТРУДУ. Труженик не имеет времени для ничтожных мыслишек и дорожит каждой мыслью, осеняющей его и несущей ему новую силу для самоусовершенствования и тем самым, конечно, оздоровляющей и всю окружающую атмосферу. Люди так мало обращают внимания на ужасную, душную атмосферу, порождаемую ими в их обиталищах. Серые, унылые и недобрые мысли часто выедают последние проблески праны и буквально удушают обитателей.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Чаще повторяйте, несите в сердце – «Зов Любви принесет ответ Возлюбленного». Избрав Его – не отступите. Тайна каждого достижения, каждой Йоги – в этом неуклонном устремлении к Одному Идеалу. Раз мы нашли в сердце Того, Кого мы искали, и нам даже Указаны лучшие Врата, не будет ли странным начать пытаться подходить окольными и задними ходами, внимать новому голосу?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искания хороши и поощряются, пока наше сердце не нашло Возлюбленного, но, найдя Его, – возможно ли отступить, отойти? Разве сердце не начнет кровоточить как бы от полученной незаживающей раны?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Для нас, нашедших Владыку Солнечного и Великую Истину Учения Жизни, невозможно оказаться в числе внимающих голосу неизвестного нам Учителя, как бы ни был он велик в глазах его поклонников. Мы знаем преданность сердечную, преданность до конца!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не будем вмешиваться и оспаривать чужие убеждения, если они искренни. Свобода убеждений должна быть осознана глубоко, ибо неготовое сознание не может быть насильственно поднято на высоту ему непривычную. Страшный вред получится от такого вздергивания сознания на неподходящий ему уровень мышления. Пишу это Вам, ибо мы всегда с большою осторожностью относимся к существующим группам ищущих Водительства Великих Учителей. Основательница «Аркэн Скул» пользовалась нашими книгами Учения, и сейчас они стараются скупить их как можно больше. Их комментарии на эти книги мне неизвестны, так же как я не ведаю алиби их Водителя. Потому прошу Вас – будьте бережны, явите распознавание и не делайте врагов. «Не делайте врагов» – в этом Завете заложено уже основание Общины Всеобщего Братства. Но как мы еще далеки от этой великой Истины. Лишь самые первые ступени этой беспредельной Лестницы были осилены человечеством. Но сейчас мы стремимся разрушить и эти устои.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придержитесь Учения Жизни. Начните сами, одна или с кем-либо близким Вам, вдумываться в это мощное Учение. Оно нелегкое, но зато сколько в нем свободы, какие возможности открыты перед нашим внутренним взором, сколько радостей несказуемых на пути восхождения. На этом пути могу послать Вам «Благословение» и поддержку. Зинаида Григорьевна хотя и страстно занята, все же не откажет Вам в поддержке. Подойдите сердечно, но не ждите сахарного лицемерия. Она большая труженица и преданная испытанная душа. За все трудные годы она неуклонно несла и несет свой подвиг. Она и ее муж Дедлей – сотрудники прекрасные и могут осветить Вам многие имеющиеся группировки в стране. Итак, поспешайте, пишите прекрасные призывы, пишите статьи на основании Учения.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Трудное время пронесется, и новая жизнь откроется перед человечеством, омытым и очищенным бедствиями, им порожденными. Итак, поспешайте!</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будет Вам светло,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0E008D">
      <w:pPr>
        <w:rPr>
          <w:noProof/>
        </w:rPr>
      </w:pPr>
    </w:p>
    <w:p w:rsidR="00273A62" w:rsidRPr="00EB3BF5" w:rsidRDefault="00273A62" w:rsidP="00914CEC">
      <w:pPr>
        <w:pStyle w:val="a"/>
      </w:pPr>
      <w:bookmarkStart w:id="264" w:name="_Toc242176843"/>
      <w:r w:rsidRPr="00EB3BF5">
        <w:t>87</w:t>
      </w:r>
      <w:bookmarkEnd w:id="264"/>
    </w:p>
    <w:p w:rsidR="00273A62" w:rsidRPr="00EB3BF5" w:rsidRDefault="00273A62" w:rsidP="00914CEC">
      <w:pPr>
        <w:pStyle w:val="a0"/>
        <w:ind w:firstLine="0"/>
      </w:pPr>
      <w:bookmarkStart w:id="265" w:name="_Toc242176844"/>
      <w:r w:rsidRPr="00EB3BF5">
        <w:t>Е.И.Рерих – З.Г.Фосдик и Д.Фосдику</w:t>
      </w:r>
      <w:bookmarkEnd w:id="265"/>
    </w:p>
    <w:p w:rsidR="00273A62" w:rsidRPr="00EB3BF5" w:rsidRDefault="00273A62" w:rsidP="00914CEC">
      <w:pPr>
        <w:pStyle w:val="Date"/>
        <w:ind w:firstLine="0"/>
      </w:pPr>
      <w:bookmarkStart w:id="266" w:name="_Toc242176845"/>
      <w:r w:rsidRPr="00EB3BF5">
        <w:t>3 февраля 1952 г.</w:t>
      </w:r>
      <w:bookmarkEnd w:id="26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письмо Дедлея от 24 декабря с минутсами</w:t>
      </w:r>
      <w:r w:rsidRPr="00EB3BF5">
        <w:rPr>
          <w:rStyle w:val="FootnoteReference"/>
          <w:rFonts w:ascii="Times New Roman CYR" w:hAnsi="Times New Roman CYR" w:cs="Times New Roman CYR"/>
          <w:noProof/>
        </w:rPr>
        <w:footnoteReference w:id="160"/>
      </w:r>
      <w:r w:rsidRPr="00EB3BF5">
        <w:rPr>
          <w:rFonts w:ascii="Times New Roman CYR" w:hAnsi="Times New Roman CYR" w:cs="Times New Roman CYR"/>
          <w:noProof/>
          <w:vertAlign w:val="superscript"/>
        </w:rPr>
        <w:t xml:space="preserve"> </w:t>
      </w:r>
      <w:r w:rsidRPr="00EB3BF5">
        <w:rPr>
          <w:rFonts w:ascii="Times New Roman CYR" w:hAnsi="Times New Roman CYR" w:cs="Times New Roman CYR"/>
          <w:noProof/>
        </w:rPr>
        <w:t>и Мемо</w:t>
      </w:r>
      <w:r w:rsidRPr="00EB3BF5">
        <w:rPr>
          <w:rStyle w:val="FootnoteReference"/>
          <w:rFonts w:ascii="Times New Roman CYR" w:hAnsi="Times New Roman CYR" w:cs="Times New Roman CYR"/>
          <w:noProof/>
        </w:rPr>
        <w:footnoteReference w:id="161"/>
      </w:r>
      <w:r w:rsidRPr="00EB3BF5">
        <w:rPr>
          <w:rFonts w:ascii="Times New Roman CYR" w:hAnsi="Times New Roman CYR" w:cs="Times New Roman CYR"/>
          <w:noProof/>
        </w:rPr>
        <w:t>, также письма Зиночки от 28 декабря и 14 января дошли, но письмо от 7 декабря, упоминаемое Зиночкой, видимо, затерялось. Сейчас письма пропадают много реже, но все же «беззаконие» это продолжается. Говорю «беззаконие», ибо обычно после цензуры письмо доставляется по назначению с пометкою о прочтении их, теперь же они просто не доходят. Ведь 18 писем от Ингеборг не были доставлены и не менее девяти моих! Кому-то понравилось иметь добавочный доход в несколько десятков рупий. Пропали и десять долларов, вложенных в письмо к Вам, и несколько мелких чеков, посланных Ингою. Снова на днях не дошли два письма от Катрин. Тяжело жить среди невежественной безответственности. Сколько энергии, времени и затрат распыляются в пространстве.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Была очень огорчена не так недомоганием Зиночки, ибо оно неизбежно, но </w:t>
      </w:r>
      <w:r w:rsidRPr="00EB3BF5">
        <w:rPr>
          <w:rFonts w:ascii="Times New Roman CYR" w:hAnsi="Times New Roman CYR" w:cs="Times New Roman CYR"/>
          <w:i/>
          <w:iCs/>
          <w:noProof/>
        </w:rPr>
        <w:t xml:space="preserve">ненужной </w:t>
      </w:r>
      <w:r w:rsidRPr="00EB3BF5">
        <w:rPr>
          <w:rFonts w:ascii="Times New Roman CYR" w:hAnsi="Times New Roman CYR" w:cs="Times New Roman CYR"/>
          <w:noProof/>
        </w:rPr>
        <w:t xml:space="preserve">тревогой и усиленными приемами сибальджина. Привожу полученный Диагноз. «Зина уявлена на воспалении нерва, </w:t>
      </w:r>
      <w:r w:rsidRPr="00EB3BF5">
        <w:rPr>
          <w:rFonts w:ascii="Times New Roman CYR" w:hAnsi="Times New Roman CYR" w:cs="Times New Roman CYR"/>
          <w:i/>
          <w:iCs/>
          <w:noProof/>
        </w:rPr>
        <w:t xml:space="preserve">но никакого артрита тут нет! </w:t>
      </w:r>
      <w:r w:rsidRPr="00EB3BF5">
        <w:rPr>
          <w:rFonts w:ascii="Times New Roman CYR" w:hAnsi="Times New Roman CYR" w:cs="Times New Roman CYR"/>
          <w:noProof/>
        </w:rPr>
        <w:t>Явление страстно мучительное связано с космическим сроком и с ярым сотрудничеством нашей Земли с мощною планетою, проходящей по орбите нашего Солнца. Планета эта находится поблизости от Полярной Звезды. Скоро она уже оявится в орбите нашей Земли и будет определенно сотрудничать с нею. Ее лучи действуют яро на нервную систему наших землян и усиливают боли в организме, уявленном на яром переутомлении или заболевании. Нерв, в случае Зины, уявлен на страстном переутомлении, и необходимо ему уявить полный покой, тепло и легкое втирание в кожу нагретого камфорного масла. Наложите теплую повязку из красной фланели. Красный цвет содержит много нужного электричества. Втирание масла производить не менее трех раз в сутки. Сибальджин – не больше одной таблетки на ночь.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Явление отхода лучей планеты принесет скоро облегчение. Но нерв здоров и только переутомлен, и неожиданное воздействие лучей уявило ей усиление воспалительного состояния. Лучший совет – не подымать тяжестей, не производить тяжелой работы руками на протяжении нескольких недель после прекращения болей. Можно посоветовать носить красную фланель на плече и вокруг руки в течение прохладного времени. Никакого иного лечения не нужно. </w:t>
      </w:r>
      <w:r w:rsidRPr="00EB3BF5">
        <w:rPr>
          <w:rFonts w:ascii="Times New Roman CYR" w:hAnsi="Times New Roman CYR" w:cs="Times New Roman CYR"/>
          <w:i/>
          <w:iCs/>
          <w:noProof/>
        </w:rPr>
        <w:t xml:space="preserve">Зина здорова, совершенно здорова. </w:t>
      </w:r>
      <w:r w:rsidRPr="00EB3BF5">
        <w:rPr>
          <w:rFonts w:ascii="Times New Roman CYR" w:hAnsi="Times New Roman CYR" w:cs="Times New Roman CYR"/>
          <w:noProof/>
        </w:rPr>
        <w:t>Ярые недомогания при пробуждении солнечного сплетения сказываются и в ощущениях в области желудка. Необходима легкая пища, как можно больше избегать жирных блюд, жареного масла и сахара. Не бойтесь тошноты, и рвота облегчает напряжение в солнечном сплетении. Не опасайтесь чаще принимать соду. Двууглекислая сода – спасительное средство от многих внутренних заболеваний.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Дедлею необходимо провести курс лечения солями лития ситрик. Соли лития – натощак и магнезия с содою на ночь, в течение нескольких недель, не менее трех. Возьмите на этот раз соли лития, уявленные </w:t>
      </w:r>
      <w:r w:rsidRPr="00EB3BF5">
        <w:rPr>
          <w:rFonts w:ascii="Times New Roman CYR" w:hAnsi="Times New Roman CYR" w:cs="Times New Roman CYR"/>
          <w:i/>
          <w:iCs/>
          <w:noProof/>
        </w:rPr>
        <w:t>на лимонной кислоте</w:t>
      </w:r>
      <w:r w:rsidRPr="00EB3BF5">
        <w:rPr>
          <w:rStyle w:val="FootnoteReference"/>
          <w:rFonts w:ascii="Times New Roman CYR" w:hAnsi="Times New Roman CYR" w:cs="Times New Roman CYR"/>
          <w:i/>
          <w:iCs/>
          <w:noProof/>
        </w:rPr>
        <w:footnoteReference w:id="162"/>
      </w:r>
      <w:r w:rsidRPr="00EB3BF5">
        <w:rPr>
          <w:rFonts w:ascii="Times New Roman CYR" w:hAnsi="Times New Roman CYR" w:cs="Times New Roman CYR"/>
          <w:i/>
          <w:iCs/>
          <w:noProof/>
        </w:rPr>
        <w:t xml:space="preserve">, но отнюдь не сернистые. </w:t>
      </w:r>
      <w:r w:rsidRPr="00EB3BF5">
        <w:rPr>
          <w:rFonts w:ascii="Times New Roman CYR" w:hAnsi="Times New Roman CYR" w:cs="Times New Roman CYR"/>
          <w:noProof/>
        </w:rPr>
        <w:t>Одну десертную ложку солей в стакане или большой чашке натощак и вторую дозу солей за полчаса до ужина. На ночь десертную ложку магнезии с кофейной ложкой соды. Можно установить ритм на три недели. Начните в новолуние».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Запомните, родная, никогда не являйте сернистых солей, вод и продуктов для вспрыскивания. Раньше Дедлей нуждался в сере для ускорения растворения камней, но сейчас, при пробуждении солнечного сплетения, сера вредна. Сказано – «Ярая сера – враг внутреннего человека. Ярая сера сжигает тончайшую ткань нервных сплетений, и ярая сера может лишить развития высших центров и яро сокращает жизнь человека. Кроме того, все лекарства, уявленные для вспрыскивания, вредны. Они нарушают и калечат обмен веществ в человеке. Ярый пенициллин и витамин В </w:t>
      </w:r>
      <w:r w:rsidRPr="00EB3BF5">
        <w:rPr>
          <w:rFonts w:ascii="Times New Roman CYR" w:hAnsi="Times New Roman CYR" w:cs="Times New Roman CYR"/>
          <w:i/>
          <w:iCs/>
          <w:noProof/>
        </w:rPr>
        <w:t xml:space="preserve">неплохи. </w:t>
      </w:r>
      <w:r w:rsidRPr="00EB3BF5">
        <w:rPr>
          <w:rFonts w:ascii="Times New Roman CYR" w:hAnsi="Times New Roman CYR" w:cs="Times New Roman CYR"/>
          <w:noProof/>
        </w:rPr>
        <w:t>Но ярый витамин В, в усиленной дозе, может убить слабого человека.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Лучше явить вспрыскивание из лука и чеснока, нежели уявлять дезинфекцию страшными ядами. Луковый экстракт полезен при раздражении простаты, ярая железа начинает извергать». Эти сведения можете прочесть и Давиду. Сейчас наблюдается увлечение сернистыми вспрыскиваниями.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не опасайтесь некоторых недомоганий, они преходящи и не оставляют последствий. Но никакое продвижение на пути утончения внутреннего человека невозможно без напряжений и болезненных явлений. Но недаром эти боли назывались священными и люди так ценили эти проявления утончения, которое так нужно на этой ступени эволюции Космоса. «Явите сотрудничество с лучами Моей сотрудницы Урусвати. Явите ей доверие, и ярая во многом поможет. Принимайте строфант по семь капель в течение трех недель и после одну неделю отдыха от него. Начните в новолуние и продолжайте этот ритм целый год».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Родные, яро я не знаю многих законов и всяких регулешенс</w:t>
      </w:r>
      <w:r w:rsidRPr="00EB3BF5">
        <w:rPr>
          <w:rStyle w:val="FootnoteReference"/>
          <w:rFonts w:ascii="Times New Roman CYR" w:hAnsi="Times New Roman CYR" w:cs="Times New Roman CYR"/>
          <w:noProof/>
        </w:rPr>
        <w:footnoteReference w:id="163"/>
      </w:r>
      <w:r w:rsidRPr="00EB3BF5">
        <w:rPr>
          <w:rFonts w:ascii="Times New Roman CYR" w:hAnsi="Times New Roman CYR" w:cs="Times New Roman CYR"/>
          <w:noProof/>
          <w:vertAlign w:val="superscript"/>
        </w:rPr>
        <w:t xml:space="preserve"> </w:t>
      </w:r>
      <w:r w:rsidRPr="00EB3BF5">
        <w:rPr>
          <w:rFonts w:ascii="Times New Roman CYR" w:hAnsi="Times New Roman CYR" w:cs="Times New Roman CYR"/>
          <w:noProof/>
        </w:rPr>
        <w:t>в связи с ведением разных общественных учреждений и не могу входить в детали. Но я вполне доверяю Зиночке и Дедлею, а также благоразумным и практическим советам Уида. Мне кажется, он может подать Вам неплохой совет. Придержитесь его мнения. Столько перемен будет явлено по всему миру, что жизнь начнется совершенно иная. Безумие людей, обуянных ненавистью к друг другу и страхами, порожденными их больными мозгами, явит великое разрушение. Потому всякое строительство сейчас почти что недоступно. Наш друг Боллинг, конечно, самый молодой из наших сотрудников, и потому необходимо явить большую терпимость с ним. Но человек он хороший и, конечно, займет свое место в новом строительстве. Вчера получила от него письмо. Постараюсь насколько возможно пояснить его недоумения, но это нелегко. Нужно желать знать действительность. Нужно любить Истину. Нужно любить поверх всего нашу Великую Иерархию Света. Любовь растит крылья и несет поверх всех препятствий, всех бездн и катастроф. Но без доверия никакая любовь недействительна! Потому, родные, будем хранить, как жемчужину редчайшую, приобретенное Доверие в Мудрость Великого Владыки и Иерарха Солнечной Династии.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приезжают Святослав с женою. Моя Гизелочка переедет поблизости, ибо ей нужна комната, где она могла бы работать. Она чудесный человечек и прекрасная сотрудница. Но сколько раз на дню приходится пожалеть, что она не знает русского языка! Сколько бы знаний она могла получить, если бы я могла предоставить ей мои записи на прочтение. Но переводить их у меня нет времени, и я страстно устаю от постоянного перевода. Не так легко освоиться с языком, который вы не слышите и которым вы не пользуетесь. Кроме того, я все же слаба и последнюю неделю снова была в сильнейшем внутреннем напряжении. Столько Лучей мне нужно воспринять, ассимилировать! Самое трудное сотрудничество есть восприятие Лучей различных пространственных тел, а также и степени Лучей настолько разнообразны, можно сказать, беспредельны. Мое Космическое Сотрудничество и Строительство с Великим Владыкой тоже продолжается, и это тоже нелегко. Также Сообщения настолько многочисленны и разнообразны, что почти все время отнято ими, на принятии их и на зафиксировании перепискою их. По вечерам я иногда по три и по четыре часа и больше сижу погруженная в сосредоточенность. Нужна большая углубленность для получения многих сокровенных Сообщений, но это не всегда удается. И сейчас с приездом наших многое станет труднее. Для всех проявлений и работы высшей необходимы некоторая изолированность и великая сосредоточенность внутренняя. Такую изолированность и сосредоточенность я имела в нашей «Урусвати». Там же наш Родной охранял мой покой, следил, чтобы никто не нарушил его. Но, вероятно, я скоро начну немного крепнуть, иначе не донести порученное мне... Столько надо построить и заложить основания лучшим Наукам, лучшим Просветительным Заданиям и Учреждениям. Длинен список дел намеченных!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«Прибавь от Меня – Владыка просит Вас уявить страстное внимание величайшему напряжению всего организма Моей сотрудницы. Ярая определенно уявляется на страстном сотрудничестве с Началами Космоса, с Иерархией Солнечной. Ярая страстно нужна еще на Земле, и яро Мы охраняем ее. Ярая – Моя самая близкая сотрудница, и Моя Мощь уявлена с нею. Не разглашайте Сказанного, но яро храните в сердцах своих, и Мой Луч пребудет с Вами и охранит Вас от всего».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 мне было это написать, но настойчиво был явлен Приказ и я не могла ослушаться.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Софье Михайловне мой сердечный привет. Пусть хранит как можно ярее устремление к Великому Владыке и являет великий покой. Она скоро уйдет.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Храните Доверие и великую Любовь. На всех Путях будете охранены.</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всю нежность моего сердца.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0E008D">
      <w:pPr>
        <w:rPr>
          <w:noProof/>
        </w:rPr>
      </w:pPr>
    </w:p>
    <w:p w:rsidR="00273A62" w:rsidRPr="00EB3BF5" w:rsidRDefault="00273A62" w:rsidP="00914CEC">
      <w:pPr>
        <w:pStyle w:val="a"/>
      </w:pPr>
      <w:bookmarkStart w:id="267" w:name="_Toc242176846"/>
      <w:r w:rsidRPr="00EB3BF5">
        <w:t>88</w:t>
      </w:r>
      <w:bookmarkEnd w:id="267"/>
    </w:p>
    <w:p w:rsidR="00273A62" w:rsidRPr="00EB3BF5" w:rsidRDefault="00273A62" w:rsidP="00914CEC">
      <w:pPr>
        <w:pStyle w:val="a0"/>
        <w:ind w:firstLine="0"/>
      </w:pPr>
      <w:bookmarkStart w:id="268" w:name="_Toc242176847"/>
      <w:r w:rsidRPr="00EB3BF5">
        <w:t>Е.И.Рерих – В.Л.Дутко</w:t>
      </w:r>
      <w:bookmarkEnd w:id="268"/>
    </w:p>
    <w:p w:rsidR="00273A62" w:rsidRPr="00EB3BF5" w:rsidRDefault="00273A62" w:rsidP="00914CEC">
      <w:pPr>
        <w:pStyle w:val="Date"/>
        <w:ind w:firstLine="0"/>
      </w:pPr>
      <w:bookmarkStart w:id="269" w:name="_Toc242176848"/>
      <w:r w:rsidRPr="00EB3BF5">
        <w:t>4 февраля 1952 г.</w:t>
      </w:r>
      <w:bookmarkEnd w:id="26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и любимая Другиня, очень радовалась, получив Ваше письмо от 22.1. Радовалась проявленному вниманию и интересу к Вам и к переустройству Вашего замечательного организма. Самое серьезное отношение и напряженное внимание необходимо с Вашей стороны к этому редчайшему процессу.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что Вы имеете новую порцию переустройства организма, но не можете еще спокойно воспринять эти лучи и вибрации. Совет – «оявиться на космическом спокойствии при приеме этих вибраций. Необходимо отнестись серьезно, нелегкомысленно к таким необыкновенным явлениям, и ярая тогда уявится на плане научного подхода к Йоге...». Необходимы и самые тщательные записи слышанных слов и испытанных ощущений, сопровождающих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«Недоумения рассеются, когда ярая научится разбираться в словах и личностях, произнесших их. Яро уявляются две Личности – Мой ученик Вивекананда, и Моя посылка достигает иногда ее смущенное сознание. Явление слов Вивекананды яро принадлежит ему, и яро Я могу сотрудничать с ним».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«Валентина может оявиться легко на посещении своего астрального поклонника, ярого мужа из страстного прошлого, и не только на приближении, но и на яром одержании им. Проси ее не посещать спиритических сеансов и не являться в окружении медиумов, не уявленных на высоких проявлениях. Так, индус, оявленный ей, – бывший ее муж, страстно любивший ее. Он был лучшим танцором при дворе Акбара. Он, несомненно, пользовался ее телом, но такое вхождение страстно нарушает совершенствование высшей тонкой оболочки ментального тела, и ярая может остаться медиумом вместо преображения в медиатора. Медиатор закрывает дверь всем, даже страстно любившим его. Он становится очищенным от всех астральных вторжений и </w:t>
      </w:r>
      <w:r w:rsidRPr="00EB3BF5">
        <w:rPr>
          <w:rFonts w:ascii="Times New Roman CYR" w:hAnsi="Times New Roman CYR" w:cs="Times New Roman CYR"/>
          <w:i/>
          <w:iCs/>
          <w:noProof/>
        </w:rPr>
        <w:t xml:space="preserve">открыт только для вибраций высших. </w:t>
      </w:r>
      <w:r w:rsidRPr="00EB3BF5">
        <w:rPr>
          <w:rFonts w:ascii="Times New Roman CYR" w:hAnsi="Times New Roman CYR" w:cs="Times New Roman CYR"/>
          <w:noProof/>
        </w:rPr>
        <w:t>Если ярая откажется от половой жизни, она оявится под Моим Лучом и не будет подвержена никаким одержаниям».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примите радостно и с признательностью эти Советы и устремитесь всем существом своим к Великому Владыке и к Избранному Идеалу, и никакие вторжения не будут возможны. Вы скоро поймете, Кто явлен на беседе с Вами. Но избегайте медиумов. Они соприкасаются посредством низшей психической энергии с низшими, с средними планами Тонкого Мира. Энергия эта сильна на физическом плане и яро сотрудничает со всеми медиумами. Но медиатор должен отказаться от проявлений низшей энергии и яро устремиться к энергии, проходящей через высшие центры. Необходимо пробуждение и приоткрытие высших центров, чтобы стать медиатором. Вы, вероятно, знаете, что медиум отличается своим особым строением от других людей. Солнечное сплетение у медиума не прикреплено к спинным нервным каналам Ида и Пингала, что дает ему возможность легко уявляться на выделении своего двойника и тонкого тела в сферах, ближайших к нашей Земле.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Деятельность центров мозговой области не уявлена в энергии медиума. Именно, энергия их действует только одной определенной группой центров, но мозговая группа не принимает участия в этих проявлениях. Медиумы уявляются на свободном оявлении и прохождении лучей вдоль каналов спинных, но они не могут явить их воздействия на средний мозг, ибо солнечное сплетение их не связано с позвоночником. Но приоткрытие и деятельность солнечного сплетения необходимы для духовного совершенствования и утончения внутреннего существа. Потому необходимо уявить приоткрытие солнечного сплетения, и это приоткрытие у медиума может происходить только под страстным наблюдением Надземного Учителя.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Страстное тело медиума является средою для передачи воздействий низших тонких оболочек на тело физическое, но оно не имеет связи с высшими центрами и оболочкой ментальной и духовной... Связь эта оявляется </w:t>
      </w:r>
      <w:r w:rsidRPr="00EB3BF5">
        <w:rPr>
          <w:rFonts w:ascii="Times New Roman CYR" w:hAnsi="Times New Roman CYR" w:cs="Times New Roman CYR"/>
          <w:i/>
          <w:iCs/>
          <w:noProof/>
        </w:rPr>
        <w:t xml:space="preserve">через приоткрытие солнечного сплетения </w:t>
      </w:r>
      <w:r w:rsidRPr="00EB3BF5">
        <w:rPr>
          <w:rFonts w:ascii="Times New Roman CYR" w:hAnsi="Times New Roman CYR" w:cs="Times New Roman CYR"/>
          <w:noProof/>
        </w:rPr>
        <w:t>и дает возможность открытия и прочих центров, но для такого процесса необходимо оявиться под наблюдением Надземного Учителя.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Медиум не может питать тонкие тела из солнечного сплетения и питает их из низшей области кундалини. Но ярая сила кундалини в низшей стадии, в низшей области не имеет разумного проявления без подъема к высшим центрам, потому медиум может проявляться только в низших сферах. Он не может напитывать свои тонкие тела через солнечное сплетение.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Медиум видит и слышит посредством своего двойника, который выходит и передает физическому мозгу, но ярый утрачивает способность действовать посредством ментального тела, и тело это остается в замирании. Но йог видит и слышит внутренним тонким зрением и слухом своего тонкого тела, которое связано с ментальным.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Психическая энергия высокого качества собирается в солнечном сплетении. Ментальное тело – носитель психической энергии высокого качества, потому ментальное тело йога облачено в высокую психическую энергию, которая хранится в солнечном сплетении.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Медиум, оявленный на приоткрытии высших центров, становится медиатором и пионером новой ступени в эволюции космической.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странном происшествии с Вами, Родная, о котором Вы мне писали. У меня сейчас нет под рукою этого Вашего письма, но могу сказать, что, когда Вы так страстно горели, Вы явили тогда приоткрытие Вашего солнечного сплетения. Также Вы уявились и на некотором приоткрытии солнечного сплетения, когда Вы болели в больнице. Пробуждение деятельности солнечного сплетения сопровождается большим горением, жаром и болями странного характера. Также в Вас имеется и некоторая связь с лунатизмом. Потому Вы должны остерегаться лунных лучей на последней фазе перед полнолунием и на первых днях после полнолуния.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Вы являете собою необыкновенно интересный субъект для ярого космического изучения, ибо можете оявить много интересных сокрытых свойств человека. «Но яро скажи ей об опасности одержания для нее, если ярая отойдет от Вивекананды, Мастера и ученика Моего, уявленного на Земле для запечатления Учения Рамакришны и основ Индуизма. Ярая может уявиться на прочтении книги сестры Ниведиты, также и "Инспайрэд Талкс" (книга, собранная ученицами Вивекананды в Америке)</w:t>
      </w:r>
      <w:r w:rsidRPr="00EB3BF5">
        <w:rPr>
          <w:rStyle w:val="FootnoteReference"/>
          <w:rFonts w:ascii="Times New Roman CYR" w:hAnsi="Times New Roman CYR" w:cs="Times New Roman CYR"/>
          <w:noProof/>
        </w:rPr>
        <w:footnoteReference w:id="164"/>
      </w:r>
      <w:r w:rsidRPr="00EB3BF5">
        <w:rPr>
          <w:rFonts w:ascii="Times New Roman CYR" w:hAnsi="Times New Roman CYR" w:cs="Times New Roman CYR"/>
          <w:noProof/>
        </w:rPr>
        <w:t>, но явленный индус ей – не Вивекананда. Ярый Вивекананда явлен тут много сдержаннее и не явился бы на таком исчерпывающем признании. Ярая уявлена на Космическом уявлении с Вивеканандой. И яро Мы следим за нею из-за ярой тут связи ее с Моим Лучшим Учеником».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Пишу Вам и страдаю от зубной боли во всей передней челюсти. Ничем помочь нельзя. Все наркотики недопустимы. Конечно, боль эта особая, ибо она является как громоотвод от слишком большого напряжения и очередного воспламенения питуитарной железы.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прочтите присланные страницы внимательно и задайте вопросы. Область центров необыкновенно сложна и интересна. У меня много накопилось данных по мере прохождения моего Огненного Опыта. Сейчас положенная мне ступень достижения на Земле кончается. Много уже работаю в других планах и земной стал труден. Но все же должна выполнить и земную миссию и отвезти все сокровища в надежное место.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страстно радуюсь за Вас. Сколько Вы сможете выполнить и обогатить знание о великой психической энергии, которую понемногу начинают упоминать с опаской, но все же некоторый сдвиг в сознании несомненен.</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всею нежностью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0E008D">
      <w:pPr>
        <w:rPr>
          <w:noProof/>
        </w:rPr>
      </w:pPr>
    </w:p>
    <w:p w:rsidR="00273A62" w:rsidRPr="00EB3BF5" w:rsidRDefault="00273A62" w:rsidP="00914CEC">
      <w:pPr>
        <w:pStyle w:val="a"/>
      </w:pPr>
      <w:bookmarkStart w:id="270" w:name="_Toc242176849"/>
      <w:r w:rsidRPr="00EB3BF5">
        <w:t>89</w:t>
      </w:r>
      <w:bookmarkEnd w:id="270"/>
    </w:p>
    <w:p w:rsidR="00273A62" w:rsidRPr="00EB3BF5" w:rsidRDefault="00273A62" w:rsidP="00914CEC">
      <w:pPr>
        <w:pStyle w:val="a0"/>
        <w:ind w:firstLine="0"/>
      </w:pPr>
      <w:bookmarkStart w:id="271" w:name="_Toc242176850"/>
      <w:r w:rsidRPr="00EB3BF5">
        <w:t>Е.И.Рерих – З.Г.Фосдик и Д.Фосдику</w:t>
      </w:r>
      <w:bookmarkEnd w:id="271"/>
    </w:p>
    <w:p w:rsidR="00273A62" w:rsidRPr="00EB3BF5" w:rsidRDefault="00273A62" w:rsidP="00914CEC">
      <w:pPr>
        <w:pStyle w:val="Date"/>
        <w:ind w:firstLine="0"/>
      </w:pPr>
      <w:bookmarkStart w:id="272" w:name="_Toc242176851"/>
      <w:r w:rsidRPr="00EB3BF5">
        <w:t>7 февраля 1952 г.</w:t>
      </w:r>
      <w:bookmarkEnd w:id="27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имею Ваши письма от декабря – 8, 15 и 19-го со всеми вложениями и от января – 8 и 24-го. Писала Вам около 6 января одновременно с письмом к Катрин. Но все письма, посланные около этого числа, не дошли. Писала кратко, ибо мне было запрещено всякое напряжение и движение руками, ногами и даже думать!!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Организм мой был в большом напряжении, и необходимо было избежать воспламенения центров. Конечно, центры мои отражали космические напряжения и готовящиеся пертурбации. Сейчас напряжение уже немного легче, но все же опасность воспламенения не прошла. Слишком много огня в моем организме, а сердце не крепкое и с трудом справляется с запросами, предъявляемыми ему космическими пертурбациями.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Большие перемены надвигаются во всем мире, и сейчас время настолько трудное, что нельзя ожидать значительного строительства. Родные, избегайте осложнений. Чем проще, тем лучше. Родной Дедлей, не нужны многочисленные советники и всякие директора. Не являйте тревоги за судьбу Учреждений. Но трудности нужны, есть особая красота в преодолении препятствий, и только через препятствия закаляем мы свое внутреннее, настоящее существо. «Благословенны Препятствия!» – величайшая Истина.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Лучи новых Светил могут внести много перемен и изменений – в корне. Доверяйте, родные, Космической Справедливости, которая уже начала проявляться мудрыми предупреждениями. Но мало кто умеет читать язык Небесных Рун. Книга Природы запечатана еще для большинства всеми семью печатями.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Мало кто координирует космические напряжения и пертурбации с нарушением людьми космического равновесия стихий в окружающей нашу Землю атмосфере.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Нарушение равновесия стихий вызвано невежественными действиями и манипуляциями безответственных людей с тончайшими энергиями.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сил полагается Великими Дозорными, чтобы ослабить силу таких страшных вызываний и нарушений равновесия стихий. Только частичная катастрофа сможет положить предел таким нарушениям и спасти мир от полного разрушения.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Скажите милому Дедлею, чтобы он не горевал. Нельзя сказать всю правду, многие души не выдерживают такого знания, другие теряют терпение и гаснут, подавленные ядовитыми сомнениями. Но какая заслуга в питании сомнений? Не лучше ли пронести подвиг духа несломимого в его вере в Торжество Света?! Так мало осталось, неужели допустим ничтожное уныние посыпать пеплом чудесный очажок, ждущий новой струи озона, чтобы загореться ярче прежнего? Гоните всякую подавленность, отдайте себе отчет, откуда она.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тревожьтесь, родные, что Учение распространяется</w:t>
      </w:r>
      <w:r w:rsidRPr="00EB3BF5">
        <w:rPr>
          <w:rStyle w:val="FootnoteReference"/>
          <w:rFonts w:ascii="Times New Roman CYR" w:hAnsi="Times New Roman CYR" w:cs="Times New Roman CYR"/>
          <w:noProof/>
        </w:rPr>
        <w:footnoteReference w:id="165"/>
      </w:r>
      <w:r w:rsidRPr="00EB3BF5">
        <w:rPr>
          <w:rFonts w:ascii="Times New Roman CYR" w:hAnsi="Times New Roman CYR" w:cs="Times New Roman CYR"/>
          <w:noProof/>
        </w:rPr>
        <w:t xml:space="preserve"> особыми путями. Учение давалось для будущей новой страны, вернее, всему миру – потому мы должны следить только и протестовать против искажения и требовать, чтобы было указано, откуда почерпнуты те или иные изречения</w:t>
      </w:r>
      <w:r w:rsidRPr="00EB3BF5">
        <w:rPr>
          <w:rStyle w:val="FootnoteReference"/>
          <w:rFonts w:ascii="Times New Roman CYR" w:hAnsi="Times New Roman CYR" w:cs="Times New Roman CYR"/>
          <w:noProof/>
        </w:rPr>
        <w:footnoteReference w:id="166"/>
      </w:r>
      <w:r w:rsidRPr="00EB3BF5">
        <w:rPr>
          <w:rFonts w:ascii="Times New Roman CYR" w:hAnsi="Times New Roman CYR" w:cs="Times New Roman CYR"/>
          <w:noProof/>
        </w:rPr>
        <w:t>. Но препятствовать распространению мы не можем. Будет время, когда Источник будет известен.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одобряю ответ Зиночки на письмо Дедлея Крафтса Уотсона. Не сожалейте о его уходе. Он ничего не явил и ничего не заслужил. Присмотрите нового молодого писателя, который может стать его заместителем. Вообще, родные, обращайтесь к молодым, не смущайтесь их неопытностью. Ищите огонек духовности, талантливости, отходите от всего мертвого, неподвижного.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По-прежнему проявляйте спокойное дружественное отношение с Боллингом. Ему нужно подумать о многом и больше доверять Тому, Кто спас и может спасти его от многого. Также, родные, должна признаться, что мне очень трудно погружаться в деловые условия, и особенно с американскими законниками, придется Вам расхлебывать эту похлебку. Конечно, Великий Владыка никогда не оставит Вас и все разрешится так, как нужно. Когда знаешь, когда покров над Будущим приподнят и уже отчасти живешь в нем, когда принимаешь участие в Космическом Сотрудничестве и Строительстве, неземно трудно участвовать в преходящих земных перипетиях, ибо так остро сознается временность, проходимость их и дух неудержимо стремится вперед и только думаешь, как можно скорей пройти краткий период перед большими подвижками.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Найдите, родные, терпение пройти этот томительный период бесталанности перед наступающим космическим переустройством. Много вех и знаков встало на нашем пути, изумительно слагается новая ступень, много лучше ожидаемой нами. Давно было Сказано: «Предоставьте Мне складывать узор Моей Мозаики. У Меня достаточно знания и чувства красоты». Истинно, чувство Красоты нераздельно от Высшего Знания, потому, любимые, доверяйте всем сердцем Руке Водящей. Гоните всякий намек на сомнение и уныние. Смотрите на них как на предателей самых опасных. Они разъедают ткань внутреннего существа нашего, без которой нет жизни, нет настоящего бессмертия. Лишь вера без сомнения ткет Ткань БЕССМЕРТИЯ. Вера есть основа Бессмертия. Когда-нибудь и это будет доказано научным способом.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касается до Вашего друга, то могу сказать, что больше чем вероятно он не может иметь правдивых верных сведений из источников как местных, так и из Дели. Могу только еще раз сказать, что я горда тем уважением, которым пользуется моя семья. Что же касается до наших представителей здесь, то надеюсь, что будет понято, наконец, что нельзя в такую страну, как Индия, видевшую лучших людей, посылать людей малокультурных, невежественных. Они не пользуются никаким авторитетом, и больно сознавать, что вся наша страна оценивается по таким спесиментам</w:t>
      </w:r>
      <w:r w:rsidRPr="00EB3BF5">
        <w:rPr>
          <w:rStyle w:val="FootnoteReference"/>
          <w:rFonts w:ascii="Times New Roman CYR" w:hAnsi="Times New Roman CYR" w:cs="Times New Roman CYR"/>
          <w:noProof/>
        </w:rPr>
        <w:footnoteReference w:id="167"/>
      </w:r>
      <w:r w:rsidRPr="00EB3BF5">
        <w:rPr>
          <w:rFonts w:ascii="Times New Roman CYR" w:hAnsi="Times New Roman CYR" w:cs="Times New Roman CYR"/>
          <w:noProof/>
        </w:rPr>
        <w:t>. Ведь такие люди могут судить лишь по своему уровню, и все, что выше их сознания, конечно, рассматривается ими как нечто враждебное и опасное для их узкого понимания. Страшно находиться в тисках невежества. Но времена переменчивы, поживем – увидим. Мы любим свою Родину и служим ей и в Индии. Ибо, являя пример высшей культурности и знания и доброжелательности, мы служим своей родине. Много враждебных и страшно вредных представлений и понятий о нашей родине разбиваются нами. Да, Вы правы, приглашение должно исходить от них. Юрий уже занял место лучшего знатока и ученого по восточным делам и в Европе. У него переписка со всеми выдающимися учеными, которые обращаются к нему именно как к лучшему ученому.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Святослав тоже завоевал себе исключительное место, ему всюду открыты двери. Искусство его высоко оценивается. Но и другая его деятельность оправдала ожидание, и его плантации признаны образцовыми в смысле добычи чистоты ароматического масла. Он заботится о своих рабочих, и население его любит и чтит.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основании пророчеств и речений столетнего Гура, живущего при местном храме Бога Вишну, он является воплощением бога, и потому, пока он будет с ними, вся местность будет благоденствовать. Такие манифестации производят огромное впечатление на народ, который здесь не утратил восприятия тонких вибраций. Святослав счастлив, что может приносить пользу населению.</w:t>
      </w:r>
    </w:p>
    <w:p w:rsidR="00273A62" w:rsidRPr="00EB3BF5" w:rsidRDefault="00273A62" w:rsidP="000E008D">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кончить письмо, ибо хочу послать заказным. Обнимаю Вас, родные, не тревожьтесь ничем. Все будет так, как нужно, и много лучше, нежели мы себе представляем. Уже три дня как приехал Святослав с женою. Юрий просит написать, что он послал Вам два письма – одно 20 января, другое 6 февраля. Всем 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0E008D">
      <w:pPr>
        <w:rPr>
          <w:noProof/>
        </w:rPr>
      </w:pPr>
    </w:p>
    <w:p w:rsidR="00273A62" w:rsidRPr="00EB3BF5" w:rsidRDefault="00273A62" w:rsidP="00914CEC">
      <w:pPr>
        <w:pStyle w:val="a"/>
      </w:pPr>
      <w:bookmarkStart w:id="273" w:name="_Toc242176852"/>
      <w:r w:rsidRPr="00EB3BF5">
        <w:t>90</w:t>
      </w:r>
      <w:bookmarkEnd w:id="273"/>
    </w:p>
    <w:p w:rsidR="00273A62" w:rsidRPr="00EB3BF5" w:rsidRDefault="00273A62" w:rsidP="00914CEC">
      <w:pPr>
        <w:pStyle w:val="a0"/>
        <w:ind w:firstLine="0"/>
      </w:pPr>
      <w:bookmarkStart w:id="274" w:name="_Toc242176853"/>
      <w:r w:rsidRPr="00EB3BF5">
        <w:t>Е.И.Рерих – З.Г.Фосдик и Д.Фосдику</w:t>
      </w:r>
      <w:bookmarkEnd w:id="274"/>
    </w:p>
    <w:p w:rsidR="00273A62" w:rsidRPr="00EB3BF5" w:rsidRDefault="00273A62" w:rsidP="00914CEC">
      <w:pPr>
        <w:pStyle w:val="Date"/>
        <w:ind w:firstLine="0"/>
      </w:pPr>
      <w:bookmarkStart w:id="275" w:name="_Toc242176854"/>
      <w:r w:rsidRPr="00EB3BF5">
        <w:t>15 февраля 1952 г.</w:t>
      </w:r>
      <w:bookmarkEnd w:id="27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получила Ваше письмо от 24 января. Картина положения дел, набросанная Вами, конечно, довольно неприглядна, но где она отраднее? Безумие и развал очевидны во всем и везде. Потому явим полное спокойствие и не будем огорчаться чрезмерно, ибо развитие дел не может протекать в силу общего положения в мире. Не поддадимся духу уныния, этому подтачивающему основание червю.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Постарайтесь, Родные, прожить этот год тихо, без особых затрат энергии на выступления, только самое необходимое. Отнеситесь к Ренцу спокойно, но с большой осторожностью. Трудно иметь дело с неуравновешенным человеком! Задерживая ответы, дадите время подойти новым обстоятельствам. Но подчеркните, что сотрудничество между членами разных групп совершенно необходимо, и никто не будет заинтересован поддерживать отношения с ратоборствующими группами. Брандштеттер, видимо, более положительный тип. Ему можете сказать, что никто не имеет права запретить ему напечатать несколько афоризмов, взятых из книг Учения, но, конечно, с условием указать, из какой серии книг они взяты. Никаких «ауспис'ов»</w:t>
      </w:r>
      <w:r w:rsidRPr="00EB3BF5">
        <w:rPr>
          <w:rStyle w:val="FootnoteReference"/>
          <w:rFonts w:ascii="Times New Roman CYR" w:hAnsi="Times New Roman CYR" w:cs="Times New Roman CYR"/>
          <w:noProof/>
        </w:rPr>
        <w:footnoteReference w:id="168"/>
      </w:r>
      <w:r w:rsidRPr="00EB3BF5">
        <w:rPr>
          <w:rFonts w:ascii="Times New Roman CYR" w:hAnsi="Times New Roman CYR" w:cs="Times New Roman CYR"/>
          <w:noProof/>
        </w:rPr>
        <w:t xml:space="preserve"> «Аркэн Скул» или каких-либо иных нам </w:t>
      </w:r>
      <w:r w:rsidRPr="00EB3BF5">
        <w:rPr>
          <w:rFonts w:ascii="Times New Roman CYR" w:hAnsi="Times New Roman CYR" w:cs="Times New Roman CYR"/>
          <w:i/>
          <w:iCs/>
          <w:noProof/>
        </w:rPr>
        <w:t xml:space="preserve">не пристало иметь. </w:t>
      </w:r>
      <w:r w:rsidRPr="00EB3BF5">
        <w:rPr>
          <w:rFonts w:ascii="Times New Roman CYR" w:hAnsi="Times New Roman CYR" w:cs="Times New Roman CYR"/>
          <w:noProof/>
        </w:rPr>
        <w:t xml:space="preserve">Нельзя вводить людей в заблуждение что касается до Источника книг Учения. Также скажите ему, что ни моя работа, ни мое самочувствие, ни обстоятельства моей жизни не позволяют мне тратить сил на чрезмерную переписку. Я всецело занята окончанием </w:t>
      </w:r>
      <w:r w:rsidRPr="00EB3BF5">
        <w:rPr>
          <w:rFonts w:ascii="Times New Roman CYR" w:hAnsi="Times New Roman CYR" w:cs="Times New Roman CYR"/>
          <w:i/>
          <w:iCs/>
          <w:noProof/>
        </w:rPr>
        <w:t xml:space="preserve">моего Огненного Опыта и работой, связанной с этим, так и напишите. </w:t>
      </w:r>
      <w:r w:rsidRPr="00EB3BF5">
        <w:rPr>
          <w:rFonts w:ascii="Times New Roman CYR" w:hAnsi="Times New Roman CYR" w:cs="Times New Roman CYR"/>
          <w:noProof/>
        </w:rPr>
        <w:t>Но в переписке поменьше поминайте понятие Космичности. Передайте этим сотрудникам, что я приветствую их на пути Учения и желаю лучшего преуспеяния. Искренность и постоянное несломимое устремление к Высшему Идеалу, в Избранном ими Облике, конечно, принесут ими заслуженный и лучший Ответ.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Какие перемены ожидают мир года через два, никто не может представить себе! Исчезнет гордыня, исчезнет ненависть, ужас поселится в сердцах, не сумевших остановить поток безумия!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передайте Боллингу, что его последнее письмо от января 26-го я получила и отвечу несколько позднее. Дело в том, что я сейчас нахожусь в необычайном напряжении всего организма, которое является продолжением процесса очередного переустройства организма. Процесс этот очень опасен, но опасность сейчас миновала, но было трудно из-за сильнейшего напряжения, главным образом в головных центрах. Лежала в постели и сейчас еще сижу у себя наверху, Великий Владыка требует еще две недели полного покоя и запрещает не только писать, но даже читать письма, которые сейчас обрушились на меня от наших сотрудников в Китае. Они узнали мой адрес от Усаковской и пытаются вступить в переписку. Но это уже невозможно. Ни моя работа, ни состояние самочувствия не позволяют мне тратить силы на такой тяжкий труд. Усаковская вышла из «Аркэн Скул», не откажите ей в совете.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 Ваш вопрос относительно сокращения слов Н.К. в «Нерушимом» скажу: </w:t>
      </w:r>
      <w:r w:rsidRPr="00EB3BF5">
        <w:rPr>
          <w:rFonts w:ascii="Times New Roman CYR" w:hAnsi="Times New Roman CYR" w:cs="Times New Roman CYR"/>
          <w:i/>
          <w:iCs/>
          <w:noProof/>
        </w:rPr>
        <w:t xml:space="preserve">«Никогда не являйте сокращений ни в чем, написанном Н.К. Целость его мысли должна быть свято охраняема!» </w:t>
      </w:r>
      <w:r w:rsidRPr="00EB3BF5">
        <w:rPr>
          <w:rFonts w:ascii="Times New Roman CYR" w:hAnsi="Times New Roman CYR" w:cs="Times New Roman CYR"/>
          <w:noProof/>
        </w:rPr>
        <w:t>Главное – поменьше мелких опасений и страхов, с ними не продвинуться. Вы, Родная, так и не ответили мне, кто же будет издавать «Нерушимое»? Но перевод и издание всех книг Учения настолько необходимы, что все остальное может быть отложено ради этой великой, доверенной нам Работы. Мечтаю о времени, когда сотрудники проникнутся, наконец, осознанием великого значения такой неотложной работы! Где же рост сознания, где же любовь к Учению! Где же желание истинного Служения?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«Озарении» на странице 30 сохраните версию оригинала – «работа духов ткет помощь». Страница 31: «Создатель», конечно, с прописной буквы. Страница 30: предложенное Вами «кикинг»</w:t>
      </w:r>
      <w:r w:rsidRPr="00EB3BF5">
        <w:rPr>
          <w:rStyle w:val="FootnoteReference"/>
          <w:rFonts w:ascii="Times New Roman CYR" w:hAnsi="Times New Roman CYR" w:cs="Times New Roman CYR"/>
          <w:noProof/>
        </w:rPr>
        <w:footnoteReference w:id="169"/>
      </w:r>
      <w:r w:rsidRPr="00EB3BF5">
        <w:rPr>
          <w:rFonts w:ascii="Times New Roman CYR" w:hAnsi="Times New Roman CYR" w:cs="Times New Roman CYR"/>
          <w:noProof/>
        </w:rPr>
        <w:t xml:space="preserve">, мне кажется, лучше передает смысл </w:t>
      </w:r>
      <w:r w:rsidRPr="00EB3BF5">
        <w:rPr>
          <w:rFonts w:ascii="Times New Roman CYR" w:hAnsi="Times New Roman CYR" w:cs="Times New Roman CYR"/>
          <w:i/>
          <w:iCs/>
          <w:noProof/>
        </w:rPr>
        <w:t>мелкой критики.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Родная, спросите Илью Эммануиловича Муромцева – получил ли он мое письмо от 2 декабря, также поздравительные тибетские карточки? Мне это нужно знать, ибо интересно проследить, где наши письма не только задерживаются, но вообще не доходят. Мое последнее письмо к Вам было от 3 февраля.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Храните здоровье. Никому, кроме Вас, сейчас не пишу. Держу Вас в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Храните здоровье, храните благодушие, и все остальное приложится. С любовью,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0E008D">
      <w:pPr>
        <w:rPr>
          <w:noProof/>
        </w:rPr>
      </w:pPr>
    </w:p>
    <w:p w:rsidR="00273A62" w:rsidRPr="00EB3BF5" w:rsidRDefault="00273A62" w:rsidP="00914CEC">
      <w:pPr>
        <w:pStyle w:val="a"/>
      </w:pPr>
      <w:bookmarkStart w:id="276" w:name="_Toc242176855"/>
      <w:r w:rsidRPr="00EB3BF5">
        <w:t>91</w:t>
      </w:r>
      <w:bookmarkEnd w:id="276"/>
    </w:p>
    <w:p w:rsidR="00273A62" w:rsidRPr="00EB3BF5" w:rsidRDefault="00273A62" w:rsidP="00914CEC">
      <w:pPr>
        <w:pStyle w:val="a0"/>
        <w:ind w:firstLine="0"/>
      </w:pPr>
      <w:bookmarkStart w:id="277" w:name="_Toc242176856"/>
      <w:r w:rsidRPr="00EB3BF5">
        <w:t>Е.И.Рерих – К.Кэмпбелл</w:t>
      </w:r>
      <w:r w:rsidRPr="00EB3BF5">
        <w:rPr>
          <w:rStyle w:val="FootnoteReference"/>
          <w:b w:val="0"/>
        </w:rPr>
        <w:footnoteReference w:id="170"/>
      </w:r>
      <w:bookmarkEnd w:id="277"/>
    </w:p>
    <w:p w:rsidR="00273A62" w:rsidRPr="00EB3BF5" w:rsidRDefault="00273A62" w:rsidP="00914CEC">
      <w:pPr>
        <w:pStyle w:val="Date"/>
        <w:ind w:firstLine="0"/>
      </w:pPr>
      <w:bookmarkStart w:id="278" w:name="_Toc242176857"/>
      <w:r w:rsidRPr="00EB3BF5">
        <w:t>22 февраля 1952 г.</w:t>
      </w:r>
      <w:bookmarkEnd w:id="278"/>
    </w:p>
    <w:p w:rsidR="00273A62" w:rsidRPr="00EB3BF5" w:rsidRDefault="00273A62" w:rsidP="000E008D">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пишем вместе и хотим сказать Вам, как мы будем счастливы видеть Вас вместе с нами. В спешке пишем эту коротенькую записку, чтобы успеть послать ее Наде до Вашего отъезда.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Вы можете остановиться на несколько дней у наших друзей, перед тем как приехать сюда, но, пожалуйста, также не забудьте уделить внимание Святославу с женою, если они там, а также имейте лучшие формулы, если будете о нем говорить. Помните, было Сказано, что в марте Вы будете нужны в Индии. Это для того, чтобы заставить друга понять следующее. Наш друг любит свою страну, и это приближает его к нашему Великому Учителю, и Великий Учитель желает, чтобы он понял, что Он всегда будет с ним, пока тот работает в сотрудничестве с лучшей страной. Через это сотрудничество он достигнет изумительных свершений для своей страны, и во всех сферах.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Вскоре многое в Америке разрушится, там нет будущего. Следовательно, Индия должна быть в союзе с лучшей страной.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Нужно, чтобы он понял трудности не только грядущих событий, но и тех, что вызваны безумием человеческих отбросов. Было Сказано: «Пусть Катрин подумает о трудностях и найдет необходимые слова, чтобы предостеречь друга».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Катрин следует намекнуть ему о невозможности больших вложений в Индию именно сейчас. Наш друг Уолтер может разориться, если он начнет вкладывать в Индию средства. Также нашему другу не следует увеличивать затраты на эту страну на следующий год, ибо Вы понимаете, что мир проходит через трудное переустройство, которое неизбежно отразится и на Индии.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Чтобы успокоить Элси, Вы можете пригласить его приехать в Швейцарию и остаться там с Вами; со всей откровенностью Вы можете сказать ему, что не можете отклонить зов Вашей матери и должны привезти обратно Инге.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Когда Вы приедете, мы обсудим новые шаги, которые следует предпринять перед Вашим отъездом в Швейцарию, а позднее в Америку.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много раз целую и нежно люблю, считаем дни до Вашего приезда.</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любовью.</w:t>
      </w:r>
    </w:p>
    <w:p w:rsidR="00273A62" w:rsidRPr="00EB3BF5" w:rsidRDefault="00273A62" w:rsidP="007F6095">
      <w:pPr>
        <w:rPr>
          <w:noProof/>
        </w:rPr>
      </w:pPr>
    </w:p>
    <w:p w:rsidR="00273A62" w:rsidRPr="00EB3BF5" w:rsidRDefault="00273A62" w:rsidP="00914CEC">
      <w:pPr>
        <w:pStyle w:val="a"/>
      </w:pPr>
      <w:bookmarkStart w:id="279" w:name="_Toc242176858"/>
      <w:r w:rsidRPr="00EB3BF5">
        <w:t>92</w:t>
      </w:r>
      <w:bookmarkEnd w:id="279"/>
    </w:p>
    <w:p w:rsidR="00273A62" w:rsidRPr="00EB3BF5" w:rsidRDefault="00273A62" w:rsidP="00914CEC">
      <w:pPr>
        <w:pStyle w:val="a0"/>
        <w:ind w:firstLine="0"/>
      </w:pPr>
      <w:bookmarkStart w:id="280" w:name="_Toc242176859"/>
      <w:r w:rsidRPr="00EB3BF5">
        <w:t>Е.И.Рерих – З.Г.Фосдик и Д.Фосдику</w:t>
      </w:r>
      <w:bookmarkEnd w:id="280"/>
    </w:p>
    <w:p w:rsidR="00273A62" w:rsidRPr="00EB3BF5" w:rsidRDefault="00273A62" w:rsidP="00914CEC">
      <w:pPr>
        <w:pStyle w:val="Date"/>
        <w:ind w:firstLine="0"/>
      </w:pPr>
      <w:bookmarkStart w:id="281" w:name="_Toc242176860"/>
      <w:r w:rsidRPr="00EB3BF5">
        <w:t>27 марта 1952 г.</w:t>
      </w:r>
      <w:bookmarkEnd w:id="28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не писала Вам из-за полной невозможности и чрезвычайной изнуренности и слабости. Кроме нового приступа страстного огненного напряжения в организме из-за усиления деятельности подземного огня, я сейчас очень</w:t>
      </w:r>
      <w:r w:rsidRPr="00EB3BF5">
        <w:rPr>
          <w:rStyle w:val="FootnoteReference"/>
          <w:rFonts w:ascii="Times New Roman CYR" w:hAnsi="Times New Roman CYR" w:cs="Times New Roman CYR"/>
          <w:noProof/>
        </w:rPr>
        <w:footnoteReference w:id="171"/>
      </w:r>
      <w:r w:rsidRPr="00EB3BF5">
        <w:rPr>
          <w:rFonts w:ascii="Times New Roman CYR" w:hAnsi="Times New Roman CYR" w:cs="Times New Roman CYR"/>
          <w:noProof/>
        </w:rPr>
        <w:t xml:space="preserve"> устаю. Наш домик переполнен гостями и посетителями. Милые мне Катрин и Гизелочка уезжают уже в середине апреля и ловят каждую возможность побеседовать со мною, но и Святослав нуждается в отдельной беседе, так что не имею времени для себя</w:t>
      </w:r>
      <w:r w:rsidRPr="00EB3BF5">
        <w:rPr>
          <w:rStyle w:val="FootnoteReference"/>
          <w:rFonts w:ascii="Times New Roman CYR" w:hAnsi="Times New Roman CYR" w:cs="Times New Roman CYR"/>
          <w:noProof/>
        </w:rPr>
        <w:footnoteReference w:id="172"/>
      </w:r>
      <w:r w:rsidRPr="00EB3BF5">
        <w:rPr>
          <w:rFonts w:ascii="Times New Roman CYR" w:hAnsi="Times New Roman CYR" w:cs="Times New Roman CYR"/>
          <w:noProof/>
        </w:rPr>
        <w:t>. Мы с ним видимся месяца два, три в году, но сейчас он запоздал с приездом и, вероятно, не сможет остаться дольше конца апреля. Так что у меня почти нет возможности писать письма. Отложить же свою главную работу я не могу. Но мне нужно иметь для этого полное сосредоточие хотя бы в течение трех часов без всяких вмешательств. Потому такое время я должна находить после десяти часов вечера, что иногда почти невозможно из-за полной исчерпанности сил за день. Бывает очень трудно при тяжких токах в пространстве. Их сейчас немало, ибо проходят разные невидимые для нас планеты и светила, которые сильно воздействуют на атмосферу нашей Земли. Ввиду моей особой работы я должна ассимилировать трудные новые лучи</w:t>
      </w:r>
      <w:r w:rsidRPr="00EB3BF5">
        <w:rPr>
          <w:rStyle w:val="FootnoteReference"/>
          <w:rFonts w:ascii="Times New Roman CYR" w:hAnsi="Times New Roman CYR" w:cs="Times New Roman CYR"/>
          <w:noProof/>
        </w:rPr>
        <w:footnoteReference w:id="173"/>
      </w:r>
      <w:r w:rsidRPr="00EB3BF5">
        <w:rPr>
          <w:rFonts w:ascii="Times New Roman CYR" w:hAnsi="Times New Roman CYR" w:cs="Times New Roman CYR"/>
          <w:noProof/>
        </w:rPr>
        <w:t>, и это большей частью страстно трудно, болезненно и очень изнуряет меня. Но без этой ступени опыт не будет закончен, потому нужно явить некоторое терпение и радоваться, когда что-то новое воспринимается моей тонкой сущностью. Но знаю, что</w:t>
      </w:r>
      <w:r w:rsidRPr="00EB3BF5">
        <w:rPr>
          <w:rStyle w:val="FootnoteReference"/>
          <w:rFonts w:ascii="Times New Roman CYR" w:hAnsi="Times New Roman CYR" w:cs="Times New Roman CYR"/>
          <w:noProof/>
        </w:rPr>
        <w:footnoteReference w:id="174"/>
      </w:r>
      <w:r w:rsidRPr="00EB3BF5">
        <w:rPr>
          <w:rFonts w:ascii="Times New Roman CYR" w:hAnsi="Times New Roman CYR" w:cs="Times New Roman CYR"/>
          <w:noProof/>
        </w:rPr>
        <w:t xml:space="preserve"> перед отъездом мои силы утроятся.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Рада была узнать от Давида, что Дедлей чувствует себя крепче и выглядит много лучше. Ситроник литий ему полезен. Он может ежегодно проходить курс лечения этим</w:t>
      </w:r>
      <w:r w:rsidRPr="00EB3BF5">
        <w:rPr>
          <w:rStyle w:val="FootnoteReference"/>
          <w:rFonts w:ascii="Times New Roman CYR" w:hAnsi="Times New Roman CYR" w:cs="Times New Roman CYR"/>
          <w:noProof/>
        </w:rPr>
        <w:footnoteReference w:id="175"/>
      </w:r>
      <w:r w:rsidRPr="00EB3BF5">
        <w:rPr>
          <w:rFonts w:ascii="Times New Roman CYR" w:hAnsi="Times New Roman CYR" w:cs="Times New Roman CYR"/>
          <w:noProof/>
        </w:rPr>
        <w:t xml:space="preserve"> литием. Литий – прекрасное очистительное средство. Также и строфант не должен быть забыт. Многие Ваши боли не опасны в смысле здоровья, но происходят от напряжения и трансмутации некоторых центров. Потому не тревожьтесь и не принимайте ядов.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сейчас сильнейших ядовитых напряжений во всей атмосфере, окружающей нашу несчастную планету, раздираемую отвратительными чудовищами, порожденными ненавистью, завистью и корыстью. В такое время следует всеми мерами подавлять всякий намек на раздражение. Храните самое большое спокойствие. Мудрое космическое спокойствие.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мучайте Софью Михайловну никакими вспрыскиваниями. Она имеет лучшее средство строфант, и ничего другого ей не нужно. При слабости сердечной каждое вспрыскивание после минутного, может быть, облегчения может причинить мучительные последствия и осложнения. Покой и самая легкая пища, чем меньше, тем лучше. Пусть старается как можно больше дремать. Сон благодетелен.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Ваши вопросы о переводе во втором томе «Листов Сада Мории». Страница 41. Нельзя сказать «where», лучше «which is nurtured by Prana». «But blood or its equivalent differs so greatly from the spirit which is nurtured by Prana that the boundaries...»</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Эквивалент крови есть низшая психическая энергия в ее проявлениях, и она страстно разнится от высших проявлений духа, питаемого всеначальной энергией, разлитой в виде праны во всей окружающей атмосфере</w:t>
      </w:r>
      <w:r w:rsidRPr="00EB3BF5">
        <w:rPr>
          <w:rStyle w:val="FootnoteReference"/>
          <w:rFonts w:ascii="Times New Roman CYR" w:hAnsi="Times New Roman CYR" w:cs="Times New Roman CYR"/>
          <w:noProof/>
        </w:rPr>
        <w:footnoteReference w:id="176"/>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странице 55. Не думаете ли, что «закон отдачи» лучше перевести как «requital» or «compensation», нежели «remittance»</w:t>
      </w:r>
      <w:r w:rsidRPr="00EB3BF5">
        <w:rPr>
          <w:rStyle w:val="FootnoteReference"/>
          <w:rFonts w:ascii="Times New Roman CYR" w:hAnsi="Times New Roman CYR" w:cs="Times New Roman CYR"/>
          <w:noProof/>
        </w:rPr>
        <w:footnoteReference w:id="177"/>
      </w:r>
      <w:r w:rsidRPr="00EB3BF5">
        <w:rPr>
          <w:rFonts w:ascii="Times New Roman CYR" w:hAnsi="Times New Roman CYR" w:cs="Times New Roman CYR"/>
          <w:noProof/>
        </w:rPr>
        <w:t>, последнее понятие имеет слишком специфическое значение в делах. Последняя редакция Ваша на странице 67 мне кажется лучше.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57. Не думаете ли заменить «окна» словом «апертюрс»</w:t>
      </w:r>
      <w:r w:rsidRPr="00EB3BF5">
        <w:rPr>
          <w:rStyle w:val="FootnoteReference"/>
          <w:rFonts w:ascii="Times New Roman CYR" w:hAnsi="Times New Roman CYR" w:cs="Times New Roman CYR"/>
          <w:noProof/>
        </w:rPr>
        <w:footnoteReference w:id="178"/>
      </w:r>
      <w:r w:rsidRPr="00EB3BF5">
        <w:rPr>
          <w:rFonts w:ascii="Times New Roman CYR" w:hAnsi="Times New Roman CYR" w:cs="Times New Roman CYR"/>
          <w:noProof/>
        </w:rPr>
        <w:t>? Конечно, это оставляю на Ваше усмотрение.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57. Конечно, кавычки можно убрать после «всегда» и поставить после «Закона Блага».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Страница 71. Лучше оставить «вихревые кольца» во </w:t>
      </w:r>
      <w:r w:rsidRPr="00EB3BF5">
        <w:rPr>
          <w:rFonts w:ascii="Times New Roman CYR" w:hAnsi="Times New Roman CYR" w:cs="Times New Roman CYR"/>
          <w:i/>
          <w:iCs/>
          <w:noProof/>
        </w:rPr>
        <w:t>множественном числе.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за Инвентарь книг. Горевала, насколько мало разошелся третий том «Огненного Мира», конечно, эта книга уже для много продвинувшихся в Учении и уже сознательно воспринявших некоторые откровения о центрах и деятельности их на личном опыте.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Конечно, не давайте никаких прав и копирайтс людям, связанным с «Аркэн Скул». Скажите определенно, что мы </w:t>
      </w:r>
      <w:r w:rsidRPr="00EB3BF5">
        <w:rPr>
          <w:rFonts w:ascii="Times New Roman CYR" w:hAnsi="Times New Roman CYR" w:cs="Times New Roman CYR"/>
          <w:i/>
          <w:iCs/>
          <w:noProof/>
        </w:rPr>
        <w:t xml:space="preserve">никогда не были </w:t>
      </w:r>
      <w:r w:rsidRPr="00EB3BF5">
        <w:rPr>
          <w:rFonts w:ascii="Times New Roman CYR" w:hAnsi="Times New Roman CYR" w:cs="Times New Roman CYR"/>
          <w:noProof/>
        </w:rPr>
        <w:t>связаны с «Аркэн Скул» и не можем сотрудничать с ними. Но чем меньше пояснять им причины нашей воздержанности, тем лучше. Каждое слово Ваше для них как красный плат перед разъяренным быком. Родные, уже страстно устала. Обнимаю Вас от всего сердца, храните спокойствие.</w:t>
      </w:r>
    </w:p>
    <w:p w:rsidR="00273A62" w:rsidRPr="00EB3BF5" w:rsidRDefault="00273A62" w:rsidP="007F6095">
      <w:pPr>
        <w:rPr>
          <w:noProof/>
        </w:rPr>
      </w:pPr>
    </w:p>
    <w:p w:rsidR="00273A62" w:rsidRPr="00EB3BF5" w:rsidRDefault="00273A62" w:rsidP="00914CEC">
      <w:pPr>
        <w:pStyle w:val="a"/>
      </w:pPr>
      <w:bookmarkStart w:id="282" w:name="_Toc242176861"/>
      <w:r w:rsidRPr="00EB3BF5">
        <w:t>93</w:t>
      </w:r>
      <w:bookmarkEnd w:id="282"/>
    </w:p>
    <w:p w:rsidR="00273A62" w:rsidRPr="00EB3BF5" w:rsidRDefault="00273A62" w:rsidP="00914CEC">
      <w:pPr>
        <w:pStyle w:val="a0"/>
        <w:ind w:firstLine="0"/>
      </w:pPr>
      <w:bookmarkStart w:id="283" w:name="_Toc242176862"/>
      <w:r w:rsidRPr="00EB3BF5">
        <w:t>Е.И.Рерих – В.Л.Дутко</w:t>
      </w:r>
      <w:bookmarkEnd w:id="283"/>
    </w:p>
    <w:p w:rsidR="00273A62" w:rsidRPr="00EB3BF5" w:rsidRDefault="00273A62" w:rsidP="00914CEC">
      <w:pPr>
        <w:pStyle w:val="Date"/>
        <w:ind w:firstLine="0"/>
      </w:pPr>
      <w:bookmarkStart w:id="284" w:name="_Toc242176863"/>
      <w:r w:rsidRPr="00EB3BF5">
        <w:t>11 апреля 1952 г.</w:t>
      </w:r>
      <w:bookmarkEnd w:id="28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моя, посылаю краткую весточку в Лондон в надежде, что она застанет Вас еще там. Конечно, пишите мне, родная, и чем чаще, тем лучше. Все, что касается Вас, полно значения и интереса для меня. Трудно мне поверить, что я не писала Вам целых два месяца! Но я была психически изнурена, не только трудными токами и ассимиляцией новых лучей, но также и постоянными посетителями. Вчера уехала моя милая швейцарка и с нею прелестная Катрин Кэмпбелл, о которой Вы слышали. Значит, я смогу уделять некоторое время и переписке, которую пришлось отложить из-за чрезмерного утомления.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что Вы пишете, радует меня. Истинно, Вы преображаетесь в прекрасного медиатора. Потому не опасайтесь никаких вторжений. При такой мощной Охране и страстном желании оявиться на Служении и Знании – ничто не страшно.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Доверяйте голосу сердца, гоните мелкие сомнения. Если даже ошибетесь, беды не будет. Непонятое сегодня станет ясным завтра. Недоумения рассеются по мере получения новых озарений ума и сердца, но принимайте сердцем, полным любовью. Лучший Щит от Всего – Чистая Любовь, не омраченная никакими сомнениями! Час распознавания придет, и Вы начнете получать наставления в этом необходимом нам знании, и будете готовы принять и воспользоваться ими. Итак, не опасайтесь ничего. Истинно, «Вы явлены на совершенном переустройстве Вашего организма и стали прекрасным медиатором. Ваша питуитарная железа стала мощным органом, прекрасным медиатором». Но будьте бережны к своему самочувствию и ничем не перегружайтесь.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сама должна немного набраться сил после чрезмерной выдачи их. Очень напряжены мои головные центры. Потому не ждите длинного письма раньше конца будущей недели. Обнимаю Вас, Родная, от всего сердца, полного нежности к Вам. Радуйтесь, радуйтесь Вашему Счастью. Нет ничего более высокого на Земле, как в земном состоянии принять отражение Мира высшего</w:t>
      </w:r>
      <w:r w:rsidRPr="00EB3BF5">
        <w:rPr>
          <w:rStyle w:val="FootnoteReference"/>
          <w:rFonts w:ascii="Times New Roman CYR" w:hAnsi="Times New Roman CYR" w:cs="Times New Roman CYR"/>
          <w:noProof/>
        </w:rPr>
        <w:footnoteReference w:id="179"/>
      </w:r>
      <w:r w:rsidRPr="00EB3BF5">
        <w:rPr>
          <w:rFonts w:ascii="Times New Roman CYR" w:hAnsi="Times New Roman CYR" w:cs="Times New Roman CYR"/>
          <w:noProof/>
        </w:rPr>
        <w:t>.</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Радуйтесь – любите, родная. Всем сердцем,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7F6095">
      <w:pPr>
        <w:rPr>
          <w:noProof/>
        </w:rPr>
      </w:pPr>
    </w:p>
    <w:p w:rsidR="00273A62" w:rsidRPr="00EB3BF5" w:rsidRDefault="00273A62" w:rsidP="00914CEC">
      <w:pPr>
        <w:pStyle w:val="a"/>
      </w:pPr>
      <w:bookmarkStart w:id="285" w:name="_Toc242176864"/>
      <w:r w:rsidRPr="00EB3BF5">
        <w:t>94</w:t>
      </w:r>
      <w:bookmarkEnd w:id="285"/>
    </w:p>
    <w:p w:rsidR="00273A62" w:rsidRPr="00EB3BF5" w:rsidRDefault="00273A62" w:rsidP="00914CEC">
      <w:pPr>
        <w:pStyle w:val="a0"/>
        <w:ind w:firstLine="0"/>
      </w:pPr>
      <w:bookmarkStart w:id="286" w:name="_Toc242176865"/>
      <w:r w:rsidRPr="00EB3BF5">
        <w:t>Е.И.Рерих – Б.Боллингу</w:t>
      </w:r>
      <w:r w:rsidRPr="00EB3BF5">
        <w:rPr>
          <w:rStyle w:val="FootnoteReference"/>
          <w:b w:val="0"/>
        </w:rPr>
        <w:footnoteReference w:id="180"/>
      </w:r>
      <w:bookmarkEnd w:id="286"/>
    </w:p>
    <w:p w:rsidR="00273A62" w:rsidRPr="00EB3BF5" w:rsidRDefault="00273A62" w:rsidP="00914CEC">
      <w:pPr>
        <w:pStyle w:val="Date"/>
        <w:spacing w:after="0"/>
        <w:ind w:firstLine="0"/>
      </w:pPr>
      <w:bookmarkStart w:id="287" w:name="_Toc242176866"/>
      <w:r w:rsidRPr="00EB3BF5">
        <w:t>23 апреля 1952 г.</w:t>
      </w:r>
      <w:bookmarkEnd w:id="287"/>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«Крукети», Калимпонг</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сожалею, что не могу поддерживать с Вами регулярную переписку и немедленно отвечать на Ваши вопросы. Мне нужно считаться с состоянием моего организма. Я прохожу переустройство моих тонких тел в связи с ассимиляцией новых Космических лучей и приближающимися событиями на всей нашей Планете. Космические события полностью сотрудничают</w:t>
      </w:r>
      <w:r w:rsidRPr="00EB3BF5">
        <w:rPr>
          <w:rStyle w:val="FootnoteReference"/>
          <w:rFonts w:ascii="Times New Roman CYR" w:hAnsi="Times New Roman CYR" w:cs="Times New Roman CYR"/>
          <w:noProof/>
        </w:rPr>
        <w:footnoteReference w:id="181"/>
      </w:r>
      <w:r w:rsidRPr="00EB3BF5">
        <w:rPr>
          <w:rFonts w:ascii="Times New Roman CYR" w:hAnsi="Times New Roman CYR" w:cs="Times New Roman CYR"/>
          <w:noProof/>
        </w:rPr>
        <w:t xml:space="preserve"> с земными, которые есть результат человеческого безумия &lt;...&gt;</w:t>
      </w:r>
      <w:r w:rsidRPr="00EB3BF5">
        <w:rPr>
          <w:rStyle w:val="FootnoteReference"/>
          <w:rFonts w:ascii="Times New Roman CYR" w:hAnsi="Times New Roman CYR" w:cs="Times New Roman CYR"/>
          <w:noProof/>
        </w:rPr>
        <w:footnoteReference w:id="182"/>
      </w:r>
    </w:p>
    <w:p w:rsidR="00273A62" w:rsidRPr="00EB3BF5" w:rsidRDefault="00273A62" w:rsidP="007F6095">
      <w:pPr>
        <w:rPr>
          <w:noProof/>
        </w:rPr>
      </w:pPr>
    </w:p>
    <w:p w:rsidR="00273A62" w:rsidRPr="00EB3BF5" w:rsidRDefault="00273A62" w:rsidP="00914CEC">
      <w:pPr>
        <w:pStyle w:val="a"/>
      </w:pPr>
      <w:bookmarkStart w:id="288" w:name="_Toc242176867"/>
      <w:r w:rsidRPr="00EB3BF5">
        <w:t>95</w:t>
      </w:r>
      <w:bookmarkEnd w:id="288"/>
    </w:p>
    <w:p w:rsidR="00273A62" w:rsidRPr="00EB3BF5" w:rsidRDefault="00273A62" w:rsidP="00914CEC">
      <w:pPr>
        <w:pStyle w:val="a0"/>
        <w:ind w:firstLine="0"/>
      </w:pPr>
      <w:bookmarkStart w:id="289" w:name="_Toc242176868"/>
      <w:r w:rsidRPr="00EB3BF5">
        <w:t>Е.И.Рерих – З.Г.Фосдик и Д.Фосдику</w:t>
      </w:r>
      <w:bookmarkEnd w:id="289"/>
    </w:p>
    <w:p w:rsidR="00273A62" w:rsidRPr="00EB3BF5" w:rsidRDefault="00273A62" w:rsidP="00914CEC">
      <w:pPr>
        <w:pStyle w:val="Date"/>
        <w:ind w:firstLine="0"/>
      </w:pPr>
      <w:bookmarkStart w:id="290" w:name="_Toc242176869"/>
      <w:r w:rsidRPr="00EB3BF5">
        <w:t>10 мая 1952 г.</w:t>
      </w:r>
      <w:bookmarkEnd w:id="29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больше чем огорчена, что вынуждена была задержать ответ на Ваши вопросы относительно книги, которую мне так хотелось бы видеть уже напечатанной. Исчерпанность моих сил была велика, но и сейчас я еще очень слаба. Потому пишу кратко.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можно напечатать отдельно, в виде Послесловия, заключительные строки в книге «Озарение» – «Будет ли Третья книга?..» Также можно включить лист второй с обозначением «Озарение», том 2-й и год. Обложка желательно пурпурового тона. Вообще следует придерживаться как можно ближе к русскому оригиналу книги. Потому сохраним нумерацию параграфов в этой книге. Римские цифры означают месяцы, а перечисленные части – годы. Книга «Озарение» начата была в мае 23 года, а первая книга «Зова» закончилась в апреле. Две последующие части в «Озарении» относятся к 24-му году и частью к 25-му. Пояснять в книге, почему книга начинается с обозначения римской цифры пять, не следует, но на словах объяснить можно. Сохраняем эту нумерацию, чтобы легче было сравнить с оригиналом и рукописями.</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вставки на странице 176 – лучше ее выпустить.</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странице 194 вставьте пропущенную фразу в Вашем переводе.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206. Можно сказать – «центру кундалини», ибо люди привыкли помещать центр кундалини в одно определенное место у основания позвоночника, но на самом деле кундалини воздействует и на другие центры, связанные с нею, как центр половой, сердечный нерв вагус и центры головные.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Брандштеттера и Ренца, предоставьте им расхлебывать заваренную ими кашу. Скажите им твердо, что Вы не можете разбираться в их распрях; не можете являть им прав на издание новых книг, пока ярые находятся в состоянии распрей и судебного процесса. Также они должны твердо усвоить наше определенное условие – не объединяться ни с какими иными Обществами и Учениями. Учение Живой Этики, или, как называет его сейчас Ренц, «Учение Жизни», не может быть ассоциировано ни с каким иным учением или учителем. Брандштеттер должен понять, что мы не имели и не имеем ничего общего с представителями «Аркэн Скул». Они пользовались нашим Учением, но мы сурово утверждаем, что Учение Живой Этики дано определенным Великим Владыкою М. и оно не может идти под флагом «Аркэн Скул» или даже наряду с ним.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не давайте никаких прав на издание новых книг. Необходимо прекратить сумасшествие Ренца и происки Бейли и Брандштеттера. Они хотят завладеть всем изданием. Мы не можем допустить, чтобы Учение Живой Этики было предметом распрей и судебного процесса. Учение не может быть захвачено лицами, которые не понимают разницы между Великим Владыкою М. и Тибетским учителем г-жи Бейли. Надо прекратить, иначе ярые уявятся на сумасшествии. Ярый срок распространения Учения в Европе еще не настал, и большие переустройства ожидают Западные страны. И того небольшого числа книг Учения, там уже имеющегося, совершенно достаточно для серьезно ищущих душ.</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мне очень трудно писать на машинке. Надо кончать. Сегодня очень жарко. Завтра у нас гости, и я уже должна думать, как бы не переутомиться. Светик с женою еще с нами, но дней через десять думают двигаться восвояси. Он очень занят развитием своего дела. Преуспевает, но завистников много. Написал несколько прекраснейших картин. Я так счастлива, что его искусство не заглохло.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здоровье. Храните спокойствие, зная, что над Вами Щит Владыки, когда Ваше сердце наполнено Им. Это спокойствие – основа здоровья. Ничего не грозит сейчас, проживите тихо и спокойно наступающее лето. Думаю, что Ваш Трумэн еще посидит в Белом Доме. Скоро напишу Вам опять и дам некоторое разъяснение летающим дискам. Можно сказать Боллингу, что развитие Телевизии приоткроет окно в Тонкий Мир.</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7F6095">
      <w:pPr>
        <w:rPr>
          <w:noProof/>
        </w:rPr>
      </w:pPr>
    </w:p>
    <w:p w:rsidR="00273A62" w:rsidRPr="00EB3BF5" w:rsidRDefault="00273A62" w:rsidP="00914CEC">
      <w:pPr>
        <w:pStyle w:val="a"/>
      </w:pPr>
      <w:bookmarkStart w:id="291" w:name="_Toc242176870"/>
      <w:r w:rsidRPr="00EB3BF5">
        <w:t>96</w:t>
      </w:r>
      <w:bookmarkEnd w:id="291"/>
    </w:p>
    <w:p w:rsidR="00273A62" w:rsidRPr="00EB3BF5" w:rsidRDefault="00273A62" w:rsidP="00914CEC">
      <w:pPr>
        <w:pStyle w:val="a0"/>
        <w:ind w:firstLine="0"/>
      </w:pPr>
      <w:bookmarkStart w:id="292" w:name="_Toc242176871"/>
      <w:r w:rsidRPr="00EB3BF5">
        <w:t>Е.И.Рерих – С.Н.Рериху</w:t>
      </w:r>
      <w:bookmarkEnd w:id="292"/>
    </w:p>
    <w:p w:rsidR="00273A62" w:rsidRPr="00EB3BF5" w:rsidRDefault="00273A62" w:rsidP="00914CEC">
      <w:pPr>
        <w:pStyle w:val="Date"/>
        <w:ind w:firstLine="0"/>
      </w:pPr>
      <w:bookmarkStart w:id="293" w:name="_Toc242176872"/>
      <w:r w:rsidRPr="00EB3BF5">
        <w:t>20 мая 1952 г.</w:t>
      </w:r>
      <w:bookmarkEnd w:id="29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Светик мой, спешу дослать тебе некоторые новые данные. «Скажи сыну – Моя Помощь оявится во всей ее мощи. Напиши о советнике, который оявится лучшим ученым и может страстно заинтересоваться исследованием масла и его необыкновенными качествами для новых научных открытий и как мощным средством против </w:t>
      </w:r>
      <w:r w:rsidRPr="00EB3BF5">
        <w:rPr>
          <w:rFonts w:ascii="Times New Roman CYR" w:hAnsi="Times New Roman CYR" w:cs="Times New Roman CYR"/>
          <w:i/>
          <w:iCs/>
          <w:noProof/>
        </w:rPr>
        <w:t xml:space="preserve">малярии </w:t>
      </w:r>
      <w:r w:rsidRPr="00EB3BF5">
        <w:rPr>
          <w:rFonts w:ascii="Times New Roman CYR" w:hAnsi="Times New Roman CYR" w:cs="Times New Roman CYR"/>
          <w:noProof/>
        </w:rPr>
        <w:t>из-за ярого присутствия в нем психической энергии высшего качества. Ярый заинтересуется страстно его медицинским применением.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Малярия настолько усилилась за последние годы, что совершенно необходимо остановить этот бич вспрыскиванием сублимированного вещества. Доза – от </w:t>
      </w:r>
      <w:r w:rsidRPr="00EB3BF5">
        <w:rPr>
          <w:rFonts w:ascii="Times New Roman CYR" w:hAnsi="Times New Roman CYR" w:cs="Times New Roman CYR"/>
          <w:i/>
          <w:iCs/>
          <w:noProof/>
        </w:rPr>
        <w:t xml:space="preserve">одной единицы </w:t>
      </w:r>
      <w:r w:rsidRPr="00EB3BF5">
        <w:rPr>
          <w:rFonts w:ascii="Times New Roman CYR" w:hAnsi="Times New Roman CYR" w:cs="Times New Roman CYR"/>
          <w:noProof/>
        </w:rPr>
        <w:t xml:space="preserve">масла до семи единиц, но последняя </w:t>
      </w:r>
      <w:r w:rsidRPr="00EB3BF5">
        <w:rPr>
          <w:rFonts w:ascii="Times New Roman CYR" w:hAnsi="Times New Roman CYR" w:cs="Times New Roman CYR"/>
          <w:i/>
          <w:iCs/>
          <w:noProof/>
        </w:rPr>
        <w:t xml:space="preserve">только </w:t>
      </w:r>
      <w:r w:rsidRPr="00EB3BF5">
        <w:rPr>
          <w:rFonts w:ascii="Times New Roman CYR" w:hAnsi="Times New Roman CYR" w:cs="Times New Roman CYR"/>
          <w:noProof/>
        </w:rPr>
        <w:t xml:space="preserve">в случае очень сильной малярии. Обычная доза – </w:t>
      </w:r>
      <w:r w:rsidRPr="00EB3BF5">
        <w:rPr>
          <w:rFonts w:ascii="Times New Roman CYR" w:hAnsi="Times New Roman CYR" w:cs="Times New Roman CYR"/>
          <w:i/>
          <w:iCs/>
          <w:noProof/>
        </w:rPr>
        <w:t xml:space="preserve">одна единица </w:t>
      </w:r>
      <w:r w:rsidRPr="00EB3BF5">
        <w:rPr>
          <w:rFonts w:ascii="Times New Roman CYR" w:hAnsi="Times New Roman CYR" w:cs="Times New Roman CYR"/>
          <w:noProof/>
        </w:rPr>
        <w:t xml:space="preserve">на одно вспрыскивание, и можно повторить до трех и даже четырех раз в сутки. </w:t>
      </w:r>
      <w:r w:rsidRPr="00EB3BF5">
        <w:rPr>
          <w:rFonts w:ascii="Times New Roman CYR" w:hAnsi="Times New Roman CYR" w:cs="Times New Roman CYR"/>
          <w:i/>
          <w:iCs/>
          <w:noProof/>
        </w:rPr>
        <w:t xml:space="preserve">Малярия прекращается совершенно. </w:t>
      </w:r>
      <w:r w:rsidRPr="00EB3BF5">
        <w:rPr>
          <w:rFonts w:ascii="Times New Roman CYR" w:hAnsi="Times New Roman CYR" w:cs="Times New Roman CYR"/>
          <w:noProof/>
        </w:rPr>
        <w:t xml:space="preserve">Конечно, после семи единиц нужно пропустить целые двое суток, но такая доза только в редчайших случаях. Врачи найдут лучшую дозу, ибо нужно следить за деятельностью сердца. Следует явить пять капель строфанта до вспрыскивания первой дозы и повторить снова пять капель после третьей дозы. Продолжить строфант по пять капель в день в течение трех дней после вспрыскивания. </w:t>
      </w:r>
      <w:r w:rsidRPr="00EB3BF5">
        <w:rPr>
          <w:rFonts w:ascii="Times New Roman CYR" w:hAnsi="Times New Roman CYR" w:cs="Times New Roman CYR"/>
          <w:i/>
          <w:iCs/>
          <w:noProof/>
        </w:rPr>
        <w:t xml:space="preserve">Обычно лихорадка прекращается после трех доз, </w:t>
      </w:r>
      <w:r w:rsidRPr="00EB3BF5">
        <w:rPr>
          <w:rFonts w:ascii="Times New Roman CYR" w:hAnsi="Times New Roman CYR" w:cs="Times New Roman CYR"/>
          <w:noProof/>
        </w:rPr>
        <w:t>редко – четырех. Малярия прекращается совершенно, но иногда на несколько лет, и когда возвращается, то уже гораздо слабее, но такие случаи редки. В таком случае можно дать семь единиц и переждать двое суток, но лучше не рисковать и явить четыре единицы в сутки.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Обычно доза в три единицы или три вспрыскивания прекращает малярию навсегда. </w:t>
      </w:r>
      <w:r w:rsidRPr="00EB3BF5">
        <w:rPr>
          <w:rFonts w:ascii="Times New Roman CYR" w:hAnsi="Times New Roman CYR" w:cs="Times New Roman CYR"/>
          <w:i/>
          <w:iCs/>
          <w:noProof/>
        </w:rPr>
        <w:t xml:space="preserve">Сын не должен </w:t>
      </w:r>
      <w:r w:rsidRPr="00EB3BF5">
        <w:rPr>
          <w:rFonts w:ascii="Times New Roman CYR" w:hAnsi="Times New Roman CYR" w:cs="Times New Roman CYR"/>
          <w:noProof/>
        </w:rPr>
        <w:t xml:space="preserve">пробовать вспрыскивание на себе, ибо </w:t>
      </w:r>
      <w:r w:rsidRPr="00EB3BF5">
        <w:rPr>
          <w:rFonts w:ascii="Times New Roman CYR" w:hAnsi="Times New Roman CYR" w:cs="Times New Roman CYR"/>
          <w:i/>
          <w:iCs/>
          <w:noProof/>
        </w:rPr>
        <w:t xml:space="preserve">природа его имеет иммунитет от малярии. </w:t>
      </w:r>
      <w:r w:rsidRPr="00EB3BF5">
        <w:rPr>
          <w:rFonts w:ascii="Times New Roman CYR" w:hAnsi="Times New Roman CYR" w:cs="Times New Roman CYR"/>
          <w:noProof/>
        </w:rPr>
        <w:t xml:space="preserve">Он имеет в своем организме радиоактивное железо, так же как и у тебя. Такая радиоактивность предохраняет </w:t>
      </w:r>
      <w:r w:rsidRPr="00EB3BF5">
        <w:rPr>
          <w:rFonts w:ascii="Times New Roman CYR" w:hAnsi="Times New Roman CYR" w:cs="Times New Roman CYR"/>
          <w:i/>
          <w:iCs/>
          <w:noProof/>
        </w:rPr>
        <w:t xml:space="preserve">и от заражения </w:t>
      </w:r>
      <w:r w:rsidRPr="00EB3BF5">
        <w:rPr>
          <w:rFonts w:ascii="Times New Roman CYR" w:hAnsi="Times New Roman CYR" w:cs="Times New Roman CYR"/>
          <w:noProof/>
        </w:rPr>
        <w:t xml:space="preserve">крови. Избыток сокровенного железа </w:t>
      </w:r>
      <w:r w:rsidRPr="00EB3BF5">
        <w:rPr>
          <w:rFonts w:ascii="Times New Roman CYR" w:hAnsi="Times New Roman CYR" w:cs="Times New Roman CYR"/>
          <w:i/>
          <w:iCs/>
          <w:noProof/>
        </w:rPr>
        <w:t xml:space="preserve">очень важен для ярых опытов с тонкими энергиями. </w:t>
      </w:r>
      <w:r w:rsidRPr="00EB3BF5">
        <w:rPr>
          <w:rFonts w:ascii="Times New Roman CYR" w:hAnsi="Times New Roman CYR" w:cs="Times New Roman CYR"/>
          <w:noProof/>
        </w:rPr>
        <w:t xml:space="preserve">Огненная йога уявилась возможной от ярого присутствия такого сокровенного железа в организме. Сын скоро сам оявится на некоторых огненных проявлениях в себе, но только некоторых, ибо нельзя в долинах проявлять огни тонкого тела. Сын с ученым начнут вместе исследовать возможности этого чудесного масла. Все синтетически приготовленные вещества </w:t>
      </w:r>
      <w:r w:rsidRPr="00EB3BF5">
        <w:rPr>
          <w:rFonts w:ascii="Times New Roman CYR" w:hAnsi="Times New Roman CYR" w:cs="Times New Roman CYR"/>
          <w:i/>
          <w:iCs/>
          <w:noProof/>
        </w:rPr>
        <w:t xml:space="preserve">непригодны </w:t>
      </w:r>
      <w:r w:rsidRPr="00EB3BF5">
        <w:rPr>
          <w:rFonts w:ascii="Times New Roman CYR" w:hAnsi="Times New Roman CYR" w:cs="Times New Roman CYR"/>
          <w:noProof/>
        </w:rPr>
        <w:t xml:space="preserve">для тончайших опытов. Средство это пригодится и против тифозной лихорадки, доза – </w:t>
      </w:r>
      <w:r w:rsidRPr="00EB3BF5">
        <w:rPr>
          <w:rFonts w:ascii="Times New Roman CYR" w:hAnsi="Times New Roman CYR" w:cs="Times New Roman CYR"/>
          <w:i/>
          <w:iCs/>
          <w:noProof/>
        </w:rPr>
        <w:t xml:space="preserve">пол-единицы </w:t>
      </w:r>
      <w:r w:rsidRPr="00EB3BF5">
        <w:rPr>
          <w:rFonts w:ascii="Times New Roman CYR" w:hAnsi="Times New Roman CYR" w:cs="Times New Roman CYR"/>
          <w:noProof/>
        </w:rPr>
        <w:t>за один раз и не более трех вспрыскиваний в день. При черной лихорадке – две капли три раза в день, и яро можно повторить. Но ярое сердце очень слабеет при черной лихорадке, и потому строфант совершенно необходим по семь капель два раза в день, и принимать его иногда нужно целый месяц и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Такое драгоценное вещество должно быть охраняемо всеми мерами, и разведение его может быть доверено только очень сведущему лицу. </w:t>
      </w:r>
      <w:r w:rsidRPr="00EB3BF5">
        <w:rPr>
          <w:rFonts w:ascii="Times New Roman CYR" w:hAnsi="Times New Roman CYR" w:cs="Times New Roman CYR"/>
          <w:i/>
          <w:iCs/>
          <w:noProof/>
        </w:rPr>
        <w:t xml:space="preserve">Указанный Советник может помочь и во всем остальном. </w:t>
      </w:r>
      <w:r w:rsidRPr="00EB3BF5">
        <w:rPr>
          <w:rFonts w:ascii="Times New Roman CYR" w:hAnsi="Times New Roman CYR" w:cs="Times New Roman CYR"/>
          <w:noProof/>
        </w:rPr>
        <w:t xml:space="preserve">Он поймет драгоценность этого продукта для спасения страны от такого страшного бича. Также скажи, что мексиканский эквивалент его не имеет такого целебного качества, ибо оно оявляется лишь на почве Индии. </w:t>
      </w:r>
      <w:r w:rsidRPr="00EB3BF5">
        <w:rPr>
          <w:rFonts w:ascii="Times New Roman CYR" w:hAnsi="Times New Roman CYR" w:cs="Times New Roman CYR"/>
          <w:i/>
          <w:iCs/>
          <w:noProof/>
        </w:rPr>
        <w:t>Указанный советник может помочь и во всем остальном».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наши новости. Скажи миленькому Вузлику, что ее родственники приехали в нижний дом и вчера уже явились всей семьей. Придут снова в четверг повидать меня, ибо они интересуются психическими явлениями. Придется повидать, они приехали только на неделю. Зина сражается и ведет дела, преодолевая трудности. Она пишет, что ее посетили Мандийские раджи и восторгались картинами и прекрасно говорили о всей нашей семье. Зина сказала им о нашем комитете Пакта в Бразилии. Они выказали желание познакомиться с чэрманом</w:t>
      </w:r>
      <w:r w:rsidRPr="00EB3BF5">
        <w:rPr>
          <w:rStyle w:val="FootnoteReference"/>
          <w:rFonts w:ascii="Times New Roman CYR" w:hAnsi="Times New Roman CYR" w:cs="Times New Roman CYR"/>
          <w:noProof/>
        </w:rPr>
        <w:footnoteReference w:id="183"/>
      </w:r>
      <w:r w:rsidRPr="00EB3BF5">
        <w:rPr>
          <w:rFonts w:ascii="Times New Roman CYR" w:hAnsi="Times New Roman CYR" w:cs="Times New Roman CYR"/>
          <w:noProof/>
        </w:rPr>
        <w:t xml:space="preserve"> комитета в Рио, очень культурным человеком. Зина выслала мне «Орлеанскую Деву» Мережковского</w:t>
      </w:r>
      <w:r w:rsidRPr="00EB3BF5">
        <w:rPr>
          <w:rStyle w:val="FootnoteReference"/>
          <w:rFonts w:ascii="Times New Roman CYR" w:hAnsi="Times New Roman CYR" w:cs="Times New Roman CYR"/>
          <w:noProof/>
        </w:rPr>
        <w:footnoteReference w:id="184"/>
      </w:r>
      <w:r w:rsidRPr="00EB3BF5">
        <w:rPr>
          <w:rFonts w:ascii="Times New Roman CYR" w:hAnsi="Times New Roman CYR" w:cs="Times New Roman CYR"/>
          <w:noProof/>
        </w:rPr>
        <w:t xml:space="preserve">. Достал ее Чертков. Он на днях скончался от сердца, ушел тихо, болел один день. Он жил лишь Учением. Составил Индекс всех книг на русском языке. Жена его – культурная женщина, осталась совершенно одинокой. Одно прибежище – Учение. Очень радуюсь иметь «Орлеанскую Деву», люблю Мережковского. Ну вот и все наши новости за эти два дня. Наступает теплое время, с утра в моей комнате 76 градусов, но вечер еще прохладный. Было тоскливо первые дни без Вас, мои родные. За этот приезд как-то ближе и роднее стал и наш миленький уютный Вузлинька. Прижми ее к сердцу и поцелуй ее бархатную щечку. Обнимаю сердцем тебя, моего Птенчика родного, и постоянно думаю о тебе, о твоем успехе и прекрасной деятельности предстоящей. Так хотелось бы скорее начать исследование драгоценного вещества. Дух мой </w:t>
      </w:r>
      <w:r w:rsidRPr="00EB3BF5">
        <w:rPr>
          <w:rFonts w:ascii="Times New Roman CYR" w:hAnsi="Times New Roman CYR" w:cs="Times New Roman CYR"/>
          <w:i/>
          <w:iCs/>
          <w:noProof/>
        </w:rPr>
        <w:t xml:space="preserve">горит желанием явить Мощь Сил Света, </w:t>
      </w:r>
      <w:r w:rsidRPr="00EB3BF5">
        <w:rPr>
          <w:rFonts w:ascii="Times New Roman CYR" w:hAnsi="Times New Roman CYR" w:cs="Times New Roman CYR"/>
          <w:noProof/>
        </w:rPr>
        <w:t xml:space="preserve">справедливость должна восторжествовать. Утром имела видение </w:t>
      </w:r>
      <w:r w:rsidRPr="00EB3BF5">
        <w:rPr>
          <w:rFonts w:ascii="Times New Roman CYR" w:hAnsi="Times New Roman CYR" w:cs="Times New Roman CYR"/>
          <w:i/>
          <w:iCs/>
          <w:noProof/>
        </w:rPr>
        <w:t xml:space="preserve">грандиозной триумфальной арки, </w:t>
      </w:r>
      <w:r w:rsidRPr="00EB3BF5">
        <w:rPr>
          <w:rFonts w:ascii="Times New Roman CYR" w:hAnsi="Times New Roman CYR" w:cs="Times New Roman CYR"/>
          <w:noProof/>
        </w:rPr>
        <w:t xml:space="preserve">сплетенной из неизвестных растений восхитительных </w:t>
      </w:r>
      <w:r w:rsidRPr="00EB3BF5">
        <w:rPr>
          <w:rFonts w:ascii="Times New Roman CYR" w:hAnsi="Times New Roman CYR" w:cs="Times New Roman CYR"/>
          <w:i/>
          <w:iCs/>
          <w:noProof/>
        </w:rPr>
        <w:t xml:space="preserve">пурпуровых </w:t>
      </w:r>
      <w:r w:rsidRPr="00EB3BF5">
        <w:rPr>
          <w:rFonts w:ascii="Times New Roman CYR" w:hAnsi="Times New Roman CYR" w:cs="Times New Roman CYR"/>
          <w:noProof/>
        </w:rPr>
        <w:t>тонов, – знак победы. Все придет.</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14CEC">
      <w:pPr>
        <w:autoSpaceDE w:val="0"/>
        <w:autoSpaceDN w:val="0"/>
        <w:adjustRightInd w:val="0"/>
        <w:spacing w:after="60"/>
        <w:ind w:firstLine="0"/>
        <w:jc w:val="center"/>
        <w:rPr>
          <w:rFonts w:ascii="Times New Roman CYR" w:hAnsi="Times New Roman CYR" w:cs="Times New Roman CYR"/>
          <w:noProof/>
        </w:rPr>
      </w:pPr>
      <w:r w:rsidRPr="00EB3BF5">
        <w:rPr>
          <w:rFonts w:ascii="Times New Roman CYR" w:hAnsi="Times New Roman CYR" w:cs="Times New Roman CYR"/>
          <w:i/>
          <w:iCs/>
          <w:noProof/>
        </w:rPr>
        <w:t>Средство от МАЛЯРИИ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Строфант и масло линоил</w:t>
      </w:r>
      <w:r w:rsidRPr="00EB3BF5">
        <w:rPr>
          <w:rStyle w:val="FootnoteReference"/>
          <w:rFonts w:ascii="Times New Roman CYR" w:hAnsi="Times New Roman CYR" w:cs="Times New Roman CYR"/>
          <w:noProof/>
        </w:rPr>
        <w:footnoteReference w:id="185"/>
      </w:r>
      <w:r w:rsidRPr="00EB3BF5">
        <w:rPr>
          <w:rFonts w:ascii="Times New Roman CYR" w:hAnsi="Times New Roman CYR" w:cs="Times New Roman CYR"/>
          <w:noProof/>
        </w:rPr>
        <w:t xml:space="preserve"> в слабом растворе алкоголя. Нужно, чтобы масло постояло не менее трех недель в слабом растворе алкоголя от 40 до 50 градусов. Можно взять пять столовых ложек масла и развести их в десяти ложках алкоголя. Перед курсом лечения маслом следует провести лечение строфантом. Начать нужно с </w:t>
      </w:r>
      <w:r w:rsidRPr="00EB3BF5">
        <w:rPr>
          <w:rFonts w:ascii="Times New Roman CYR" w:hAnsi="Times New Roman CYR" w:cs="Times New Roman CYR"/>
          <w:i/>
          <w:iCs/>
          <w:noProof/>
        </w:rPr>
        <w:t xml:space="preserve">двух </w:t>
      </w:r>
      <w:r w:rsidRPr="00EB3BF5">
        <w:rPr>
          <w:rFonts w:ascii="Times New Roman CYR" w:hAnsi="Times New Roman CYR" w:cs="Times New Roman CYR"/>
          <w:noProof/>
        </w:rPr>
        <w:t xml:space="preserve">капель на прием </w:t>
      </w:r>
      <w:r w:rsidRPr="00EB3BF5">
        <w:rPr>
          <w:rFonts w:ascii="Times New Roman CYR" w:hAnsi="Times New Roman CYR" w:cs="Times New Roman CYR"/>
          <w:i/>
          <w:iCs/>
          <w:noProof/>
        </w:rPr>
        <w:t xml:space="preserve">дважды в день, </w:t>
      </w:r>
      <w:r w:rsidRPr="00EB3BF5">
        <w:rPr>
          <w:rFonts w:ascii="Times New Roman CYR" w:hAnsi="Times New Roman CYR" w:cs="Times New Roman CYR"/>
          <w:noProof/>
        </w:rPr>
        <w:t xml:space="preserve">в течение целой первой недели. Вторую неделю – </w:t>
      </w:r>
      <w:r w:rsidRPr="00EB3BF5">
        <w:rPr>
          <w:rFonts w:ascii="Times New Roman CYR" w:hAnsi="Times New Roman CYR" w:cs="Times New Roman CYR"/>
          <w:i/>
          <w:iCs/>
          <w:noProof/>
        </w:rPr>
        <w:t xml:space="preserve">три </w:t>
      </w:r>
      <w:r w:rsidRPr="00EB3BF5">
        <w:rPr>
          <w:rFonts w:ascii="Times New Roman CYR" w:hAnsi="Times New Roman CYR" w:cs="Times New Roman CYR"/>
          <w:noProof/>
        </w:rPr>
        <w:t xml:space="preserve">капли </w:t>
      </w:r>
      <w:r w:rsidRPr="00EB3BF5">
        <w:rPr>
          <w:rFonts w:ascii="Times New Roman CYR" w:hAnsi="Times New Roman CYR" w:cs="Times New Roman CYR"/>
          <w:i/>
          <w:iCs/>
          <w:noProof/>
        </w:rPr>
        <w:t xml:space="preserve">дважды </w:t>
      </w:r>
      <w:r w:rsidRPr="00EB3BF5">
        <w:rPr>
          <w:rFonts w:ascii="Times New Roman CYR" w:hAnsi="Times New Roman CYR" w:cs="Times New Roman CYR"/>
          <w:noProof/>
        </w:rPr>
        <w:t xml:space="preserve">в день. Третью неделю – </w:t>
      </w:r>
      <w:r w:rsidRPr="00EB3BF5">
        <w:rPr>
          <w:rFonts w:ascii="Times New Roman CYR" w:hAnsi="Times New Roman CYR" w:cs="Times New Roman CYR"/>
          <w:i/>
          <w:iCs/>
          <w:noProof/>
        </w:rPr>
        <w:t xml:space="preserve">четыре </w:t>
      </w:r>
      <w:r w:rsidRPr="00EB3BF5">
        <w:rPr>
          <w:rFonts w:ascii="Times New Roman CYR" w:hAnsi="Times New Roman CYR" w:cs="Times New Roman CYR"/>
          <w:noProof/>
        </w:rPr>
        <w:t xml:space="preserve">капли </w:t>
      </w:r>
      <w:r w:rsidRPr="00EB3BF5">
        <w:rPr>
          <w:rFonts w:ascii="Times New Roman CYR" w:hAnsi="Times New Roman CYR" w:cs="Times New Roman CYR"/>
          <w:i/>
          <w:iCs/>
          <w:noProof/>
        </w:rPr>
        <w:t xml:space="preserve">дважды </w:t>
      </w:r>
      <w:r w:rsidRPr="00EB3BF5">
        <w:rPr>
          <w:rFonts w:ascii="Times New Roman CYR" w:hAnsi="Times New Roman CYR" w:cs="Times New Roman CYR"/>
          <w:noProof/>
        </w:rPr>
        <w:t xml:space="preserve">в день и четвертую – по </w:t>
      </w:r>
      <w:r w:rsidRPr="00EB3BF5">
        <w:rPr>
          <w:rFonts w:ascii="Times New Roman CYR" w:hAnsi="Times New Roman CYR" w:cs="Times New Roman CYR"/>
          <w:i/>
          <w:iCs/>
          <w:noProof/>
        </w:rPr>
        <w:t xml:space="preserve">пять </w:t>
      </w:r>
      <w:r w:rsidRPr="00EB3BF5">
        <w:rPr>
          <w:rFonts w:ascii="Times New Roman CYR" w:hAnsi="Times New Roman CYR" w:cs="Times New Roman CYR"/>
          <w:noProof/>
        </w:rPr>
        <w:t xml:space="preserve">капель </w:t>
      </w:r>
      <w:r w:rsidRPr="00EB3BF5">
        <w:rPr>
          <w:rFonts w:ascii="Times New Roman CYR" w:hAnsi="Times New Roman CYR" w:cs="Times New Roman CYR"/>
          <w:i/>
          <w:iCs/>
          <w:noProof/>
        </w:rPr>
        <w:t xml:space="preserve">дважды </w:t>
      </w:r>
      <w:r w:rsidRPr="00EB3BF5">
        <w:rPr>
          <w:rFonts w:ascii="Times New Roman CYR" w:hAnsi="Times New Roman CYR" w:cs="Times New Roman CYR"/>
          <w:noProof/>
        </w:rPr>
        <w:t xml:space="preserve">в день. Шестую неделю – по </w:t>
      </w:r>
      <w:r w:rsidRPr="00EB3BF5">
        <w:rPr>
          <w:rFonts w:ascii="Times New Roman CYR" w:hAnsi="Times New Roman CYR" w:cs="Times New Roman CYR"/>
          <w:i/>
          <w:iCs/>
          <w:noProof/>
        </w:rPr>
        <w:t xml:space="preserve">шесть </w:t>
      </w:r>
      <w:r w:rsidRPr="00EB3BF5">
        <w:rPr>
          <w:rFonts w:ascii="Times New Roman CYR" w:hAnsi="Times New Roman CYR" w:cs="Times New Roman CYR"/>
          <w:noProof/>
        </w:rPr>
        <w:t xml:space="preserve">капель </w:t>
      </w:r>
      <w:r w:rsidRPr="00EB3BF5">
        <w:rPr>
          <w:rFonts w:ascii="Times New Roman CYR" w:hAnsi="Times New Roman CYR" w:cs="Times New Roman CYR"/>
          <w:i/>
          <w:iCs/>
          <w:noProof/>
        </w:rPr>
        <w:t xml:space="preserve">дважды </w:t>
      </w:r>
      <w:r w:rsidRPr="00EB3BF5">
        <w:rPr>
          <w:rFonts w:ascii="Times New Roman CYR" w:hAnsi="Times New Roman CYR" w:cs="Times New Roman CYR"/>
          <w:noProof/>
        </w:rPr>
        <w:t xml:space="preserve">в день. Начиная с седьмой недели следует начать уменьшать дозу строфанта в том же порядке и дойти до </w:t>
      </w:r>
      <w:r w:rsidRPr="00EB3BF5">
        <w:rPr>
          <w:rFonts w:ascii="Times New Roman CYR" w:hAnsi="Times New Roman CYR" w:cs="Times New Roman CYR"/>
          <w:i/>
          <w:iCs/>
          <w:noProof/>
        </w:rPr>
        <w:t xml:space="preserve">двух капель </w:t>
      </w:r>
      <w:r w:rsidRPr="00EB3BF5">
        <w:rPr>
          <w:rFonts w:ascii="Times New Roman CYR" w:hAnsi="Times New Roman CYR" w:cs="Times New Roman CYR"/>
          <w:noProof/>
        </w:rPr>
        <w:t>на один прием.</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Строфант следует принимать натощак.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Когда дойдете до двух капель, можно начать принимать вместе со строфантом и масло. Но строфант не следует мешать с маслом. Строфант лучше принимать </w:t>
      </w:r>
      <w:r w:rsidRPr="00EB3BF5">
        <w:rPr>
          <w:rFonts w:ascii="Times New Roman CYR" w:hAnsi="Times New Roman CYR" w:cs="Times New Roman CYR"/>
          <w:i/>
          <w:iCs/>
          <w:noProof/>
        </w:rPr>
        <w:t xml:space="preserve">утром натощак, </w:t>
      </w:r>
      <w:r w:rsidRPr="00EB3BF5">
        <w:rPr>
          <w:rFonts w:ascii="Times New Roman CYR" w:hAnsi="Times New Roman CYR" w:cs="Times New Roman CYR"/>
          <w:noProof/>
        </w:rPr>
        <w:t xml:space="preserve">и только </w:t>
      </w:r>
      <w:r w:rsidRPr="00EB3BF5">
        <w:rPr>
          <w:rFonts w:ascii="Times New Roman CYR" w:hAnsi="Times New Roman CYR" w:cs="Times New Roman CYR"/>
          <w:i/>
          <w:iCs/>
          <w:noProof/>
        </w:rPr>
        <w:t xml:space="preserve">через полчаса </w:t>
      </w:r>
      <w:r w:rsidRPr="00EB3BF5">
        <w:rPr>
          <w:rFonts w:ascii="Times New Roman CYR" w:hAnsi="Times New Roman CYR" w:cs="Times New Roman CYR"/>
          <w:noProof/>
        </w:rPr>
        <w:t xml:space="preserve">можно принять </w:t>
      </w:r>
      <w:r w:rsidRPr="00EB3BF5">
        <w:rPr>
          <w:rFonts w:ascii="Times New Roman CYR" w:hAnsi="Times New Roman CYR" w:cs="Times New Roman CYR"/>
          <w:i/>
          <w:iCs/>
          <w:noProof/>
        </w:rPr>
        <w:t>масло.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Прием масла </w:t>
      </w:r>
      <w:r w:rsidRPr="00EB3BF5">
        <w:rPr>
          <w:rFonts w:ascii="Times New Roman CYR" w:hAnsi="Times New Roman CYR" w:cs="Times New Roman CYR"/>
          <w:noProof/>
        </w:rPr>
        <w:t xml:space="preserve">первую неделю – по </w:t>
      </w:r>
      <w:r w:rsidRPr="00EB3BF5">
        <w:rPr>
          <w:rFonts w:ascii="Times New Roman CYR" w:hAnsi="Times New Roman CYR" w:cs="Times New Roman CYR"/>
          <w:i/>
          <w:iCs/>
          <w:noProof/>
        </w:rPr>
        <w:t xml:space="preserve">одной </w:t>
      </w:r>
      <w:r w:rsidRPr="00EB3BF5">
        <w:rPr>
          <w:rFonts w:ascii="Times New Roman CYR" w:hAnsi="Times New Roman CYR" w:cs="Times New Roman CYR"/>
          <w:noProof/>
        </w:rPr>
        <w:t xml:space="preserve">капле утром. Вторую неделю – по </w:t>
      </w:r>
      <w:r w:rsidRPr="00EB3BF5">
        <w:rPr>
          <w:rFonts w:ascii="Times New Roman CYR" w:hAnsi="Times New Roman CYR" w:cs="Times New Roman CYR"/>
          <w:i/>
          <w:iCs/>
          <w:noProof/>
        </w:rPr>
        <w:t xml:space="preserve">одной </w:t>
      </w:r>
      <w:r w:rsidRPr="00EB3BF5">
        <w:rPr>
          <w:rFonts w:ascii="Times New Roman CYR" w:hAnsi="Times New Roman CYR" w:cs="Times New Roman CYR"/>
          <w:noProof/>
        </w:rPr>
        <w:t xml:space="preserve">капле </w:t>
      </w:r>
      <w:r w:rsidRPr="00EB3BF5">
        <w:rPr>
          <w:rFonts w:ascii="Times New Roman CYR" w:hAnsi="Times New Roman CYR" w:cs="Times New Roman CYR"/>
          <w:i/>
          <w:iCs/>
          <w:noProof/>
        </w:rPr>
        <w:t xml:space="preserve">утром и вечером. </w:t>
      </w:r>
      <w:r w:rsidRPr="00EB3BF5">
        <w:rPr>
          <w:rFonts w:ascii="Times New Roman CYR" w:hAnsi="Times New Roman CYR" w:cs="Times New Roman CYR"/>
          <w:noProof/>
        </w:rPr>
        <w:t xml:space="preserve">Третью неделю – по </w:t>
      </w:r>
      <w:r w:rsidRPr="00EB3BF5">
        <w:rPr>
          <w:rFonts w:ascii="Times New Roman CYR" w:hAnsi="Times New Roman CYR" w:cs="Times New Roman CYR"/>
          <w:i/>
          <w:iCs/>
          <w:noProof/>
        </w:rPr>
        <w:t xml:space="preserve">одной </w:t>
      </w:r>
      <w:r w:rsidRPr="00EB3BF5">
        <w:rPr>
          <w:rFonts w:ascii="Times New Roman CYR" w:hAnsi="Times New Roman CYR" w:cs="Times New Roman CYR"/>
          <w:noProof/>
        </w:rPr>
        <w:t xml:space="preserve">капле </w:t>
      </w:r>
      <w:r w:rsidRPr="00EB3BF5">
        <w:rPr>
          <w:rFonts w:ascii="Times New Roman CYR" w:hAnsi="Times New Roman CYR" w:cs="Times New Roman CYR"/>
          <w:i/>
          <w:iCs/>
          <w:noProof/>
        </w:rPr>
        <w:t xml:space="preserve">утром и вечером. </w:t>
      </w:r>
      <w:r w:rsidRPr="00EB3BF5">
        <w:rPr>
          <w:rFonts w:ascii="Times New Roman CYR" w:hAnsi="Times New Roman CYR" w:cs="Times New Roman CYR"/>
          <w:noProof/>
        </w:rPr>
        <w:t xml:space="preserve">Четвертую неделю –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 xml:space="preserve">утром и </w:t>
      </w:r>
      <w:r w:rsidRPr="00EB3BF5">
        <w:rPr>
          <w:rFonts w:ascii="Times New Roman CYR" w:hAnsi="Times New Roman CYR" w:cs="Times New Roman CYR"/>
          <w:i/>
          <w:iCs/>
          <w:noProof/>
        </w:rPr>
        <w:t xml:space="preserve">одну </w:t>
      </w:r>
      <w:r w:rsidRPr="00EB3BF5">
        <w:rPr>
          <w:rFonts w:ascii="Times New Roman CYR" w:hAnsi="Times New Roman CYR" w:cs="Times New Roman CYR"/>
          <w:noProof/>
        </w:rPr>
        <w:t xml:space="preserve">под вечер. Пятую неделю –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 xml:space="preserve">капли утром и </w:t>
      </w:r>
      <w:r w:rsidRPr="00EB3BF5">
        <w:rPr>
          <w:rFonts w:ascii="Times New Roman CYR" w:hAnsi="Times New Roman CYR" w:cs="Times New Roman CYR"/>
          <w:i/>
          <w:iCs/>
          <w:noProof/>
        </w:rPr>
        <w:t xml:space="preserve">две вечером. </w:t>
      </w:r>
      <w:r w:rsidRPr="00EB3BF5">
        <w:rPr>
          <w:rFonts w:ascii="Times New Roman CYR" w:hAnsi="Times New Roman CYR" w:cs="Times New Roman CYR"/>
          <w:noProof/>
        </w:rPr>
        <w:t xml:space="preserve">Шестую неделю –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 xml:space="preserve">капли утром и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вечером. Начиная с седьмой, следует уменьшать дозу масла в том же порядке. Не следует принимать больше пяти капель масла, но, конечно, все зависит от субъекта. Лучше произвести этот опыт под наблюдением врача.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 вторичной атаке малярии можно увеличить приемы строфанта на одну каплю, и, когда дойдете до десяти и двенадцати капель, можно начать уменьшать. Но прием масла не следует усилять больше чем до пяти капель.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Вспрыскивание масла должно употреблять с большой осторожностью. Ярое страстно болезненно в процессе рассасывания.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усилить дозы строфанта, но с ведома врача, ибо масло необычно стимулирует деятельность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Масло – чудодейственное средство против малярии, </w:t>
      </w:r>
      <w:r w:rsidRPr="00EB3BF5">
        <w:rPr>
          <w:rFonts w:ascii="Times New Roman CYR" w:hAnsi="Times New Roman CYR" w:cs="Times New Roman CYR"/>
          <w:noProof/>
        </w:rPr>
        <w:t xml:space="preserve">но так как оно уявляет необычную деятельность сердца воздействием на вагус, то необходимо принимать </w:t>
      </w:r>
      <w:r w:rsidRPr="00EB3BF5">
        <w:rPr>
          <w:rFonts w:ascii="Times New Roman CYR" w:hAnsi="Times New Roman CYR" w:cs="Times New Roman CYR"/>
          <w:i/>
          <w:iCs/>
          <w:noProof/>
        </w:rPr>
        <w:t xml:space="preserve">строфант, который укрепляет </w:t>
      </w:r>
      <w:r w:rsidRPr="00EB3BF5">
        <w:rPr>
          <w:rFonts w:ascii="Times New Roman CYR" w:hAnsi="Times New Roman CYR" w:cs="Times New Roman CYR"/>
          <w:noProof/>
        </w:rPr>
        <w:t xml:space="preserve">именно </w:t>
      </w:r>
      <w:r w:rsidRPr="00EB3BF5">
        <w:rPr>
          <w:rFonts w:ascii="Times New Roman CYR" w:hAnsi="Times New Roman CYR" w:cs="Times New Roman CYR"/>
          <w:i/>
          <w:iCs/>
          <w:noProof/>
        </w:rPr>
        <w:t>нерв вагус.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употреблять масло и при кровавой дизентерии, но лучше путем вспрыскивания, и совершенно необходимо воздействие строфанта. Вспрыскивание лучше в ляжку и слабейшего раствора.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Не следует опасаться </w:t>
      </w:r>
      <w:r w:rsidRPr="00EB3BF5">
        <w:rPr>
          <w:rFonts w:ascii="Times New Roman CYR" w:hAnsi="Times New Roman CYR" w:cs="Times New Roman CYR"/>
          <w:noProof/>
        </w:rPr>
        <w:t xml:space="preserve">строфанта, ярый строфант ничему не может повредить, но он не любит смешиваться с другими лекарствами. Масло – чудодейственное средство при всех </w:t>
      </w:r>
      <w:r w:rsidRPr="00EB3BF5">
        <w:rPr>
          <w:rFonts w:ascii="Times New Roman CYR" w:hAnsi="Times New Roman CYR" w:cs="Times New Roman CYR"/>
          <w:i/>
          <w:iCs/>
          <w:noProof/>
        </w:rPr>
        <w:t xml:space="preserve">желудочных заболеваниях. </w:t>
      </w:r>
      <w:r w:rsidRPr="00EB3BF5">
        <w:rPr>
          <w:rFonts w:ascii="Times New Roman CYR" w:hAnsi="Times New Roman CYR" w:cs="Times New Roman CYR"/>
          <w:noProof/>
        </w:rPr>
        <w:t>Но будем тут вначале осторожны.</w:t>
      </w:r>
    </w:p>
    <w:p w:rsidR="00273A62" w:rsidRPr="00EB3BF5" w:rsidRDefault="00273A62" w:rsidP="007F6095">
      <w:pPr>
        <w:rPr>
          <w:noProof/>
        </w:rPr>
      </w:pPr>
    </w:p>
    <w:p w:rsidR="00273A62" w:rsidRPr="00EB3BF5" w:rsidRDefault="00273A62" w:rsidP="00914CEC">
      <w:pPr>
        <w:pStyle w:val="a"/>
      </w:pPr>
      <w:bookmarkStart w:id="294" w:name="_Toc242176873"/>
      <w:r w:rsidRPr="00EB3BF5">
        <w:t>97</w:t>
      </w:r>
      <w:bookmarkEnd w:id="294"/>
    </w:p>
    <w:p w:rsidR="00273A62" w:rsidRPr="00EB3BF5" w:rsidRDefault="00273A62" w:rsidP="00914CEC">
      <w:pPr>
        <w:pStyle w:val="a0"/>
        <w:ind w:firstLine="0"/>
      </w:pPr>
      <w:bookmarkStart w:id="295" w:name="_Toc242176874"/>
      <w:r w:rsidRPr="00EB3BF5">
        <w:t>Е.И.Рерих – В.Л.Дутко</w:t>
      </w:r>
      <w:bookmarkEnd w:id="295"/>
    </w:p>
    <w:p w:rsidR="00273A62" w:rsidRPr="00EB3BF5" w:rsidRDefault="00273A62" w:rsidP="00914CEC">
      <w:pPr>
        <w:pStyle w:val="Date"/>
        <w:ind w:firstLine="0"/>
      </w:pPr>
      <w:bookmarkStart w:id="296" w:name="_Toc242176875"/>
      <w:r w:rsidRPr="00EB3BF5">
        <w:t>24 мая 1952 г.</w:t>
      </w:r>
      <w:bookmarkEnd w:id="29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надеюсь, что письмо мое застанет Вас еще в Дублине. Получила Вашу весточку от 2 мая и, должна признаться, была очень огорчена нападениями темных сил, их попытками завладеть Вашим вниманием, чтобы исчерпать Ваши силы, которые сейчас не время расточать.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Прежде всего, передаю Вам Просьбу Великого Владыки – «Пусть не отягощается такими сотрудницами, как В.М.» Она не нужна, ибо определенно сотрудница темных сил. Да, несколько лет тому назад она прислала мне длинное послание, на которое я тогда ответила, но дальнейшего не воспоследовало. Но уже тогда я ощутила ненужность этой переписки. Если увидите ее, скажите, что, кроме одного письма, я ничего не получила и возможно, что это произошло из-за страшного наводнения и ужасов междоусобия тогда в наших краях между индусами и мусульманами. Также передайте ей, что ввиду моего сейчас особого состояния я должна была сократить мою переписку. Истинно, не могу уже затрачивать столько времени, как раньше, и пишу только самым близким мне сотрудникам.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Вы, родная, постарайтесь избегать таких ненужных и вредных вторжений. Их необходимо уметь распознавать по мимолетному взгляду, прикосновению к их вещам и чувствовать тягость их ауры на расстоянии. Иногда я чувствовала приближение такого существа к нашему месту за четверть часа до его появления. Они имеют специфический запах, который опережает их физическое приближение. Они – носители запаха разложения. И походка их тоже открывает многие скрытые свойства. На все показания следует обращать внимание, и самое серьезное.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Именно, мы должны обострять наши чувствования и внимание, чтобы не отяготить, не затруднить Благое воздействие. Ярые вредители иногда одним своим присутствием могут пресечь высокие Лучи. Это не значит, что высокие Лучи не могут парализовать их, но, защищая нас от такого нападения, эти Лучи, в усилении своем, могут опалить и нас, и последствия этого могут быть очень тяжкими.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предложение Зиночки установить специальные часы для бесед с «надломленными душами» – совершенно неприемлемо. Она не вдумалась, во что такие «специальные беседы» могут вылиться – именно в расположение психопатов и в привлечение темных сил, отсюда недалеко и до психиатрической атмосферы! Помощь должна быть оказана, но для этого непременное условие – здоровье духа. Всякие надломы и лукавства несовместимы со здоровым духом. Зараза от них велика, и следует охранять от них лучших людей. Потому остерегитесь от таких сущностей. Особенно следует избегать роль исповедника и советника. Зиночка не подумала, сколько страстной внутренней силы нужно проявить исповеднику, чтобы принять и понять всю сложность лукаво раскрывающейся перед ним души, сколько терпимости, сострадания и мудрости! Кто из нас готов принять на себя такое бремя?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Нет, родная, не отягощайтесь такой непомерной и неблагодарной задачей. Несите Свет и Радость, но не принимайте исповеди вторгающихся к Вам, не отягощайтесь сотрудниками тьмы. Они почти неизлечимы, ибо только сами могут спасти себя. В этом заключается великая Справедливость.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Очень, очень радовалась, что Ваша работа так продвинулась. Великий Владыка много заинтересован ею и советует Вам выслать ее мне. Я просмотрю, и затем сможем напечатать ее, деньги найдутся. Ваша эта работа – большая помощь </w:t>
      </w:r>
      <w:r w:rsidRPr="00EB3BF5">
        <w:rPr>
          <w:rFonts w:ascii="Times New Roman CYR" w:hAnsi="Times New Roman CYR" w:cs="Times New Roman CYR"/>
          <w:i/>
          <w:iCs/>
          <w:noProof/>
        </w:rPr>
        <w:t xml:space="preserve">в общем деле. </w:t>
      </w:r>
      <w:r w:rsidRPr="00EB3BF5">
        <w:rPr>
          <w:rFonts w:ascii="Times New Roman CYR" w:hAnsi="Times New Roman CYR" w:cs="Times New Roman CYR"/>
          <w:noProof/>
        </w:rPr>
        <w:t>Перевод этих писем был очень нужен, и я сожалею, что не писала сильнее о нужде в этом переводе. Я всегда немного стесняюсь затруднять людей, когда это касается меня, и потому уже дважды затруднила работу Великого Владыки из-за отложения срока печатания некоторых книжек, тем я нарушила удачные сроки. Я понимаю великое значение сроков, а вот когда это касается меня, тут я проявляю непростительное легкомыслие, и откладываю, и, конечно, вижу и пожинаю печальные результаты отложения. Так было с русским изданием «Писем»</w:t>
      </w:r>
      <w:r w:rsidRPr="00EB3BF5">
        <w:rPr>
          <w:rStyle w:val="FootnoteReference"/>
          <w:rFonts w:ascii="Times New Roman CYR" w:hAnsi="Times New Roman CYR" w:cs="Times New Roman CYR"/>
          <w:noProof/>
        </w:rPr>
        <w:footnoteReference w:id="186"/>
      </w:r>
      <w:r w:rsidRPr="00EB3BF5">
        <w:rPr>
          <w:rFonts w:ascii="Times New Roman CYR" w:hAnsi="Times New Roman CYR" w:cs="Times New Roman CYR"/>
          <w:noProof/>
        </w:rPr>
        <w:t>. Они могли выйти еще в конце 39 года, но я откладывала, и в результате второй том вышел перед самой войной, и я могла получить второй том «Писем» только в двух экземплярах. Многие наши друзья и сотрудники сидели по ночам и списывали эти письма из одного имеющегося у них экземпляра. Думается, что второй том мог быть уничтожен во время войны и всяких перемен. Если бы издание было ускорено, оно могло тогда разойтись широко и все сотрудники имели бы свои экземпляры. То же произошло и с «Основами Буддизма» на русском языке. Оно должно было быть напечатано в расширенном виде, и деньги на это имелись, но я опять устыдилась занимать издательство своими книгами, они только что тогда выпустили роскошное издание перевода «Тайной Доктрины» Блаватской</w:t>
      </w:r>
      <w:r w:rsidRPr="00EB3BF5">
        <w:rPr>
          <w:rStyle w:val="FootnoteReference"/>
          <w:rFonts w:ascii="Times New Roman CYR" w:hAnsi="Times New Roman CYR" w:cs="Times New Roman CYR"/>
          <w:noProof/>
        </w:rPr>
        <w:footnoteReference w:id="187"/>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должны усвоить, что, когда нечто указывается Великим Владыкой, мы должны принимать это к немедленному выполнению и не являть свои малые и ложные соображения. Мы не должны затруднять действия Владыки, и я постоянно учусь теперь исполнять в срок, не задумываясь, лишь бы не опоздать! Потому, родная, примите мою признательность, мою сердечную благодарность за Ваш труд самоотверженный. Знаю, как тяжко переводить не на свой язык!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 Вам, родная, не оставаться в Америке дольше конца октября. Вероятно, явится возможность для Вас с Мишей оказаться в лучшем месте. Таким лучшим местом остается Швейцария, именно немецкая, около и в самом Цюрихе или Люцерне. Немецкая Швейцария останется оазисом в Европе. Не отпускайте от себя Мишу, не расставайтесь с ним. Не являйте тревоги за его обучение, позднее он уявится в лучшей школе. Он не нуждается в знании «Амэрикэн уэйс»</w:t>
      </w:r>
      <w:r w:rsidRPr="00EB3BF5">
        <w:rPr>
          <w:rStyle w:val="FootnoteReference"/>
          <w:rFonts w:ascii="Times New Roman CYR" w:hAnsi="Times New Roman CYR" w:cs="Times New Roman CYR"/>
          <w:noProof/>
        </w:rPr>
        <w:footnoteReference w:id="188"/>
      </w:r>
      <w:r w:rsidRPr="00EB3BF5">
        <w:rPr>
          <w:rFonts w:ascii="Times New Roman CYR" w:hAnsi="Times New Roman CYR" w:cs="Times New Roman CYR"/>
          <w:noProof/>
        </w:rPr>
        <w:t>. Его жизнь сложится помимо англосаксонских стран. Он может временно оказаться в хорошей школе, в Швейцарии, но только временно, уедете в лучшую страну. Явите молчание, не выдавайте никому данный Вам Совет. Устраивайте Вашу жизнь в пределах явленной Вам схемы переездов. Но могут быть новые добавления, и я без промедления вышлю их, если буду знать Ваш постоянный адрес.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«Явите сотрудничество с Варна, ибо его сотрудничество нужно Великому Владыке. Варна предан и яро не уявляет предательства». Передайте ему это и мои самые сердечные мысли о нем и его сотруднике.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Опишите мне подробности некоторых Ваших переживаний в процессе переустройства Вашего организма. Мне важно знать некоторые особенности Вашего организма.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Сама я сейчас мечтаю об отдыхе для принятия последних здесь напряжений и затем приобщении к новой деятельности в новой стране. Много было задержек, но все к лучшему.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Яро я являюсь на ступени сотрудничества с Космическими Силами, и мне стало страшно трудно оявляться на земном плане, особенно трудно прикасаться к каждодневным малым подробностям. Но скоро придется многое совместить. Но к этому времени и новые силы будут оявлены мне. Итак, спокойно примем идущие события. Щит Мощный над нами, и все сложится чудесно, лучше, чем мы думаем. Так было, так будет. Не усомнитесь, Родная, ни в чем. </w:t>
      </w:r>
      <w:r w:rsidRPr="00EB3BF5">
        <w:rPr>
          <w:rFonts w:ascii="Times New Roman CYR" w:hAnsi="Times New Roman CYR" w:cs="Times New Roman CYR"/>
          <w:i/>
          <w:iCs/>
          <w:noProof/>
        </w:rPr>
        <w:t xml:space="preserve">Храните </w:t>
      </w:r>
      <w:r w:rsidRPr="00EB3BF5">
        <w:rPr>
          <w:rFonts w:ascii="Times New Roman CYR" w:hAnsi="Times New Roman CYR" w:cs="Times New Roman CYR"/>
          <w:noProof/>
        </w:rPr>
        <w:t>доверие, оно пронесет нас над всеми безднами. Обнимаю от всего сердца и шлю и утверждаю всю мою веру в Ваш прекрасный и сильный дух. Благословение Великого Владыки над Вами.</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Светлого,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63E0F">
      <w:pPr>
        <w:rPr>
          <w:noProof/>
        </w:rPr>
      </w:pPr>
    </w:p>
    <w:p w:rsidR="00273A62" w:rsidRPr="00EB3BF5" w:rsidRDefault="00273A62" w:rsidP="00914CEC">
      <w:pPr>
        <w:pStyle w:val="a"/>
      </w:pPr>
      <w:bookmarkStart w:id="297" w:name="_Toc242176876"/>
      <w:r w:rsidRPr="00EB3BF5">
        <w:t>98</w:t>
      </w:r>
      <w:bookmarkEnd w:id="297"/>
    </w:p>
    <w:p w:rsidR="00273A62" w:rsidRPr="00EB3BF5" w:rsidRDefault="00273A62" w:rsidP="00914CEC">
      <w:pPr>
        <w:pStyle w:val="a0"/>
        <w:ind w:firstLine="0"/>
      </w:pPr>
      <w:bookmarkStart w:id="298" w:name="_Toc242176877"/>
      <w:r w:rsidRPr="00EB3BF5">
        <w:t>Е.И.Рерих – Б.Н. и Н.И. Абрамовым</w:t>
      </w:r>
      <w:bookmarkEnd w:id="298"/>
    </w:p>
    <w:p w:rsidR="00273A62" w:rsidRPr="00EB3BF5" w:rsidRDefault="00273A62" w:rsidP="00914CEC">
      <w:pPr>
        <w:pStyle w:val="Date"/>
        <w:ind w:firstLine="0"/>
      </w:pPr>
      <w:bookmarkStart w:id="299" w:name="_Toc242176878"/>
      <w:r w:rsidRPr="00EB3BF5">
        <w:t>25 мая 1952 г.</w:t>
      </w:r>
      <w:bookmarkEnd w:id="29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родные и любимые Борис и Ниночка, вчера вечером получила Ваше милое, трогательное письмо от 7 марта. Долго было оно в пути. Вероятно, все еще продолжают читать их. Родные мои, знала, что ждете весточки, и молила Владыку помочь и подать Вам весть от меня, ибо жила последний год и до конца апреля на пределе исчерпанности сил. Трудны были новые напряжения в моем организме, но особенно трудным было мое постоянное окружение хотя и прекрасными душами, но трудными мне аурами. Очень я уже оторвалась от нашего земного плана. Яро я не имела возможности писать письма, ибо даже для моей неотложной работы у меня не хватало сил уявиться на полном для этого сосредоточии, совершенно необходимом для такой работы. Трудное было время, очень трудное!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все разъехались, и я немного отдыхаю, но все еще не могу оявиться на прежней силе. А время не терпит, и нужно приняться за спешное приведение в порядок записей, явить некоторую им систематизацию. Мало времени в моем распоряжении, а столько нужно успеть. У меня нет помощников, я ведь – одна!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и Вам с Ниночкой предстоит скорый отъезд в лучшую страну, и там мы встретимся, родные, так было мне Сказано вчера для передачи этой радости Вам. Напряженная жизнь поможет и Ниночке оправиться. Сказано, что Ниночке необходимо начать с помощью мужа или сотрудниц больше передвигаться по комнате и не слишком опасаться усталости. Нужна осторожность, но следует приучать организм к большей деятельности, и Ниночка уявится на лучшем возвращении сил. Конечно, ее слабое место – кишечник, потому диета остается прежней. Легкие супы и каши, вареные овощи, ничего жареного, ничего жирного и сладкого. Сахар только немного в чай, и отказаться нужно от сладких пирожков. Никаких суррогатов сахара не следует принимать. Сама я уже давно сижу на такой диете, которая временами становится строже, но, право, не так трудно отказаться от сахара и жира. Я иногда смазываю слегка гренок чистым СЛИВОЧНЫМ маслом и не больше. Лучи легче воспринимаются и задерживаются в нашем организме, когда наши ткани не ослизнели от жиров и масла. Многие Лучи не терпят масла. Сахара совершенно достаточно в яблоках. Строфант – прекраснейшее средство, но усилять приемы не следует, ибо можете настолько привыкнуть к нему, что прежние дозы не будут помогать. Нельзя идти путем усиления дозы. Строфант – сильное средство, потому очень прошу Вас, родной, не увлекайтесь и дайте себе отдых, чередуйте приемы строфанта с периодами отдыха от него. Ваша доза не должна превышать семь капель раз в сутки, и только в дни особой усталости можно принять десять капель.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мы скоро двинемся, но пока пишите по старому адресу. Дам телеграмму, когда срок нашего отъезда выяснится окончательно. Но возможно, что Вы с Ниночкой двинетесь немного раньше нас. Ваше знание языков очень пригодится. Также Великий Владыка выразил предположение, что Вы сможете перевести второй том моих «Писем», именно второй, ибо первый том уже переведен и я должна скоро получить его для проверки. Перевод этих писем на английский язык очень, очень нужен Великому Владыке, но трудно было найти переводчика. Итак, родные, перед нами и Вами – Новая Ступень. Но прошу Вас явить молчание и не распространяться об этих возможностях. Ничего не бойтесь, но следуйте Указаниям, и все уявится как можно лучше.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в Добрый Путь! Готовьтесь к интереснейшему, хотя, может быть, и нелегкому путешествию. Встретимся и будем сотрудничать в самой тесной близости. Знайте, родные, что люблю Вас, думаю о Вас, ибо мне нужны близкие, доверенные люди. Вот мой сын Борис и явит себя настоящим сыном, и маленькая моя Ниночка принесет свой труд, любовью овеянный. Великий Владыка все предусматривает, потому явите полное доверие и полную меру Любви.</w:t>
      </w:r>
    </w:p>
    <w:p w:rsidR="00273A62" w:rsidRPr="00EB3BF5" w:rsidRDefault="00273A62" w:rsidP="00963E0F">
      <w:pPr>
        <w:rPr>
          <w:noProof/>
        </w:rPr>
      </w:pPr>
    </w:p>
    <w:p w:rsidR="00273A62" w:rsidRPr="00EB3BF5" w:rsidRDefault="00273A62" w:rsidP="00914CEC">
      <w:pPr>
        <w:pStyle w:val="a"/>
      </w:pPr>
      <w:bookmarkStart w:id="300" w:name="_Toc242176879"/>
      <w:r w:rsidRPr="00EB3BF5">
        <w:t>99</w:t>
      </w:r>
      <w:bookmarkEnd w:id="300"/>
    </w:p>
    <w:p w:rsidR="00273A62" w:rsidRPr="00EB3BF5" w:rsidRDefault="00273A62" w:rsidP="00914CEC">
      <w:pPr>
        <w:pStyle w:val="a0"/>
        <w:ind w:firstLine="0"/>
      </w:pPr>
      <w:bookmarkStart w:id="301" w:name="_Toc242176880"/>
      <w:r w:rsidRPr="00EB3BF5">
        <w:t>Е.И.Рерих – Е.П.Инге</w:t>
      </w:r>
      <w:bookmarkEnd w:id="301"/>
    </w:p>
    <w:p w:rsidR="00273A62" w:rsidRPr="00EB3BF5" w:rsidRDefault="00273A62" w:rsidP="00914CEC">
      <w:pPr>
        <w:pStyle w:val="Date"/>
        <w:ind w:firstLine="0"/>
      </w:pPr>
      <w:bookmarkStart w:id="302" w:name="_Toc242176881"/>
      <w:r w:rsidRPr="00EB3BF5">
        <w:t>26 мая 1952 г.</w:t>
      </w:r>
      <w:bookmarkEnd w:id="30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родная, за добрую весточку. Она, истинно, порадовала меня. Дух Ваш идет правильным Путем. Потому можете чуять «Шаги Преподобного», потому Вас так тянет в страну лучшую, в страну Будущего... вот так и притянетесь, Родная. Мечта о Будущем есть Звезда путеводная, Твердыня Духа и Источник Несказуемой Мощи.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 Мысль творит. Но не всякая, а сердцем прочувствованная. Но мечта есть мысль, выросшая и утвердившаяся на лучших устремлениях сердца горящего, потому она должна творить и воплощаться в действительность прекрасную. Мечта о Будущем, истинно, мечта самая творящая! Нам трудно бывает ждать, ибо еще сильно в нас ощущение ограниченного времени, которое так владеет нами в нашем временном земном пребывании. Но когда мы еще в земной оболочке научаемся жить сознанием в двух мирах, то и измерения времени становятся иными.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я отлично понимаю и знаю, как тяжко ждать возможности лучшего применения своих сил, но в принципе ожидание Будущего должно постоянно жить в духе как безошибочный водитель и творец жизни настоящей и будущей.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берегите Ваши огненные устремления в Будущее и не ставьте никаких пределов этому Будущему. Мысль о Будущем уготовит и воплотит мечту и в мире Мысли, Мире Огненном.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плане земном Вам суждено проехать в лучшую страну, возможно, немного позднее, чем Вы это желали бы. Дань земному должна быть отдана, и в данном случае некоторая задержка может произойти в силу земных условий и соображений, которые изменятся к лучшему. Рада буду встретиться с Вами и со всеми сердцу близкими.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Ниночка была права, конечно, я дала бы телеграмму или написала бы об отъезде.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писала я, как Вы уже знаете, из-за полной изнуренности сил. Но сейчас передо мною месяцы отдыха, и я надеюсь много преуспеть. Во всяком случае, раньше конца года мы не двинемся отсюда, и я успею собрать мои страницы по Космосоведению. Материалы так новы и идут вразрез со многими устарелыми представлениями об этой Необъятной Области. Астрономия, космогония, космология, астрофизика, астрофизиология и астрохимия соприкасаются с астропсихикой. Сообщения эти совершенно изменяют представление о нашем земном существовании и яро вводят наше сознание в космическое бытие, утверждая взаимную зависимость и неотделимость человека от всего Космического процесса, от Космоса.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Постоянное обогащение новым знанием захватывающе интересно, и все труднее становится отрываться от этой увлекательной работы из-за каждодневной рутины. Но приходится смириться. Доля житейского строительства должна быть тоже явлена. Каким малым, каким ничтожным кажется наше земное время, когда прикасаешься к измерениям космическим! И далекое Будущее начинает казаться близким.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пишете, родная, что трудно писать, когда не знаешь, дойдет ли письмо, но еще труднее сознавать, что и посейчас письма проходят какую-то цензуру и вы никогда не можете знать, как преломится в сознании читающего изложенная вами мысль. Письма идут очень долго, не менее двух месяцев, иногда и два с половиной. Но, конечно, возможно, что такая задержка происходит из-за неналаженных путей сообщения.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Сегодня утром перечитывала чудесную книжечку Е.П. Блаватской – «Голос Безмолвия»</w:t>
      </w:r>
      <w:r w:rsidRPr="00EB3BF5">
        <w:rPr>
          <w:rStyle w:val="FootnoteReference"/>
          <w:rFonts w:ascii="Times New Roman CYR" w:hAnsi="Times New Roman CYR" w:cs="Times New Roman CYR"/>
          <w:noProof/>
        </w:rPr>
        <w:footnoteReference w:id="189"/>
      </w:r>
      <w:r w:rsidRPr="00EB3BF5">
        <w:rPr>
          <w:rFonts w:ascii="Times New Roman CYR" w:hAnsi="Times New Roman CYR" w:cs="Times New Roman CYR"/>
          <w:noProof/>
        </w:rPr>
        <w:t>. Знакомы ли Вы с нею? Хорошо иметь эту книжечку при себе. По мере продвижения на Пути все сказанное там становится при перечитывании таким выпуклым, бесконечно близким и таким устремляющим в Лучезарное Будущее. И все сказанное не является метафорами, но становится Истиной, переживаемой сердцем и сознанием озаренным.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Читайте, родная, и глубже вникайте во все данное нам. Глубина Учения Неизмерима! Любите ИСТОЧНИК Его всеми силами души, пусть сердце горит пламенем неугасимым, которое одно может зажечь Свет, озаряющий и Хрустальную Лампаду Бессмертия. Достижение Бессмертия есть Цель Богочеловека, который, истинно, тогда достигает Божественности Космической.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Посылаю Вам, родная, все лучшие мысли и сердечные пожелания. Много сможем сдвинуть в устремлении к прекрасному будущему, не боясь трудностей настоящего. В преодолении препятствий заложено немало радости и продвижения духовного. Итак, поспешайте в Будущее!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и верю, что сможем поработать дружно и в горении сердца.</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Светлого.</w:t>
      </w:r>
    </w:p>
    <w:p w:rsidR="00273A62" w:rsidRPr="00EB3BF5" w:rsidRDefault="00273A62" w:rsidP="00963E0F">
      <w:pPr>
        <w:rPr>
          <w:noProof/>
        </w:rPr>
      </w:pPr>
    </w:p>
    <w:p w:rsidR="00273A62" w:rsidRPr="00EB3BF5" w:rsidRDefault="00273A62" w:rsidP="00914CEC">
      <w:pPr>
        <w:pStyle w:val="a"/>
      </w:pPr>
      <w:bookmarkStart w:id="303" w:name="_Toc242176882"/>
      <w:r w:rsidRPr="00EB3BF5">
        <w:t>100</w:t>
      </w:r>
      <w:bookmarkEnd w:id="303"/>
    </w:p>
    <w:p w:rsidR="00273A62" w:rsidRPr="00EB3BF5" w:rsidRDefault="00273A62" w:rsidP="00914CEC">
      <w:pPr>
        <w:pStyle w:val="a0"/>
        <w:ind w:firstLine="0"/>
      </w:pPr>
      <w:bookmarkStart w:id="304" w:name="_Toc242176883"/>
      <w:r w:rsidRPr="00EB3BF5">
        <w:t>Е.И.Рерих – З.Г.Фосдик</w:t>
      </w:r>
      <w:bookmarkEnd w:id="304"/>
    </w:p>
    <w:p w:rsidR="00273A62" w:rsidRPr="00EB3BF5" w:rsidRDefault="00273A62" w:rsidP="00914CEC">
      <w:pPr>
        <w:pStyle w:val="Date"/>
        <w:ind w:firstLine="0"/>
      </w:pPr>
      <w:bookmarkStart w:id="305" w:name="_Toc242176884"/>
      <w:r w:rsidRPr="00EB3BF5">
        <w:t>27 мая 1952 г.</w:t>
      </w:r>
      <w:bookmarkEnd w:id="30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и любимая Зиночка, вчера вечером долетело Ваше письмо от 16 мая. Спешу ответить и успокоить мою милую и преданную сотрудницу. Не являйте, родная, такого волнения за положение вещей между Ренцем и Брандштеттером. Скоро многое там изменится, но придержитесь указанных мер по отношению к ним. Истинно, многое изменится. Относительно книги «Озарение» нужно придерживаться как можно ближе к оригиналу. Не люблю слово «том», лучше сказать – «книга вторая» или даже «часть вторая», как это стоит во второй книге «Листов Сада Мории». Конечно, заглавие «Листы Сада Мории» будет стоять полностью. На кожаной обложке можно просто поставить римское II без слова «том», но если уже напечатано – «том II» – не беда. Главное – скорее издать, чтобы приступить к переизданию «Агни Йоги» и к отделке перевода «Беспредельности». Книга эта очень нужна.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Магдалене. Пусть не опасается никаких рассказов предателей. Сами они стремились к «коммунистам», чтобы проникнуть в Сибирь. Но «коммунизм» оявится скоро как исторический оборот спирали эволюции. Всей Азии и всем странам, оставшимся на огрызке Европы, придется перестроиться на яром мощном строительстве на кооперативных началах или на страстно «усовершенствованном коммунизме».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Спешу с письмом, ибо хочу, чтобы оно дошло до Вас до приезда Катрин. Мне так хотелось бы, чтобы Вы нашли возможность нового сотрудничества с Катрин. Не требуйте от нее ничего. Ее положение далеко не легкое. Она сама уявит что может. Знаю, что моя Зиночка оправдает мои надежды и уявит новое сердечное сотрудничество с Катрин. Знаю, что Зиночка уявляет уже много больше терпимости и понимает, что нельзя требовать полного сотрудничества раньше нескольких лет испытаний в совместной работе. Можно было бы даже сказать – нескольких десятков лет, но не хочу слишком огорчать. Знаю, что моя Зиночка заслуживает доверия, ибо явила самоотверженность большую в сотрудничестве с сотрудниками негодными, оявленными только из-за спасения своего достояния и ярого получения «воздаяния во стократ», как это указано в первой книге Учения.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Основа водительства – великая ТЕРПИМОСТЬ. Успех привлечения душ пропорционален терпимости и сердечной теплоте.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о Магдалене. Несчастная Магдалена настолько одинока, что страстно тянется к каждому оявлению ей внимания. Она ценит каждое доброе слово, каждую кроху внимания и ласки. «Оявите больше доверия несчастному существу из-за ярой одержимости матери», пишу это со слов Великого Владыки. Мать ее скоро уйдет. Думается, что в течение этого года предстоят уходы некоторых престарелых людей. Надо радоваться их освобождению, ибо тяжко оявиться на переходе во время смерча событий.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Уиду можно повторить, что все прежние Указания остаются в силе. Ярый срок уже нельзя отложить. Первая веха – наводнение в Англии. Хорошо бы продать его виллы, именно все, также и Ларчмонт под угрозою. Настаивать не будем, но напомнить еще раз можно. Хотелось бы спасти больше из его достояния, но трудно из-за недостатка доверия в нем. Наш друг Боллинг, конечно, труден, но явите терпимость. Мне очень хотелось бы и даже нужно продержать его сотрудником еще несколько лет и явить ему воздаяние, им ожидаемое, но сильно опасаюсь, что и сейчас он не сумеет подойти к Указанным людям. Больно страх его велик перед всем новым. Прискорбно, но интересно наблюдать, как люди боятся явленного им спасения и с каким восторгом лезут в уготовленную им судьбою петлю. Как трудно улучшать и облегчать карму людям, привыкшим к проторенной дорожке. Будем надеяться, что наш новый друг продержится до лучших времен, вернее, до перемен.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Снова и снова повторяется о возвращении Музея, о восстановлении Справедливости. Ступени эти не за горами.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сказать Магдалене: «Мы не можем улыбаться и сотрудничать с разрушителями Дел Самого Владыки, с кощунниками над Высшим Понятием и нанесшими смертельный удар нашему светлому Гуру». Наши пути с ними разошлись навсегда, и яро мы знаем, что они осуждены всем Великим Белым Братством, ибо многократно предательствовали, и особенно Белокурая</w:t>
      </w:r>
      <w:r w:rsidRPr="00EB3BF5">
        <w:rPr>
          <w:rStyle w:val="FootnoteReference"/>
          <w:rFonts w:ascii="Times New Roman CYR" w:hAnsi="Times New Roman CYR" w:cs="Times New Roman CYR"/>
          <w:noProof/>
        </w:rPr>
        <w:footnoteReference w:id="190"/>
      </w:r>
      <w:r w:rsidRPr="00EB3BF5">
        <w:rPr>
          <w:rFonts w:ascii="Times New Roman CYR" w:hAnsi="Times New Roman CYR" w:cs="Times New Roman CYR"/>
          <w:noProof/>
        </w:rPr>
        <w:t>, четырежды предала она смерти меня и мужа моего. Клеймо огненное выжжено было на ее лице, так было Показано мне в видении страстном. Клеймо это не заживляемо. На сей раз она была допущена, ибо страстно стремилась искупить свою вину перед Великим Владыкой. Великое доверие было оказано ей, но ярая не выдержала и во второй свой приезд в Америку допустила одержание и совершенно подпала под власть темных сил, но уже безвозвратно. Сказано – величие подвига измеряется по тени предательства. Ярая тень последнего предательства оявила широкое распространение, оявив до предела оскорбление Сокровенного Имени и кощунство Великих Понятий и тем затронув космическое равновесие. Потому и очищение и омовение будут распространены на огромное пространство. Подвиг был явлен перед новым оборотом спирали эволюции, когда кончался оборот спирали Черного Века. И сейчас оборот этот закончился в последнем личном бою Великого Солнечного Иерарха с Князем Мира сего, окончившемся полным поражением Врага в конце 49 года. Мы явимся свидетелями разыгравшихся последствий задуманного уничтожения нашей планеты темными силами. Но Силы Света не допустят такого уничтожения, и лишь частичные рушения оявятся как омовение и очищение Земли от негодного элемента. Срок этот уже близок.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Возможно, что мы увидимся с моей милой, с моей доверенной новой, Зиночкой, именно [новой, ибо сознание расширилось] &lt;...&gt;</w:t>
      </w:r>
      <w:r w:rsidRPr="00EB3BF5">
        <w:rPr>
          <w:rStyle w:val="FootnoteReference"/>
          <w:rFonts w:ascii="Times New Roman CYR" w:hAnsi="Times New Roman CYR" w:cs="Times New Roman CYR"/>
          <w:noProof/>
        </w:rPr>
        <w:footnoteReference w:id="191"/>
      </w:r>
    </w:p>
    <w:p w:rsidR="00273A62" w:rsidRPr="00EB3BF5" w:rsidRDefault="00273A62" w:rsidP="00963E0F">
      <w:pPr>
        <w:rPr>
          <w:noProof/>
        </w:rPr>
      </w:pPr>
    </w:p>
    <w:p w:rsidR="00273A62" w:rsidRPr="00EB3BF5" w:rsidRDefault="00273A62" w:rsidP="00914CEC">
      <w:pPr>
        <w:pStyle w:val="a"/>
      </w:pPr>
      <w:bookmarkStart w:id="306" w:name="_Toc242176885"/>
      <w:r w:rsidRPr="00EB3BF5">
        <w:t>101</w:t>
      </w:r>
      <w:bookmarkEnd w:id="306"/>
    </w:p>
    <w:p w:rsidR="00273A62" w:rsidRPr="00EB3BF5" w:rsidRDefault="00273A62" w:rsidP="00914CEC">
      <w:pPr>
        <w:pStyle w:val="a0"/>
        <w:ind w:firstLine="0"/>
      </w:pPr>
      <w:bookmarkStart w:id="307" w:name="_Toc242176886"/>
      <w:r w:rsidRPr="00EB3BF5">
        <w:t>Е.И.Рерих – Б.Боллингу</w:t>
      </w:r>
      <w:r w:rsidRPr="00EB3BF5">
        <w:rPr>
          <w:rStyle w:val="FootnoteReference"/>
          <w:b w:val="0"/>
        </w:rPr>
        <w:footnoteReference w:id="192"/>
      </w:r>
      <w:bookmarkEnd w:id="307"/>
    </w:p>
    <w:p w:rsidR="00273A62" w:rsidRPr="00EB3BF5" w:rsidRDefault="00273A62" w:rsidP="00914CEC">
      <w:pPr>
        <w:pStyle w:val="Date"/>
        <w:ind w:firstLine="0"/>
      </w:pPr>
      <w:bookmarkStart w:id="308" w:name="_Toc242176887"/>
      <w:r w:rsidRPr="00EB3BF5">
        <w:t>Апрель–май 1952 г.</w:t>
      </w:r>
      <w:bookmarkEnd w:id="308"/>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г-н Боллинг,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очень жаль, что не смогла ответить на Ваше последнее письмо раньше, но, я уверена, Вы простите меня. Я прохожу через очень напряженный и трудный период. Когда-нибудь наши друзья и сотрудники это поймут. Я принадлежу не себе, но Великому Служению, и в определенные периоды это Служение требует всех моих сил и способностей, оставляя лишь половину моего существа на земном плане в виде физической оболочки. Поэтому, пожалуйста, не обижайтесь на мое вынужденное молчание.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 всего сердца благодарю Вас за Ваше заверение в сердечном сотрудничестве и поддержке Дел Владыки. Ваша интуиция подскажет Вам, где эта помощь нужна больше всего. Да, ничто не сравнится с красотой служения Великим Учителям в Их великих усилиях расширить сознание нашего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Рада слышать о том, что Вы знали о близости Великого Учителя с детства. Так и должно быть, я говорила Вам, что в прошлом Вы были преданным помощником Великого Монарха и искренне любили Его. Следуйте по этому пути и в надлежащее время Вы познаете неописуемую радость, когда Ваша душа озарится сиянием взаимной 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Возможно, Вы также помните благородное чувство верной дружбы, которое когда-то связывало нас. Не скажу больше, пусть поработают Ваша интуиция и внутренняя память. Мне интересно все, что относится к Вашим духовным переживаниям, но я ничего не слышала от Зины о Вашем чудесном сне и буду очень признательна Вам, если Вы его опишете. Насколько я понимаю, это очень важный сон, и он был послан Вам. Это символический сон, исполненный великой Красоты. То, что Соломон открывает Вам врата Своего Храма, но не на Земле, а в Космическом пространстве, означает, что Он готов открыть Вам многое из Его Космических Знаний, – так я это поняла.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картинах. Сейчас Великий Владыка ничего об этом не говорит. Но, конечно, я буду знать, как действовать, когда придет время. Великий Учитель знает наиболее благоприятное время для всего.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Очень хорошо, что Вы чувствуете присутствие Вашего Руководителя каждый раз, когда Вы в нем нуждаетесь. Храните это чувство всею силою Вашего духа, пусть </w:t>
      </w:r>
      <w:r w:rsidRPr="00EB3BF5">
        <w:rPr>
          <w:rFonts w:ascii="Times New Roman CYR" w:hAnsi="Times New Roman CYR" w:cs="Times New Roman CYR"/>
          <w:i/>
          <w:iCs/>
          <w:noProof/>
        </w:rPr>
        <w:t xml:space="preserve">сердечное </w:t>
      </w:r>
      <w:r w:rsidRPr="00EB3BF5">
        <w:rPr>
          <w:rFonts w:ascii="Times New Roman CYR" w:hAnsi="Times New Roman CYR" w:cs="Times New Roman CYR"/>
          <w:noProof/>
        </w:rPr>
        <w:t>обращение к Нему (или к Ним) в минуту нужды выработается в прекрасную привычку.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Вы помните все ранее данные Советы – они остаются в силе, без изменений или добавлений. Грядущие события не слишком благоприятны для каких бы то ни было предприятий. Великая Катастрофа не может быть отменена, но только отсрочена, возможно, до будущего года. Это предельный срок, конечно, многое может завершиться и даже измениться, но Решения Человеческой воли самые неумолимые, они препятствуют любым изменениям Кармы нашей несчастной планеты. Солнце засияет, но после окончания бури. Мы должны полностью доверять Мудрости Великих Учителей. Они знают наилучшие пути и выходы для спасения нашего человечества, но их пути не всегда отвечают нашему ограниченному пониманию и желаниям. Но, дорогой г-н Боллинг, храните мужество, Вы имеете великое преимущество, имеете Руководителя и будете охранены. Ваше время наступит в недалеком будущем, и Вы сможете развернуть свою деятельность в Новой Стране поверх Ваших ожиданий.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могли бы Вы прислать мне Вашу маленькую карточку. Мне будет очень приятно увидеть моего когда-то преданного друга в его новой физической оболочке. Шлю Вам Благословение Великого Владыки, мои лучшие мысли и сердечные пожелания.</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Любящая Вас,</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Cs/>
          <w:noProof/>
        </w:rPr>
        <w:t xml:space="preserve">Я </w:t>
      </w:r>
      <w:r w:rsidRPr="00EB3BF5">
        <w:rPr>
          <w:rFonts w:ascii="Times New Roman CYR" w:hAnsi="Times New Roman CYR" w:cs="Times New Roman CYR"/>
          <w:noProof/>
        </w:rPr>
        <w:t xml:space="preserve">могла бы назвать Вам срок нашей встречи в Новой Стране, но Вам будет нелегко хранить его </w:t>
      </w:r>
      <w:r w:rsidRPr="00EB3BF5">
        <w:rPr>
          <w:rFonts w:ascii="Times New Roman CYR" w:hAnsi="Times New Roman CYR" w:cs="Times New Roman CYR"/>
          <w:i/>
          <w:iCs/>
          <w:noProof/>
        </w:rPr>
        <w:t xml:space="preserve">только для себя. </w:t>
      </w:r>
      <w:r w:rsidRPr="00EB3BF5">
        <w:rPr>
          <w:rFonts w:ascii="Times New Roman CYR" w:hAnsi="Times New Roman CYR" w:cs="Times New Roman CYR"/>
          <w:noProof/>
        </w:rPr>
        <w:t>Поэтому я предпочитаю хранить молчание.</w:t>
      </w:r>
    </w:p>
    <w:p w:rsidR="00273A62" w:rsidRPr="00EB3BF5" w:rsidRDefault="00273A62" w:rsidP="00963E0F">
      <w:pPr>
        <w:rPr>
          <w:noProof/>
        </w:rPr>
      </w:pPr>
    </w:p>
    <w:p w:rsidR="00273A62" w:rsidRPr="00EB3BF5" w:rsidRDefault="00273A62" w:rsidP="00914CEC">
      <w:pPr>
        <w:pStyle w:val="a"/>
      </w:pPr>
      <w:bookmarkStart w:id="309" w:name="_Toc242176888"/>
      <w:r w:rsidRPr="00EB3BF5">
        <w:t>102</w:t>
      </w:r>
      <w:bookmarkEnd w:id="309"/>
    </w:p>
    <w:p w:rsidR="00273A62" w:rsidRPr="00EB3BF5" w:rsidRDefault="00273A62" w:rsidP="00914CEC">
      <w:pPr>
        <w:pStyle w:val="a0"/>
        <w:ind w:firstLine="0"/>
      </w:pPr>
      <w:bookmarkStart w:id="310" w:name="_Toc242176889"/>
      <w:r w:rsidRPr="00EB3BF5">
        <w:t>Е.И.Рерих – И.Э., Г.И. и К.И. Муромцевым</w:t>
      </w:r>
      <w:bookmarkEnd w:id="310"/>
    </w:p>
    <w:p w:rsidR="00273A62" w:rsidRPr="00EB3BF5" w:rsidRDefault="00273A62" w:rsidP="00914CEC">
      <w:pPr>
        <w:pStyle w:val="Date"/>
        <w:ind w:firstLine="0"/>
      </w:pPr>
      <w:bookmarkStart w:id="311" w:name="_Toc242176890"/>
      <w:r w:rsidRPr="00EB3BF5">
        <w:t>5 июня 1952 г.</w:t>
      </w:r>
      <w:bookmarkEnd w:id="31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Илья Эммануилович и девочки, пересылаю Вам копию моего письма к Вам от 2.XII. Вероятно, оно попало</w:t>
      </w:r>
      <w:r w:rsidRPr="00EB3BF5">
        <w:rPr>
          <w:rStyle w:val="FootnoteReference"/>
          <w:rFonts w:ascii="Times New Roman CYR" w:hAnsi="Times New Roman CYR" w:cs="Times New Roman CYR"/>
          <w:noProof/>
        </w:rPr>
        <w:footnoteReference w:id="193"/>
      </w:r>
      <w:r w:rsidRPr="00EB3BF5">
        <w:rPr>
          <w:rFonts w:ascii="Times New Roman CYR" w:hAnsi="Times New Roman CYR" w:cs="Times New Roman CYR"/>
          <w:noProof/>
        </w:rPr>
        <w:t xml:space="preserve"> в числе 19 писем, которые не дошли в Америку, в Швейцарию и Китай. Местные почтари имели прекрасный добавочный доход, снимая дорогие марки с незаказных писем, и затем выбрасывали содержание. Но после нашего заявления о пропаже стольких писем было начато расследование и злодеи были накрыты. Истинно злодеи. Сколько они затруднили и даже нарушили. Перечла мое письмо и мало что имею добавить к нему. Мои милые американские сотрудницы недавно покинули меня и сейчас находятся в Швейцарии. Вероятно, к осени вернутся восвояси. Сейчас я отдыхаю, ибо последний год был очень труден для меня. Периодические сильнейшие напряжения в моем организме, совпадающие с космическими явлениями и событиями, очень утомили меня. Но надеюсь скоро окрепнуть, ибо нужно столько закончить до следующего передвижения. Последние вехи подходят, немного их осталось. Ожидаемый март отодвинулся еще на один год и на последний, а затем много, много перемен. Сколько раз мир висел на волоске! Если сорвется в последний срок, можно надеяться, что больше людей уцелеет, нежели &lt;...&gt;</w:t>
      </w:r>
      <w:r w:rsidRPr="00EB3BF5">
        <w:rPr>
          <w:rStyle w:val="FootnoteReference"/>
          <w:rFonts w:ascii="Times New Roman CYR" w:hAnsi="Times New Roman CYR" w:cs="Times New Roman CYR"/>
          <w:noProof/>
        </w:rPr>
        <w:footnoteReference w:id="194"/>
      </w:r>
      <w:r w:rsidRPr="00EB3BF5">
        <w:rPr>
          <w:rFonts w:ascii="Times New Roman CYR" w:hAnsi="Times New Roman CYR" w:cs="Times New Roman CYR"/>
          <w:noProof/>
        </w:rPr>
        <w:t xml:space="preserve"> и ожидаемая катастрофа будет значительно ослаблена. Итак, спокойно будем ожидать неизбежных событий, зная о Щите Света над всем достойным охраны.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Светик приезжал с женой на два с половиной месяца. Очень преуспевает со своим маслом на своей плантации. Доволен своей плантацией, но очень тяжелы налоги. Трудно развивать дело</w:t>
      </w:r>
      <w:r w:rsidRPr="00EB3BF5">
        <w:rPr>
          <w:rStyle w:val="FootnoteReference"/>
          <w:rFonts w:ascii="Times New Roman CYR" w:hAnsi="Times New Roman CYR" w:cs="Times New Roman CYR"/>
          <w:noProof/>
        </w:rPr>
        <w:footnoteReference w:id="195"/>
      </w:r>
      <w:r w:rsidRPr="00EB3BF5">
        <w:rPr>
          <w:rFonts w:ascii="Times New Roman CYR" w:hAnsi="Times New Roman CYR" w:cs="Times New Roman CYR"/>
          <w:noProof/>
        </w:rPr>
        <w:t xml:space="preserve">, как оно этого заслуживает ввиду спроса на продукт, не имея на это лишних сумм. Написал чудесные картины с наших Гималаев. Истинно, он лучший </w:t>
      </w:r>
      <w:r w:rsidRPr="00EB3BF5">
        <w:rPr>
          <w:rFonts w:ascii="Times New Roman CYR" w:hAnsi="Times New Roman CYR" w:cs="Times New Roman CYR"/>
          <w:i/>
          <w:iCs/>
          <w:noProof/>
        </w:rPr>
        <w:t xml:space="preserve">ученик своего </w:t>
      </w:r>
      <w:r w:rsidRPr="00EB3BF5">
        <w:rPr>
          <w:rFonts w:ascii="Times New Roman CYR" w:hAnsi="Times New Roman CYR" w:cs="Times New Roman CYR"/>
          <w:noProof/>
        </w:rPr>
        <w:t>отца! Талант у него огромный, и так тяжело сознавать, что он не имеет возможности больше работать над ним, как имел это его отец.</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работает над несколькими книгами по своей специальности, и в этом году выйдут из печати еще две. Большие люди приезжают советоваться с ним. Большие знания у него, немало приезжают советоваться с ним. Сколько пользы мог бы он принести в своей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ждать в конце года новую комету, на самом деле она уже планета.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близка мне небесная наука, но, конечно, не в ее только чисто механических измерениях, меня интересует душа ее – Астрология и особенно связь космических явлений с нашими земными событиями.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Хотелось бы услышать о Вашем житье и о девочках. Для меня они все еще девочки, так же как и мои сыновья все еще мальчики. Думается, больше оявилось вероятия сейчас нам свидеться. С этой мыслью мы сжились, и она должна воплотиться. Итак, пишите, родные, по тому же адресу. Буду рада иметь хотя бы краткое оповещение. Что Мариночка и как Соня, какие вести от далеких родных?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от всего сердца. Шлю лучшие мысли</w:t>
      </w:r>
      <w:r w:rsidRPr="00EB3BF5">
        <w:rPr>
          <w:rStyle w:val="FootnoteReference"/>
          <w:rFonts w:ascii="Times New Roman CYR" w:hAnsi="Times New Roman CYR" w:cs="Times New Roman CYR"/>
          <w:noProof/>
        </w:rPr>
        <w:footnoteReference w:id="196"/>
      </w:r>
      <w:r w:rsidRPr="00EB3BF5">
        <w:rPr>
          <w:rFonts w:ascii="Times New Roman CYR" w:hAnsi="Times New Roman CYR" w:cs="Times New Roman CYR"/>
          <w:noProof/>
        </w:rPr>
        <w:t>. Всего самого светлого.</w:t>
      </w:r>
    </w:p>
    <w:p w:rsidR="00273A62" w:rsidRPr="00EB3BF5" w:rsidRDefault="00273A62" w:rsidP="00963E0F">
      <w:pPr>
        <w:rPr>
          <w:noProof/>
        </w:rPr>
      </w:pPr>
    </w:p>
    <w:p w:rsidR="00273A62" w:rsidRPr="00EB3BF5" w:rsidRDefault="00273A62" w:rsidP="00914CEC">
      <w:pPr>
        <w:pStyle w:val="a"/>
      </w:pPr>
      <w:bookmarkStart w:id="312" w:name="_Toc242176891"/>
      <w:r w:rsidRPr="00EB3BF5">
        <w:t>103</w:t>
      </w:r>
      <w:bookmarkEnd w:id="312"/>
    </w:p>
    <w:p w:rsidR="00273A62" w:rsidRPr="00EB3BF5" w:rsidRDefault="00273A62" w:rsidP="00914CEC">
      <w:pPr>
        <w:pStyle w:val="a0"/>
        <w:ind w:firstLine="0"/>
      </w:pPr>
      <w:bookmarkStart w:id="313" w:name="_Toc242176892"/>
      <w:r w:rsidRPr="00EB3BF5">
        <w:t>Е.И.Рерих – С.Н.Рериху</w:t>
      </w:r>
      <w:bookmarkEnd w:id="313"/>
    </w:p>
    <w:p w:rsidR="00273A62" w:rsidRPr="00EB3BF5" w:rsidRDefault="00273A62" w:rsidP="00914CEC">
      <w:pPr>
        <w:pStyle w:val="Date"/>
        <w:ind w:firstLine="0"/>
      </w:pPr>
      <w:bookmarkStart w:id="314" w:name="_Toc242176893"/>
      <w:r w:rsidRPr="00EB3BF5">
        <w:t>9 июня 1952 г.</w:t>
      </w:r>
      <w:bookmarkEnd w:id="31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Светуня, спасибо за письмо от 25 мая со всеми интересными сведениями. Прилагаю письмо от Бхатнагара и наш ответ на него. Старается показать дружбу, ответим тем же.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твоя оценка новых приехавших искусников – правильна</w:t>
      </w:r>
      <w:r w:rsidRPr="00EB3BF5">
        <w:rPr>
          <w:rStyle w:val="FootnoteReference"/>
          <w:rFonts w:ascii="Times New Roman CYR" w:hAnsi="Times New Roman CYR" w:cs="Times New Roman CYR"/>
          <w:noProof/>
        </w:rPr>
        <w:footnoteReference w:id="197"/>
      </w:r>
      <w:r w:rsidRPr="00EB3BF5">
        <w:rPr>
          <w:rFonts w:ascii="Times New Roman CYR" w:hAnsi="Times New Roman CYR" w:cs="Times New Roman CYR"/>
          <w:noProof/>
        </w:rPr>
        <w:t>. Трудно ожидать чего-то большего или настоящего культурного отношения! Но очень уж мне претит ношение медалей! Есть шевеление и в Америке, впрочем, Юрий тебе уже писал. Все это малые подвижки, но сдвиг придет в лучшее время. Успех лежит в знании направления и сроков, и этим знанием мы не обижены, но, конечно, ждать бывает тягостно. Но ничего, и это претерпим, и будет «Праздник, и большой, на нашей улице».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Здесь у нас затишье с отъездом большинства тибетцев и с уменьшением приезжающих американцев. Да, скажи Девике, что греческая чета осталась очень довольна вниманием к ним Пандитжи</w:t>
      </w:r>
      <w:r w:rsidRPr="00EB3BF5">
        <w:rPr>
          <w:rStyle w:val="FootnoteReference"/>
          <w:rFonts w:ascii="Times New Roman CYR" w:hAnsi="Times New Roman CYR" w:cs="Times New Roman CYR"/>
          <w:noProof/>
        </w:rPr>
        <w:footnoteReference w:id="198"/>
      </w:r>
      <w:r w:rsidRPr="00EB3BF5">
        <w:rPr>
          <w:rFonts w:ascii="Times New Roman CYR" w:hAnsi="Times New Roman CYR" w:cs="Times New Roman CYR"/>
          <w:noProof/>
        </w:rPr>
        <w:t>. Он принял к сведению все, что они говорили ему о тодах</w:t>
      </w:r>
      <w:r w:rsidRPr="00EB3BF5">
        <w:rPr>
          <w:rStyle w:val="FootnoteReference"/>
          <w:rFonts w:ascii="Times New Roman CYR" w:hAnsi="Times New Roman CYR" w:cs="Times New Roman CYR"/>
          <w:noProof/>
        </w:rPr>
        <w:footnoteReference w:id="199"/>
      </w:r>
      <w:r w:rsidRPr="00EB3BF5">
        <w:rPr>
          <w:rFonts w:ascii="Times New Roman CYR" w:hAnsi="Times New Roman CYR" w:cs="Times New Roman CYR"/>
          <w:noProof/>
        </w:rPr>
        <w:t>, и уже получились некоторые результаты, как, например, открытие школ и еще чего-то, в общем, обращено внимание властей на это вымирающее племя. Теперь Пандитжи стал в их глазах лучшим человеком и вождем страны. Я очень рада этой перемене, ибо они уезжают в Европу и будут там хорошо говорить о нашей любимой стране и ее прекрасном Вожде. Но сама бедная Ирина очень сдала, нужно серьезно полечиться. Болеет желудком и что-то уж очень участились приступы нестерпимых болей, причем и температура иногда подымается очень сильно, до 42 градусов по Цельсию. Мне жаль ее, имеет все, чтобы быть счастливой, и вдруг такая напасть.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твоем масле, сведения остаются без изменения. Урожай будет хорош, цены значительно повысятся к осени. Да, прочла в записях, что самое лучшее масло дает кора старых деревьев, именно кора. Причем Сказано, что кора легко нарастает. Что это значит – не знаю. Если найду что-либо интересное для тебя, в смысле некоторых сведений медицинских и научных, перепишу и перешлю.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усердно привожу в порядок свои записи, но это не так-то легко. Опасаюсь, что осталось мало времени для выполнения этой работы. Силы мои хотя медленно, но все же прибавляются. Несмотря на наступившую жару, днем уже 84 градуса в моей комнате, я не чувствую такой полной исчерпанности сил, как раньше. Обними нашего миленького Вузлика. Она не забывает нас. Поцелуй ее бархатные щечки. Берегите себя, родные, здоровье самое важное. Катрин скоро возвращается на фарму. Инге очень окрепла и наслаждается воздухом в Швейцарии.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Крепко, крепко целую моего птенчика. Очень много думаю о тебе, и так хотелось бы помочь тебе во всем. Сейчас буду посылать тебе новые силы. Владыка по-прежнему утверждает победу на всех путях.</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826D52">
      <w:pPr>
        <w:rPr>
          <w:noProof/>
        </w:rPr>
      </w:pPr>
    </w:p>
    <w:p w:rsidR="00273A62" w:rsidRPr="00EB3BF5" w:rsidRDefault="00273A62" w:rsidP="00914CEC">
      <w:pPr>
        <w:pStyle w:val="a"/>
      </w:pPr>
      <w:bookmarkStart w:id="315" w:name="_Toc242176894"/>
      <w:r w:rsidRPr="00EB3BF5">
        <w:t>104</w:t>
      </w:r>
      <w:bookmarkEnd w:id="315"/>
    </w:p>
    <w:p w:rsidR="00273A62" w:rsidRPr="00EB3BF5" w:rsidRDefault="00273A62" w:rsidP="00914CEC">
      <w:pPr>
        <w:pStyle w:val="a0"/>
        <w:ind w:firstLine="0"/>
      </w:pPr>
      <w:bookmarkStart w:id="316" w:name="_Toc242176895"/>
      <w:r w:rsidRPr="00EB3BF5">
        <w:t>Е.И.Рерих – В.Л.Дутко</w:t>
      </w:r>
      <w:bookmarkEnd w:id="316"/>
    </w:p>
    <w:p w:rsidR="00273A62" w:rsidRPr="00EB3BF5" w:rsidRDefault="00273A62" w:rsidP="00914CEC">
      <w:pPr>
        <w:pStyle w:val="Date"/>
        <w:ind w:firstLine="0"/>
      </w:pPr>
      <w:bookmarkStart w:id="317" w:name="_Toc242176896"/>
      <w:r w:rsidRPr="00EB3BF5">
        <w:t>19 июня 1952 г.</w:t>
      </w:r>
      <w:bookmarkEnd w:id="31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Родная и любимая Другиня, люблю такое определение, ибо оно созвучно с другим, любимым мною, – Йогиня. Потому хочу и </w:t>
      </w:r>
      <w:r w:rsidRPr="00EB3BF5">
        <w:rPr>
          <w:rFonts w:ascii="Times New Roman CYR" w:hAnsi="Times New Roman CYR" w:cs="Times New Roman CYR"/>
          <w:i/>
          <w:iCs/>
          <w:noProof/>
        </w:rPr>
        <w:t xml:space="preserve">могу </w:t>
      </w:r>
      <w:r w:rsidRPr="00EB3BF5">
        <w:rPr>
          <w:rFonts w:ascii="Times New Roman CYR" w:hAnsi="Times New Roman CYR" w:cs="Times New Roman CYR"/>
          <w:noProof/>
        </w:rPr>
        <w:t>назвать Вас также и родная моя Йогиня! Тем более что происходящее переустройство Вашего организма, конечно, уже являет Вам ступень йогическую.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моя любимая Йогиня, спасибо от всего сердца за весточку и за нежную любовь и заботу, выраженные в ней. Очень была тронута! Я нуждаюсь в них, и сердце мое страстно отвечает на созвучные вибрации.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огромное и за присылку перевода «Писем». Конечно, я еще не успела тщательно просмотреть их, но по двум-трем, что я прочла, и насколько я могу судить при моем далеко несовершенном знании английского языка, они звучат очень по-английски. Если найду какие-либо неясности, отмечу и запрошу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Описание Вашего «Сада», сдается мне, очень близко действительности. Согласна с Вами вполне, что редко на Западе можно встретить такой чудесный цветок, как цветок Валентины, и еще реже отвечающий Вивекананде. Всем сердцем понимаю Ваше притяжение к Нему. Он так близок по лучу Величайшему и Несравненному Облику, благодаря Которому можем существовать. Истинно, только благодаря Ему все становится полно чудесного значения и все бытие преображается в красоте радостной Любви. Его Лучи, как Лучи Солнца, наполняют нашу Вселенную сознательной Жизнью. Родная моя Йогиня, любите и оберегите посланный Вам ЧАС СЧАСТЬЯ.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продолжаю просить Вас проявить максимум осторожности с В.М. Она имеет не одного, но нескольких «постояльцев». Нельзя соболезновать неизвестным сущностям, засевшим в ней. Ярые могут оявиться цепкими, оберегите себя. Ваша ступень требует большой осторожности. Мишенька прав, охраняя свою чудесную маму от наскоков вредителей. Бегающие глаза и разные глаза характерны для людей, открывающих широко доступ в свою сокровенную сущность.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не допускайте гнева и раздражения. Этот огонь сжигает ценнейшую в нас ткань, и трудно бывает снова нарастить ее. Также старайтесь не думать – не связывает ли Вас карма с теми или иными людьми. Ибо, истинно, иногда лучше в неведении отходить от кармических узлов, завязанных в прошлом. Следуйте непосредственному указанию сердца, но только самому первому импульсу его. И никогда не стремитесь чрезмерно выдавать свою энергию там, где много неясного и запутанного. Помощь проста – указать Путь, открыть окно в беспредельные Просторы, где столько возможностей и дух может избрать. Также никто не может изменить никому его карму. Лишь проявление личной сильной воли и устремление к расширению мышления и сознания утвердит новый путь. В.М. имела лучшие книги и лучшее руководство в них. Сердце могло подсказать ей, как близко это Руководство, если сердце наше открыто и горит к познанию Истины. Истинно, принятие Учения и горение сердца могут изменить карму.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радость даяния – самая большая радость, и потому так осторожно нужно охранять этот дар в себе и не расточать его без пользы и даже во вред своему особенному сейчас состоянию, родная. Помните о великой соизмеримости, без нее нельзя ни расти, ни строить.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я «не колеблюсь и не страшусь». Но, имея такие знаки, это было бы безумием и предательством! Слово Великого Владыки для меня величайшая радость и непреложный закон. Некоторые Указания бывает трудно охватить, понять в их космичности и также из-за сложности жизни, но постепенно и это понимание становится на место и я привыкаю спокойно принимать и некоторые задержки и как бы отложения сроков. Жизнь не стоит, но мчится неудержимым потоком, следуя причудливому узору многочисленных изгибов и преграждений, встающих на пути, но все же поток доходит до своего назначения.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Космические явления в связи с земными событиями – самые мощные факторы в направлении потока Космического Плана. Временная задержка и обход заграждения не имеют решающего значения в Космическом Плане. Мудрые и Опытные Кормчие стоят во Главе и не раз спасали Они доверенные им Ковчеги, наши пространственные домики. Вот и сейчас наш Домик охраняется Ими сугубо. Но, видимо, Космическая операция, и трудная операция, все же потребуется для спасения нашего Домика. Операция эта будет вызвана нашими безумными землянами. Судьба планеты в руках ее обитателей. Будем чутки, будем прислушиваться ко всем знакам посылаемым. Не мешало бы ученым, и астрономам, и обывателям просвещенным задуматься, и крепко-крепко задуматься – не имеется ли какой связи между пространственными явлениями, посещениями странных огненных формаций в наших сферах и взрывами атомных бомб и тонких энергий? Связь имеется, и вполне конкретная. Но, вероятно, ее скоро нащупают и пожалеют о своем легкомысленном нарушении равновесия в сферах, окружающих нашу Землю. Много выводов можно сделать, если призадуматься без связывающих нас всяких предрассудков, но смело посмотрев действительности в глаза.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Итак, крепко обнимаю мою Йогиню и шлю</w:t>
      </w:r>
      <w:r w:rsidRPr="00EB3BF5">
        <w:rPr>
          <w:rStyle w:val="FootnoteReference"/>
          <w:rFonts w:ascii="Times New Roman CYR" w:hAnsi="Times New Roman CYR" w:cs="Times New Roman CYR"/>
          <w:noProof/>
        </w:rPr>
        <w:footnoteReference w:id="200"/>
      </w:r>
      <w:r w:rsidRPr="00EB3BF5">
        <w:rPr>
          <w:rFonts w:ascii="Times New Roman CYR" w:hAnsi="Times New Roman CYR" w:cs="Times New Roman CYR"/>
          <w:noProof/>
        </w:rPr>
        <w:t xml:space="preserve"> всю нежность моего сердца. Пишите по старому адресу.</w:t>
      </w:r>
    </w:p>
    <w:p w:rsidR="00273A62" w:rsidRPr="00EB3BF5" w:rsidRDefault="00273A62" w:rsidP="00826D52">
      <w:pPr>
        <w:rPr>
          <w:noProof/>
        </w:rPr>
      </w:pPr>
    </w:p>
    <w:p w:rsidR="00273A62" w:rsidRPr="00EB3BF5" w:rsidRDefault="00273A62" w:rsidP="00914CEC">
      <w:pPr>
        <w:pStyle w:val="a"/>
      </w:pPr>
      <w:bookmarkStart w:id="318" w:name="_Toc242176897"/>
      <w:r w:rsidRPr="00EB3BF5">
        <w:t>105</w:t>
      </w:r>
      <w:bookmarkEnd w:id="318"/>
    </w:p>
    <w:p w:rsidR="00273A62" w:rsidRPr="00EB3BF5" w:rsidRDefault="00273A62" w:rsidP="00914CEC">
      <w:pPr>
        <w:pStyle w:val="a0"/>
        <w:ind w:firstLine="0"/>
      </w:pPr>
      <w:bookmarkStart w:id="319" w:name="_Toc242176898"/>
      <w:r w:rsidRPr="00EB3BF5">
        <w:t>Е.И.Рерих – З.Г.Фосдик</w:t>
      </w:r>
      <w:bookmarkEnd w:id="319"/>
    </w:p>
    <w:p w:rsidR="00273A62" w:rsidRPr="00EB3BF5" w:rsidRDefault="00273A62" w:rsidP="00914CEC">
      <w:pPr>
        <w:pStyle w:val="Date"/>
        <w:ind w:firstLine="0"/>
      </w:pPr>
      <w:bookmarkStart w:id="320" w:name="_Toc242176899"/>
      <w:r w:rsidRPr="00EB3BF5">
        <w:t>21 июня 1952 г.</w:t>
      </w:r>
      <w:bookmarkEnd w:id="32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любимая Зиночка, получила два Ваших письма от 30 мая и 8 июня. Письмо майское путешествовало целых 12 дней.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Вам обратно образец приемлемого цвета. Необходимо будет придержаться этого цвета и для первой части, которую очень хотела бы видеть во втором издании. На днях послала письмо нашему другу Боллингу, но забыла упомянуть свое страстное желание видеть обе части напечатанными в обложке одного цвета. Синяя с черными буквами. Пожалуйста, передайте ему эту мою просьбу. Не знаю, смогу ли написать ему до его отъезда. Нужно столько написать и переписать, что ума не приложу, как справлюсь со всеми записями! Наш друг, мой старый личный друг и ученик Нашего Великого Владыки, он может понять, как важно иметь напечатанным Учение Великого Владыки. Учение, которое является Провозвестием Майтрейи и явлено для новой расы, для Новой Эпохи Матери Мира. Так и переведите ему целиком.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 друзьям и сотрудникам, Родная, применим великую терпимость. Без нее ничего большего не сложить. Также рядом с терпимостью стоит соизмеримость и целесообразность. Это три основы прочного строительства. Терпимость исключает фанатизм и ханжество; соизмеримость и целесообразность не допустят разлагающего попустительства. Вот, родная, и вместите; конечно, нелегко, ибо терпимость близко подходит к попустительству, а соизмеримость в малом сознании недалека от фанатизма. Целесообразность в некоторых сознаниях легко может оявиться и беспринципностью. Но черта разделяющая твердо и четко проведена в духе, в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исполняю мое обещание дать пояснение «летающим дискам». Так называемые «летающие диски», «ожерелья» и прочие образования являются пространственными образованиями, носящимися вокруг нашей Земли. Обычно они не имеют доступа в ближайшие слои нашей атмосферы, ибо Земля имеет заградительную сеть. Лучи и магнитные токи образуют совершенно непроницаемую атмосферу, или заградительную сеть. Сфера напряженная и ближайшая к земному плану яро отвечает на воздействие земных энергий, которые отравляют не только сферу, непосредственно прилегающую к Земле, но и более отдаленные пространства в силу мгновенности передачи тончайших энергий. Ярые энергии могут проникать не только за пределы сферы, окружающей Землю, но ярые оставляют бреши в Заградительной Сети. И неожиданные и часто нежелательные посетители начинают проникать в нашу сферу и сами уявляются на распадении (ожерелья) или на сгорании и столкновении с болидами, все еще носящимися в нашей атмосфере со времени гибели нашей лучшей планеты. Столкновения эти порождают ядовитые газы, которые отравляют нашу напряженную атмосферу и яро воздействуют на организмы обитателей планеты.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все опыты с атомными бомбами и прочими такими же вредными, если не вреднейшими, снарядами яро уявляют такие бреши в заградительной сети.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«Ожерелья» являют распадение миров. Каждая буса в ожерелье – одна из сфер, образующих обитаемый или слагающийся мир. Такие «ожерелья» являют расчленение сфер, слагающих миры. Оформляющиеся пространственные тела, попадая через уявленную брешь в сферу с несоответствующими им вибрациями, конечно, распадаются или сгорают. Формации эти изменяются также в силу меньшей скорости, уявленной в нашей сфере, нежели скорость в просторах за предельным кольцом.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Можете перевести это объяснение членам Общества Агни Йоги, интересующимся такими космическими явлениями. Объяснение это, конечно, имею от Великого Владыки, и потому оно вполне научно.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Видимые рушения эти, конечно, настоящие ущербы для нашей Вселенной. Ибо оформления миров требуют миллиарды эонов, и не так уж много миров, готовых принять человечество на ступени столь продвинувшейся, как эволюция нашего земного человечества. Годные домики – редкое явление. Потому мы должны всячески охранять нашу планету. Не являйте, родная, комментарии на недостаток обитаемых домиков. Невежественные сознания уявятся на панике большой и не взлюбят Вас и сообщения наши.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«Дыра» на Солнце – не что иное, как взрывы газа гелия. Эти взрывы благотворны для нашей Земли. Мы получаем добавленную дозу гелия, который действует успокаивающе на психику обитателей Земли. Гелий тушит подземный огонь.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Туннели на Луне – не новость. Туннелей там много. Атмосфера Луны сильно изменилась со времени последних взрывов газа гелия на Солнце.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силу или благодаря подходу многих Светил к нашей Солнечной Системе и нам часто невидимых, деятельность нашей Системы стала много интенсивнее, и это уявит изменения и на нашей планете.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относительно Давида. Конечно, он допустил ошибку, умолчав о серьезности положения Черткова. Он понадеялся на строфант, но он не знал всей степени изношенности организма пациента, и прежде всего сердца. Чертков страдал скрытым склерозом сердца, и его почти невозможно нащупать, и особенно с одного визита. Потому так важно, чтобы врач знал организм пациента до смертельного заболевания. Чертков был на конце своей жизни и не мог больше жить. Но жена может быть благодарной Давиду, ибо он не послал его на предсмертные терзания, ожидавшие его в больнице. Часто родные стремятся продлить жизнь близкого и причиняют ему страстные мучения. Ничего нет мучительнее насильственного возвращения человека, уже наполовину отошедшего, в его изношенное тело. Чертков ушел легко и был принят Великим Владыкой как сотрудник. В больнице это было бы труднее.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мисс Спатс чует, чего она лишилась из-за недостаточно бережной операции, но говорить ей об этом не следует. Конечно, прискорбно то, что случилось, ибо она могла бы оявиться замечательным медиатором для многих проявлений из Высокого Источника. И какой бы незаменимой сотрудницей она могла бы оявиться и Вам. Но и с этим ущербом, при ее устремлении и сердечной доброте, многое может быть достигнуто. Трудности неизбежны. Ничто не происходит так, как это следовало бы, из-за самых неожиданных обстоятельств, и прежде всего из-за нашей неустойчивой природы, всяких сомнений, уныний, обид и разочарований и немалого иногда самомнения. Почти каждому кажется, что он готов принять самое высокое, не ведая трудностей и при малых, но настоящих достижениях.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Нашли ли Вы, родная, письмо Юрия, вложенное в мое последнее письмо к Вам? Действительно, Вы можете сказать Вашим посетителям, что нами все было сделано лично и письменно, были посланы заявления, и письма, и телеграммы, одним словом, весь арсенал был использован, и мы остаемся при нашем неизменном решении и желании трудиться по мере наших сил.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и Инге уже в Штатах. Так радуюсь слышать, что Инге чувствует себя много крепче. Но от Великого Владыки слышу, что она поправилась и еще окрепнет. Она мой пациент. Живя тут среди вибраций, идущих с Гималаев, она прошла трудное время ассимиляции лучей, лечивших ее и напрягавших ее солнечное сплетение. Катрин тоже чувствует себя неплохо. Славные они души, но, конечно, они, как и все, нуждаются в бережном отношении. При встрече припомните все лучшие слова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здоровье Дедлея? Мне думается, что он держится молодцом. Великий Владыка сказал мне: «Дедлей напрягается в лучшем сотрудничестве с матерью. Он определенно сотрудничает со Мною, и яро Я доволен им. Его сотрудничество с матерью Мне страстно нужно. Пусть братья не являют ссор при матери. Дедлей должен сотрудничать с матерью и явить ей нежность сердца своего».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Софья Михайловна не должна рисковать поездкой в горы. Пусть явит осторожность и терпение. Может быть, Вы могли бы попробовать давать ей при опухоли во рту глотать тоненькие льдинки замороженного молока. Я глотала их в течение трех суток, когда страстная боль во всей горловой области и опухоль языка не давали мне возможности проглотить даже слюну. Эти льдинки мороженого молока страстно облегчали мне и боль и поддерживали питание &lt;...&gt;</w:t>
      </w:r>
      <w:r w:rsidRPr="00EB3BF5">
        <w:rPr>
          <w:rStyle w:val="FootnoteReference"/>
          <w:rFonts w:ascii="Times New Roman CYR" w:hAnsi="Times New Roman CYR" w:cs="Times New Roman CYR"/>
          <w:noProof/>
        </w:rPr>
        <w:footnoteReference w:id="201"/>
      </w:r>
    </w:p>
    <w:p w:rsidR="00273A62" w:rsidRPr="00EB3BF5" w:rsidRDefault="00273A62" w:rsidP="00826D52">
      <w:pPr>
        <w:rPr>
          <w:noProof/>
        </w:rPr>
      </w:pPr>
    </w:p>
    <w:p w:rsidR="00273A62" w:rsidRPr="00EB3BF5" w:rsidRDefault="00273A62" w:rsidP="00914CEC">
      <w:pPr>
        <w:pStyle w:val="a"/>
      </w:pPr>
      <w:bookmarkStart w:id="321" w:name="_Toc242176900"/>
      <w:r w:rsidRPr="00EB3BF5">
        <w:t>106</w:t>
      </w:r>
      <w:bookmarkEnd w:id="321"/>
    </w:p>
    <w:p w:rsidR="00273A62" w:rsidRPr="00EB3BF5" w:rsidRDefault="00273A62" w:rsidP="00914CEC">
      <w:pPr>
        <w:pStyle w:val="a0"/>
        <w:ind w:firstLine="0"/>
      </w:pPr>
      <w:bookmarkStart w:id="322" w:name="_Toc242176901"/>
      <w:r w:rsidRPr="00EB3BF5">
        <w:t>Е.И.Рерих – К.Кэмпбелл и Г.И.Фричи</w:t>
      </w:r>
      <w:r w:rsidRPr="00EB3BF5">
        <w:rPr>
          <w:rStyle w:val="FootnoteReference"/>
          <w:b w:val="0"/>
        </w:rPr>
        <w:footnoteReference w:id="202"/>
      </w:r>
      <w:bookmarkEnd w:id="322"/>
    </w:p>
    <w:p w:rsidR="00273A62" w:rsidRPr="00EB3BF5" w:rsidRDefault="00273A62" w:rsidP="00914CEC">
      <w:pPr>
        <w:pStyle w:val="Date"/>
        <w:ind w:firstLine="0"/>
      </w:pPr>
      <w:bookmarkStart w:id="323" w:name="_Toc242176902"/>
      <w:r w:rsidRPr="00EB3BF5">
        <w:t>23 июня 1952 г.</w:t>
      </w:r>
      <w:bookmarkEnd w:id="32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любимые Катрин и Гизелочка, у меня три Ваших письма от 1, 10 и 11 июня. Я была очень счастлива получить их и узнать, что обе Вы чувствуете себя хорошо и с готовностью и спокойствием встречаете все обстоятельства и события. Конечно, зная, что многое сложится лучше, чем мы можем ожидать, мы не должны обращать внимания на все мелочи. Мне часто напоминают: «Вы должны верить Нам и сотрудничать только с Нами». Это мне Сказано написать моим дорогим, любимым дочерям. Так, имейте терпение. Эта величайшая добродетель лежит в основе всех достижений, и особенно в духовной сфере.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нетерпением ожидаю Ваших писем из Аруны с Вашими новыми впечатлениями о настроениях, отношениях и сокровенных устремлениях ее обитателей. Каковы их представления о ближайшем будущем? Не становитесь на их пути, не препятствуйте, если некоторые из них хотят попробовать себя где-то еще. Так, не беспокойтесь, но старайтесь сохранить равновесие и гармонию, выказывая терпение и спокойствие несчастным людям. Что Панасенко? (Есть ли значительные перемены в его отношении к Вам?) Вы по-прежнему можете на него положиться?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бы хотелось, чтобы Вы больше прочувствовали Космическое Значение Великой Задачи Великих Учителей, выполняемой Ими с помощью Их ближайших сотрудников.</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Уверена, Вы в надлежащем духе воспримете новую отсрочку событий.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Великий Владыка желает, чтобы я написала Вам, что Он поможет Вам решить Ваши проблемы наилучшим путем, но ему необходимо Ваше полное доверие и готовность действовать, когда это необходимо. Также Великий Владыка </w:t>
      </w:r>
      <w:r w:rsidRPr="00EB3BF5">
        <w:rPr>
          <w:rFonts w:ascii="Times New Roman CYR" w:hAnsi="Times New Roman CYR" w:cs="Times New Roman CYR"/>
          <w:i/>
          <w:iCs/>
          <w:noProof/>
        </w:rPr>
        <w:t xml:space="preserve">очень доволен </w:t>
      </w:r>
      <w:r w:rsidRPr="00EB3BF5">
        <w:rPr>
          <w:rFonts w:ascii="Times New Roman CYR" w:hAnsi="Times New Roman CYR" w:cs="Times New Roman CYR"/>
          <w:noProof/>
        </w:rPr>
        <w:t>усилиями Гизелы «сохранять и поддерживать гармонию среди сотрудников». Ее просят не заниматься тяжелым физическим трудом. «Она не должна напрягать руки, пытаясь помочь Панасенко. Она снова может сместить свои мышцы. Нельзя рисковать». Моя Гизелочка, берегите себя, Вы нужны 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 приказу Великого Учителя пишу нашим друзьям (Уиду и Боллингу) по-русски. Зина переведет как можно ближе к оригиналу и прочитает им. Но они не должны разглашать Сказанного. Конечно, потом она прочитает письмо и Вам. Но, родные мои, храните молчание, не тревожьтесь, будьте спокойны, все сложится согласно Воле Владыки. Я люблю Вас, мои дочери, и постоянно думаю о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себя, и пусть Ваше солнечное сплетение действует. Не принимайте никаких лекарств, сода – самое лучшее средство.</w:t>
      </w:r>
    </w:p>
    <w:p w:rsidR="00273A62" w:rsidRPr="00EB3BF5" w:rsidRDefault="00273A62" w:rsidP="00826D52">
      <w:pPr>
        <w:rPr>
          <w:noProof/>
        </w:rPr>
      </w:pPr>
    </w:p>
    <w:p w:rsidR="00273A62" w:rsidRPr="00EB3BF5" w:rsidRDefault="00273A62" w:rsidP="00914CEC">
      <w:pPr>
        <w:pStyle w:val="a"/>
      </w:pPr>
      <w:bookmarkStart w:id="324" w:name="_Toc242176903"/>
      <w:r w:rsidRPr="00EB3BF5">
        <w:t>107</w:t>
      </w:r>
      <w:bookmarkEnd w:id="324"/>
    </w:p>
    <w:p w:rsidR="00273A62" w:rsidRPr="00EB3BF5" w:rsidRDefault="00273A62" w:rsidP="00914CEC">
      <w:pPr>
        <w:pStyle w:val="a0"/>
        <w:ind w:firstLine="0"/>
      </w:pPr>
      <w:bookmarkStart w:id="325" w:name="_Toc242176904"/>
      <w:r w:rsidRPr="00EB3BF5">
        <w:t>Е.И.Рерих – З.Г.Фосдик и Д.Фосдику</w:t>
      </w:r>
      <w:bookmarkEnd w:id="325"/>
    </w:p>
    <w:p w:rsidR="00273A62" w:rsidRPr="00EB3BF5" w:rsidRDefault="00273A62" w:rsidP="00914CEC">
      <w:pPr>
        <w:pStyle w:val="Date"/>
        <w:ind w:firstLine="0"/>
      </w:pPr>
      <w:bookmarkStart w:id="326" w:name="_Toc242176905"/>
      <w:r w:rsidRPr="00EB3BF5">
        <w:t>11 июля 1952 г.</w:t>
      </w:r>
      <w:bookmarkEnd w:id="32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отвечаю на Ваши письма от 27 и 28 июня. «Следует ответить сильно и категорично», – так было Сказано. Напишите, родные, этим крамольникам, что Вы довели до сведения Елены Ивановны о создавшемся невозможном положении среди соревнующих сотрудников, совершенно недопустимом около Учения Света, и переведите им Решение Великого Владыки – «Уявите Мое справедливое Указание Ренцу и Брандштеттеру. Явление сотрудничества "Аркэн Скул" с Обществом Агни Йоги совершенно невозможно. Совершенно неприемлемо Нами и явление тяжбы и раздоров между сотрудниками. И Наша доверенная матерь Агни Йоги не может быть отягощена такими нетерпимыми явлениями. Уявите прекращение перевода Моих Книг. Явление перечисления принесенных жертв и сетования на понесенные ущербы и убытки не могут исходить от сотрудников Твердыни Света. Яро отойдите от работы по Моему Учению, которое не нуждается в широком распространении.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Сокровенное Учение остается сокровенным при малом числе учеников, и явно Мы не собираемся выставлять Наше Учение на перекрестках путей, не только темных, но и оявленных на крушение... Напиши так».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напишите, как Вы были огорчены, получив такое суровое Решение, но действительно, ими были нарушены все границы терпимости и ярые могут пенять на себя самих. «Яро уяви твердую Волю с мелкими вредителями. Мы явили испытание, но никто не выдержал его; ярые преследовали лишь свои выгоды. Нам не нужны такие последователи».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«Недопустимо такое отягощение сердца Матери Мира. Сила матери Агни Йоги Мне нужна для Космического Строительства, для спасения планеты. Космическая сила ее Мне нужна для обуздания подземного огня, нужна на сотрудничестве Космическом на всем Огненном Пути»</w:t>
      </w:r>
      <w:r w:rsidRPr="00EB3BF5">
        <w:rPr>
          <w:rStyle w:val="FootnoteReference"/>
          <w:rFonts w:ascii="Times New Roman CYR" w:hAnsi="Times New Roman CYR" w:cs="Times New Roman CYR"/>
          <w:noProof/>
        </w:rPr>
        <w:footnoteReference w:id="203"/>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переведите для них лишь «Указание и Решение». О матери Агни Йоги, о Космическом Сотрудничестве – не для них.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они отойдут. Для Вашего сведения, Великий Владыка считает труды, компиляции Алисы Бейли очень вредными. Ярая была определенно сотрудницей темных сил. Нетрудно, при некотором знании, компилирование подобных книг, когда живешь в городах, где сотни тысяч оккультных трудов лежат на полках обширных библиотек. Учитель Алисы Бейли не принадлежит к Твердыне Света. Великий Владыка отказывается от него.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Страницы Белой Магии переплетаются у нее с самой определенной Черной Магией, и такое смешение, конечно, страстно вредно и порождает великое смущение и извращение в нетвердых сознаниях. Итак, родная, Вам предстоит выдержать натиск темных сил, не бойтесь! Щит Света поднят над Вами, когда Вы сражаетесь за Охрану Учения.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правы, родная, постоянно настаивая, насколько мы непоколебимы в своем решении и желании трудиться... Но хотелось бы узнать причину столь упорного молчания. Мое следующее письмо пошлю по Вашему постоянному адресу и очень прошу Дедлея передать Вам его лично, не посылать по почте, ибо ввиду перемены Вами адреса оно может затеряться. Письмо будет иметь Указания нужные.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разносторонность в знаниях сына при большой даровитости – совершенно исключительное явление, и здесь его очень оценили, начинает получать приглашения в Университеты, и большие люди спрашивают его мнения. Но никто еще не мог оценить всего размаха его знания, хотя и приходится слышать, что Юрий Николаевич не знает еще сам, какую мощь дает ему знание! Скажите другу, посетившему Вас, и о прекрасной, честной и открытой природе такого незаменимого сотрудника.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радовались, что помещение Учреждений и вся обстановка дома так понравились нашей милой Валентине. Она остро почуяла его атмосферу «человечности», которая все больше исчезает из нашего обихода, все заменяется «звериными инстинктами и рабством у доллара и механической дьявольщиной», – таковы приблизительно ее первые впечатления после четырехлетнего отсутствия.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Она много продвинулась на духовном пути, многое прочувствовала сердцем. Сердце ее остро чует красоту, и это ее Ведущая Звезда. Есть в ней искренность и честность в описании ее духовных переживаний, это большая редкость. Дай Бог, чтобы она могла продолжать свое восхождение. Она талантлива и могла бы много способствовать верному пониманию Учения. Я возлагаю надежды на нее как на сотрудницу, горящую сердцем, таких очень мало. Мало еще слышала от наших милых сотрудниц с фармы. Должно быть, не все там легко. Трудная полоса сейчас перед ними, но сердце поможет им все преодолеть. Нелегко тоже снова погрузиться в Америкэн уэйс. Они все-таки изменились под воздействием Гималайских вибраций. Они обе нам с Вами близкие сотрудницы, и мы должны сотрудничать с ними именно сердцем. Они ближе, чем Вы думаете и чем я думала это раньше. Итак, милые сотрудницы потрудятся, чтобы найти точки соприкасания. Надо кончать. Монсун силен и труден мне. Устаю. Софье Михайловне сердечный привет. Пусть живет мыслью о чудесном ей пути в Докиуд к Владыке. Думы и мечты пролагают путь и открывают Врата. Не страшиться нужно, но радоваться.</w:t>
      </w:r>
    </w:p>
    <w:p w:rsidR="00273A62" w:rsidRPr="00EB3BF5" w:rsidRDefault="00273A62" w:rsidP="00831F35">
      <w:pPr>
        <w:rPr>
          <w:noProof/>
        </w:rPr>
      </w:pPr>
    </w:p>
    <w:p w:rsidR="00273A62" w:rsidRPr="00EB3BF5" w:rsidRDefault="00273A62" w:rsidP="00914CEC">
      <w:pPr>
        <w:pStyle w:val="a"/>
      </w:pPr>
      <w:bookmarkStart w:id="327" w:name="_Toc242176906"/>
      <w:r w:rsidRPr="00EB3BF5">
        <w:t>108</w:t>
      </w:r>
      <w:bookmarkEnd w:id="327"/>
    </w:p>
    <w:p w:rsidR="00273A62" w:rsidRPr="00EB3BF5" w:rsidRDefault="00273A62" w:rsidP="00914CEC">
      <w:pPr>
        <w:pStyle w:val="a0"/>
        <w:ind w:firstLine="0"/>
      </w:pPr>
      <w:bookmarkStart w:id="328" w:name="_Toc242176907"/>
      <w:r w:rsidRPr="00EB3BF5">
        <w:t>Е.И.Рерих – С.Н.Рериху</w:t>
      </w:r>
      <w:bookmarkEnd w:id="328"/>
    </w:p>
    <w:p w:rsidR="00273A62" w:rsidRPr="00EB3BF5" w:rsidRDefault="00273A62" w:rsidP="00914CEC">
      <w:pPr>
        <w:pStyle w:val="Date"/>
        <w:ind w:firstLine="0"/>
      </w:pPr>
      <w:bookmarkStart w:id="329" w:name="_Toc242176908"/>
      <w:r w:rsidRPr="00EB3BF5">
        <w:t>15 июля 1952 г.</w:t>
      </w:r>
      <w:bookmarkEnd w:id="32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Светуся, что с картинами? Очень встревожены, что могло случиться? Так, помню, как Рая бережно укладывала их со столярами. Вероятно, ящик был отослан в Бангалор. Завтра пошлем телеграмму с запросом о картинах. Сейчас пришла твоя посылка, спасибо большое, родной. Порадовались очень, ибо позднее могут быть задержки. Монсун довольно силен, местами уже оползни. Туман, духота, сырость больше, нежели в прошлом году. Температура с утра 72 градуса, днем переваливает за 80.</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твои новые посадки? Слышу, что урожай будет необычно богатым. Цены значительно возрастут. Также имею неоднократное напоминание о необходимости знакомства с Баба, не только знакомства, но сотрудничества с ним. Ну да все постепенно выяснится, но нужно быть открытым, никогда не знаешь, как что придет. Думается, что и советник подойдет, выявится тоже неожиданно. Постоянно слышу утверждение о твоей победе за справедливое дело. Главное, ничем не устрашаться, помня, Кто стоит за тобою. Победа обещана, будь тверд, мой родной.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прошу тебя ничем не связываться со страною долларов. Также опасаюсь, как бы наша любимая Индия не слишком связала себя с нею, может оказаться в трудном положении в случае крушения страны долларов. Люди ослепли и не видят, куда катится колесо рока, на какой ниточке висит судьба многих стран. Нельзя затрагивать безнаказанно тончайшие энергии, эти рычаги сил космических.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нас здесь постепенно все замирает. Почти все тибетцы вернулись восвояси. Американцы появляются редко, очень уж их тут не любят. Наши греки тоже покидают Калимпонг. Петр Георгиевич уезжает завтра, Ирина Александровна шестого августа. Думают вернуться в конце октября. Не верится, чтобы мы с ними снова увиделись. Бутанцы, как всегда, дружественны, мы не слишком надоедаем им, и все ладно.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еще очень занят окончанием своей грамматики, его сотрудник уехал, не закончив работу. Но, вероятно, Юрик сам пишет тебе о своих обстоятельствах. Пришли будто бы новые фигурки к глухому в Гималайском отеле. Цены огромные, но, конечно, скоро понизятся.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Некоторые корреспонденты мои запрашивали меня о «летающих дисках», «ожерельях» и «сигарах». Пришлось написать Зине, может быть, тебя заинтересует это пояснение, данное мне Великим Владыкой, прилагаю его и тебе.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называемые летающие диски, ожерелья и прочие образования являются пространственными образованиями, носящимися вокруг нашей Земли. Обычно они не имеют доступа в ближайшие слои нашей атмосферы, ибо Земля имеет заградительную сеть. Лучи и магнитные токи образуют совершенно непроницаемую атмосферу, или заградительную сеть. Сфера напряженная и ближайшая к земному плану яро отвечает на воздействие земных энергий, которые отравляют не только сферу, непосредственно прилегающую к Земле, но и более отдаленные пространства в силу мгновенной передачи тончайших энергий.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Ярые энергии могут проникать не только за пределы сферы, окружающей Землю, но ярые оставляют </w:t>
      </w:r>
      <w:r w:rsidRPr="00EB3BF5">
        <w:rPr>
          <w:rFonts w:ascii="Times New Roman CYR" w:hAnsi="Times New Roman CYR" w:cs="Times New Roman CYR"/>
          <w:i/>
          <w:iCs/>
          <w:noProof/>
        </w:rPr>
        <w:t xml:space="preserve">бреши </w:t>
      </w:r>
      <w:r w:rsidRPr="00EB3BF5">
        <w:rPr>
          <w:rFonts w:ascii="Times New Roman CYR" w:hAnsi="Times New Roman CYR" w:cs="Times New Roman CYR"/>
          <w:noProof/>
        </w:rPr>
        <w:t>в заградительной сети, и неожиданные и часто нежелательные посетители начинают проникать в нашу сферу и сами уявляются на распадении (ожерелья) или на сгорании при столкновении с болидами, все еще носящимися в нашей атмосфере со времени гибели нашей лучшей планеты. Столкновения эти порождают ядовитые газы, которые отравляют нашу напряженную атмосферу и яро воздействуют на организмы обитателей Земли.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все опыты с атомными бомбами и прочими такими же вредными, если не вреднее – снарядами, яро уявляют такие БРЕШИ в заградительной сети.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"Ожерелья" являют распадение миров. Каждая "буса" в ожерелье – одна из сфер, образующих обитаемый или слагающийся мир. Такие "ожерелья" являются расчленением слагающихся миров. Оформляющиеся пространственные тела, попадая через уявленную брешь в сферу с несоответствующими им вибрациями, конечно, распадаются или сгорают. Формации эти изменяются также в силу меньшей скорости, уявленной в нашей сфере, нежели в просторах за предельным кольцом.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Видимые рушения эти, конечно, настоящие ущербы для нашей Вселенной. Ибо оформление миров требует миллиарды эонов, и не так уж много миров, готовых принять человечество на ступени столь продвинувшейся, как эволюция нашего земного человечества. Годные домики – редкое явление. Потому мы должны всячески охранять нашу планету...»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одно средство против белых муравьев. Порошок из мускатного ореха и коры его может остановить распространение белых муравьев и даже уничтожить их. Также помогает окуривание смолой.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Асбест будет источником богатства Индии, ибо все магнитные аппараты и магнитные измерители будут нуждаться в нем. Именно, потребуется большое сотрудничество асбеста.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только справлюсь с накопившимися письмами для ответа, напишу Вузлику. А пока передай ей мой поцелуй и скажи, что всегда радуемся ее письмам.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Скоро выйдет вторая часть «Листов Сада Мории» и перепечатают первый том в дополненном виде. Надеюсь, что удастся издать третьим выпуском «АГНИ ЙОГУ».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Имею хорошие письма от Катрин и Инге. Фарму нашли в лучшем состоянии, нежели они полагали. Но, конечно, им трудно ассимилировать психологию латвийцев. Все устраивается как-то само собою. И Аида уже имеет должность при больнице, также может существовать. Мальчика определили в школу, так что он им не надоедает. В остальном подвижек пока нет. Но фарму продавать не будут, </w:t>
      </w:r>
      <w:r w:rsidRPr="00EB3BF5">
        <w:rPr>
          <w:rFonts w:ascii="Times New Roman CYR" w:hAnsi="Times New Roman CYR" w:cs="Times New Roman CYR"/>
          <w:i/>
          <w:iCs/>
          <w:noProof/>
        </w:rPr>
        <w:t xml:space="preserve">это главное. </w:t>
      </w:r>
      <w:r w:rsidRPr="00EB3BF5">
        <w:rPr>
          <w:rFonts w:ascii="Times New Roman CYR" w:hAnsi="Times New Roman CYR" w:cs="Times New Roman CYR"/>
          <w:noProof/>
        </w:rPr>
        <w:t>Инге очень окрепла, все боли оставили ее. Катрин тоже чувствует себя неплохо</w:t>
      </w:r>
      <w:r w:rsidRPr="00EB3BF5">
        <w:rPr>
          <w:rStyle w:val="FootnoteReference"/>
          <w:rFonts w:ascii="Times New Roman CYR" w:hAnsi="Times New Roman CYR" w:cs="Times New Roman CYR"/>
          <w:noProof/>
        </w:rPr>
        <w:footnoteReference w:id="204"/>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нежно целую тебя, помни, </w:t>
      </w:r>
      <w:r w:rsidRPr="00EB3BF5">
        <w:rPr>
          <w:rFonts w:ascii="Times New Roman CYR" w:hAnsi="Times New Roman CYR" w:cs="Times New Roman CYR"/>
          <w:i/>
          <w:iCs/>
          <w:noProof/>
        </w:rPr>
        <w:t xml:space="preserve">что победа суждена, </w:t>
      </w:r>
      <w:r w:rsidRPr="00EB3BF5">
        <w:rPr>
          <w:rFonts w:ascii="Times New Roman CYR" w:hAnsi="Times New Roman CYR" w:cs="Times New Roman CYR"/>
          <w:noProof/>
        </w:rPr>
        <w:t>но будь тверд. Пиши. 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831F35">
      <w:pPr>
        <w:rPr>
          <w:noProof/>
        </w:rPr>
      </w:pPr>
    </w:p>
    <w:p w:rsidR="00273A62" w:rsidRPr="00EB3BF5" w:rsidRDefault="00273A62" w:rsidP="00914CEC">
      <w:pPr>
        <w:pStyle w:val="a"/>
      </w:pPr>
      <w:bookmarkStart w:id="330" w:name="_Toc242176909"/>
      <w:r w:rsidRPr="00EB3BF5">
        <w:t>109</w:t>
      </w:r>
      <w:bookmarkEnd w:id="330"/>
    </w:p>
    <w:p w:rsidR="00273A62" w:rsidRPr="00EB3BF5" w:rsidRDefault="00273A62" w:rsidP="00914CEC">
      <w:pPr>
        <w:pStyle w:val="a0"/>
        <w:ind w:firstLine="0"/>
      </w:pPr>
      <w:bookmarkStart w:id="331" w:name="_Toc242176910"/>
      <w:r w:rsidRPr="00EB3BF5">
        <w:t>Е.И.Рерих – Н.Боссхардт</w:t>
      </w:r>
      <w:r w:rsidRPr="00EB3BF5">
        <w:rPr>
          <w:rStyle w:val="FootnoteReference"/>
          <w:b w:val="0"/>
        </w:rPr>
        <w:footnoteReference w:id="205"/>
      </w:r>
      <w:bookmarkEnd w:id="331"/>
    </w:p>
    <w:p w:rsidR="00273A62" w:rsidRPr="00EB3BF5" w:rsidRDefault="00273A62" w:rsidP="00914CEC">
      <w:pPr>
        <w:pStyle w:val="Date"/>
        <w:spacing w:after="0"/>
        <w:ind w:firstLine="0"/>
      </w:pPr>
      <w:bookmarkStart w:id="332" w:name="_Toc242176911"/>
      <w:r w:rsidRPr="00EB3BF5">
        <w:t>17 июля 1952 г.</w:t>
      </w:r>
      <w:bookmarkEnd w:id="332"/>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мадмуазель Боссхардт, скорее, моя маленькая дорогая Надя, которая любит мою страну, хочу сказать Вам, что очень Вас люблю и горячо благодарю за Вашу сердечную записку и посылку красивых сеточек для волос. Я в самом деле избалована своими друзьями.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же, как и Вы, я сожалею, что наша родная Инге не смогла пожить подольше в Швейцарии с Вами, которую она нежно любит, и со своей сестрой Дорой, которой она искренне восхищается.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сердце открыто для Вас обеих, и я хотела бы познакомиться и встретиться с Вами. Кто знает, быть может, счастливый день настанет, и все мы свидимся.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мои две чудесные духовные дочери смогут к Вам присоединиться к концу этого года.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маленькая Надя, еще раз благодарю Вас за Вашу любезность и обнимаю от всего сердца.</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пожеланиями,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Елена Рерих</w:t>
      </w:r>
    </w:p>
    <w:p w:rsidR="00273A62" w:rsidRPr="00EB3BF5" w:rsidRDefault="00273A62" w:rsidP="00831F35">
      <w:pPr>
        <w:rPr>
          <w:noProof/>
        </w:rPr>
      </w:pPr>
    </w:p>
    <w:p w:rsidR="00273A62" w:rsidRPr="00EB3BF5" w:rsidRDefault="00273A62" w:rsidP="00914CEC">
      <w:pPr>
        <w:pStyle w:val="a"/>
      </w:pPr>
      <w:bookmarkStart w:id="333" w:name="_Toc242176912"/>
      <w:r w:rsidRPr="00EB3BF5">
        <w:t>110</w:t>
      </w:r>
      <w:bookmarkEnd w:id="333"/>
    </w:p>
    <w:p w:rsidR="00273A62" w:rsidRPr="00EB3BF5" w:rsidRDefault="00273A62" w:rsidP="00914CEC">
      <w:pPr>
        <w:pStyle w:val="a0"/>
        <w:ind w:firstLine="0"/>
      </w:pPr>
      <w:bookmarkStart w:id="334" w:name="_Toc242176913"/>
      <w:r w:rsidRPr="00EB3BF5">
        <w:t>Е.И.Рерих – Б.Н. и Н.И. Абрамовым</w:t>
      </w:r>
      <w:bookmarkEnd w:id="334"/>
    </w:p>
    <w:p w:rsidR="00273A62" w:rsidRPr="00EB3BF5" w:rsidRDefault="00273A62" w:rsidP="00914CEC">
      <w:pPr>
        <w:pStyle w:val="Date"/>
        <w:ind w:firstLine="0"/>
      </w:pPr>
      <w:bookmarkStart w:id="335" w:name="_Toc242176914"/>
      <w:r w:rsidRPr="00EB3BF5">
        <w:t>18 июля 1952 г.</w:t>
      </w:r>
      <w:bookmarkEnd w:id="33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Борис и Ниночка, получила Ваши письма от 14 и 15 июня. Дошли удивительно скоро, вероятно, попали на отходящий аэроплан. Очень порадовалась настроению в Ваших письмах. Храните эту бодрость и Вашу веру и любовь в нашу страну. Сама я уявляюсь на страстном желании встретиться с Вами и яро надеюсь на скорые подвижки. Стараюсь закончить здесь все мои работы, чтобы уявиться на новом поле труда в любимой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«Лучи Строительства будущего подымаются на горизонте. Запаситесь, родные, терпением на последние месяцы перед Сужденным. Яро уявитесь на спокойствии и не являйте никаких опасений за свою судьбу. Сотрудничество Великого Владыки обеспечено Вам. Явление Его Руки над страною. Оявите спокойствие, когда враждебная страна оявит свои действия. Страна лучшая, страна наша, конечно, оявится на победе, страстной победе».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Сомневаться нельзя, ибо Великий Владыка поможет всеми силами, оявленными в Его Мощи. Страна наша уявлена на несправедливых нападках и на яром оскорблении, но яро Великий Владыка защитит нашу Страну и уявит сотрудничество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«Храните спокойствие и не являйте тревоги к своему здоровью. Явите ожидание радостное лучшего будущего в Моей стране под моим Знаменем. Еще никто не думает о столкновении, и ярое придет страстно неожиданно.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Оявите спокойствие, Мне нужно спокойствие. Не являйте страха, ни ярого лукавого сомнения». Пишу это со слов Великого Владыки. Давно указанное переустройство Мира приблизилось.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тронута, родной мой Борис, начатой Вами работой над письмами. Радуюсь за Ниночку. Необходимо утвердить в духе решение начать поправляться. Это даст как бы толчок к сдвигу, к движению в центрах. Вздутие, боль от напряжения, тошнота всегда сопровождают йогические процессы. Опасаться их не нужно, но стараться облегчать работу центров легкой пищей и спокойствием. Приемы магнезии могут помочь при вздутии. Кофейную ложку на полчашки воды. Средство безвредное, и можно принимать его повторно при сильном вздутии. Великий Владыка утверждает, что эта фаза скоро пройдет и Ниночка начнет крепнуть. Потому не тревожьтесь, зная, под каким Щитом Вы оба находитесь, родные мои!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Спросите нашу родную Екатерину Петровну, получила ли она мое письмо от 26 мая? И передайте ей, что ей тоже предстоит отъезд в страну любимую. Пусть ничем не тревожится. На днях напишу и 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Часто думаю о Вас, родные, и, конечно, мечтаю, что сын мой Борис подойдет настолько близко, что сможет помочь мне в разборе моих любимых, самых любимых и сокровенных мне Записей. Также и по собиранию материалов о нашем Светлом Гуру.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Любите, любите, любите, ничего нет благостнее, выше и мощнее чистой любви. Этот Магнит действует во всем Космосе и созидает все Миры, уявляя жизнь и радость.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мою любовь, всю нежность сердца и стараюсь вдохнуть всю силу духа перед предуказанными переменами в Мире, которые все будут на пользу нашей родной страны. Космическая Справедливость действует непреложно.</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Светлого и радостного.</w:t>
      </w:r>
    </w:p>
    <w:p w:rsidR="00273A62" w:rsidRPr="00EB3BF5" w:rsidRDefault="00273A62" w:rsidP="00F804B2">
      <w:pPr>
        <w:rPr>
          <w:noProof/>
        </w:rPr>
      </w:pPr>
    </w:p>
    <w:p w:rsidR="00273A62" w:rsidRPr="00EB3BF5" w:rsidRDefault="00273A62" w:rsidP="00914CEC">
      <w:pPr>
        <w:pStyle w:val="a"/>
      </w:pPr>
      <w:bookmarkStart w:id="336" w:name="_Toc242176915"/>
      <w:r w:rsidRPr="00EB3BF5">
        <w:t>111</w:t>
      </w:r>
      <w:bookmarkEnd w:id="336"/>
    </w:p>
    <w:p w:rsidR="00273A62" w:rsidRPr="00EB3BF5" w:rsidRDefault="00273A62" w:rsidP="00914CEC">
      <w:pPr>
        <w:pStyle w:val="a0"/>
        <w:ind w:firstLine="0"/>
      </w:pPr>
      <w:bookmarkStart w:id="337" w:name="_Toc242176916"/>
      <w:r w:rsidRPr="00EB3BF5">
        <w:t>Е.И.Рерих – З.Г.Фосдик</w:t>
      </w:r>
      <w:bookmarkEnd w:id="337"/>
    </w:p>
    <w:p w:rsidR="00273A62" w:rsidRPr="00EB3BF5" w:rsidRDefault="00273A62" w:rsidP="00914CEC">
      <w:pPr>
        <w:pStyle w:val="Date"/>
        <w:ind w:firstLine="0"/>
      </w:pPr>
      <w:bookmarkStart w:id="338" w:name="_Toc242176917"/>
      <w:r w:rsidRPr="00EB3BF5">
        <w:t>24 июля 1952 г.</w:t>
      </w:r>
      <w:bookmarkEnd w:id="33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пересылаю Вам письмо Юрия, которое очень прошу прочесть или передать лично дружественному лицу при его следующем посещении наших Учреждений. По возвращении в город Вы сможете, вероятно, навести кое-какие справки о происшедших за это время переменах и о новых заместителях и сообщите нам. Важно найти дружественного, расположенного человека, который мог бы подать совет для лучших действий. Здесь у нас все стоит на мертвой точке. Нет смысла прикасаться к мертвецам. А сколько можно было бы сделать в этой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Ваше письмо с запросами о неточностях и пропусках в «Агни Йоге». Наскоро пробежала их и вижу, что все Ваши замечания вполне правильны. Также и относительно инициалов. В § 77 мне хотелось бы везде сохранить лишь инициалы. Незачем выделять одного Людовика, но имя Сен-Жермена следовало бы поместить полностью.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занята спешной работой и не могу отрываться от нее. Скоро кончу и напишу обстоятельно. Напишу также Боллингу. В конце июня он имел письмо</w:t>
      </w:r>
      <w:r w:rsidRPr="00EB3BF5">
        <w:rPr>
          <w:rStyle w:val="FootnoteReference"/>
          <w:rFonts w:ascii="Times New Roman CYR" w:hAnsi="Times New Roman CYR" w:cs="Times New Roman CYR"/>
          <w:noProof/>
        </w:rPr>
        <w:footnoteReference w:id="206"/>
      </w:r>
      <w:r w:rsidRPr="00EB3BF5">
        <w:rPr>
          <w:rFonts w:ascii="Times New Roman CYR" w:hAnsi="Times New Roman CYR" w:cs="Times New Roman CYR"/>
          <w:noProof/>
        </w:rPr>
        <w:t xml:space="preserve"> от меня. Он теперь ждет моего ответа на его последнее письмо из Швеции.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берегите здоровье, отдыхайте насколько возможно и, главное, ничем не тревожьтесь, гоните малые сомнения. Мы с Вами отдали наши жизни Великому Владыке на подвиг, на сдвиг сознания и не можем слишком тревожиться за события и исход их. Великий Зодчий предвидит и знает, как избежать опасности. Поможем Ему нашей готовностью приложить все наше уменье. Конечно, трудно, но кому из сознательных людей сейчас легко? Но и это пройдет, и узнаем и радость, и строительство новое.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и много думаю о Вас</w:t>
      </w:r>
      <w:r w:rsidRPr="00EB3BF5">
        <w:rPr>
          <w:rStyle w:val="FootnoteReference"/>
          <w:rFonts w:ascii="Times New Roman CYR" w:hAnsi="Times New Roman CYR" w:cs="Times New Roman CYR"/>
          <w:noProof/>
        </w:rPr>
        <w:footnoteReference w:id="207"/>
      </w:r>
      <w:r w:rsidRPr="00EB3BF5">
        <w:rPr>
          <w:rFonts w:ascii="Times New Roman CYR" w:hAnsi="Times New Roman CYR" w:cs="Times New Roman CYR"/>
          <w:noProof/>
        </w:rPr>
        <w:t>. Сердечный привет Софье Михайловне.</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 с Вами.</w:t>
      </w:r>
    </w:p>
    <w:p w:rsidR="00273A62" w:rsidRPr="00EB3BF5" w:rsidRDefault="00273A62" w:rsidP="00F804B2">
      <w:pPr>
        <w:rPr>
          <w:noProof/>
        </w:rPr>
      </w:pPr>
    </w:p>
    <w:p w:rsidR="00273A62" w:rsidRPr="00EB3BF5" w:rsidRDefault="00273A62" w:rsidP="00914CEC">
      <w:pPr>
        <w:pStyle w:val="a"/>
      </w:pPr>
      <w:bookmarkStart w:id="339" w:name="_Toc242176918"/>
      <w:r w:rsidRPr="00EB3BF5">
        <w:t>112</w:t>
      </w:r>
      <w:bookmarkEnd w:id="339"/>
    </w:p>
    <w:p w:rsidR="00273A62" w:rsidRPr="00EB3BF5" w:rsidRDefault="00273A62" w:rsidP="00914CEC">
      <w:pPr>
        <w:pStyle w:val="a0"/>
        <w:ind w:firstLine="0"/>
      </w:pPr>
      <w:bookmarkStart w:id="340" w:name="_Toc242176919"/>
      <w:r w:rsidRPr="00EB3BF5">
        <w:t>Е.И.Рерих – К.Кэмпбелл и Г.И.Фричи</w:t>
      </w:r>
      <w:r w:rsidRPr="00EB3BF5">
        <w:rPr>
          <w:rStyle w:val="FootnoteReference"/>
          <w:b w:val="0"/>
        </w:rPr>
        <w:footnoteReference w:id="208"/>
      </w:r>
      <w:bookmarkEnd w:id="340"/>
    </w:p>
    <w:p w:rsidR="00273A62" w:rsidRPr="00EB3BF5" w:rsidRDefault="00273A62" w:rsidP="00914CEC">
      <w:pPr>
        <w:pStyle w:val="Date"/>
        <w:ind w:firstLine="0"/>
      </w:pPr>
      <w:bookmarkStart w:id="341" w:name="_Toc242176920"/>
      <w:r w:rsidRPr="00EB3BF5">
        <w:t>3 августа 1952 г.</w:t>
      </w:r>
      <w:bookmarkEnd w:id="34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Мои самые любимые дочери, я была так счастлива, получив два Ваших письма от 10 июля, одно от 11-го и одно от 21-го. Теперь я чувствую спокойную уверенность за Вас, так и должно быть. Также проявите терпимость по отношению к ближайшему окружению и условиям. Без полного доверия, веры мы не можем продвигаться в нашем познании и достижении внутреннего совершенствования. Любимые, не волнуйтесь о Вашем здоровье. С Вами обеими </w:t>
      </w:r>
      <w:r w:rsidRPr="00EB3BF5">
        <w:rPr>
          <w:rFonts w:ascii="Times New Roman CYR" w:hAnsi="Times New Roman CYR" w:cs="Times New Roman CYR"/>
          <w:i/>
          <w:iCs/>
          <w:noProof/>
        </w:rPr>
        <w:t xml:space="preserve">все в порядке. </w:t>
      </w:r>
      <w:r w:rsidRPr="00EB3BF5">
        <w:rPr>
          <w:rFonts w:ascii="Times New Roman CYR" w:hAnsi="Times New Roman CYR" w:cs="Times New Roman CYR"/>
          <w:noProof/>
        </w:rPr>
        <w:t xml:space="preserve">Но не забывайте, что Ваши организмы проходят через переустройство. Йогический процесс продолжается. Медвежья желчь и никакие другие лекарства за исключением строфанта, валериана, соды и слабительного не нужны. Только не переедайте и не переутомляйтесь. Боли возникают во время пробуждения солнечного сплетения, поэтому, если Вы чрезмерно страдаете от них, принимайте лекарства, посланные Вам Дэвидом в Калимпонг. Так, не беспокойтесь из-за странных болей и симптомов в Вашем организме, все они – головокружения, тошнота, боли и т.д. – </w:t>
      </w:r>
      <w:r w:rsidRPr="00EB3BF5">
        <w:rPr>
          <w:rFonts w:ascii="Times New Roman CYR" w:hAnsi="Times New Roman CYR" w:cs="Times New Roman CYR"/>
          <w:i/>
          <w:iCs/>
          <w:noProof/>
        </w:rPr>
        <w:t xml:space="preserve">происходят из-за открытия центров, </w:t>
      </w:r>
      <w:r w:rsidRPr="00EB3BF5">
        <w:rPr>
          <w:rFonts w:ascii="Times New Roman CYR" w:hAnsi="Times New Roman CYR" w:cs="Times New Roman CYR"/>
          <w:noProof/>
        </w:rPr>
        <w:t xml:space="preserve">и прежде всего солнечного сплетения. Вздутие, сухость, жажда – </w:t>
      </w:r>
      <w:r w:rsidRPr="00EB3BF5">
        <w:rPr>
          <w:rFonts w:ascii="Times New Roman CYR" w:hAnsi="Times New Roman CYR" w:cs="Times New Roman CYR"/>
          <w:i/>
          <w:iCs/>
          <w:noProof/>
        </w:rPr>
        <w:t xml:space="preserve">от центра гортани. </w:t>
      </w:r>
      <w:r w:rsidRPr="00EB3BF5">
        <w:rPr>
          <w:rFonts w:ascii="Times New Roman CYR" w:hAnsi="Times New Roman CYR" w:cs="Times New Roman CYR"/>
          <w:noProof/>
        </w:rPr>
        <w:t xml:space="preserve">От питуитарной железы – головные боли, головокружение, напряжение в голове и затылке. От кундалини – скопление газов и боли примерно в области люмбаго, преимущественно с правой стороны. В течение этого периода можно наблюдать необычные боли и ощущения, однако они непродолжительны. Без открытия и вращения солнечного сплетения не могут открыться никакие другие центры, или чакры. Йогический процесс требует времени и не может быть завершен за несколько недель или месяцев. Он продолжается несколько лет, </w:t>
      </w:r>
      <w:r w:rsidRPr="00EB3BF5">
        <w:rPr>
          <w:rFonts w:ascii="Times New Roman CYR" w:hAnsi="Times New Roman CYR" w:cs="Times New Roman CYR"/>
          <w:i/>
          <w:iCs/>
          <w:noProof/>
        </w:rPr>
        <w:t xml:space="preserve">но </w:t>
      </w:r>
      <w:r w:rsidRPr="00EB3BF5">
        <w:rPr>
          <w:rFonts w:ascii="Times New Roman CYR" w:hAnsi="Times New Roman CYR" w:cs="Times New Roman CYR"/>
          <w:noProof/>
        </w:rPr>
        <w:t xml:space="preserve">варьируется в напряжении своем. Вращение питуитарной железы очень важно. Пожалуйста, изучите данные Вам мои заметки о чакрах. Так, не беспокойтесь о Вашем здоровье, лучше поймите, какое великое изменение совершается в Вашем организме. Какое утончение может быть достигнуто, если Вы поможете ему правильным </w:t>
      </w:r>
      <w:r w:rsidRPr="00EB3BF5">
        <w:rPr>
          <w:rFonts w:ascii="Times New Roman CYR" w:hAnsi="Times New Roman CYR" w:cs="Times New Roman CYR"/>
          <w:i/>
          <w:iCs/>
          <w:noProof/>
        </w:rPr>
        <w:t xml:space="preserve">отношением. </w:t>
      </w:r>
      <w:r w:rsidRPr="00EB3BF5">
        <w:rPr>
          <w:rFonts w:ascii="Times New Roman CYR" w:hAnsi="Times New Roman CYR" w:cs="Times New Roman CYR"/>
          <w:noProof/>
        </w:rPr>
        <w:t>Конечно, видеть чей-то двойник – хороший знак. Это может помочь следующим достижениям. Уверена, моя Катрин вскоре сможет освободить свои тонкое и ментальное тела. Видела мою дочь очень определенно и очень близко. Я могла обнять Вас. Цвет Вашего тонкого тела был очень приятным. Материя Люцида определенно обволакивала его. Так, радуйтесь и храните новое осознание в сокровенной глубине Вашего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Рада, что ферма останется Вашей </w:t>
      </w:r>
      <w:r w:rsidRPr="00EB3BF5">
        <w:rPr>
          <w:rFonts w:ascii="Times New Roman CYR" w:hAnsi="Times New Roman CYR" w:cs="Times New Roman CYR"/>
          <w:i/>
          <w:iCs/>
          <w:noProof/>
        </w:rPr>
        <w:t xml:space="preserve">собственностью. </w:t>
      </w:r>
      <w:r w:rsidRPr="00EB3BF5">
        <w:rPr>
          <w:rFonts w:ascii="Times New Roman CYR" w:hAnsi="Times New Roman CYR" w:cs="Times New Roman CYR"/>
          <w:noProof/>
        </w:rPr>
        <w:t>Как я неоднократно слышала, это место – источник Вашего будущего процветания. Вскоре это станет очевидно. Пожалуйста, родная, не обременяйте себя изучением русского языка, не тревожьтесь об этом, Вам это не так уж и нужно. Думаю, Гизелочка права, избрав за образец индекс к «Письмам Махатм». Я внимательно прочитала его и сочла крайне необходимым. К сожалению, у меня нет английской копии «Агни Йоги», поэтому я не смогла сравнить и оценить Ваши примеры. Но структура индекса к «Письмам Махатм» годится.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Вчера я была так счастлива, получив две прекрасные тетради. У меня они как раз закончились. Да, родные, мне понадобятся еще тетради, но, конечно, Вы можете прислать и более дешевые. Обложка превосходная, но ведь самое главное – это бумага. Я всегда пользуюсь размером 8</w:t>
      </w:r>
      <w:r w:rsidRPr="00EB3BF5">
        <w:rPr>
          <w:rFonts w:ascii="Times New Roman CYR" w:hAnsi="Times New Roman CYR" w:cs="Times New Roman CYR"/>
          <w:noProof/>
          <w:vertAlign w:val="superscript"/>
        </w:rPr>
        <w:t>1</w:t>
      </w:r>
      <w:r w:rsidRPr="00EB3BF5">
        <w:rPr>
          <w:rFonts w:ascii="Times New Roman CYR" w:hAnsi="Times New Roman CYR" w:cs="Times New Roman CYR"/>
          <w:noProof/>
        </w:rPr>
        <w:t>/</w:t>
      </w:r>
      <w:r w:rsidRPr="00EB3BF5">
        <w:rPr>
          <w:rFonts w:ascii="Times New Roman CYR" w:hAnsi="Times New Roman CYR" w:cs="Times New Roman CYR"/>
          <w:noProof/>
          <w:vertAlign w:val="subscript"/>
        </w:rPr>
        <w:t>2</w:t>
      </w:r>
      <w:r w:rsidRPr="00EB3BF5">
        <w:rPr>
          <w:rFonts w:ascii="Times New Roman CYR" w:hAnsi="Times New Roman CYR" w:cs="Times New Roman CYR"/>
          <w:noProof/>
        </w:rPr>
        <w:t xml:space="preserve"> – 6</w:t>
      </w:r>
      <w:r w:rsidRPr="00EB3BF5">
        <w:rPr>
          <w:rFonts w:ascii="Times New Roman CYR" w:hAnsi="Times New Roman CYR" w:cs="Times New Roman CYR"/>
          <w:noProof/>
          <w:vertAlign w:val="superscript"/>
        </w:rPr>
        <w:t>3</w:t>
      </w:r>
      <w:r w:rsidRPr="00EB3BF5">
        <w:rPr>
          <w:rFonts w:ascii="Times New Roman CYR" w:hAnsi="Times New Roman CYR" w:cs="Times New Roman CYR"/>
          <w:noProof/>
        </w:rPr>
        <w:t>/</w:t>
      </w:r>
      <w:r w:rsidRPr="00EB3BF5">
        <w:rPr>
          <w:rFonts w:ascii="Times New Roman CYR" w:hAnsi="Times New Roman CYR" w:cs="Times New Roman CYR"/>
          <w:noProof/>
          <w:vertAlign w:val="subscript"/>
        </w:rPr>
        <w:t>4</w:t>
      </w:r>
      <w:r w:rsidRPr="00EB3BF5">
        <w:rPr>
          <w:rFonts w:ascii="Times New Roman CYR" w:hAnsi="Times New Roman CYR" w:cs="Times New Roman CYR"/>
          <w:noProof/>
        </w:rPr>
        <w:t xml:space="preserve">. Мне неловко доставлять Вам столько хлопот, но ведь это нужно не только для меня, но и для Слов Великого Владыки и для последующих поколений. Мы пытались достать английские тетради, сделанные в Калькутте и Дели, но получить ничего не удалось, к тому же местную бумагу </w:t>
      </w:r>
      <w:r w:rsidRPr="00EB3BF5">
        <w:rPr>
          <w:rFonts w:ascii="Times New Roman CYR" w:hAnsi="Times New Roman CYR" w:cs="Times New Roman CYR"/>
          <w:i/>
          <w:iCs/>
          <w:noProof/>
        </w:rPr>
        <w:t xml:space="preserve">нельзя </w:t>
      </w:r>
      <w:r w:rsidRPr="00EB3BF5">
        <w:rPr>
          <w:rFonts w:ascii="Times New Roman CYR" w:hAnsi="Times New Roman CYR" w:cs="Times New Roman CYR"/>
          <w:noProof/>
        </w:rPr>
        <w:t>использовать, она очень быстро портится.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Много раз целую моих дочерей и за их заботу. Две сеточки для волос, присланные Гизелой, чудесные. Они нужны мне для новой шляпы, и </w:t>
      </w:r>
      <w:r w:rsidRPr="00EB3BF5">
        <w:rPr>
          <w:rFonts w:ascii="Times New Roman CYR" w:hAnsi="Times New Roman CYR" w:cs="Times New Roman CYR"/>
          <w:i/>
          <w:iCs/>
          <w:noProof/>
        </w:rPr>
        <w:t xml:space="preserve">лучше всего, </w:t>
      </w:r>
      <w:r w:rsidRPr="00EB3BF5">
        <w:rPr>
          <w:rFonts w:ascii="Times New Roman CYR" w:hAnsi="Times New Roman CYR" w:cs="Times New Roman CYR"/>
          <w:noProof/>
        </w:rPr>
        <w:t xml:space="preserve">если они будут большего размера. Получила </w:t>
      </w:r>
      <w:r w:rsidRPr="00EB3BF5">
        <w:rPr>
          <w:rFonts w:ascii="Times New Roman CYR" w:hAnsi="Times New Roman CYR" w:cs="Times New Roman CYR"/>
          <w:i/>
          <w:iCs/>
          <w:noProof/>
        </w:rPr>
        <w:t xml:space="preserve">две белые </w:t>
      </w:r>
      <w:r w:rsidRPr="00EB3BF5">
        <w:rPr>
          <w:rFonts w:ascii="Times New Roman CYR" w:hAnsi="Times New Roman CYR" w:cs="Times New Roman CYR"/>
          <w:noProof/>
        </w:rPr>
        <w:t>сеточки от милой Нади.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Родная Гизелочка, пожалуйста, не беспокойтесь о Катрин, никакого упадка сил у нее нет, все Ваши страхи преувеличены в силу йогического процесса. Нелегко стать йогом, истинно, лишь немногие отважились бы пройти через переустройство и огненную трансмутацию, если бы все боли, страдания и неудобства были бы известны им заранее. Так, моя Гизелочка должна спокойно преодолевать ощущение тоски, которое иногда посещает нас во время подавленности. Думайте о возможности утончения нашего тонкого тела путем прохождения напряжений и страданий. Думайте о счастье, которое ожидает Вас, когда Вы ассимилируете Космический луч и осознаете великое Космическое Право. Интересно, кто из Вас первым достигнет его, возможно, Катрин, ибо моя Гизелочка пережила трудное время, избавляясь от своего астрального поклонника, – он удерживал ее. Но теперь опасности нет, Гизелочка полностью освободилась от его влияния. Махатма Атриа с помощью Великого Владыки спас Вас от этих уз, с которыми Вы не смогли бы справиться в одиночку, настолько они были сильны. Связь с астральным поклонником пришлось уничтожить во время Вашей </w:t>
      </w:r>
      <w:r w:rsidRPr="00EB3BF5">
        <w:rPr>
          <w:rFonts w:ascii="Times New Roman CYR" w:hAnsi="Times New Roman CYR" w:cs="Times New Roman CYR"/>
          <w:i/>
          <w:iCs/>
          <w:noProof/>
        </w:rPr>
        <w:t xml:space="preserve">земной жизни. </w:t>
      </w:r>
      <w:r w:rsidRPr="00EB3BF5">
        <w:rPr>
          <w:rFonts w:ascii="Times New Roman CYR" w:hAnsi="Times New Roman CYR" w:cs="Times New Roman CYR"/>
          <w:noProof/>
        </w:rPr>
        <w:t>Вы должны понимать, как сильна была эта связь и какие меры пришлось применить, чтобы ее разорвать. Вот почему Вам пришлось приехать в Индию, остаться со мной и ассимилировать Лучи. Я счастлива и горда, что смогла помочь Махатме Атриа, моей дочери и Великим Учителям, которые нуждаются в Своих Космических Сотрудницах. Мои благословенные дочери понимают это в глубине сердца и спешат укрепить эти Священные Узы.</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получено Указание о Брандштеттере &lt;...&gt;</w:t>
      </w:r>
      <w:r w:rsidRPr="00EB3BF5">
        <w:rPr>
          <w:rStyle w:val="FootnoteReference"/>
          <w:rFonts w:ascii="Times New Roman CYR" w:hAnsi="Times New Roman CYR" w:cs="Times New Roman CYR"/>
          <w:noProof/>
        </w:rPr>
        <w:footnoteReference w:id="209"/>
      </w:r>
    </w:p>
    <w:p w:rsidR="00273A62" w:rsidRPr="00EB3BF5" w:rsidRDefault="00273A62" w:rsidP="00F804B2">
      <w:pPr>
        <w:rPr>
          <w:noProof/>
        </w:rPr>
      </w:pPr>
    </w:p>
    <w:p w:rsidR="00273A62" w:rsidRPr="00EB3BF5" w:rsidRDefault="00273A62" w:rsidP="00914CEC">
      <w:pPr>
        <w:pStyle w:val="a"/>
      </w:pPr>
      <w:bookmarkStart w:id="342" w:name="_Toc242176921"/>
      <w:r w:rsidRPr="00EB3BF5">
        <w:t>113</w:t>
      </w:r>
      <w:bookmarkEnd w:id="342"/>
    </w:p>
    <w:p w:rsidR="00273A62" w:rsidRPr="00EB3BF5" w:rsidRDefault="00273A62" w:rsidP="00914CEC">
      <w:pPr>
        <w:pStyle w:val="a0"/>
        <w:ind w:firstLine="0"/>
      </w:pPr>
      <w:bookmarkStart w:id="343" w:name="_Toc242176922"/>
      <w:r w:rsidRPr="00EB3BF5">
        <w:t>Е.И.Рерих – З.Г.Фосдик и Д.Фосдику</w:t>
      </w:r>
      <w:bookmarkEnd w:id="343"/>
    </w:p>
    <w:p w:rsidR="00273A62" w:rsidRPr="00EB3BF5" w:rsidRDefault="00273A62" w:rsidP="00914CEC">
      <w:pPr>
        <w:pStyle w:val="Date"/>
        <w:ind w:firstLine="0"/>
      </w:pPr>
      <w:bookmarkStart w:id="344" w:name="_Toc242176923"/>
      <w:r w:rsidRPr="00EB3BF5">
        <w:t>10 августа 1952 г.</w:t>
      </w:r>
      <w:bookmarkEnd w:id="34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письмо от 25 июля со вложением письма от Дедлея получила. Прекрасно, что Дедлей продолжает изучать язык, который все же ему понадобится. Очень порадовалась такому усилию с его стороны, и мне будет много легче в будущем поделиться с ним многими мыслями. Знание языков сейчас так важно.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еще раз повторено Указание прекратить всякую переписку с Ренцем и Брандштеттером. «Они не нужны в будущей работе», – так Сказано. Много перемен произойдет, потому не отвечайте на их письма. Написала и Катрин и Инге о прекращении всякой переписки с этими рьяными «деятелями». При случае прочтите им переведенное Вами Указание. Следовало бы людям понять, что явление жалоб и сетований за якобы принесенные ими жертвы лишает их приближения и отстраняет иногда навсегда.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родные, что Ваша поездка будет удачна во всех отношениях и пройдет под Лучом сердечной привязанности Дедлея к Матери и общего дружелюбия. Обиды и жесткие слова должны быть изгнаны из нашего обихода. Люблю сравнение обиженности с ржавчиной, которая выедает все. Обиженность порождает и гнусное подозрение и сомнения, которые стоят в одном ряду со злейшим врагом нашим страхом, парализующим все лучшие способности и возможности наши. Пишу это под впечатлением прочитанной лекции Вивекананды о «Джнана Йоге»</w:t>
      </w:r>
      <w:r w:rsidRPr="00EB3BF5">
        <w:rPr>
          <w:rStyle w:val="FootnoteReference"/>
          <w:rFonts w:ascii="Times New Roman CYR" w:hAnsi="Times New Roman CYR" w:cs="Times New Roman CYR"/>
          <w:noProof/>
        </w:rPr>
        <w:footnoteReference w:id="210"/>
      </w:r>
      <w:r w:rsidRPr="00EB3BF5">
        <w:rPr>
          <w:rFonts w:ascii="Times New Roman CYR" w:hAnsi="Times New Roman CYR" w:cs="Times New Roman CYR"/>
          <w:noProof/>
        </w:rPr>
        <w:t>, где говорится, что первая ступень к этой Йоге – отказ от страха и полное овладение им, без такой дисциплины ничего достичь нельзя. И это истина, которую я усвоила на личном опыте. Мое бесстрашие помогло мне овладеть трудными достижениями. Никогда бы не могла я овладеть возможностью постоянного Общения с Владыкой вне времени и пространства и иметь Его Доверие в передаче многих космических законов или тайн, если бы не владела внутренней решимостью и спокойствием, необходимым для восприятия иногда очень трудных Лучей.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Милой мисс Спатц скажите, чтобы она не горевала о своей гланде. Можно слышать и видеть другою группою центров, но для этого ей придется потрудиться над своим усовершенствованием, и упорно, очень упорно. Эта другая группа принадлежит к малоизвестным мозговым центрам, и они требуют открытия и усиления их деятельности, что возможно лишь при большом нравственном очищении и утончении. Но «нет худа без добра», так, если бы она начала много слышать и видеть только посредством гортанного центра, она могла бы удовлетвориться этим достижением и не искать еще более тонкого способа. Но это другое, конечно, много труднее, и большое терпение придется приложить для овладения им в совершенстве, но зато это достижение несравненно выше и ведет к высшей ступени Йоги и к Архатству.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почему бы не постараться ей уже теперь начать приобщение к высшей ступени. Нужно полное очищение внутреннего существа, ибо только при полном очищении возможна усиленная деятельность этих центров. Главное – нужно очиститься от лукавства, самомнения и обиженности и утвердиться на спокойствии и отсутствии страха. Последнее так легко, когда в сердце живет страстная любовь к Нашему Владыке. «Мисс Спатц может приступить к упражнению без отложения времени», – так было Сказано. После краткой молитвы или сердечного устремления к Владыке начать прислушиваться к встающим мыслям в мозгу и немедленно записывать их. Необходимо приучить себя к полной концентрации на Облике Владыки, без этого нельзя ожидать скорого успеха. Если трудно сконцентрироваться продолжительное время, пробуйте хотя бы десять минут, постепенно удлиняя время. Мысли будут вставать четко и безостановочно. Все могут приобщиться к такому упражнению, даже недолгая концентрация, но полная, на Облике Владыки уже многому поможет. Конечно, необходима некоторая воздержанность от обильной пищи и, главное, от жирной пищи, от масла и сахара. Также лук нежелателен.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продолжайте выказывать сердечное отношение к Боллингу и, главное, не вмешивайтесь в данное ему поручение – познакомиться с определенными людьми. Явите ему полное сотрудничество и напомните, что Владыка не принимает насильственных жертв. «Яро он должен понять, что Мы не насилуем, но предлагаем </w:t>
      </w:r>
      <w:r w:rsidRPr="00EB3BF5">
        <w:rPr>
          <w:rFonts w:ascii="Times New Roman CYR" w:hAnsi="Times New Roman CYR" w:cs="Times New Roman CYR"/>
          <w:i/>
          <w:iCs/>
          <w:noProof/>
        </w:rPr>
        <w:t xml:space="preserve">лучшие пути, </w:t>
      </w:r>
      <w:r w:rsidRPr="00EB3BF5">
        <w:rPr>
          <w:rFonts w:ascii="Times New Roman CYR" w:hAnsi="Times New Roman CYR" w:cs="Times New Roman CYR"/>
          <w:noProof/>
        </w:rPr>
        <w:t>но от него самого зависит принять или отказаться от более легкого решения».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Оставьте его в покое, пусть идет более трудным путем. Было Сказано ему – не расширять его предприятия в его стране и оставаться в пределах Мичигана. Не должен вкладывать и в Индию, ибо ничего не вернет. Суммы может хранить в Швеции и Швейцарии, нигде, кроме этих стран. Все уже было Сказано, но глухое ухо не воспринимает, следовало сказать – и глухое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пришло Ваше письмо от 3 августа, спешу добавить ответы к вопросам... на обратной стороне первой страницы.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Моей Зиночке должна сказать, что Владыка одобряет Ваши действия. Сказано было, что «Зина много продвинулась в понимании Моего Учения и Водительства Моего». Для меня это большая радость, ибо так мало кто истинно понимает и связанное с Учением Руководство. Так хотелось бы, чтобы сердцем была понята вся нежность, вся бережность этого изумительного мудрого Водительства. Пусть ближайшие хотя бы помнят, что Великий Владыка принимает только жертвы добровольные и никого и ни в чем не насилует.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милый Дедлей не должен скорбеть о победе Хорша. Но помнить, что иногда победа врага обращается в его же поражение. В делах Великого Владыки так всегда было и так будет и сейчас.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помните, что мы с Вами решили служить Великому Владыке и во всех его Проявлениях, не смущаясь никакими очевидностями, которые рассеиваются иногда в</w:t>
      </w:r>
      <w:r w:rsidRPr="00EB3BF5">
        <w:rPr>
          <w:rStyle w:val="FootnoteReference"/>
          <w:rFonts w:ascii="Times New Roman CYR" w:hAnsi="Times New Roman CYR" w:cs="Times New Roman CYR"/>
          <w:noProof/>
        </w:rPr>
        <w:footnoteReference w:id="211"/>
      </w:r>
      <w:r w:rsidRPr="00EB3BF5">
        <w:rPr>
          <w:rFonts w:ascii="Times New Roman CYR" w:hAnsi="Times New Roman CYR" w:cs="Times New Roman CYR"/>
          <w:noProof/>
        </w:rPr>
        <w:t xml:space="preserve"> мгновение ока. Будем стоять на страже и во всеоружии &lt;...&gt;</w:t>
      </w:r>
      <w:r w:rsidRPr="00EB3BF5">
        <w:rPr>
          <w:rStyle w:val="FootnoteReference"/>
          <w:rFonts w:ascii="Times New Roman CYR" w:hAnsi="Times New Roman CYR" w:cs="Times New Roman CYR"/>
          <w:noProof/>
        </w:rPr>
        <w:footnoteReference w:id="212"/>
      </w:r>
      <w:r w:rsidRPr="00EB3BF5">
        <w:rPr>
          <w:rFonts w:ascii="Times New Roman CYR" w:hAnsi="Times New Roman CYR" w:cs="Times New Roman CYR"/>
          <w:noProof/>
        </w:rPr>
        <w:t xml:space="preserve"> величайшего рычага для сдвига сознания.</w:t>
      </w:r>
    </w:p>
    <w:p w:rsidR="00273A62" w:rsidRPr="00EB3BF5" w:rsidRDefault="00273A62" w:rsidP="00F804B2">
      <w:pPr>
        <w:rPr>
          <w:noProof/>
        </w:rPr>
      </w:pPr>
    </w:p>
    <w:p w:rsidR="00273A62" w:rsidRPr="00EB3BF5" w:rsidRDefault="00273A62" w:rsidP="00914CEC">
      <w:pPr>
        <w:pStyle w:val="a"/>
      </w:pPr>
      <w:bookmarkStart w:id="345" w:name="_Toc242176924"/>
      <w:r w:rsidRPr="00EB3BF5">
        <w:t>114</w:t>
      </w:r>
      <w:bookmarkEnd w:id="345"/>
    </w:p>
    <w:p w:rsidR="00273A62" w:rsidRPr="00EB3BF5" w:rsidRDefault="00273A62" w:rsidP="00914CEC">
      <w:pPr>
        <w:pStyle w:val="a0"/>
        <w:ind w:firstLine="0"/>
      </w:pPr>
      <w:bookmarkStart w:id="346" w:name="_Toc242176925"/>
      <w:r w:rsidRPr="00EB3BF5">
        <w:t>Е.И.Рерих – Ш.Бхатнагару</w:t>
      </w:r>
      <w:r w:rsidRPr="00EB3BF5">
        <w:rPr>
          <w:rStyle w:val="FootnoteReference"/>
          <w:b w:val="0"/>
        </w:rPr>
        <w:footnoteReference w:id="213"/>
      </w:r>
      <w:bookmarkEnd w:id="346"/>
    </w:p>
    <w:p w:rsidR="00273A62" w:rsidRPr="00EB3BF5" w:rsidRDefault="00273A62" w:rsidP="00914CEC">
      <w:pPr>
        <w:pStyle w:val="Date"/>
        <w:spacing w:after="0"/>
        <w:ind w:firstLine="0"/>
      </w:pPr>
      <w:bookmarkStart w:id="347" w:name="_Toc242176926"/>
      <w:r w:rsidRPr="00EB3BF5">
        <w:t>12 августа 1952 г.</w:t>
      </w:r>
      <w:bookmarkEnd w:id="347"/>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«Крукети», Калимпонг</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сэр Шанти,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спасибо за Вашу теплую записку. Рада слышать, что Вам понравился наш дорогой друг г-н Боллинг. Я тоже получила от него письмо, рассказывающее о «двух чудесных днях, проведенных в обществе доктора Бхатнагара, которого он узнал и полюбил». Да, помимо того, что он прекрасный человек, г-н Боллинг может явиться в будущем полезным сотрудником и настоящим другом Индии. Но сейчас он нуждается в продолжительном отдыхе, ибо его сердце ослабло от перенапряжения. Но он окрепнет и в один прекрасный день может составить компанию моему другу г-же Кэмпбелл в ее путешествии в Индию. Так встречаются старые друзья! Радостно вспоминать только хорошее!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Мисс Ингеборг Фричи намного лучше, но климат Индии, особенно равнинный, не для нее. Хочу, чтобы она вернулась в Швейцарию до следующей весны.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Жаль, что Ваша поездка в Россию не осуществилась. Где или в чем заключалась причина такой задержки? Но, конечно, это всего лишь отсрочка и в недалеком будущем Вам представится новая возможность посетить Россию.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Вы в добром здравии. С самыми лучшими пожеланиями и мыслями.</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F804B2">
      <w:pPr>
        <w:rPr>
          <w:noProof/>
        </w:rPr>
      </w:pPr>
    </w:p>
    <w:p w:rsidR="00273A62" w:rsidRPr="00EB3BF5" w:rsidRDefault="00273A62" w:rsidP="00914CEC">
      <w:pPr>
        <w:pStyle w:val="a"/>
      </w:pPr>
      <w:bookmarkStart w:id="348" w:name="_Toc242176927"/>
      <w:r w:rsidRPr="00EB3BF5">
        <w:t>115</w:t>
      </w:r>
      <w:bookmarkEnd w:id="348"/>
    </w:p>
    <w:p w:rsidR="00273A62" w:rsidRPr="00EB3BF5" w:rsidRDefault="00273A62" w:rsidP="00914CEC">
      <w:pPr>
        <w:pStyle w:val="a0"/>
        <w:ind w:firstLine="0"/>
      </w:pPr>
      <w:bookmarkStart w:id="349" w:name="_Toc242176928"/>
      <w:r w:rsidRPr="00EB3BF5">
        <w:t>Е.И.Рерих – В. и М. Шаран</w:t>
      </w:r>
      <w:r w:rsidRPr="00EB3BF5">
        <w:rPr>
          <w:rStyle w:val="FootnoteReference"/>
          <w:b w:val="0"/>
        </w:rPr>
        <w:footnoteReference w:id="214"/>
      </w:r>
      <w:bookmarkEnd w:id="349"/>
    </w:p>
    <w:p w:rsidR="00273A62" w:rsidRPr="00EB3BF5" w:rsidRDefault="00273A62" w:rsidP="00914CEC">
      <w:pPr>
        <w:pStyle w:val="Date"/>
        <w:ind w:firstLine="0"/>
      </w:pPr>
      <w:bookmarkStart w:id="350" w:name="_Toc242176929"/>
      <w:r w:rsidRPr="00EB3BF5">
        <w:t>13 августа 1952 г.</w:t>
      </w:r>
      <w:bookmarkEnd w:id="350"/>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Дорогие Вишну и Майна,</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Посылаем Вам небольшую помощь – сто рупий. Как вы? Как дети?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рекомендации, данные очень хорошим врачом. Если Вы им последуете, то вскоре поправитесь. Ежедневно Вы должны принимать два стакана свежего козьего молока со взбитым сырым яйцом. Можете добавить немного соли или сахара. Один стакан утром, вместо первого приема пищи, второй в течение дня. Можете есть рис и легкие овощи, но не слишком много. Из лекарств лучше всего принимать пищевую соду (двууглекислую), полную кофейную ложку на стакан теплой воды, дважды в день, первый раз утром, второй перед сном &lt;...&gt;</w:t>
      </w:r>
      <w:r w:rsidRPr="00EB3BF5">
        <w:rPr>
          <w:rStyle w:val="FootnoteReference"/>
          <w:rFonts w:ascii="Times New Roman CYR" w:hAnsi="Times New Roman CYR" w:cs="Times New Roman CYR"/>
          <w:noProof/>
        </w:rPr>
        <w:footnoteReference w:id="215"/>
      </w:r>
    </w:p>
    <w:p w:rsidR="00273A62" w:rsidRPr="00EB3BF5" w:rsidRDefault="00273A62" w:rsidP="00F804B2">
      <w:pPr>
        <w:rPr>
          <w:noProof/>
        </w:rPr>
      </w:pPr>
    </w:p>
    <w:p w:rsidR="00273A62" w:rsidRPr="00EB3BF5" w:rsidRDefault="00273A62" w:rsidP="00914CEC">
      <w:pPr>
        <w:pStyle w:val="a"/>
      </w:pPr>
      <w:bookmarkStart w:id="351" w:name="_Toc242176930"/>
      <w:r w:rsidRPr="00EB3BF5">
        <w:t>116</w:t>
      </w:r>
      <w:bookmarkEnd w:id="351"/>
    </w:p>
    <w:p w:rsidR="00273A62" w:rsidRPr="00EB3BF5" w:rsidRDefault="00273A62" w:rsidP="00914CEC">
      <w:pPr>
        <w:pStyle w:val="a0"/>
        <w:ind w:firstLine="0"/>
      </w:pPr>
      <w:bookmarkStart w:id="352" w:name="_Toc242176931"/>
      <w:r w:rsidRPr="00EB3BF5">
        <w:t>Е.И.Рерих – В.Л.Дутко</w:t>
      </w:r>
      <w:bookmarkEnd w:id="352"/>
    </w:p>
    <w:p w:rsidR="00273A62" w:rsidRPr="00EB3BF5" w:rsidRDefault="00273A62" w:rsidP="00914CEC">
      <w:pPr>
        <w:pStyle w:val="Date"/>
        <w:ind w:firstLine="0"/>
      </w:pPr>
      <w:bookmarkStart w:id="353" w:name="_Toc242176932"/>
      <w:r w:rsidRPr="00EB3BF5">
        <w:t>22 августа 1952 г.</w:t>
      </w:r>
      <w:bookmarkEnd w:id="35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Ваша посылка от 7 августа пришла с задержкой, в монсун это обычно: где-то обвал, где-то мост снесен, и письма должны следовать кружным путем, и нет гарантии, что они вообще дойдут.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еще не могла просмотреть все письма, но перевод мне кажется превосходным. Только некоторые отдельные слова можно бы заменить, как, например, в самом конце первого письма, где говорится о тончайших энергиях, вместо «рич энержис»</w:t>
      </w:r>
      <w:r w:rsidRPr="00EB3BF5">
        <w:rPr>
          <w:rStyle w:val="FootnoteReference"/>
          <w:rFonts w:ascii="Times New Roman CYR" w:hAnsi="Times New Roman CYR" w:cs="Times New Roman CYR"/>
          <w:noProof/>
        </w:rPr>
        <w:footnoteReference w:id="216"/>
      </w:r>
      <w:r w:rsidRPr="00EB3BF5">
        <w:rPr>
          <w:rFonts w:ascii="Times New Roman CYR" w:hAnsi="Times New Roman CYR" w:cs="Times New Roman CYR"/>
          <w:noProof/>
        </w:rPr>
        <w:t xml:space="preserve"> лучше сказать – «сюбляйм»</w:t>
      </w:r>
      <w:r w:rsidRPr="00EB3BF5">
        <w:rPr>
          <w:rStyle w:val="FootnoteReference"/>
          <w:rFonts w:ascii="Times New Roman CYR" w:hAnsi="Times New Roman CYR" w:cs="Times New Roman CYR"/>
          <w:noProof/>
        </w:rPr>
        <w:footnoteReference w:id="217"/>
      </w:r>
      <w:r w:rsidRPr="00EB3BF5">
        <w:rPr>
          <w:rFonts w:ascii="Times New Roman CYR" w:hAnsi="Times New Roman CYR" w:cs="Times New Roman CYR"/>
          <w:noProof/>
        </w:rPr>
        <w:t>... Слово «рич» режет ухо из-за его специфического значения.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приступлю к тщательной проверке и чтению писем, раньше не могла. Новая волна сильнейшего напряжения лишила меня возможности лучшей сосредоточенности. Дело в том, что мое «переустройство» заканчивается и последние «узелки» начинают вращаться, после чего мне необходим краткий отдых, и затем начнется осторожное снятие модератора с открытых центров. Это большая радость, значит, приближается перемена и наступит новая деятельность. При состоянии открытых центров я не могу оставаться долго среди людей – значит, время перемены наступает.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счастлива, что наши Друзья в Венгрии продолжают ревностно свой жертвенный труд. «Жертвенный» – да, но сколь благотворный для писателя, предоставившего свой инструмент на такое великое действо!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своей следующей жизни он уже будет настоящим Йогом», – сказал Великий Владыка. Такое вознаграждение ожидает его за его бескорыстное служение Силам Света. Ведь такую отдачу себя не так-то легко найти. Сколько истинной преданности в таком самоотверженном служении! Будете писать, перешлите им Сказанное о нем и мой самый сердечный привет и признательность за его преданность Великому Владыке. Родная, попросите Друзей, когда Рукопись будет закончена, дать мне право издать ее по-русски сначала, может быть, в Швейцарии. Может быть, Вы, родная, сможете проредактировать русский перевод. Великий Владыка очень хочет видеть их в лучшей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советует Вам не задерживаться в стране, могут скоро начаться перемены. Скоро, конечно, относительно и не означает в течение нескольких недель. Но мои друзья американцы собираются в Европу в начале осени и к февралю могут уже быть в Швейцарии. Немецкая Швейцария лучшая во многих отношениях.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Меня очень тронуло, что Вы почуяли атмосферу дома Учреждений, чудесно найденного по Указаниям Великого Владыки. Бедной Зиночке страстно трудно сейчас, но преданность и устремленность ее непоколебимы. Сотрудников у нее, как говорится, «кот наплакал»</w:t>
      </w:r>
      <w:r w:rsidRPr="00EB3BF5">
        <w:rPr>
          <w:rStyle w:val="FootnoteReference"/>
          <w:rFonts w:ascii="Times New Roman CYR" w:hAnsi="Times New Roman CYR" w:cs="Times New Roman CYR"/>
          <w:noProof/>
        </w:rPr>
        <w:footnoteReference w:id="218"/>
      </w:r>
      <w:r w:rsidRPr="00EB3BF5">
        <w:rPr>
          <w:rFonts w:ascii="Times New Roman CYR" w:hAnsi="Times New Roman CYR" w:cs="Times New Roman CYR"/>
          <w:noProof/>
        </w:rPr>
        <w:t>, но, конечно, везде они редки. Трудно понять и оценить благую деятельность и еще труднее понять все мировое значение Живой Этики, для этого надо уже быть на Пути.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никакие фанфары не могут возвещать наступление Нового Века, Нового Провозвестия. Ведь все Великое приходит в Тишине и «как Тать во нощи». Так было, есть и будет, пока не просветится сознание человеческое, что свершится с наступлением шестой расы.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Кто понял наступление Армагеддона? Кто почуял, где разыгралась наибольшая Битва? И никто не усмотрел, не предвидел великое поражение Врага, которое свершилось в Тишине, и Враг был низвергнут в бездну Тишины и Молчания.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Великая космическая мощь, олицетворенная во Враге рода человеческого, была низвергнута. Сила ее ослабела и начала рассеиваться, но оставшиеся еще смертоносные Лучи действуют на Земле и вызывают все наихудшие инстинкты и чувства в служителях Тьмы. Очищение неизбежно, и Космическая Справедливость явит свое Решение. Явим спокойствие, ибо знаем, что такие явления не раз уже посещали нашу Землю и сопровождали каждый новый сдвиг эволюции. Переживем и этот, предстоящий нам. Все лучшее будет спасено, и новая жизнь принесет и новую радость.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правильно оценили и определили современный быт как «отлично налаженная и бессердечная, механическая дьявольщина». Да, такая дьявольщина должна быть прекращена, впрочем, они сами прикончат себя.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всеми силами духа прилепитесь к Великому Духу, и предоставьте Ему решить Ваше место в идущем Переустройстве Мира. Храните Любовь, храните любовь к Красоте и радуйтесь, ибо все совершается во имя Красоты.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пишу целыми днями, но как трудно все писать рукою. Сколько времени это берет. Но Владыка требует, чтобы все было написано моей рукой. Почерк у меня неважный, и трудно мне следить, чтобы все было удобочитаемо.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Собрала страницы о Мироздании, сейчас должна собрать страницы о Центрах. Очень нужны эти страницы, они дадут понимание физиологии Духа, которую необходимо осознать и начать изучать. Нельзя оставаться еще на одну Манвантару «двуногими», как охарактеризовал Владыка Будда наше человечество.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ничего не пишете о Ваших дальнейших преуспеяниях и переживаниях. Не ленитесь записывать их и отмечать все подробности, сами удивитесь, как это легко забывается, если не было записано. Берегите свой чудесный инструмент. Надо кончать.</w:t>
      </w:r>
    </w:p>
    <w:p w:rsidR="00273A62" w:rsidRPr="00EB3BF5" w:rsidRDefault="00273A62" w:rsidP="00F804B2">
      <w:pPr>
        <w:rPr>
          <w:noProof/>
        </w:rPr>
      </w:pPr>
    </w:p>
    <w:p w:rsidR="00273A62" w:rsidRPr="00EB3BF5" w:rsidRDefault="00273A62" w:rsidP="00914CEC">
      <w:pPr>
        <w:pStyle w:val="a"/>
      </w:pPr>
      <w:bookmarkStart w:id="354" w:name="_Toc242176933"/>
      <w:r w:rsidRPr="00EB3BF5">
        <w:t>117</w:t>
      </w:r>
      <w:bookmarkEnd w:id="354"/>
    </w:p>
    <w:p w:rsidR="00273A62" w:rsidRPr="00EB3BF5" w:rsidRDefault="00273A62" w:rsidP="00914CEC">
      <w:pPr>
        <w:pStyle w:val="a0"/>
        <w:ind w:firstLine="0"/>
      </w:pPr>
      <w:bookmarkStart w:id="355" w:name="_Toc242176934"/>
      <w:r w:rsidRPr="00EB3BF5">
        <w:t>Е.И.Рерих – С.Н.Рериху и Д.Рани Рерих</w:t>
      </w:r>
      <w:bookmarkEnd w:id="355"/>
    </w:p>
    <w:p w:rsidR="00273A62" w:rsidRPr="00EB3BF5" w:rsidRDefault="00273A62" w:rsidP="00914CEC">
      <w:pPr>
        <w:pStyle w:val="Date"/>
        <w:ind w:firstLine="0"/>
      </w:pPr>
      <w:bookmarkStart w:id="356" w:name="_Toc242176935"/>
      <w:r w:rsidRPr="00EB3BF5">
        <w:t>7 сентября 1952 г.</w:t>
      </w:r>
      <w:bookmarkEnd w:id="35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Светик и миленький Вузлик, всегда радуемся Вашим весточкам. Очень ждем Вас и надеемся на ранний приезд в этом году.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еще продолжается и много сильнее прошлогоднего, но уже есть признаки его конца. Формации облаков указывают на приближение более устойчивой погоды. В комнатах сильно пахнет грибами, так что стало противно есть грибы. Сейчас питаемся бамбуками, и усиленно, за скудостью овощей.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Юханчик был в восторге от подарков – сапоги сидят превосходно и две материи очень удачны. Две куртки уже сшиты дома под нашим наблюдением и вышли, конечно, очень неплохо. Юрий даже размечтался о третьей из более плотной материи ввиду нашего искусства. Посмотрим, найдем ли что здесь. Спасибо милому Вузлиньке за удачную мысль прислать мне синюю теплую материю. Буду очень рада получить ее поскорее, пока портной свободен.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нас сейчас тихо. Почти все тибетцы разъехались. Весь Бутанский дом уехал в Бомбей, осталась одна Тэсс. Греческая чета будет отсутствовать, по-видимому, всю зиму. Ирина Александровна пишет Небесскому, что Париж их приятно поразил – население прекрасно одето, все гастрономические магазины изобилуют деликатесами, все можно достать, вероятно, и в области косметики, а также можно почерпнуть дешевые политические сведения, и сенсационные сплетни, и происшествия от знакомых издателей газет и журналов. Наша принцесса остановится в Париже у своих друзей в доме издателя и редактора двух самых больших газет в Париже – «Ле Суар»</w:t>
      </w:r>
      <w:r w:rsidRPr="00EB3BF5">
        <w:rPr>
          <w:rStyle w:val="FootnoteReference"/>
          <w:rFonts w:ascii="Times New Roman CYR" w:hAnsi="Times New Roman CYR" w:cs="Times New Roman CYR"/>
          <w:noProof/>
        </w:rPr>
        <w:footnoteReference w:id="219"/>
      </w:r>
      <w:r w:rsidRPr="00EB3BF5">
        <w:rPr>
          <w:rFonts w:ascii="Times New Roman CYR" w:hAnsi="Times New Roman CYR" w:cs="Times New Roman CYR"/>
          <w:noProof/>
        </w:rPr>
        <w:t>, другую не помню</w:t>
      </w:r>
      <w:r w:rsidRPr="00EB3BF5">
        <w:rPr>
          <w:rStyle w:val="FootnoteReference"/>
          <w:rFonts w:ascii="Times New Roman CYR" w:hAnsi="Times New Roman CYR" w:cs="Times New Roman CYR"/>
          <w:noProof/>
        </w:rPr>
        <w:footnoteReference w:id="220"/>
      </w:r>
      <w:r w:rsidRPr="00EB3BF5">
        <w:rPr>
          <w:rFonts w:ascii="Times New Roman CYR" w:hAnsi="Times New Roman CYR" w:cs="Times New Roman CYR"/>
          <w:noProof/>
        </w:rPr>
        <w:t>. Сам издатель – известный журналист, русский еврей Лазарев, принявший французское подданство. Он приезжал к нашим Грекам и был два раза у нас. Пришел в восторг от знаний Юрия. Юрий дал ему рекомендательное письмо к Бхатнагару. Кажется, они понравились друг другу. Бхатнагар писал нам, что Лазарев со своей спутницей г-жою Сандерс, тоже журналисткой, будет завтракать с ним, а затем он повезет показывать им достопримечательности Дели. О дальнейшем ничего не слышали.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Раюшка сняла фотографию с приобретенных для тебя тибетских фигур. Мне ничего не сказала, и я не могла посоветовать ей, как лучше и выгоднее снять фигурки. Пять или даже шесть совсем неплохи. Лама-стрелок очень любопытен. Почему-то фигурки Будды очень дороги. Они тяжелые, вероятно, полагают, что в них спрятано золото. Надеемся, что покупка тебя не разочарует. Во всяком случае, такие фигурки не часто попадаются.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Недели три я снова переживала волну нового напряжения в солнечном сплетении и мучительные боли в голове и сильные разряды, при несмолкавших усиленных «цикадах».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сейчас кризис прошел, и мне уже легче. Начала письмо писать вчера, но должна была остановиться из-за неожиданных спазм и напряжения в солнечном сплетении. Строфант и прием соды очень облегчили, конечно, главным образом строфант.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Сегодня пока что чувствую себя неплохо. Нарастание Солнечных пятен и прохождение определенных планет поблизости от нашей Земли вызывают разные напряжения, но с этим приходится мириться. Вероятно, до ноября буду под напряжением, а там будет легче. Итак, родные, приезжайте не позже ноября. Так хочется повидать моего птенчика и дать ему возможность писать картины, задуманные им, в полном спокойствии. Хорошо бы иметь несколько тибетских типов. Все же они очень своеобразны на общем фоне местных горцев. Не нужно ли тебе заготовить подрамники или какие-либо другие аксессуары, в виде столов, табурет, полок и т.д.?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Считаю, что проживем конец года и даже будущий сравнительно </w:t>
      </w:r>
      <w:r w:rsidRPr="00EB3BF5">
        <w:rPr>
          <w:rFonts w:ascii="Times New Roman CYR" w:hAnsi="Times New Roman CYR" w:cs="Times New Roman CYR"/>
          <w:i/>
          <w:iCs/>
          <w:noProof/>
        </w:rPr>
        <w:t xml:space="preserve">спокойно. </w:t>
      </w:r>
      <w:r w:rsidRPr="00EB3BF5">
        <w:rPr>
          <w:rFonts w:ascii="Times New Roman CYR" w:hAnsi="Times New Roman CYR" w:cs="Times New Roman CYR"/>
          <w:noProof/>
        </w:rPr>
        <w:t xml:space="preserve">Пакистан будет, конечно, </w:t>
      </w:r>
      <w:r w:rsidRPr="00EB3BF5">
        <w:rPr>
          <w:rFonts w:ascii="Times New Roman CYR" w:hAnsi="Times New Roman CYR" w:cs="Times New Roman CYR"/>
          <w:i/>
          <w:iCs/>
          <w:noProof/>
        </w:rPr>
        <w:t xml:space="preserve">остановлен </w:t>
      </w:r>
      <w:r w:rsidRPr="00EB3BF5">
        <w:rPr>
          <w:rFonts w:ascii="Times New Roman CYR" w:hAnsi="Times New Roman CYR" w:cs="Times New Roman CYR"/>
          <w:noProof/>
        </w:rPr>
        <w:t>в своих намерениях; да и мировая война не сможет состояться. Жаль только маленькую Корею, она будет уничтожена, но ее гибель тяжко отзовется на союзных войсках</w:t>
      </w:r>
      <w:r w:rsidRPr="00EB3BF5">
        <w:rPr>
          <w:rStyle w:val="FootnoteReference"/>
          <w:rFonts w:ascii="Times New Roman CYR" w:hAnsi="Times New Roman CYR" w:cs="Times New Roman CYR"/>
          <w:noProof/>
        </w:rPr>
        <w:footnoteReference w:id="221"/>
      </w:r>
      <w:r w:rsidRPr="00EB3BF5">
        <w:rPr>
          <w:rFonts w:ascii="Times New Roman CYR" w:hAnsi="Times New Roman CYR" w:cs="Times New Roman CYR"/>
          <w:noProof/>
        </w:rPr>
        <w:t>. Незабудка собирается приехать к зиме в Калимпонг. Кажется, и Бетти тоже.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что Катрин и Инге задержатся в Америке. Может быть, приедут к лету в Швейцарию, а там будет видно, куда им направиться. Во всяком случае, 53 год был всегда Указан как год примечательный и для нас всех неплохой.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Собрал ли ты масло из коры старых деревьев? Она дает лучшее масло. По-прежнему слышу о богатом урожае и небывалом широком применении масла. Также и о твоем успехе и победе. Луч Великого Владыки над тобою, родной. Не сомневайся в великой заботе и помощи, тебе сопутствующих в твоих работах.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тебя, мой любимый Птенчик, храни здоровье, не утомляйся чрезмерно. Очень мне грустно, что я опять теряю свой английский и миленький Вузлик должен ограничиться лишь моими сердечными посылками. Но мы часто думаем о Вас, и так хотелось бы предоставить Вам лучшее, что имеем и можем достать.</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Крепко целую Вас обоих и ждем.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Великий Владыка указал мне </w:t>
      </w:r>
      <w:r w:rsidRPr="00EB3BF5">
        <w:rPr>
          <w:rFonts w:ascii="Times New Roman CYR" w:hAnsi="Times New Roman CYR" w:cs="Times New Roman CYR"/>
          <w:i/>
          <w:iCs/>
          <w:noProof/>
        </w:rPr>
        <w:t xml:space="preserve">еще раз </w:t>
      </w:r>
      <w:r w:rsidRPr="00EB3BF5">
        <w:rPr>
          <w:rFonts w:ascii="Times New Roman CYR" w:hAnsi="Times New Roman CYR" w:cs="Times New Roman CYR"/>
          <w:noProof/>
        </w:rPr>
        <w:t>подтвердить, что «Сын будет успешен во всем», и я так чувствую, так знаю это!</w:t>
      </w:r>
    </w:p>
    <w:p w:rsidR="00273A62" w:rsidRPr="00EB3BF5" w:rsidRDefault="00273A62" w:rsidP="00F804B2">
      <w:pPr>
        <w:rPr>
          <w:noProof/>
        </w:rPr>
      </w:pPr>
    </w:p>
    <w:p w:rsidR="00273A62" w:rsidRPr="00EB3BF5" w:rsidRDefault="00273A62" w:rsidP="00914CEC">
      <w:pPr>
        <w:pStyle w:val="a"/>
      </w:pPr>
      <w:bookmarkStart w:id="357" w:name="_Toc242176936"/>
      <w:r w:rsidRPr="00EB3BF5">
        <w:t>118</w:t>
      </w:r>
      <w:bookmarkEnd w:id="357"/>
    </w:p>
    <w:p w:rsidR="00273A62" w:rsidRPr="00EB3BF5" w:rsidRDefault="00273A62" w:rsidP="00914CEC">
      <w:pPr>
        <w:pStyle w:val="a0"/>
        <w:ind w:firstLine="0"/>
      </w:pPr>
      <w:bookmarkStart w:id="358" w:name="_Toc242176937"/>
      <w:r w:rsidRPr="00EB3BF5">
        <w:t>Е.И.Рерих – З.Г.Фосдик и Д.Фосдику</w:t>
      </w:r>
      <w:bookmarkEnd w:id="358"/>
    </w:p>
    <w:p w:rsidR="00273A62" w:rsidRPr="00EB3BF5" w:rsidRDefault="00273A62" w:rsidP="00914CEC">
      <w:pPr>
        <w:pStyle w:val="Date"/>
        <w:ind w:firstLine="0"/>
      </w:pPr>
      <w:bookmarkStart w:id="359" w:name="_Toc242176938"/>
      <w:r w:rsidRPr="00EB3BF5">
        <w:t>12 сентября 1952 г.</w:t>
      </w:r>
      <w:bookmarkEnd w:id="35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имею Ваши три письма от 17, 20 и 30 августа. Не писала, конечно, по причине Вашего отъезда из Нью-Йорка и тяжкого напряжения в моем организме из-за космических явлений, как прохождение Урана поблизости от нас и сильнейшего нарастания солнечных пятен. И сейчас еще напряжение не оставило меня, и я сижу у себя наверху и, когда становится легче, привожу в порядок уйму записей, накопившихся за последние четыре года. Трудно привести в систему. Задача почти неразрешимая из-за разнообразия тем. Но необходимо это сделать до отъезда.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глубоко тронуты Вашей всегдашней готовностью помочь везде и во всем. Это путь настоящего Служения Иерархии Света и нашему несчастному человечеству, утратившему всякое понимание своего великого назначения.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Родные, от всего сердца спасибо! Время подошло, и лучшие ступени слагаются в новой стране. Также не смущайтесь, что наш отъезд несколько отложен. Многое лучшее подойдет к предельному сроку. Очень радуюсь этому отложению, ибо успею привести все в надлежащий порядок. Также и переустройство организма закончится вполне и начну набираться новых сил, что совершенно необходимо для новой деятельности, хотя бы и краткой.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Запомните, родные, – все к Лучшему. Все принимает ту форму, которая приведет к разрешению иначе неразрешимых вопросов и положений. Потому не смущайтесь никакими запугиваниями, никакими миражами больного сознания. Майя, набрасываемая очевидностью, не устоит. Все совершающееся имеет глубокий смысл, сокрытый от обывательского понимания. Тяжело наблюдать грубейшее невежество, угнездившееся там, где нужно утонченное прозрение высших центров.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времени полного уничтожения Космического Врага многое изменилось. Утрата его космической силы страстно ощущается в Космосе. Многие явления стали слабеть, многие разрушительные силы стали совсем слабыми со времени этого ухода. Явление подземного Огня тоже стало утихать, и можно уже контролировать его. И Космический Магнетизм стал сильнее с уходом Врага. Сила его противодействия яро рассеялась в пространстве. Такой уход ярой силы противодействия Космическому Магнетизму оявил ускорение эволюции и притяжение к Лучу Солнечного Иерарха. С наступлением Срока все, как мотыльки, полетят к Единому Свету.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Лукавые силы Космоса ушли и еще уйдут в бездну за Врагом. Скоро лучшая полоса Космоса ясно ОБОЗНАЧИТСЯ. Можно ждать больших перемен и неожиданностей. Сказано: «Многое изменилось со времени ухода Врага, и некоторые прогнозы, оявленные до этого ухода, тоже уявятся на изменении. Катастрофа, конечно, неизбежна, но ее можно ослабить теперь. Сроки в Моей Руке, в Моей Мощи ослабить ее». Так пусть это Утверждение наполнит Вас, родные, космическим спокойствием и великой признательностью к Тому, Кто стоит на Несменном Дозоре.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радуюсь пониманию моей Зиночки, что превыше всего стоит чистота нравственная, осознанная и осиянная устремлением к Красоте Беспредельной. Полюбить сердцем нужно эту нравственную чистоту, чистоту Мысли и Намерений, лишенную всяких сектантских ограничений и летящую на крыльях освобожденного сознания к Свету Неизреченному. Любите, любите, любите – Нашего Великого Иерарха в Свете Неизреченном.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первая часть «Листов Сада Мории» имеет мое полное одобрение. Доверяю переводу Вашему во всех добавлениях. Введение – необходимо. Начните так: «В Новую Страну Моя первая Весть...» Америка всегда обозначалась как Новая Страна, и потому никаких недоразумений не должно вызывать. Также придержитесь в этой книге прежнего Указания изъять годы и месяцы и места и нумеровать параграфы в их последовательности, так будет проще. Новое русское издание будет выполнено потом по новому американскому.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 Ренцу, ни Брандштеттеру не отвечайте. Сказано – не следует иметь дело с такими лукавыми людьми. Конечно, при случае можно будет сказать, что мы никогда не порочим организации, которые имеют в виду распространять духовные начала, и только если они начинают становиться вредными, наш долг оградить и оградиться от них. Жизнь так сложна и настолько свет переплетается с тьмою, что приходится быть терпимыми там, где хотя бы слабо светит огонек. Такой огонек, несомненно, имелся и в «Аркэн Скул» в самом начале, и мы знаем, что и чадящая свеча может иногда зажечь прекрасный светильник и даже... целый костер.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движении в Сиаме имею определенное подтверждение, что это явление самозванцев и недостойно ни малейшего внимания. Но, конечно, знакомы и потому ничего не можете сказать. Боллингу никаких советов не давайте. Он имеет все Указания и Советы. Ему было определенно Сказано, что все благосостояние его придет через лучшую страну, также никакие предприятия, никакие затраты в иных странах и включая Индию не оправдают себя. Он может улучшать и расширять свое дело в пределах Мичигана. Придется всем нам вооружиться терпением и спокойно пережить идущую полосу перемен и неожиданностей во всем мире. Но возмущение вод принесет много возможностей умеющим ждать, верить и ЛЮБИТЬ.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сердцем Вас, мои Родные, живите ЛЮБОВЬЮ, этой живительной мощью. Софье Михайловне сердечный привет. Пусть тоже больше думает о Любви, этом мощном Хранителе на всех Путях.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Буду благодарна за небольшую помощь несчастной женщине, якобы кузине Н.К.</w:t>
      </w:r>
    </w:p>
    <w:p w:rsidR="00273A62" w:rsidRPr="00EB3BF5" w:rsidRDefault="00273A62" w:rsidP="00914CE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родные</w:t>
      </w:r>
      <w:r w:rsidRPr="00EB3BF5">
        <w:rPr>
          <w:rStyle w:val="FootnoteReference"/>
          <w:rFonts w:ascii="Times New Roman CYR" w:hAnsi="Times New Roman CYR" w:cs="Times New Roman CYR"/>
          <w:noProof/>
        </w:rPr>
        <w:footnoteReference w:id="222"/>
      </w:r>
      <w:r w:rsidRPr="00EB3BF5">
        <w:rPr>
          <w:rFonts w:ascii="Times New Roman CYR" w:hAnsi="Times New Roman CYR" w:cs="Times New Roman CYR"/>
          <w:noProof/>
        </w:rPr>
        <w:t>.</w:t>
      </w:r>
    </w:p>
    <w:p w:rsidR="00273A62" w:rsidRPr="00EB3BF5" w:rsidRDefault="00273A62" w:rsidP="00F804B2">
      <w:pPr>
        <w:rPr>
          <w:noProof/>
        </w:rPr>
      </w:pPr>
    </w:p>
    <w:p w:rsidR="00273A62" w:rsidRPr="00EB3BF5" w:rsidRDefault="00273A62" w:rsidP="00914CEC">
      <w:pPr>
        <w:pStyle w:val="a"/>
      </w:pPr>
      <w:bookmarkStart w:id="360" w:name="_Toc242176939"/>
      <w:r w:rsidRPr="00EB3BF5">
        <w:t>119</w:t>
      </w:r>
      <w:bookmarkEnd w:id="360"/>
    </w:p>
    <w:p w:rsidR="00273A62" w:rsidRPr="00EB3BF5" w:rsidRDefault="00273A62" w:rsidP="00914CEC">
      <w:pPr>
        <w:pStyle w:val="a0"/>
        <w:ind w:firstLine="0"/>
      </w:pPr>
      <w:bookmarkStart w:id="361" w:name="_Toc242176940"/>
      <w:r w:rsidRPr="00EB3BF5">
        <w:t>Е.И.Рерих – В.Л.Дутко</w:t>
      </w:r>
      <w:bookmarkEnd w:id="361"/>
    </w:p>
    <w:p w:rsidR="00273A62" w:rsidRPr="00EB3BF5" w:rsidRDefault="00273A62" w:rsidP="00914CEC">
      <w:pPr>
        <w:pStyle w:val="Date"/>
        <w:ind w:firstLine="0"/>
      </w:pPr>
      <w:bookmarkStart w:id="362" w:name="_Toc242176941"/>
      <w:r w:rsidRPr="00EB3BF5">
        <w:t>14 сентября 1952 г.</w:t>
      </w:r>
      <w:bookmarkEnd w:id="36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Йогиня, пишу спешно – на днях пришел конверт с Вашим письмом, Манускриптом и недостающим № 26 из моих писем. Между прочим, недостают номера – 2 и 19, также начиная с № 28 по 33 включительно.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Из-за новой волны недомогания не могла найти времени заняться просмотром их. Трудно мне очень, ибо монсун в этом году особенно тяжкий, ночью – дождь, днем – палящее солнце, парит до удушения.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Присланную часть Манускрипта не смогла еще прочесть, но слегка пробежала. Конечно, Вы правы – материал очень интересный, и можно найти много ценных подробностей ритуалов и магических действий и всего ламского обихода древнего Бод-Юля. Некоторые анахронизмы легко исправить. Также при упоминании о корифеях западной философии можно бы избежать перечисления имен. Хочу защитить и Ницше, давшего новое понимание и освежившего и мое сознание. Его труд «Так говорил Заратустра» остается и посейчас среди моих самых любимых книг.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Разве не почуялся Вам, родная, знакомый и Любимый Голос, громящий всю лукавость, всю порочность, все оскудение прогнившего Запада? Да, я понимаю привязанность Рихарда Вагнера к этому большому духу, страдавшему от язв нашего мира. Ницше – вопиющий протест против удушающей пошлости того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Сомневаюсь, следует ли в такие документы, как присланный Манускрипт, что-либо добавлять или придавать им более романтическую канву ради потехи и потворства невежественным читателям. Я оставила бы эти записи в той форме, как они записаны. Они сохранят больше убедительности, несмотря даже на некоторую сумбурность их. Также их лучше сначала напечатать в английском переводе. Позднее Великий Владыка хочет видеть их и в Новой Стране, но сейчас они не будут оценены в Советской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Древний Бод-Юль, страшно окромсанный в границах своих, переживает трудное время, и сдвиг нелегкий предстоит ему усвоить. Но сдвиг этот произойдет</w:t>
      </w:r>
      <w:r w:rsidRPr="00EB3BF5">
        <w:rPr>
          <w:rStyle w:val="FootnoteReference"/>
          <w:rFonts w:ascii="Times New Roman CYR" w:hAnsi="Times New Roman CYR" w:cs="Times New Roman CYR"/>
          <w:noProof/>
        </w:rPr>
        <w:footnoteReference w:id="223"/>
      </w:r>
      <w:r w:rsidRPr="00EB3BF5">
        <w:rPr>
          <w:rFonts w:ascii="Times New Roman CYR" w:hAnsi="Times New Roman CYR" w:cs="Times New Roman CYR"/>
          <w:noProof/>
        </w:rPr>
        <w:t xml:space="preserve"> по всем странам и, конечно, в разной степени напряженности в соответствии с характером народа. Не избежать, не уклониться от хода Эволюции, от Колеса сложенной Судьбы.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Никто не ведает решения Высшего отдать сокровища древнего Бод-Юля великому Братству народов, Братскому союзу народов, направляемых Мощью Высшей. Но скоро начнут понимать, что оскорбляемые и ненавидимые станут Спасителями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Жрица, согласно новому решению, задержится и уявится в древнем Бод-Юле до взрыва «Алого Пламени». Но «Алое Пламя» будет потушено мощной водной стихией и Бод-Юль будет огражден. Нантиган может спокойно прожить конец года и большую часть будущего в Вашей прекрасной местности в Ирландии и только в самом начале марта или февраля проехать с Мишенькой в Немецкую Швейцарию. Много может быть спасено и меньше людей погибнет, и пути облегчены будут для многих.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используем конец года и большую часть будущего на собирание нового материала и лучшее изучение и усвоение главных основ Учения Живой Этики.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Поразительно, сколько незамеченного раньше открывается в книгах по истечении некоторого периода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Гора Гордости (так назван был Рим) развалится, и из недр земли подымется новая Обитель, имевшая немало героев и сподвижников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Никто и ничто не затронет Вас. Колыбель Мира примет новых младенцев, которым суждено принести Свет и благоденствие миру. Скажите Вашему Мишеньке, конечно, он может считать себя в числе новой прекрасной расы. Но он должен усвоить всю ответственность свою, чтобы явиться достойным, лучшим представителем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нужно ему приобрести знаний и прочувствовать Учение Света и дисциплинировать себя и свое сердце для выполнения своего назначения. В этом его чудесная мама явится ему лучшей наставницей. Пусть спокойно учится в школе и накопляет лучшее знание со своей мудрой мамой.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чудесное письмо несказанно обрадовало меня, вернее, осчастливило меня своим бодрым, мужественным духом, которым оно дышит. Храните, родная, Ваше чудесное настроение, не дозволяйте ему угасать.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люблю Вашу формулу – «Без креста вряд ли можно было бы достигнуть истинной огненности духа». Истинно так. Нет пути к Огню Духа без несения Креста. Ведь даже Люцифер оявился как космическая Необходимость, чтобы вывести дух человеческий из состояния блаженного застоя. Взрывы в Космосе, возмущения вод необходимы для обновления и нарождения новых форм в космических пространствах для жизни и эволюции Космоса. Тем более нужны эти взрывы там, где главенствовать должна психическая энергия. Замирание ее приносит разложение и смерть.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храните космическое спокойствие, опираясь на страстное любовное доверие к Владыке Величайшему. Да, Величайшему, нет равного Ему во всем Космосе. Поощряйте Ваших преданных друзей в их жертвенной работе и скажите им не тревожиться и доверять Высшей Заботе о них. Мне велено написать, чтобы Вы тоже не тревожились, ибо будете Охранены. Родная, любите, любите, любите, Вы избрали верный путь и кратчайший путь. Гоните все сомнения и просто – любите.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всем сердцем мысли любовные мои часто несутся к Вам.</w:t>
      </w:r>
    </w:p>
    <w:p w:rsidR="00273A62" w:rsidRPr="00EB3BF5" w:rsidRDefault="00273A62" w:rsidP="000C4240">
      <w:pPr>
        <w:rPr>
          <w:noProof/>
        </w:rPr>
      </w:pPr>
    </w:p>
    <w:p w:rsidR="00273A62" w:rsidRPr="00EB3BF5" w:rsidRDefault="00273A62" w:rsidP="00914CEC">
      <w:pPr>
        <w:pStyle w:val="a"/>
      </w:pPr>
      <w:bookmarkStart w:id="363" w:name="_Toc242176942"/>
      <w:r w:rsidRPr="00EB3BF5">
        <w:t>120</w:t>
      </w:r>
      <w:bookmarkEnd w:id="363"/>
    </w:p>
    <w:p w:rsidR="00273A62" w:rsidRPr="00EB3BF5" w:rsidRDefault="00273A62" w:rsidP="00914CEC">
      <w:pPr>
        <w:pStyle w:val="a0"/>
        <w:ind w:firstLine="0"/>
      </w:pPr>
      <w:bookmarkStart w:id="364" w:name="_Toc242176943"/>
      <w:r w:rsidRPr="00EB3BF5">
        <w:t>Е.И.Рерих – Б.Н. и Н.И. Абрамовым</w:t>
      </w:r>
      <w:bookmarkEnd w:id="364"/>
    </w:p>
    <w:p w:rsidR="00273A62" w:rsidRPr="00EB3BF5" w:rsidRDefault="00273A62" w:rsidP="00914CEC">
      <w:pPr>
        <w:pStyle w:val="Date"/>
        <w:ind w:firstLine="0"/>
      </w:pPr>
      <w:bookmarkStart w:id="365" w:name="_Toc242176944"/>
      <w:r w:rsidRPr="00EB3BF5">
        <w:t>17 сентября 1952 г.</w:t>
      </w:r>
      <w:bookmarkEnd w:id="36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Любимые и родные мои Борис и Ниночка, радовалась Вашими письмами от начала августа, дошли они очень скоро, значительно скорей двух писем от Екатерины Петровны, вероятно, попали на отходящий самолет.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Стремилась ответить как можно скорей, но нахлынула волна новых напряжений в моем организме, и пришлось отложить. Сейчас мне немного легче, и спешу послать Вам хотя бы краткую весточку. Радуюсь, родные, Вашей бодростью и устремлением в будущее, которыми дышат Ваши письма. На таких крыльях перелетим через все препятствия.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самое главное, чтобы Ниночка не приписывала свои болезненные ощущения и недомогания каким-то болезням, но осознала бы и помнила о йогическом процессе и переустройстве, происходящем в ее организме. При таких недомоганиях первое, что нужно, это полное спокойствие и некоторое воздержание в пище и не прибегать ни к каким лекарствам, ибо все они останавливают благой процесс. Вы имеете уже свою Аптечку, в которую входят – сода, валериан, слабительное и наш милый спасительный строфант. Не утрируйте со строфантом, но тоже не следует опасаться его. Старайтесь не усилять указанные дозы и установите определенный ритм с некоторой передышкой в приеме его. Об этом я уже писала.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Ниночка здорова, но ей необходимо закончить положенное ей переустройство ее организма. Конечно, такой процесс не может быть завершен в одночасье и без болезненных ощущений. Если кто хочет видеть и слышать Голос Владыки, должен претерпеть некоторые неудобства и недомогания. Ничего, что превысило бы силы Ваши, не будет оявлено Вам. Великий Владыка знает меру сил каждого из нас, потому в полной преданности, Любви и Доверии продолжайте утончать свой организм.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Наше тонкое тело утончается лишь через ассимиляцию посылаемых Свыше Лучей. Чем больше, тем лучше воспримите их, тем больше утончите свои аппараты для восприятий Высших. Так и желайте как можно лучше воспринять тончайшие Лучи и готовьте свои организмы для такого воздействия и восприятия. Вы, родные, знаете, что нужно для этого, потому не буду повторять, но только еще раз напомню, что именно бодрость и мужественная готовность и превыше всего преданнейшая Любовь – лучшие проводники.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Ниночка особенно бережет горло от простуды и не утруждает его, когда оно начинает напрягаться. Около гортани, вернее, прилегает к ней, очень важный гортанный центр, который является основою внутреннего слуха.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Никаких смазываний, никаких лекарств, кроме полоскания теплым молоком с солью и содой. Если молоко противно, можно просто воду с тем же раствором. Я всегда пью небольшими дозами теплое молоко с полчайной ложкой соды на чашку молока.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хотите слышать Любимый Голос, нужно пройти и через это напряжение и открытие этого гортанного центра, без болей это не дается. Пуще всего охраняйте горло от простуды и лишнего напряжения. Ниночка должна радоваться, что ей столько внимания уделено.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Борис, радуюсь Вашим словам, успехам Ваших прекрасных сотрудниц. Скажите им, чтобы трудились в радости, ибо радость удесятеряет наши возможности. Ни одно усилие их, ни одна мысль, посланная сердцем, не ускользает от внимания Великого Сердца, всегда готового ответить, когда обстоятельства благоприятствуют.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предупредить Вас, что возможно, что Вы отъедете немного раньше нас, но не огорчайтесь такой задержкой. Все складывается лучше, чем можно было ожидать. Истинно, все к лучшему, так, как нужно, потому я радуюсь, что смогу задержаться еще некоторое время здесь в наших теремках.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Успею собрать самое нужное в некоторую систему и допишу нужные страницы. Мы подошли почти к предельному Космическому Сроку, но все же время еще есть, потому не огорчайтесь, но потерпите еще некоторое время. Задержка во мне, ибо я еще не закончила положенного мне переустройства, да и сердце мое нуждается в некотором бронировании его. Конечно, бронирование сейчас лишает меня многих радостей, но общая польза превыше всего. Также продолжать процесс в новой стране невозможно, так как нужны привычные мне вибрации наших гор. Потому Решено немного задержать.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проживем еще год в относительном спокойствии. Силы Света сдерживают безумие и не допустят осуществления адского плана уничтожения нашей родины и порабощения всей Азии. По-прежнему утверждается Победа на стороне нашей Родины. Кто с нею, тот будет победоносен. Потому, родные, храните в сердце это знание и великое спокойствие, и все сложится прекрасно. Щит Великого Владыки над Вами, родные, когда Вы трудитесь во имя Общего Блага и Любви к Высшему Свету, воплощенному в Любимом всеми нами Облике.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Борис, люблю Ваши письма о Матери и к Матери. И принимаю Вашу любовь и верю, что оявитесь преданнейшим сыном, который поможет мне в моей самой любимой работе, и надеюсь, что работа эта останется Вашей жизненной задачей и после моего ухода, который не за горами. Все же успею передать то, что нужно.</w:t>
      </w:r>
    </w:p>
    <w:p w:rsidR="00273A62" w:rsidRPr="00EB3BF5" w:rsidRDefault="00273A62" w:rsidP="000C4240">
      <w:pPr>
        <w:rPr>
          <w:noProof/>
        </w:rPr>
      </w:pPr>
    </w:p>
    <w:p w:rsidR="00273A62" w:rsidRPr="00EB3BF5" w:rsidRDefault="00273A62" w:rsidP="00914CEC">
      <w:pPr>
        <w:pStyle w:val="a"/>
      </w:pPr>
      <w:bookmarkStart w:id="366" w:name="_Toc242176945"/>
      <w:r w:rsidRPr="00EB3BF5">
        <w:t>121</w:t>
      </w:r>
      <w:bookmarkEnd w:id="366"/>
    </w:p>
    <w:p w:rsidR="00273A62" w:rsidRPr="00EB3BF5" w:rsidRDefault="00273A62" w:rsidP="00914CEC">
      <w:pPr>
        <w:pStyle w:val="a0"/>
        <w:ind w:firstLine="0"/>
      </w:pPr>
      <w:bookmarkStart w:id="367" w:name="_Toc242176946"/>
      <w:r w:rsidRPr="00EB3BF5">
        <w:t>Е.И.Рерих – Е.П.Инге</w:t>
      </w:r>
      <w:bookmarkEnd w:id="367"/>
    </w:p>
    <w:p w:rsidR="00273A62" w:rsidRPr="00EB3BF5" w:rsidRDefault="00273A62" w:rsidP="00914CEC">
      <w:pPr>
        <w:pStyle w:val="Date"/>
        <w:ind w:firstLine="0"/>
      </w:pPr>
      <w:bookmarkStart w:id="368" w:name="_Toc242176947"/>
      <w:r w:rsidRPr="00EB3BF5">
        <w:t>18 сентября 1952 г.</w:t>
      </w:r>
      <w:bookmarkEnd w:id="36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и родная Екатерина Петровна, не писала, ибо сильно недомогала, но мысли мои часто бывали и бывают с Вами. Понимаю, Родная, как Вам тяжко, но Вы трудитесь для Будущего, и мы знаем, что никакое усилие сердца не пропадает, но приносит лучшие плоды, пожинаемые нами в надлежащее время и в надлежащем месте. Потому, Родная, не огорчайтесь, если труд Ваш не оценен. Дайте, что можете, и не ждите признания. Нам нужны лишь признание и одобрение от Великого Сердца, все остальное неважно и не имеет никакой цены.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знаю, что Великий Владыка ценит Ваш труд, знает, как бескорыстно Вы трудитесь на общую пользу. Не раз Великий Владыка говорил мне, что Вы – прекрасная сотрудница. Так я и смотрю на Вас, как на близкую сотрудницу и прекрасную деятельницу в будущем, когда события расчистят сгустившуюся, отравленную ненавистью атмосферу вокруг нашей многострадальной Земли.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пишу Борису и Ниночке о некоторой задержке в нашем отъезде из-за моего напряженного состояния организма. Возможно, что Вы сможете проехать немного раньше. Помните, что все делается к лучшему и так, как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храните, родная, бодрость и мужество и не носите в сердце обид. Кто может обидеть сердце, знающее великую Любовь, сердце, живущее этой любовью и жаждущее одобрения, идущего лишь от этого Сердца? Такое одобрение Вы имеете, Родная! Не скрою, Ваши письма очень тронули меня. Вижу, как дух борется с одолевающими сомнениями, обидами и нетерпением. Но борьба, когда она осознана, приносит продвижение, потому не унывайте, родная, но постарайтесь утвердить в сердце понимание происходящего и учитесь – великому терпению и терпимости, без которых нет ни строительства, ни продвижения. Простите, родная, тем неведующим, что они творят.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Вы правы, можно радоваться успехам и достижениям нашей </w:t>
      </w:r>
      <w:r w:rsidRPr="00EB3BF5">
        <w:rPr>
          <w:rFonts w:ascii="Times New Roman CYR" w:hAnsi="Times New Roman CYR" w:cs="Times New Roman CYR"/>
          <w:i/>
          <w:iCs/>
          <w:noProof/>
        </w:rPr>
        <w:t xml:space="preserve">родины. </w:t>
      </w:r>
      <w:r w:rsidRPr="00EB3BF5">
        <w:rPr>
          <w:rFonts w:ascii="Times New Roman CYR" w:hAnsi="Times New Roman CYR" w:cs="Times New Roman CYR"/>
          <w:noProof/>
        </w:rPr>
        <w:t>Много неплохих книжечек издается для молодежи, и, право, содержание их много выше и нет в них той вульгарной пошлости, которой отравлены европейские и особенно американские журналы.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Передо мною лежит присланный мне из Дели журнал «Техника Молодежи», журнал ЦК ВЛКСМ от 12 декабря 1950 г.</w:t>
      </w:r>
      <w:r w:rsidRPr="00EB3BF5">
        <w:rPr>
          <w:rStyle w:val="FootnoteReference"/>
          <w:rFonts w:ascii="Times New Roman CYR" w:hAnsi="Times New Roman CYR" w:cs="Times New Roman CYR"/>
          <w:noProof/>
        </w:rPr>
        <w:footnoteReference w:id="224"/>
      </w:r>
      <w:r w:rsidRPr="00EB3BF5">
        <w:rPr>
          <w:rFonts w:ascii="Times New Roman CYR" w:hAnsi="Times New Roman CYR" w:cs="Times New Roman CYR"/>
          <w:noProof/>
        </w:rPr>
        <w:t xml:space="preserve"> Много в нем интересного. Хорошо бы Вам его раздобыть. Особенно понравилась мне статья «От вещества к Существу» инженера А. Буянова. Отделы о Живой Материи, Химии Жизни и Атомах Жизни... все это близко подходит к истинной Науке.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Закон о самозарождении утверждался всеми древнейшими Учителями и Алхимиками средневековья. Да и в современной книге, современной с «Тайной Доктриной», в так называемых «Письмах Махатм» к А.П. Синнетту от Махатмы М. и К.Х., собранных и изданных А.Т. Баркером в Лондоне, Издательство Райдера и К°</w:t>
      </w:r>
      <w:r w:rsidRPr="00EB3BF5">
        <w:rPr>
          <w:rStyle w:val="FootnoteReference"/>
          <w:rFonts w:ascii="Times New Roman CYR" w:hAnsi="Times New Roman CYR" w:cs="Times New Roman CYR"/>
          <w:noProof/>
        </w:rPr>
        <w:footnoteReference w:id="225"/>
      </w:r>
      <w:r w:rsidRPr="00EB3BF5">
        <w:rPr>
          <w:rFonts w:ascii="Times New Roman CYR" w:hAnsi="Times New Roman CYR" w:cs="Times New Roman CYR"/>
          <w:noProof/>
        </w:rPr>
        <w:t>, можно найти это же утверждение.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Может быть, наша Раюшка сможет списать эту статью. Я попытаюсь послать Вам ее по почте, как только она спишет.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Путь Науке открыт, и по мере продвижения ошибки и неудачные определительные будут заменены более подходящими. Многие заблуждения рассеются в свете Истинной Науки, отбросившей все предрассудки и мыслящей свободно.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Гигантскими шагами продвинется Наука в наступающей Эпохе под новыми Светилами и знаком УРАНА.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Медицина тоже приближается к необыкновенным открытиям в области гланд и нервной системы. Потому так радостно думать о Будущем, о торжестве Истинного Знания и той новой человечности, которая станет неотъемлемой при пробуждении нового просвещенного сознания.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Коробочка с карандашами означает, что Вам придется писать много зажигательных статей, и белый порошок – символ зажигательного порошка.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уже утомилась, и сердце дает себя знать.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Вам лучшие думы мои. Явите терпение, право, уже не так долго осталось до новых подвижек. Много грозного собирается со всех сторон. Ненависть активна, но новые лучи Светил многое смягчат. Верю и знаю о Победе нашей Родины.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Крепко обнимаю Вас, не слишком тревожьтесь, родные. Щит покроет и нашу Родину. Пишите по старому адресу.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w:t>
      </w:r>
    </w:p>
    <w:p w:rsidR="00273A62" w:rsidRPr="00EB3BF5" w:rsidRDefault="00273A62" w:rsidP="002B42AB">
      <w:pPr>
        <w:rPr>
          <w:noProof/>
        </w:rPr>
      </w:pPr>
    </w:p>
    <w:p w:rsidR="00273A62" w:rsidRPr="00EB3BF5" w:rsidRDefault="00273A62" w:rsidP="00914CEC">
      <w:pPr>
        <w:pStyle w:val="a"/>
      </w:pPr>
      <w:bookmarkStart w:id="369" w:name="_Toc242176948"/>
      <w:r w:rsidRPr="00EB3BF5">
        <w:t>122</w:t>
      </w:r>
      <w:bookmarkEnd w:id="369"/>
    </w:p>
    <w:p w:rsidR="00273A62" w:rsidRPr="00EB3BF5" w:rsidRDefault="00273A62" w:rsidP="00914CEC">
      <w:pPr>
        <w:pStyle w:val="a0"/>
        <w:ind w:firstLine="0"/>
      </w:pPr>
      <w:bookmarkStart w:id="370" w:name="_Toc242176949"/>
      <w:r w:rsidRPr="00EB3BF5">
        <w:t>Е.И.Рерих – С.Н.Рериху и Д.Рани Рерих</w:t>
      </w:r>
      <w:bookmarkEnd w:id="370"/>
    </w:p>
    <w:p w:rsidR="00273A62" w:rsidRPr="00EB3BF5" w:rsidRDefault="00273A62" w:rsidP="00914CEC">
      <w:pPr>
        <w:pStyle w:val="Date"/>
        <w:ind w:firstLine="0"/>
      </w:pPr>
      <w:bookmarkStart w:id="371" w:name="_Toc242176950"/>
      <w:r w:rsidRPr="00EB3BF5">
        <w:t>27–29 сентября 1952 г.</w:t>
      </w:r>
      <w:bookmarkEnd w:id="37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мой Светик и миленький Вузлинька,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Радуемся Вашим вестям и возможности скоро увидеть Вас. Спасибо сердечное за ласковое письмо и посылку. Наш монсун, видимо, решил вылить оставшуюся порцию сразу. Почти три дня, не переставая, лил сильный дождь. Дороги снова обвалились, и оползни велики, так что мы изолированы от Дарджилинга и Силигури. Но ввиду наступающей Дуссеры</w:t>
      </w:r>
      <w:r w:rsidRPr="00EB3BF5">
        <w:rPr>
          <w:rStyle w:val="FootnoteReference"/>
          <w:rFonts w:ascii="Times New Roman CYR" w:hAnsi="Times New Roman CYR" w:cs="Times New Roman CYR"/>
          <w:noProof/>
        </w:rPr>
        <w:footnoteReference w:id="226"/>
      </w:r>
      <w:r w:rsidRPr="00EB3BF5">
        <w:rPr>
          <w:rFonts w:ascii="Times New Roman CYR" w:hAnsi="Times New Roman CYR" w:cs="Times New Roman CYR"/>
          <w:noProof/>
        </w:rPr>
        <w:t xml:space="preserve"> вызваны войска для починки дорог. Есть надежда, что дня через три сквозной проезд будет налажен.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Несмотря на непогоду, люди все же наезжают в наши края. Калимпонг становится магнитом. Юханчик имеет постоянно посетителей. Приезжают новые профессора индусы и иностранцы. Приезжают знакомиться с профессором санскрита и тибетского языка и </w:t>
      </w:r>
      <w:r w:rsidRPr="00EB3BF5">
        <w:rPr>
          <w:rFonts w:ascii="Times New Roman CYR" w:hAnsi="Times New Roman CYR" w:cs="Times New Roman CYR"/>
          <w:i/>
          <w:iCs/>
          <w:noProof/>
        </w:rPr>
        <w:t xml:space="preserve">знатоком Йоги! </w:t>
      </w:r>
      <w:r w:rsidRPr="00EB3BF5">
        <w:rPr>
          <w:rFonts w:ascii="Times New Roman CYR" w:hAnsi="Times New Roman CYR" w:cs="Times New Roman CYR"/>
          <w:noProof/>
        </w:rPr>
        <w:t>Юрий интересуется ими, ибо каждый может принести что-либо новое. Но пока что слышали мало утешительного о положении в нашей любимой стране. Прискорбно, что молодежь совершенно не интересуется никакими гуманитарными науками, и культурная прослойка общества настолько утончилась, что скоро совершенно исчезнет. Жутко становится, слушая эти сетования. Отсутствие интереса к науке, к ценностям духовным, художественным и историческим своей страны указывает на разложение сознания, на разрушение страны. Как нужны новые дерзания, зажигатели и строители новых мостов во всех областях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28.IX. Вот и сейчас приехал к нам голландский профессор, историк и иконограф г-н Пот в сопровождении трудной мисс Барклай. Симпатичный человек, средних лет. Очень опечален положением в Европе; говорит о всеобщем негодовании на Америку за их страшную политику вытягивания всего самого ценного из Европы и за навязывания своих бездарных «Америкэн уайс'ов». Он уже полгода в Индии и посетил почти все университеты, просветительные учреждения и научные общества и новые лаборатории и с грустью убедился в отсутствии интеллигентного отношения к своим обязанностям и нежелании работать систематично, вернее, в неумении; также много вражды среди отдельных личностей и обществ. Утомился от постоянной слежки и всяких непонятных ему запрещений в посещении некоторых местностей, как Лахуль и Ладак, несмотря на то, что он имеет официальные рекомендательные письма, ибо сама поездка его «спонсеред»</w:t>
      </w:r>
      <w:r w:rsidRPr="00EB3BF5">
        <w:rPr>
          <w:rStyle w:val="FootnoteReference"/>
          <w:rFonts w:ascii="Times New Roman CYR" w:hAnsi="Times New Roman CYR" w:cs="Times New Roman CYR"/>
          <w:noProof/>
        </w:rPr>
        <w:footnoteReference w:id="227"/>
      </w:r>
      <w:r w:rsidRPr="00EB3BF5">
        <w:rPr>
          <w:rFonts w:ascii="Times New Roman CYR" w:hAnsi="Times New Roman CYR" w:cs="Times New Roman CYR"/>
          <w:noProof/>
        </w:rPr>
        <w:t xml:space="preserve"> Голландским правительством.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снова придет к нам, очень интересуется всякими йогическими проявлениями. Придется пригласить Прадана.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29.IX. Сегодня день наших девочек. Очень довольны своими подарками. Хорошие они девочки. Любят свою тихую жизнь и, по-видимому, не скучают. Этот год им будет легче, ибо мои милые американки не смогут приехать раньше будущей осени, поздней.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Шибаев прислал преинтересный журнал «Новая техника для молодежи», издается ВЛКСМ. Прекрасна статья по биологии «От вещества к Существу». Журнал посвящен достижениям во всех областях науки и практической, технической стороне жизни. Интересные опыты с </w:t>
      </w:r>
      <w:r w:rsidRPr="00EB3BF5">
        <w:rPr>
          <w:rFonts w:ascii="Times New Roman CYR" w:hAnsi="Times New Roman CYR" w:cs="Times New Roman CYR"/>
          <w:i/>
          <w:iCs/>
          <w:noProof/>
        </w:rPr>
        <w:t xml:space="preserve">новым аппаратом для сшивания сосудов, </w:t>
      </w:r>
      <w:r w:rsidRPr="00EB3BF5">
        <w:rPr>
          <w:rFonts w:ascii="Times New Roman CYR" w:hAnsi="Times New Roman CYR" w:cs="Times New Roman CYR"/>
          <w:noProof/>
        </w:rPr>
        <w:t>истинно, чудеса возможны с заменою старых негодных органов новыми, взятыми от молодых и здоровых организмов, недавно умерших. Но наилучший результат приживаемости тканей дает пересадка их с одного места на другое у одного и того же организма.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Просила Раю переписать мне эти статьи для тебя, ибо журнал этот придется отослать назад Шибаеву, он взял его из библиотеки.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Журналы и учебники улучшаются с каждым годом. Радостно отмечать горение молодежи к новым достижениям, к чудесному расцвету во всех областях жизни. Мне чуется, что мы приближаемся к новому повороту в жизни народов. К повороту неожиданному, но Космически неизбежному, следовательно, к повороту целесообразному. В конце концов, Целесообразность и есть Высшая Справедливость и Высшее Благо!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корзину наших яблок. Отобрали неплохо. Дошли в прекрасном состоянии, кто-то позаботился о лучшей упаковке. Таких яблок здесь и не знают!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нас Дуссера в полном разгаре. Цены взвинчены, и товаров немного, скудость большая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Скоро начнем сажать цветы. Немного опасаюсь за наш цветник. Мои сенерарии уже начали вырождаться. Также нигде нет хороших левкоев, а это наши «пиэс де резистанс»</w:t>
      </w:r>
      <w:r w:rsidRPr="00EB3BF5">
        <w:rPr>
          <w:rStyle w:val="FootnoteReference"/>
          <w:rFonts w:ascii="Times New Roman CYR" w:hAnsi="Times New Roman CYR" w:cs="Times New Roman CYR"/>
          <w:noProof/>
        </w:rPr>
        <w:footnoteReference w:id="228"/>
      </w:r>
      <w:r w:rsidRPr="00EB3BF5">
        <w:rPr>
          <w:rFonts w:ascii="Times New Roman CYR" w:hAnsi="Times New Roman CYR" w:cs="Times New Roman CYR"/>
          <w:noProof/>
        </w:rPr>
        <w:t>. Появился новый вид ползучих растений-цветов, совершенно необычного тона, и сочетания, и узора. Вишнево-коричневые большие чашечки с серым узором и массою серебристых тычинок производят впечатление филиграновых. Мои любимые орхидеи – белые с темно-лиловой серединкой и чудесным нежным запахом появились в огромном количестве. Но в нашем месте они не дали цветов. Место неудачное, они нуждаются в открытом месте и в солнце. Но наши садовники откуда-то приносили мне массу, и безвозмездно! Секрет этот еще не удалось раскрыть. Мы имели их каждый день и в изобилии в течение месяца и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 нужно кончать. Обнимаю Вас, мои родные. Ждем, ждем! Мой Светуня, мы все очень любим тебя. Поцелуй бархатную щечку Вузлика от меня.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2B42AB">
      <w:pPr>
        <w:rPr>
          <w:noProof/>
        </w:rPr>
      </w:pPr>
    </w:p>
    <w:p w:rsidR="00273A62" w:rsidRPr="00EB3BF5" w:rsidRDefault="00273A62" w:rsidP="00914CEC">
      <w:pPr>
        <w:pStyle w:val="a"/>
      </w:pPr>
      <w:bookmarkStart w:id="372" w:name="_Toc242176951"/>
      <w:r w:rsidRPr="00EB3BF5">
        <w:t>123</w:t>
      </w:r>
      <w:bookmarkEnd w:id="372"/>
    </w:p>
    <w:p w:rsidR="00273A62" w:rsidRPr="00EB3BF5" w:rsidRDefault="00273A62" w:rsidP="00914CEC">
      <w:pPr>
        <w:pStyle w:val="a0"/>
        <w:ind w:firstLine="0"/>
      </w:pPr>
      <w:bookmarkStart w:id="373" w:name="_Toc242176952"/>
      <w:r w:rsidRPr="00EB3BF5">
        <w:t>Е.И.Рерих – С.Н.Рериху</w:t>
      </w:r>
      <w:r w:rsidRPr="00EB3BF5">
        <w:rPr>
          <w:rStyle w:val="FootnoteReference"/>
          <w:b w:val="0"/>
        </w:rPr>
        <w:footnoteReference w:id="229"/>
      </w:r>
      <w:bookmarkEnd w:id="373"/>
    </w:p>
    <w:p w:rsidR="00273A62" w:rsidRPr="00EB3BF5" w:rsidRDefault="00273A62" w:rsidP="00914CEC">
      <w:pPr>
        <w:pStyle w:val="Date"/>
        <w:ind w:firstLine="0"/>
      </w:pPr>
      <w:bookmarkStart w:id="374" w:name="_Toc242176953"/>
      <w:r w:rsidRPr="00EB3BF5">
        <w:t>[27 сентября 1952 г.]</w:t>
      </w:r>
      <w:bookmarkEnd w:id="37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Светик, очень радуемся Вашим вестям. Спасибо большое за ласковое письмо и посылку. Радуемся Вашим вестям и возможности иметь Вас подольше с нами.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 монсун, видимо, решил вылить всю оставшуюся порцию сразу. Почти три дня лил, не переставая, сильнейший дождь, и только сегодня увидели солнце. Дороги во многих местах слезли и обвалились, так что мы изолированы от Дарджилинга и Силигури. Но ввиду наступающей Дуссеры на починку дорог вызваны войска, и есть надежда, что дня через три сквозной проезд будет налажен.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Прочла присланную газетную вырезку. Будем думать, что ярые оккультисты в лучшем случае прочли акашные рекорды прошлой жизни марсиан, запечатленные на окружающей его атмосфере.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Марс был обитаем в прошлую Манвантару, но уже всю нашу Манвантару находился и еще находится в состоянии обскурации. Имеются намеки, что через несколько эонов в силу воздействия Лучей Новой Планеты в соединении с Лучами еще других Светил на Марсе снова появятся признаки жизни, но яро примитивной жизни, ибо там нет еще материала для сложения оболочек, годных для духов, скажем, земной эволюции. Изготовление таких оболочек возьмет время, исчисляемое астрономическими цифрами, во всяком случае, многие миллионы лет. Так что сношения с Марсом еще отдаленная возможность. Но ярая атмосфера на Марсе немного лучше для жизни растительной, нежели на нашей Луне. Хотя Луна тоже уже ожила под воздействием новых лучей и Лучей новой планеты Матери Мира, которая скоро появится на нашем горизонте.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Может быть, тебе будут интересны утверждения, что настоящая Луна невидима нашими телескопами. Ее атмосфера сокрыта ультрафиолетовыми лучами Солнца. Ярые лучи эти действуют на нее, как рентгеновские на наше тело. Мы видим костяк, но не имеем общей картины всего организма. Так и Луна являет нам только свой скалистый костяк, и это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Жизнь на ней страстно примитивна, и атмосфера ее настолько страстно разнится от нашей, что кажется, что воздух отсутствует там. Конечно, воздух в нашем понимании отсутствует, но ярая атмосфера там вполне соответствует примитивной жизни на 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Следовало бы снять фильму с Луны после ее полнолуния, когда она бывает еще видна по утрам. Но снимать следует, когда Солнце уже взошло. Лучи солнца восходящего парализуют ее излучения и ультрафиолетовые лучи и дают возможность снять настоящую Луну. Лучи Луны еще никем не изучаются, но эти лучи страстно сильно действуют на нашу психику, на все наши нервные центры. Луна – покровительница йогов.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Описания Марса не очень привлекательны. Атмосфера там сильно окрашена в красный тон. Вода на Марсе иного качества, чем на Земле. Настолько легче, что почти не волнуется при ураганах, и воздух настолько плотен и тяжел, что мы не могли бы там дышать. Огонь там ярко-красный и большой плотности. Даже молния красная и иногда только желтая, вернее, с желтым сиянием. Космос с Марса оявлен совершенно иного смысла. Небо оявлено</w:t>
      </w:r>
      <w:r w:rsidRPr="00EB3BF5">
        <w:rPr>
          <w:rStyle w:val="FootnoteReference"/>
          <w:rFonts w:ascii="Times New Roman CYR" w:hAnsi="Times New Roman CYR" w:cs="Times New Roman CYR"/>
          <w:noProof/>
        </w:rPr>
        <w:footnoteReference w:id="230"/>
      </w:r>
      <w:r w:rsidRPr="00EB3BF5">
        <w:rPr>
          <w:rFonts w:ascii="Times New Roman CYR" w:hAnsi="Times New Roman CYR" w:cs="Times New Roman CYR"/>
          <w:noProof/>
        </w:rPr>
        <w:t xml:space="preserve"> огненным и яро испещрено красными звездами. Солнце огненное на яром малиновом закате. И Луна, спутница Марса, как красный шарик с грязными тенями и не дает света. Все явлено как бы через красное стекло. Деревья красные и коричневые, цветов нет, нет и лугов. Земля красная, разных тонов, яро богата красивыми оттенками и гораздо красивее, чем тона неба. Небо кажется зловещим с грозными тучами и являет как бы зарева пожара. Но наша Луна тоже являет неприятное небо.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Атмосфера на Луне и вся видимость оявлена как бы через мертвенно зеленое стекло, и вся поверхность Луны покрыта мертвыми шлаками и посыпана как бы пеплом. Лучшая судьба Луны оявится, когда Новая Планета осядет в нашей Солнечной системе и Луна начнет покрываться новой растительностью и станет цветущим садом и теплицей для нашей Земли.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знаю, интересуют ли тебя эти сведения, но я люблю эти намеки на жизнь в ближайшем к нам пространстве. Между прочим, в нашей стране издается интересный журнал для молодежи, полный новейшими открытиями астрономическими</w:t>
      </w:r>
      <w:r w:rsidRPr="00EB3BF5">
        <w:rPr>
          <w:rStyle w:val="FootnoteReference"/>
          <w:rFonts w:ascii="Times New Roman CYR" w:hAnsi="Times New Roman CYR" w:cs="Times New Roman CYR"/>
          <w:noProof/>
        </w:rPr>
        <w:footnoteReference w:id="231"/>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Просила Раю переписать мне одну статью, «От вещества к Существу», думаю послать тебе основы. Ты мог бы иметь этот журнал через Шибаева. Он получает его для библиотеки Университета.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снова ожила и продолжаю переписывать свои записи в чисто. За эти четыре года накопилась уйма, и я уже переписала двадцать тетрадей</w:t>
      </w:r>
      <w:r w:rsidRPr="00EB3BF5">
        <w:rPr>
          <w:rStyle w:val="FootnoteReference"/>
          <w:rFonts w:ascii="Times New Roman CYR" w:hAnsi="Times New Roman CYR" w:cs="Times New Roman CYR"/>
          <w:noProof/>
        </w:rPr>
        <w:footnoteReference w:id="232"/>
      </w:r>
      <w:r w:rsidRPr="00EB3BF5">
        <w:rPr>
          <w:rFonts w:ascii="Times New Roman CYR" w:hAnsi="Times New Roman CYR" w:cs="Times New Roman CYR"/>
          <w:noProof/>
        </w:rPr>
        <w:t>. Но тем временем накапливаются новые записи, и я хочу изобрести/научиться писать аккуратно, сразу и чернилами, но это трудно, ибо я спешу записывать</w:t>
      </w:r>
      <w:r w:rsidRPr="00EB3BF5">
        <w:rPr>
          <w:rStyle w:val="FootnoteReference"/>
          <w:rFonts w:ascii="Times New Roman CYR" w:hAnsi="Times New Roman CYR" w:cs="Times New Roman CYR"/>
          <w:noProof/>
        </w:rPr>
        <w:footnoteReference w:id="233"/>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Рая уже списала, но, к сожалению, она не могла срисовать иллюстрации образований всяких окисей веществ, они очень интересны для меня, ибо я вижу иногда спиральные и другие образования в пространстве.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Статья вместилась на шести листах, это немного много, но все же перешлю.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Нас посещают все новые профессора индусы, и иностранцы приезжают знакомиться с профессором санскритского языка и знатоком Йоги.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Мало утешительного слышим от них о положении в стране. Главное, что молодежь совершенно не интересуется никакими гуманитарными науками и утрачивает совершенно</w:t>
      </w:r>
      <w:r w:rsidRPr="00EB3BF5">
        <w:rPr>
          <w:rStyle w:val="FootnoteReference"/>
          <w:rFonts w:ascii="Times New Roman CYR" w:hAnsi="Times New Roman CYR" w:cs="Times New Roman CYR"/>
          <w:noProof/>
        </w:rPr>
        <w:footnoteReference w:id="234"/>
      </w:r>
      <w:r w:rsidRPr="00EB3BF5">
        <w:rPr>
          <w:rFonts w:ascii="Times New Roman CYR" w:hAnsi="Times New Roman CYR" w:cs="Times New Roman CYR"/>
          <w:noProof/>
        </w:rPr>
        <w:t>. Культурная прослойка настолько утончилась, что скоро совсем исчезнет, и как-то немного жутко становится, слушая эти прогнозы на ближайшее будущее. Отсутствие интереса к науке, к ценностям историческим страны, духовным и художественным и &lt;...&gt;</w:t>
      </w:r>
      <w:r w:rsidRPr="00EB3BF5">
        <w:rPr>
          <w:rStyle w:val="FootnoteReference"/>
          <w:rFonts w:ascii="Times New Roman CYR" w:hAnsi="Times New Roman CYR" w:cs="Times New Roman CYR"/>
          <w:noProof/>
        </w:rPr>
        <w:footnoteReference w:id="235"/>
      </w:r>
    </w:p>
    <w:p w:rsidR="00273A62" w:rsidRPr="00EB3BF5" w:rsidRDefault="00273A62" w:rsidP="004B5AAC">
      <w:pPr>
        <w:rPr>
          <w:noProof/>
        </w:rPr>
      </w:pPr>
    </w:p>
    <w:p w:rsidR="00273A62" w:rsidRPr="00EB3BF5" w:rsidRDefault="00273A62" w:rsidP="00914CEC">
      <w:pPr>
        <w:pStyle w:val="a"/>
      </w:pPr>
      <w:bookmarkStart w:id="375" w:name="_Toc242176954"/>
      <w:r w:rsidRPr="00EB3BF5">
        <w:t>124</w:t>
      </w:r>
      <w:bookmarkEnd w:id="375"/>
    </w:p>
    <w:p w:rsidR="00273A62" w:rsidRPr="00EB3BF5" w:rsidRDefault="00273A62" w:rsidP="00914CEC">
      <w:pPr>
        <w:pStyle w:val="a0"/>
        <w:ind w:firstLine="0"/>
      </w:pPr>
      <w:bookmarkStart w:id="376" w:name="_Toc242176955"/>
      <w:r w:rsidRPr="00EB3BF5">
        <w:t>Е.И.Рерих – З.Г.Фосдик и Д.Фосдику</w:t>
      </w:r>
      <w:r w:rsidRPr="00EB3BF5">
        <w:rPr>
          <w:rStyle w:val="FootnoteReference"/>
          <w:b w:val="0"/>
        </w:rPr>
        <w:footnoteReference w:id="236"/>
      </w:r>
      <w:bookmarkEnd w:id="376"/>
    </w:p>
    <w:p w:rsidR="00273A62" w:rsidRPr="00EB3BF5" w:rsidRDefault="00273A62" w:rsidP="00914CEC">
      <w:pPr>
        <w:pStyle w:val="Date"/>
        <w:ind w:firstLine="0"/>
      </w:pPr>
      <w:bookmarkStart w:id="377" w:name="_Toc242176956"/>
      <w:r w:rsidRPr="00EB3BF5">
        <w:t>10 октября 1952 г.</w:t>
      </w:r>
      <w:bookmarkEnd w:id="37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Любимые, долетели Ваши три письма от 6, 18 и 24 сентября. Очень люблю их получать из-за ощущения постоянного пульса действия в них и несломимой веры в светлое Строительство. Да будет Вам светло и радостно, наши близкие Воины-труженики на ниве насаждения Культуры Духа!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Пишу это письмо так, чтобы Вы могли прочесть его нашим Друзьям Боллингу, Уиду и другим, если это понадобится. Но Великий Владыка хочет, чтобы Вы его перевели </w:t>
      </w:r>
      <w:r w:rsidRPr="00EB3BF5">
        <w:rPr>
          <w:rFonts w:ascii="Times New Roman CYR" w:hAnsi="Times New Roman CYR" w:cs="Times New Roman CYR"/>
          <w:i/>
          <w:iCs/>
          <w:noProof/>
        </w:rPr>
        <w:t xml:space="preserve">точнее, </w:t>
      </w:r>
      <w:r w:rsidRPr="00EB3BF5">
        <w:rPr>
          <w:rFonts w:ascii="Times New Roman CYR" w:hAnsi="Times New Roman CYR" w:cs="Times New Roman CYR"/>
          <w:noProof/>
        </w:rPr>
        <w:t xml:space="preserve">ибо необходимо, чтобы наш Друг Боллинг понял Великую заботу о стране Лучшей. Необходимо расширять сознание друзей. Нельзя оставаться при однобоком суждении и сознании. Путь Учения – путь расширения сознания и вмещения противоположений. Узость сектантства или фанатизм должны быть совершенно вычеркнуты из обихода сознательных людей и тем более учеников </w:t>
      </w:r>
      <w:r w:rsidRPr="00EB3BF5">
        <w:rPr>
          <w:rFonts w:ascii="Times New Roman CYR" w:hAnsi="Times New Roman CYR" w:cs="Times New Roman CYR"/>
          <w:i/>
          <w:iCs/>
          <w:noProof/>
        </w:rPr>
        <w:t>Владык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Дорогие Друзья, конечно, Вы уже знаете, насколько внимательно и бережно следует относиться к данным Указаниям и стремиться к возможно точному исполнению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Космические сроки не так легко понимать, ибо они связаны с событиями на земном плане и зависят от соборной человеческой воли, которая может накренить чашку Весов Судьбы нашей планеты в сторону рушения.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Катастрофа и переустройство мировое неизбежны, но они могут быть задержаны или ускорены и даже явиться на значительном ослаблении и сокращении пределов пространства, затронутого ими. Так, самая страшная катастрофа могла</w:t>
      </w:r>
      <w:r w:rsidRPr="00EB3BF5">
        <w:rPr>
          <w:rStyle w:val="FootnoteReference"/>
          <w:rFonts w:ascii="Times New Roman CYR" w:hAnsi="Times New Roman CYR" w:cs="Times New Roman CYR"/>
          <w:noProof/>
        </w:rPr>
        <w:footnoteReference w:id="237"/>
      </w:r>
      <w:r w:rsidRPr="00EB3BF5">
        <w:rPr>
          <w:rFonts w:ascii="Times New Roman CYR" w:hAnsi="Times New Roman CYR" w:cs="Times New Roman CYR"/>
          <w:noProof/>
        </w:rPr>
        <w:t xml:space="preserve"> произойти в 49 году, но до сих пор удавалось отодвигать ее, и яро она будет отодвинута еще на два года. Во всяком случае, она не будет так разрушительна, как это было можно ожидать. Итак, мы уже подходим к предельному сроку, после которого нельзя ожидать отложения. Вопрос лишь в том – сумеет ли наше человечество одуматься и сдержать свои недостойные инстинкты и тем уменьшить размеры грозного бедствия.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Есть уже данные на то, что сознание народов продвинулось в сторону мира, понимания нелепости войны и значения рушения Культуры путем уничтожения носителей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Культура страшно упала во всех странах и продолжает быстро катиться под гору. В страстно поредевших интеллигентных, культурных слоях населения раздается один вопль – спасите Культуру! Многие дисциплины, с таким трудом поддерживаемые в тяжкие времена войны и народных смут, вымирают окончательно за отсутствием интереса к ним среди </w:t>
      </w:r>
      <w:r w:rsidRPr="00EB3BF5">
        <w:rPr>
          <w:rFonts w:ascii="Times New Roman CYR" w:hAnsi="Times New Roman CYR" w:cs="Times New Roman CYR"/>
          <w:i/>
          <w:iCs/>
          <w:noProof/>
        </w:rPr>
        <w:t xml:space="preserve">огрубевшего </w:t>
      </w:r>
      <w:r w:rsidRPr="00EB3BF5">
        <w:rPr>
          <w:rFonts w:ascii="Times New Roman CYR" w:hAnsi="Times New Roman CYR" w:cs="Times New Roman CYR"/>
          <w:noProof/>
        </w:rPr>
        <w:t>населения. Но сколько времени и страстных усилий придется затратить, чтобы восстановить, ибо многое будет утрачено и безвозвратно.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Человечество не может превратиться в роботов цивилизации, оно не просуществует и нескольких столетий. Оно должно осознать, что без корней и основ ничто не может стоять. И потому Основы Гуманизма должны быть охраняемы в каждой стране, которая хочет жить и процветать. Итак, судьба многих стран, а может быть, и существование всей нашей планеты в руках самого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Неужели настолько обезумели, что не осознаем грозного момента, встающего перед нами в виде многих космических предупреждений и в атмосферных колебаниях? Стихии, приведенные в действие атмосферными колебаниями, могут уничтожить целые цветущие материки. Правда, они могут поднять со дна океанов новые земли с новыми возможностями, но сколько незаменимого уйдет безвозвратно!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осторожны с вызыванием колебаний и прорывов в атмосфере, окружающей нашу Землю как бы защитною сетью от многих пространственных случайностей и посетителей.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Пора бы человечеству нашему осознать ту Гигантскую Дозорную и Охранную Работу, которая проводится неусыпно и неукоснительно нашими Великими Охранителями!! Они уже на протяжении столетия бьют в Набат и предупреждают о грозящем нам Бедствии, если мы не просветим свое сознание в смысле общечеловечности и проведения кооперации народов, вместо насаждения растления и ничем не оправдываемой вражды и захвата власти! Всякие порабощения и завоевания во всех областях жизни должны кануть в Лету. Кооперация, сознательный труд и добросовестное отношение во всем и ко всему должны лечь в основу будущего строительства.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хотелось бы пояснить друзьям, почему предупреждения приходят настолько заранее катастрофы. Предупреждения, уявленные накануне, только усилят панику. Сознание наше должно привыкнуть к вибрации настороженности и начать собирать все Указания, которые помогут встретить идущее несчастие уже не врасплох, но с некоторым пониманием положения и условий.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в случае нашего Друга с самого начала ему было Указано придерживаться пределов Мичигана, именно не слишком расширять свою деятельность. Кроме того, ему было Сказано, что лучшее расширение его деятельности придет через лучшую Страну. Но каждый понимает, что такая деятельность там сейчас трудна, но знакомство с представителями страны не может быть возбраняемо, и особенно на нейтральной почве. Некоторое ознакомление и даже знакомство не может нанести никакого ущерба. Но ценно уже иметь более или менее знакомых и, может быть, симпатизирующих личностей. В первый наезд нашего Друга в Швецию было Указано установить контакт, но нигде не говорилось о делах, также нигде не было сказано об Индии, наоборот, были определенные Указания против затрат, ибо нельзя ожидать никаких </w:t>
      </w:r>
      <w:r w:rsidRPr="00EB3BF5">
        <w:rPr>
          <w:rFonts w:ascii="Times New Roman CYR" w:hAnsi="Times New Roman CYR" w:cs="Times New Roman CYR"/>
          <w:i/>
          <w:iCs/>
          <w:noProof/>
        </w:rPr>
        <w:t>«ретернсов»</w:t>
      </w:r>
      <w:r w:rsidRPr="00EB3BF5">
        <w:rPr>
          <w:rStyle w:val="FootnoteReference"/>
          <w:rFonts w:ascii="Times New Roman CYR" w:hAnsi="Times New Roman CYR" w:cs="Times New Roman CYR"/>
          <w:iCs/>
          <w:noProof/>
        </w:rPr>
        <w:footnoteReference w:id="238"/>
      </w:r>
      <w:r w:rsidRPr="00EB3BF5">
        <w:rPr>
          <w:rFonts w:ascii="Times New Roman CYR" w:hAnsi="Times New Roman CYR" w:cs="Times New Roman CYR"/>
          <w:iCs/>
          <w:noProof/>
        </w:rPr>
        <w:t xml:space="preserve">. </w:t>
      </w:r>
      <w:r w:rsidRPr="00EB3BF5">
        <w:rPr>
          <w:rFonts w:ascii="Times New Roman CYR" w:hAnsi="Times New Roman CYR" w:cs="Times New Roman CYR"/>
          <w:noProof/>
        </w:rPr>
        <w:t xml:space="preserve">Страна Лучшая, конечно, не готова еще для сотрудничества, но определенно полезно знать нескольких представителей ее. Но наш Друг пропустил эту возможность. И во второй наезд было Указано установить лишь контакт, но ничего не было сказано о каких-либо делах. Но возможности были </w:t>
      </w:r>
      <w:r w:rsidRPr="00EB3BF5">
        <w:rPr>
          <w:rFonts w:ascii="Times New Roman CYR" w:hAnsi="Times New Roman CYR" w:cs="Times New Roman CYR"/>
          <w:i/>
          <w:iCs/>
          <w:noProof/>
        </w:rPr>
        <w:t xml:space="preserve">много слабее. </w:t>
      </w:r>
      <w:r w:rsidRPr="00EB3BF5">
        <w:rPr>
          <w:rFonts w:ascii="Times New Roman CYR" w:hAnsi="Times New Roman CYR" w:cs="Times New Roman CYR"/>
          <w:noProof/>
        </w:rPr>
        <w:t xml:space="preserve">Деятели земные </w:t>
      </w:r>
      <w:r w:rsidRPr="00EB3BF5">
        <w:rPr>
          <w:rFonts w:ascii="Times New Roman CYR" w:hAnsi="Times New Roman CYR" w:cs="Times New Roman CYR"/>
          <w:i/>
          <w:iCs/>
          <w:noProof/>
        </w:rPr>
        <w:t xml:space="preserve">видят лишь </w:t>
      </w:r>
      <w:r w:rsidRPr="00EB3BF5">
        <w:rPr>
          <w:rFonts w:ascii="Times New Roman CYR" w:hAnsi="Times New Roman CYR" w:cs="Times New Roman CYR"/>
          <w:noProof/>
        </w:rPr>
        <w:t>мираж очевидности, но Великие Хранители &lt;...&gt;</w:t>
      </w:r>
      <w:r w:rsidRPr="00EB3BF5">
        <w:rPr>
          <w:rStyle w:val="FootnoteReference"/>
          <w:rFonts w:ascii="Times New Roman CYR" w:hAnsi="Times New Roman CYR" w:cs="Times New Roman CYR"/>
          <w:noProof/>
        </w:rPr>
        <w:footnoteReference w:id="239"/>
      </w:r>
    </w:p>
    <w:p w:rsidR="00273A62" w:rsidRPr="00EB3BF5" w:rsidRDefault="00273A62" w:rsidP="004B5AAC">
      <w:pPr>
        <w:rPr>
          <w:noProof/>
        </w:rPr>
      </w:pPr>
    </w:p>
    <w:p w:rsidR="00273A62" w:rsidRPr="00EB3BF5" w:rsidRDefault="00273A62" w:rsidP="00914CEC">
      <w:pPr>
        <w:pStyle w:val="a"/>
      </w:pPr>
      <w:bookmarkStart w:id="378" w:name="_Toc242176957"/>
      <w:r w:rsidRPr="00EB3BF5">
        <w:t>125</w:t>
      </w:r>
      <w:bookmarkEnd w:id="378"/>
    </w:p>
    <w:p w:rsidR="00273A62" w:rsidRPr="00EB3BF5" w:rsidRDefault="00273A62" w:rsidP="00914CEC">
      <w:pPr>
        <w:pStyle w:val="a0"/>
        <w:ind w:firstLine="0"/>
      </w:pPr>
      <w:bookmarkStart w:id="379" w:name="_Toc242176958"/>
      <w:r w:rsidRPr="00EB3BF5">
        <w:t>Е.И.Рерих – З.Г.Фосдик и Д.Фосдику</w:t>
      </w:r>
      <w:bookmarkEnd w:id="379"/>
    </w:p>
    <w:p w:rsidR="00273A62" w:rsidRPr="00EB3BF5" w:rsidRDefault="00273A62" w:rsidP="00914CEC">
      <w:pPr>
        <w:pStyle w:val="Date"/>
        <w:ind w:firstLine="0"/>
      </w:pPr>
      <w:bookmarkStart w:id="380" w:name="_Toc242176959"/>
      <w:r w:rsidRPr="00EB3BF5">
        <w:t>11 октября 1952 г.</w:t>
      </w:r>
      <w:bookmarkEnd w:id="38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Любимые мои, долетели Ваши прекрасные письма от 6, 18 и 24 сентября. Спасибо, Родные. Одновременно с ответом на Ваши вопросы пишу и письмо к Друзьям, которое Вы переведете возможно точнее и прочтете им. Письмо к Уиду и Боллингу. Необходимо осторожно расширять сознание Друзей. Нельзя оставаться при однобоком, предвзятом суждении, при узости сознания. Путь Учения – Путь расширения Сознания и Вмещения. Пусть поймут Великую Заботу и Помощь стране лучшей!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Спешу ответить на Ваши вопросы. Относительно копирайта поступите как можно проще и не слишком тревожьтесь о возможности плагиатства. Никто не сможет посягнуть, размах Учения слишком велик, и Космическое Право стоит на Дозоре. Для Вашего сведения: имена авторов – Н.Р. и Е.Р., годы рождения – 1874 и 1879. Национальность русская. Местожительство – Индия, Гималаи, Наггар. Если нужно имя переводчика, поставьте свое,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Год первого выпуска Книги Учения должен быть всегда СОХРАНЕН на обложке при всех последующих изданиях ее. В книгах Учения имеются прогнозы и пророчества, данные на определенное время, и потому нельзя этот год своевольно изменять. Можно на отдельной внутренней страничке мелким шрифтом сделать пометку о числе издания или годе издания, но это не важно. На обложке должен стоять ГОД первого издания или выдачи определенной Ступени Учения. Потому сохраните год 29-й в новом издании «Агни Йоги». Великий Владыка советует не спешить с переводом и изданием книг, оставшихся непереведенными, непросмотренными Дедлеем.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за посылку английского издания «Агни Йоги». Мне она нужна очень.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одобряю перевод «Введения» к первой части «Листов Сада Мории». Последние четыре страницы еще не получены.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ничего не пересылайте и не отвечайте Ренцу и Брандштеттеру. Нам с ними не по пути.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очень интересуется, получили ли Вы его письмо от 10 сентября?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очень радуюсь, что Дедлей засел за серьезное изучение русского языка, знание это будет нужно ему. Может быть, Дедлей просмотрит потом и перевод моих «Писем». Мне кажется, что Дедлей имеет уже хороший отбор слов для перевода и передачи красочных выражений Учения. Я никогда не употребляю слово «sweet»</w:t>
      </w:r>
      <w:r w:rsidRPr="00EB3BF5">
        <w:rPr>
          <w:rStyle w:val="FootnoteReference"/>
          <w:rFonts w:ascii="Times New Roman CYR" w:hAnsi="Times New Roman CYR" w:cs="Times New Roman CYR"/>
          <w:noProof/>
        </w:rPr>
        <w:footnoteReference w:id="240"/>
      </w:r>
      <w:r w:rsidRPr="00EB3BF5">
        <w:rPr>
          <w:rFonts w:ascii="Times New Roman CYR" w:hAnsi="Times New Roman CYR" w:cs="Times New Roman CYR"/>
          <w:noProof/>
        </w:rPr>
        <w:t>, а в моих письмах; просмотренных Робертом Хорниманом, я встретилась с этим неприятным мне определительным. Но придется прибегнуть к большой тактичности, чтобы не обидеть Валентину. Но это еще далеко.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знаете содержание моей ответной телеграммы нашему Другу Боллингу и правильно поняли намек – ЕХАТЬ НЕЗАЧЕМ. Именно, «Иф риили ниидэд»</w:t>
      </w:r>
      <w:r w:rsidRPr="00EB3BF5">
        <w:rPr>
          <w:rStyle w:val="FootnoteReference"/>
          <w:rFonts w:ascii="Times New Roman CYR" w:hAnsi="Times New Roman CYR" w:cs="Times New Roman CYR"/>
          <w:noProof/>
        </w:rPr>
        <w:footnoteReference w:id="241"/>
      </w:r>
      <w:r w:rsidRPr="00EB3BF5">
        <w:rPr>
          <w:rFonts w:ascii="Times New Roman CYR" w:hAnsi="Times New Roman CYR" w:cs="Times New Roman CYR"/>
          <w:noProof/>
        </w:rPr>
        <w:t xml:space="preserve"> означает сомнение в нужности поездки. Но не обсуждайте с ним его ошибок. Скажите просто – мы все учимся выполнять Указания и знаем, что чем точнее выполним, тем успешнее результаты. Необходимо сохранить с ним дружбу в течение ближайших лет, потом будет легче. Он неплохой человек, но, конечно, ему трудно понять Пути Учения и приближения к Владыкам Света. Сотрудничество с Силами Света нелегко, но Вы знаете, сколько радости оно дает, когда в сердце живет истинная любовь и самоотверженная преданность. Лучшая Страна под Щитом Света. Щит Света Нерушим! Неужели слепы и не видят, куда катится «Колесо Необходимости»? Пусть Друзья понаблюдают, как процвели все, кто сохранил некоторую дружественность и удержался от открытой вражды.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Страна окажется победной во всем, но яро не уявляйте ужаса, но храните спокойствие. Моя страна никого тут не тронет и ничего никому не сделает, но яро сотрудничает со Мною в новом Строительстве народном, уявленном на выборном Правительстве. Ярая будет сотрудничать с народами Запада и Востока на самой широкой кооперации между ними. Мы начнем Новую Эпоху Народного Правительства, оявленного на Знании и страстной честности». Сохраните это для себя.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Валентина тоже радует меня, идет зажженная энтузиазмом и любовью и верою к Владыке. Между прочим, манускрипт «Алое Пламя» Валентина прислала мне без начала. Не осталось ли оно у Вас? Варна – преданный ей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думаю, что ей лучше действовать вдали и в ее окружении, там, где судьба ее направляет. Она большая индивидуалистка и притом зажигательница по природе, и это ценное качество нельзя насиловать. Она птичка, которая может петь только на свободе, и поет она прекрасно, ибо тонко чует, чует сердцем.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у каждого свой путь, и нельзя ожидать, чтобы все служили и работали однообразно и все вместе. Потому не огорчайтесь, что у Вас так мало сейчас помощниц и сотрудников. Будем благодарны за каждую малую помощь, но не будем ждать, чтобы люди взяли хотя бы часть нашей Ноши на свои плечи. Полюбим именно «Ношу Непомерную», она скорей доведет до высшей Ступени, при которой Ноша эта еще возрастет, но тяжесть ее не будет уже так ощущаться, ибо, когда все огни возжжены, то и силы и уменье возрастают даже не соответственно, но во сто крат. Полюбим Ношу Непомерную!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Письмо к Друзьям Вы, родные, прочтете и Катрин и Инге, но только </w:t>
      </w:r>
      <w:r w:rsidRPr="00EB3BF5">
        <w:rPr>
          <w:rFonts w:ascii="Times New Roman CYR" w:hAnsi="Times New Roman CYR" w:cs="Times New Roman CYR"/>
          <w:i/>
          <w:iCs/>
          <w:noProof/>
        </w:rPr>
        <w:t xml:space="preserve">после того, </w:t>
      </w:r>
      <w:r w:rsidRPr="00EB3BF5">
        <w:rPr>
          <w:rFonts w:ascii="Times New Roman CYR" w:hAnsi="Times New Roman CYR" w:cs="Times New Roman CYR"/>
          <w:noProof/>
        </w:rPr>
        <w:t>как прочтете его Уиду и Боллингу. Также будете просить их не разглашать этого письма.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Уиду можно сказать – «Пусть не страшится налетов, но опасается мест поблизости от лабораторий, работающих с тончайшими энергиями».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Боллингу – «Сотрудничество с Индией ничего не принесет, но только ненужные затраты». Бхатнагар – прекрасный сотрудник, но много позднее и, может быть, не в Индии.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Сяду за письмо к Друзьям. Софья Михайловна, вероятно, уже весною отбудет на новое местожительство. Потому явите ей спокойствие, никаких лекарств и вспрыскиваний, не являйте ей мук на переходе, дайте ей спокойно уйти. Пусть старается как можно лучше припомнить свои лучшие видения и явит признательность Великому Владыке &lt;...&gt;</w:t>
      </w:r>
      <w:r w:rsidRPr="00EB3BF5">
        <w:rPr>
          <w:rStyle w:val="FootnoteReference"/>
          <w:rFonts w:ascii="Times New Roman CYR" w:hAnsi="Times New Roman CYR" w:cs="Times New Roman CYR"/>
          <w:noProof/>
        </w:rPr>
        <w:footnoteReference w:id="242"/>
      </w:r>
    </w:p>
    <w:p w:rsidR="00273A62" w:rsidRPr="00EB3BF5" w:rsidRDefault="00273A62" w:rsidP="004B5AAC">
      <w:pPr>
        <w:rPr>
          <w:noProof/>
        </w:rPr>
      </w:pPr>
    </w:p>
    <w:p w:rsidR="00273A62" w:rsidRPr="00EB3BF5" w:rsidRDefault="00273A62" w:rsidP="00914CEC">
      <w:pPr>
        <w:pStyle w:val="a"/>
      </w:pPr>
      <w:bookmarkStart w:id="381" w:name="_Toc242176960"/>
      <w:r w:rsidRPr="00EB3BF5">
        <w:t>126</w:t>
      </w:r>
      <w:bookmarkEnd w:id="381"/>
    </w:p>
    <w:p w:rsidR="00273A62" w:rsidRPr="00EB3BF5" w:rsidRDefault="00273A62" w:rsidP="00914CEC">
      <w:pPr>
        <w:pStyle w:val="a0"/>
        <w:ind w:firstLine="0"/>
      </w:pPr>
      <w:bookmarkStart w:id="382" w:name="_Toc242176961"/>
      <w:r w:rsidRPr="00EB3BF5">
        <w:t>Е.И.Рерих – Б.Боллингу и Дж.Уиду</w:t>
      </w:r>
      <w:bookmarkEnd w:id="382"/>
    </w:p>
    <w:p w:rsidR="00273A62" w:rsidRPr="00EB3BF5" w:rsidRDefault="00273A62" w:rsidP="00914CEC">
      <w:pPr>
        <w:pStyle w:val="Date"/>
        <w:ind w:firstLine="0"/>
      </w:pPr>
      <w:bookmarkStart w:id="383" w:name="_Toc242176962"/>
      <w:r w:rsidRPr="00EB3BF5">
        <w:t>12 октября 1952 г.</w:t>
      </w:r>
      <w:bookmarkEnd w:id="38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Пишу по Указу Великого Владыки и яро прошу перевести как можно ближе к Оригиналу и прочесть Уиду и нашему Боллингу. Прочтите и просите не разглашать Сказанного им. Но сами тоже не тревожьтесь и храните спокойствие, ибо ничто не коснется преданных учеников и ярых сотрудников.</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Дорогие Друзья!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Вы уже знаете, насколько внимательно и бережно следует относиться к данным Указаниям и стремиться к возможно точному исполнению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Космические Сроки не так легко понимать, ибо они связаны с событиями на земном плане и зависят от соборной человеческой воли, которая может накренить чашку Весов Судьбы нашей планеты в сторону рушения.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Катастрофа и переустройство мировое – неизбежны. Но они могут быть задержаны или ускорены и даже оявиться на значительном ослаблении и сокращении пределов пространства осужденного.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самая страшная Катастрофа могла произойти в 49 году, но до сих пор удавалось отодвигать ее и яро она будет еще отодвинута на 54-й год. Но срок этот уже предельный и вопрос лишь в том – сумеет ли, наше человечество одуматься и сдержать свои недостойные инстинкты и тем уменьшить размеры грозного Бедствия?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Имеются уже данные на то, что сознание народов продвинулось в сторону мира и понимания нелепости войны и значения рушения Культуры из-за уничтожения носителей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Культура страшно упала во всех странах и продолжает быстро катиться под гору. В страстно поредевших культурных и интеллигентных слоях населения раздается один вопль – «Спасите Культуру!»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Многие Дисциплины, Науки, с таким трудом поддерживаемые в тяжкие годы войн и смут народных, вымирают окончательно за отсутствием интереса к ним среди огрубевшего населения. Но сколько времени и страстных усилий придется затратить, чтобы хотя отчасти восстановить их!! Но многое уже утрачено, и безвозвратно.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Человечество не может превратиться в РОБОТОВ ЦИВИЛИЗАЦИИ, оно не просуществует и нескольких столетий. Высшие Центры жизни замолкнут и оявятся на отмирании лучших способностей к прогрессу нашего внутреннего существа. Должно осознать, что без корней и основ ничто стоять не может, потому Основы Культуры, Гуманизма должны быть охраняемы в первую очередь в каждой стране, которая хочет жить и процветать. Итак, судьба многих стран, а может быть, и существование всей планеты в руках самого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Неужели настолько обезумели, что не осознаем грозного момента, вставшего перед нами в виде многих предупреждений и атмосферных колебаний?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Стихии, приведенные в действие атмосферными колебаниями, могут уничтожить целые цветущие материки. Правда, они же могут поднять со дна океанов новые земли с новыми возможностями, но сколько незаменимого уйдет безвозвратно!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осторожны с вызыванием колебаний и прорывов в атмосфере, окружающей нашу Землю как бы защитною сетью от многих пространственных случайностей и неожиданных посетителей в виде гигантов болидов или конгломератов ядовитейших газов, которые могут отравить все живущее. Знаем ли мы, сколько таких ярых неожиданностей было и еще будет отодвинуто нашими Охранителями? Но не следует ли и нам уявить Им посильную помощь в этой самоотверженной работе?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Пора бы человечеству нашему осознать ту Гигантскую Дозорную и Охранную Работу, которая проводится неусыпно и неукоснительно нашими Великими Охранителями! Уже на протяжении столетий Они бьют в Набат и предупреждают о грозящих нам Бедствиях, если наше сознание не просветится в смысле общечеловечности и неотложности проведения Кооперации народов, вместо насаждения растления и ничем не оправдываемой вражды и захвата власти. Всякие порабощения и завоевания во всех областях жизни должны кануть в Лету. Кооперация, сознательный труд и добросовестное отношение во всем и ко всему должны лечь в основу Нового Строительства.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хотелось бы пояснить Друзьям, почему Предупреждения приходят настолько заранее катастрофы. Но предупреждения, уявленные накануне, только усиляют панику. Сознание наше должно привыкнуть к вибрации настороженности и начать собирать все Указания, которые помогут им встретить идущее несчастие</w:t>
      </w:r>
      <w:r w:rsidRPr="00EB3BF5">
        <w:rPr>
          <w:rStyle w:val="FootnoteReference"/>
          <w:rFonts w:ascii="Times New Roman CYR" w:hAnsi="Times New Roman CYR" w:cs="Times New Roman CYR"/>
          <w:noProof/>
        </w:rPr>
        <w:footnoteReference w:id="243"/>
      </w:r>
      <w:r w:rsidRPr="00EB3BF5">
        <w:rPr>
          <w:rFonts w:ascii="Times New Roman CYR" w:hAnsi="Times New Roman CYR" w:cs="Times New Roman CYR"/>
          <w:noProof/>
        </w:rPr>
        <w:t xml:space="preserve"> уже не врасплох, но с некоторым пониманием положения и условий.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в случае нашего Друга Б. Боллинга с самого начала ему было Указано придерживаться пределов Мичигана, именно не слишком расширять свою деятельность. Кроме того, ему было Сказано, что наибольший размах его деятельности придет через Лучшую Страну. Но каждый понимает, что такая деятельность там сейчас трудна. Но знакомство с представителями страны не может быть возбраняемо и особенно на нейтральной почве. Некоторое ознакомление не может нанести никакого ущерба ни в чем. Но ценно иметь уже заранее более или менее знакомых людей и, может быть, даже симпатизирующих личностей. В первый наезд нашего Друга в Швецию было Указано установить контакт, но нигде не говорилось о делах, также не было Сказано об Индии. Наоборот, были определенные Указания против затрат, ибо нельзя ожидать никаких «ретернсов». Страна лучшая, конечно, еще не готова для сотрудничества, но определенно полезно знать некоторых представителей ее. Но наш Друг пропустил лучшую возможность в первый наезд, во второй – возможности уже изменились и стали сложнее.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Деятели земные видят большею частью мираж очевидности, но Великие Хранители усматривают гниение старых основ и появление новых ростков в иных местах.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Не так уж долго ждать, и потому пусть наш Друг вооружится терпением и, главное, начнет интересоваться и знакомиться с </w:t>
      </w:r>
      <w:r w:rsidRPr="00EB3BF5">
        <w:rPr>
          <w:rFonts w:ascii="Times New Roman CYR" w:hAnsi="Times New Roman CYR" w:cs="Times New Roman CYR"/>
          <w:i/>
          <w:iCs/>
          <w:noProof/>
        </w:rPr>
        <w:t xml:space="preserve">правильными данными </w:t>
      </w:r>
      <w:r w:rsidRPr="00EB3BF5">
        <w:rPr>
          <w:rFonts w:ascii="Times New Roman CYR" w:hAnsi="Times New Roman CYR" w:cs="Times New Roman CYR"/>
          <w:noProof/>
        </w:rPr>
        <w:t xml:space="preserve">и сведениями, но не с предвзятыми суждениями и осведомлениями, навязанными в целях особой пропаганды. Но все эти осведомления настолько грубо сфабрикованы, что даже базарные обыватели разбираются в такой пропаганде и требуют </w:t>
      </w:r>
      <w:r w:rsidRPr="00EB3BF5">
        <w:rPr>
          <w:rFonts w:ascii="Times New Roman CYR" w:hAnsi="Times New Roman CYR" w:cs="Times New Roman CYR"/>
          <w:i/>
          <w:iCs/>
          <w:noProof/>
        </w:rPr>
        <w:t xml:space="preserve">настоящих </w:t>
      </w:r>
      <w:r w:rsidRPr="00EB3BF5">
        <w:rPr>
          <w:rFonts w:ascii="Times New Roman CYR" w:hAnsi="Times New Roman CYR" w:cs="Times New Roman CYR"/>
          <w:noProof/>
        </w:rPr>
        <w:t>сведений. Удивительно, насколько сознание масс просветилось и знает уже многие «сказки», преподносимые им под разными соусами.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Страна, заботящаяся о народе, о его благе, об улучшении его быта и просвещения, заслуживает уважения, и должно признать, что в этом отношении Лучшая Страна, несмотря на страшные трудности и войны, ей навязанные, преуспела изумительно. Пусть Друзья понаблюдают, как процвели все, кто сохранил хотя бы намек на дружественность, кто удержался от всеразъедающей вражды!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Неужели люди настолько слепы, что не видят, куда катится «КОЛЕСО НЕОБХОДИМОСТИ»? Страна Лучшая под Щитом Света. Щит Света Нерушим!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Нашему Другу Уиду можно сказать – «Пусть не страшится налетов, но опасается мест поблизости от лабораторий, работающих с тончайшими энергиями».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Б. Боллингу скажем – «Сотрудничество с Индией ничего не принесет, но только ненужные затраты».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Прошу Друзей отнестись со всем вниманием и не разглашать Сказанного, «ибо Хочу, чтобы вы могли подойти ко Мне радостными и светлыми в День Великого Мрака – перед Восходом»</w:t>
      </w:r>
      <w:r w:rsidRPr="00EB3BF5">
        <w:rPr>
          <w:rStyle w:val="FootnoteReference"/>
          <w:rFonts w:ascii="Times New Roman CYR" w:hAnsi="Times New Roman CYR" w:cs="Times New Roman CYR"/>
          <w:noProof/>
        </w:rPr>
        <w:footnoteReference w:id="244"/>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Щит Нерушимый над верными Сотрудниками!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будет Вам Светло.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4B5AAC">
      <w:pPr>
        <w:rPr>
          <w:noProof/>
        </w:rPr>
      </w:pPr>
    </w:p>
    <w:p w:rsidR="00273A62" w:rsidRPr="00EB3BF5" w:rsidRDefault="00273A62" w:rsidP="00914CEC">
      <w:pPr>
        <w:pStyle w:val="a"/>
      </w:pPr>
      <w:bookmarkStart w:id="384" w:name="_Toc242176963"/>
      <w:r w:rsidRPr="00EB3BF5">
        <w:t>127</w:t>
      </w:r>
      <w:bookmarkEnd w:id="384"/>
    </w:p>
    <w:p w:rsidR="00273A62" w:rsidRPr="00EB3BF5" w:rsidRDefault="00273A62" w:rsidP="00914CEC">
      <w:pPr>
        <w:pStyle w:val="a0"/>
        <w:ind w:firstLine="0"/>
      </w:pPr>
      <w:bookmarkStart w:id="385" w:name="_Toc242176964"/>
      <w:r w:rsidRPr="00EB3BF5">
        <w:t>Е.И.Рерих – В.Л.Дутко</w:t>
      </w:r>
      <w:bookmarkEnd w:id="385"/>
    </w:p>
    <w:p w:rsidR="00273A62" w:rsidRPr="00EB3BF5" w:rsidRDefault="00273A62" w:rsidP="00914CEC">
      <w:pPr>
        <w:pStyle w:val="Date"/>
        <w:ind w:firstLine="0"/>
      </w:pPr>
      <w:bookmarkStart w:id="386" w:name="_Toc242176965"/>
      <w:r w:rsidRPr="00EB3BF5">
        <w:t>16 октября 1952 г.</w:t>
      </w:r>
      <w:bookmarkEnd w:id="38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моя, запоздала ответить на Ваше столь нужное письмо от 1 октября. Но дни, заполненные усиленной работой, так летят, что я совершенно теряю счет дням. Прошу сердечного прощения.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Тщательно просмотрела присланные номера Писем и сейчас, за исключением № 19, все налицо. Из «Писем в Европу» пока имею лишь 6.</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очень тяжко отягощать тружеников, да еще терпящих недохваты. Потому необходимо помочь. Прошу моих Друзей из Америки выслать на Ваше имя шесть фунтов для передачи Роберту Хорниману с моей благодарностью за его самоотверженный труд. Надеюсь, что эта сумма уже в будущем месяце будет в Вашем распоряжении.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знаете ли Вы, что я имею лишь вторую половину манускрипта «Алое Пламя»? Манускрипт начинается с 71-й страницы. Зина писала, что она читала весь манускрипт. Буду ожидать досылки первой части. «Маунтэн Рок» хранится у меня в полной целости.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о Движении Бахаистов</w:t>
      </w:r>
      <w:r w:rsidRPr="00EB3BF5">
        <w:rPr>
          <w:rStyle w:val="FootnoteReference"/>
          <w:rFonts w:ascii="Times New Roman CYR" w:hAnsi="Times New Roman CYR" w:cs="Times New Roman CYR"/>
          <w:noProof/>
        </w:rPr>
        <w:footnoteReference w:id="245"/>
      </w:r>
      <w:r w:rsidRPr="00EB3BF5">
        <w:rPr>
          <w:rFonts w:ascii="Times New Roman CYR" w:hAnsi="Times New Roman CYR" w:cs="Times New Roman CYR"/>
          <w:noProof/>
        </w:rPr>
        <w:t>. Движение это прекрасное. Сама я не встречала настоящих последователей этого Учения, но все, что слышала о нем, свидетельствует о его своевременности, благодаря его эклектизму. Все, что лишено узкого сектантства и расширяет пределы нашего сознания, должно быть поддерживаемо.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Вы будете иметь приятное время в Дублине. При переустройстве организма необходима более или менее подходящая обстановка и окружение. Ничем не тревожьтесь. Слухи ползут, но можно еще просуществовать спокойно немного больше года, а там будем готовиться к новым подвижкам. Итак, не тревожьтесь. Все будет согласно Воле Высшей. Мой любимый Мантрам: «Да Будет Воля Твоя».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уделите самое большое внимание и много бережности Вашему опыту. Храните спокойствие, полное доверие и учитесь и утверждайтесь на распознавании. Много будет знаков, надо уметь разбираться в них, чтобы не упустить что-либо ценное и поучительное. Но гоните сомнение.</w:t>
      </w:r>
    </w:p>
    <w:p w:rsidR="00273A62" w:rsidRPr="00EB3BF5" w:rsidRDefault="00273A62" w:rsidP="004B5AA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почта уходит. Обнимаю Вас, родная. Я люблю Вас.</w:t>
      </w:r>
    </w:p>
    <w:p w:rsidR="00273A62" w:rsidRPr="00EB3BF5" w:rsidRDefault="00273A62" w:rsidP="004B5AAC">
      <w:pPr>
        <w:rPr>
          <w:noProof/>
        </w:rPr>
      </w:pPr>
    </w:p>
    <w:p w:rsidR="00273A62" w:rsidRPr="00EB3BF5" w:rsidRDefault="00273A62" w:rsidP="00914CEC">
      <w:pPr>
        <w:pStyle w:val="a"/>
      </w:pPr>
      <w:bookmarkStart w:id="387" w:name="_Toc242176966"/>
      <w:r w:rsidRPr="00EB3BF5">
        <w:t>128</w:t>
      </w:r>
      <w:bookmarkEnd w:id="387"/>
    </w:p>
    <w:p w:rsidR="00273A62" w:rsidRPr="00EB3BF5" w:rsidRDefault="00273A62" w:rsidP="00914CEC">
      <w:pPr>
        <w:pStyle w:val="a0"/>
        <w:ind w:firstLine="0"/>
      </w:pPr>
      <w:bookmarkStart w:id="388" w:name="_Toc242176967"/>
      <w:r w:rsidRPr="00EB3BF5">
        <w:t>Е.И.Рерих – И.А.Овчинниковой</w:t>
      </w:r>
      <w:bookmarkEnd w:id="388"/>
    </w:p>
    <w:p w:rsidR="00273A62" w:rsidRPr="00EB3BF5" w:rsidRDefault="00273A62" w:rsidP="00914CEC">
      <w:pPr>
        <w:pStyle w:val="Date"/>
        <w:ind w:firstLine="0"/>
      </w:pPr>
      <w:bookmarkStart w:id="389" w:name="_Toc242176968"/>
      <w:r w:rsidRPr="00EB3BF5">
        <w:t>18 октября 1952 г.</w:t>
      </w:r>
      <w:bookmarkEnd w:id="38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Другиня, рада была получить Вашу весточку и тому, что милый Париж, видимо, не утратил еще своего былого очарования. Также приятно было прочесть Вашу оценку русской постановки «Мусоргского». Не знаете ли, кто режиссировал? Значит, талантливые люди еще не перевелись на Руси. Удивительный народ! Ничто не может сломить его дух и внутреннее горение, которое пробивается с такой мощью и неожиданными подъемами.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неслучайно ему даны такие просторы, такие необыкновенные земли! Сознание народа не могло вместить великие дары природы, и только сейчас он просыпается и начинает понимать особенности, чисто физические и духовные, которые так щедро были пролиты и вложены в нашу Страну. Я верю в наш народ и в его великую Миссию объединителя Востока и Запада. Народ не хочет войны и никогда не начнет ее, но защищать до последней капли крови свою Родину будет.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Калимпонге по-прежнему тихо. Но в декабре ожидают приезда старых тибетских знакомцев. С удовольствием повидаю нашего милого «Незабудку» и его семью. Мы его так прозвали, ибо он выучил по-русски – «Я вас никогда не забуду» и часто повторял.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 Вундерkind</w:t>
      </w:r>
      <w:r w:rsidRPr="00EB3BF5">
        <w:rPr>
          <w:rStyle w:val="FootnoteReference"/>
          <w:rFonts w:ascii="Times New Roman CYR" w:hAnsi="Times New Roman CYR" w:cs="Times New Roman CYR"/>
          <w:noProof/>
        </w:rPr>
        <w:footnoteReference w:id="246"/>
      </w:r>
      <w:r w:rsidRPr="00EB3BF5">
        <w:rPr>
          <w:rFonts w:ascii="Times New Roman CYR" w:hAnsi="Times New Roman CYR" w:cs="Times New Roman CYR"/>
          <w:noProof/>
        </w:rPr>
        <w:t xml:space="preserve"> по-прежнему мил и очень привязан</w:t>
      </w:r>
      <w:r w:rsidRPr="00EB3BF5">
        <w:rPr>
          <w:rStyle w:val="FootnoteReference"/>
          <w:rFonts w:ascii="Times New Roman CYR" w:hAnsi="Times New Roman CYR" w:cs="Times New Roman CYR"/>
          <w:noProof/>
        </w:rPr>
        <w:footnoteReference w:id="247"/>
      </w:r>
      <w:r w:rsidRPr="00EB3BF5">
        <w:rPr>
          <w:rFonts w:ascii="Times New Roman CYR" w:hAnsi="Times New Roman CYR" w:cs="Times New Roman CYR"/>
          <w:noProof/>
        </w:rPr>
        <w:t xml:space="preserve"> к Вам. Мы его видаем, но не часто, больше по телефону. У Miss Barclay было немало затруднений с тибетской прислугою, которая ее не понимала и через два-три дня сбегала. По телефону мы имели ежедневные сведения о всех ее невзгодах, сейчас Чампа устроил все, что ей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Приехал голландский ученый П. Потт ...</w:t>
      </w:r>
      <w:r w:rsidRPr="00EB3BF5">
        <w:rPr>
          <w:rStyle w:val="FootnoteReference"/>
          <w:rFonts w:ascii="Times New Roman CYR" w:hAnsi="Times New Roman CYR" w:cs="Times New Roman CYR"/>
          <w:noProof/>
        </w:rPr>
        <w:footnoteReference w:id="248"/>
      </w:r>
      <w:r w:rsidRPr="00EB3BF5">
        <w:rPr>
          <w:rFonts w:ascii="Times New Roman CYR" w:hAnsi="Times New Roman CYR" w:cs="Times New Roman CYR"/>
          <w:noProof/>
        </w:rPr>
        <w:t xml:space="preserve"> Лондонского Музея, тибетолог. Симпатичная личность. Юрию он нравится. Сегодня ждем его к чаю, вероятно, придет с Miss Barclay, она его опекает.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Бутанцы, за исключением самого раджи Дордже, отбыли на праздник в Бутане. Чета Морган живет тихо – имеют 8 собак, которых нужно пристроить. Видимся редко, но звонит часто. Об остальной колонии ничего не знаю, по словам Барклай, там много сплетен, мы ими не интересуемся.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Святослав и Девика приедут в середине декабря. Моих американок я не жду в этом сезоне, так что будет много времени для работы, и я уже &lt;...&gt;</w:t>
      </w:r>
      <w:r w:rsidRPr="00EB3BF5">
        <w:rPr>
          <w:rStyle w:val="FootnoteReference"/>
          <w:rFonts w:ascii="Times New Roman CYR" w:hAnsi="Times New Roman CYR" w:cs="Times New Roman CYR"/>
          <w:noProof/>
        </w:rPr>
        <w:footnoteReference w:id="249"/>
      </w:r>
      <w:r w:rsidRPr="00EB3BF5">
        <w:rPr>
          <w:rFonts w:ascii="Times New Roman CYR" w:hAnsi="Times New Roman CYR" w:cs="Times New Roman CYR"/>
          <w:noProof/>
        </w:rPr>
        <w:t xml:space="preserve"> Юрий сейчас занят своей работой и многочисленными посетителями из приезжающих. Все по-старому &lt;...&gt;</w:t>
      </w:r>
      <w:r w:rsidRPr="00EB3BF5">
        <w:rPr>
          <w:rStyle w:val="FootnoteReference"/>
          <w:rFonts w:ascii="Times New Roman CYR" w:hAnsi="Times New Roman CYR" w:cs="Times New Roman CYR"/>
          <w:noProof/>
        </w:rPr>
        <w:footnoteReference w:id="250"/>
      </w:r>
      <w:r w:rsidRPr="00EB3BF5">
        <w:rPr>
          <w:rFonts w:ascii="Times New Roman CYR" w:hAnsi="Times New Roman CYR" w:cs="Times New Roman CYR"/>
          <w:noProof/>
        </w:rPr>
        <w:t xml:space="preserve"> ,</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Ваше самочувствие? Полечите свое сердце. Буду рада услышать о Вашей жизни. Привет Петру Георгиевичу. Обнимаю Вас. Шлю лучшие мысли.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Е.Рерих</w:t>
      </w:r>
    </w:p>
    <w:p w:rsidR="00273A62" w:rsidRPr="00EB3BF5" w:rsidRDefault="00273A62" w:rsidP="001228C6">
      <w:pPr>
        <w:rPr>
          <w:noProof/>
        </w:rPr>
      </w:pPr>
    </w:p>
    <w:p w:rsidR="00273A62" w:rsidRPr="00EB3BF5" w:rsidRDefault="00273A62" w:rsidP="00914CEC">
      <w:pPr>
        <w:pStyle w:val="a"/>
      </w:pPr>
      <w:bookmarkStart w:id="390" w:name="_Toc242176969"/>
      <w:r w:rsidRPr="00EB3BF5">
        <w:t>129</w:t>
      </w:r>
      <w:bookmarkEnd w:id="390"/>
    </w:p>
    <w:p w:rsidR="00273A62" w:rsidRPr="00EB3BF5" w:rsidRDefault="00273A62" w:rsidP="00914CEC">
      <w:pPr>
        <w:pStyle w:val="a0"/>
        <w:ind w:firstLine="0"/>
      </w:pPr>
      <w:bookmarkStart w:id="391" w:name="_Toc242176970"/>
      <w:r w:rsidRPr="00EB3BF5">
        <w:t>Е.И.Рерих – С.Н.Рериху</w:t>
      </w:r>
      <w:bookmarkEnd w:id="391"/>
    </w:p>
    <w:p w:rsidR="00273A62" w:rsidRPr="00EB3BF5" w:rsidRDefault="00273A62" w:rsidP="00914CEC">
      <w:pPr>
        <w:pStyle w:val="Date"/>
        <w:ind w:firstLine="0"/>
      </w:pPr>
      <w:bookmarkStart w:id="392" w:name="_Toc242176971"/>
      <w:r w:rsidRPr="00EB3BF5">
        <w:t>3 ноября 1952 г.</w:t>
      </w:r>
      <w:bookmarkEnd w:id="392"/>
    </w:p>
    <w:p w:rsidR="00273A62" w:rsidRPr="00EB3BF5" w:rsidRDefault="00273A62" w:rsidP="001228C6">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любимый Птенчик, крепко, нежно обнимаю тебя, вспоминая памятный день – 23 октября. Счастливый был День!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Уже много дней собиралась написать, но время как-то не выходило. Дело в том, что тут опять начались мои очередные напряжения головных центров, и довольно мучительные. Но сейчас напряжение отпустило, и я начну набираться сил к Вашему приезду.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Глаза мои совсем провалились, но физически не так уже слаба. Очень надеемся увидеть Вас поскорее!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Получила «Сообщение о новых возможностях, которые Сыну удастся получить. Новые плантации будут много удачнее старых. Дело Сына разовьется необыкновенно. Но пусть не сомневается и уявит некоторое терпение». Совет – оказаться </w:t>
      </w:r>
      <w:r w:rsidRPr="00EB3BF5">
        <w:rPr>
          <w:rFonts w:ascii="Times New Roman CYR" w:hAnsi="Times New Roman CYR" w:cs="Times New Roman CYR"/>
          <w:i/>
          <w:iCs/>
          <w:noProof/>
        </w:rPr>
        <w:t xml:space="preserve">скорее </w:t>
      </w:r>
      <w:r w:rsidRPr="00EB3BF5">
        <w:rPr>
          <w:rFonts w:ascii="Times New Roman CYR" w:hAnsi="Times New Roman CYR" w:cs="Times New Roman CYR"/>
          <w:noProof/>
        </w:rPr>
        <w:t>в наших краях, ибо потом будет труднее пробраться к нам. Также хорошо иметь стражников против банд, которые могут оказаться мусульманами. Мусульмане начинают снова оявляться на движении. Так хотелось бы усилить охрану нашего Друга Неру. Конечно, знаю, что он охранен, но все же следует усилить охрану во время поездок и массовых выступлений. Слышала: «Следует усилить охрану его, но он будет спасен». Может быть, как-нибудь через Индиру можно будет протолкнуть о большей осторожности.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письмо от Катрин. Она вскрыла ящик с твоими картинами. Они в полном порядке. Конечно, портрет Неру не нашли, только портреты Пасиньки, Девики, Раи и Асгари. Очень хотелось бы мне иметь портрет Пасика! Среди самых последних была одна крупная голова. Пасинька, сильно постаревший, но написано великолепно! Где этот мастерпис</w:t>
      </w:r>
      <w:r w:rsidRPr="00EB3BF5">
        <w:rPr>
          <w:rStyle w:val="FootnoteReference"/>
          <w:rFonts w:ascii="Times New Roman CYR" w:hAnsi="Times New Roman CYR" w:cs="Times New Roman CYR"/>
          <w:noProof/>
        </w:rPr>
        <w:footnoteReference w:id="251"/>
      </w:r>
      <w:r w:rsidRPr="00EB3BF5">
        <w:rPr>
          <w:rFonts w:ascii="Times New Roman CYR" w:hAnsi="Times New Roman CYR" w:cs="Times New Roman CYR"/>
          <w:noProof/>
        </w:rPr>
        <w:t>? Относительно приобретения Пасинькиных картин Музеем, конечно, поговорим, когда приедешь. Время есть, ибо Музей еще в построении</w:t>
      </w:r>
      <w:r w:rsidRPr="00EB3BF5">
        <w:rPr>
          <w:rStyle w:val="FootnoteReference"/>
          <w:rFonts w:ascii="Times New Roman CYR" w:hAnsi="Times New Roman CYR" w:cs="Times New Roman CYR"/>
          <w:noProof/>
        </w:rPr>
        <w:footnoteReference w:id="252"/>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Имеем воспроизведение «Гирнара»</w:t>
      </w:r>
      <w:r w:rsidRPr="00EB3BF5">
        <w:rPr>
          <w:rStyle w:val="FootnoteReference"/>
          <w:rFonts w:ascii="Times New Roman CYR" w:hAnsi="Times New Roman CYR" w:cs="Times New Roman CYR"/>
          <w:noProof/>
        </w:rPr>
        <w:footnoteReference w:id="253"/>
      </w:r>
      <w:r w:rsidRPr="00EB3BF5">
        <w:rPr>
          <w:rFonts w:ascii="Times New Roman CYR" w:hAnsi="Times New Roman CYR" w:cs="Times New Roman CYR"/>
          <w:noProof/>
        </w:rPr>
        <w:t xml:space="preserve"> со статьей Гетца. Конечно, статья неплоха и написана интеллигентно, но какой сухарь!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будет писать тебе подробно о картинах. Ей очень хотелось бы приехать в Индию, хотя бы на 3 недели. Но совет ей – не рисковать и ехать в Швейцарию. Пишет, что наш друг Бхатнагар в восторге от своего посещения Новой Страны и всего того, что ему было показано. Отмечает дух бодрой радости и жажды к знанию среди молодежи. Читали его отчет в местных газетах, радовались. Пусть будет ему хорошо! Каждое доброе, справедливое слово – действо благое. Он прислал мне коротенькое письмо, купил в Швейцарии восемь тетрадей – для моих писаний! И уже выслал их. Как только получу, отвечу и выражу мою радость за справедливость, им оказанную в оценке труда в Новой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Вероятно, Юханчик написал или пишет тебе новости, связанные с основанием Буддийского центра под осписами</w:t>
      </w:r>
      <w:r w:rsidRPr="00EB3BF5">
        <w:rPr>
          <w:rStyle w:val="FootnoteReference"/>
          <w:rFonts w:ascii="Times New Roman CYR" w:hAnsi="Times New Roman CYR" w:cs="Times New Roman CYR"/>
          <w:noProof/>
        </w:rPr>
        <w:footnoteReference w:id="254"/>
      </w:r>
      <w:r w:rsidRPr="00EB3BF5">
        <w:rPr>
          <w:rFonts w:ascii="Times New Roman CYR" w:hAnsi="Times New Roman CYR" w:cs="Times New Roman CYR"/>
          <w:noProof/>
        </w:rPr>
        <w:t xml:space="preserve"> Шантиникетан. Возможно, что кое-что наладится.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родной, за твою заботу. Спасибо и за теплую материю. Но должна признаться, я ее подарила Людмиле. Девочки так любят все мягкое и теплое и так восторгались этой материей, что я не могла не подарить ее Людмиле и купила для Раи другую, немного дешевле – девочки в восторге.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 последнее время они нашили себе кофточек, юбочек и сарафанчиков и щеголяют вовсю. Рая очень мила в своей новой пестренькой кофточке с синей юбкой. Людмила тоже не отстает! Невесты, да и только! Занятий с портным много, а он все болеет. Сейчас у нас революция среди слуг, не только у нас, но новая волна по всему Kalimpong'у. Все требуют прибавки – и крупной, правда, что цены растут. Так, уголь уже семь рупий маунд</w:t>
      </w:r>
      <w:r w:rsidRPr="00EB3BF5">
        <w:rPr>
          <w:rStyle w:val="FootnoteReference"/>
          <w:rFonts w:ascii="Times New Roman CYR" w:hAnsi="Times New Roman CYR" w:cs="Times New Roman CYR"/>
          <w:noProof/>
        </w:rPr>
        <w:footnoteReference w:id="255"/>
      </w:r>
      <w:r w:rsidRPr="00EB3BF5">
        <w:rPr>
          <w:rFonts w:ascii="Times New Roman CYR" w:hAnsi="Times New Roman CYR" w:cs="Times New Roman CYR"/>
          <w:noProof/>
        </w:rPr>
        <w:t>, дрова тоже подорожали вдвое!!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Совет – запастись сухой провизией на целый год. Совет этот </w:t>
      </w:r>
      <w:r w:rsidRPr="00EB3BF5">
        <w:rPr>
          <w:rFonts w:ascii="Times New Roman CYR" w:hAnsi="Times New Roman CYR" w:cs="Times New Roman CYR"/>
          <w:i/>
          <w:iCs/>
          <w:noProof/>
        </w:rPr>
        <w:t xml:space="preserve">и для вас. </w:t>
      </w:r>
      <w:r w:rsidRPr="00EB3BF5">
        <w:rPr>
          <w:rFonts w:ascii="Times New Roman CYR" w:hAnsi="Times New Roman CYR" w:cs="Times New Roman CYR"/>
          <w:noProof/>
        </w:rPr>
        <w:t>Будем стараться достать, что можем; здесь не так-то легко иметь. Тибет выкачивает немало продуктов, конечно, для китайцев. Скоро возвращается Незабудка, уже выехал – всем очень доволен.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миленький Вузлинька не обижается за отсутствие писем, но мой английский язык совсем уходит, с величайшим трудом пишу изредка Катрин. Переписка моя, как я ни стараюсь, не уменьшается! Подходят новые и не всегда можно отклонить.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спасибо, родные, за внимание, крепко целую и обнимаю Вас обоих – берегите здоровье. Всем сердцем,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EA3535">
      <w:pPr>
        <w:rPr>
          <w:noProof/>
        </w:rPr>
      </w:pPr>
    </w:p>
    <w:p w:rsidR="00273A62" w:rsidRPr="00EB3BF5" w:rsidRDefault="00273A62" w:rsidP="00914CEC">
      <w:pPr>
        <w:pStyle w:val="a"/>
      </w:pPr>
      <w:bookmarkStart w:id="393" w:name="_Toc242176972"/>
      <w:r w:rsidRPr="00EB3BF5">
        <w:t>130</w:t>
      </w:r>
      <w:bookmarkEnd w:id="393"/>
    </w:p>
    <w:p w:rsidR="00273A62" w:rsidRPr="00EB3BF5" w:rsidRDefault="00273A62" w:rsidP="00914CEC">
      <w:pPr>
        <w:pStyle w:val="a0"/>
        <w:ind w:firstLine="0"/>
      </w:pPr>
      <w:bookmarkStart w:id="394" w:name="_Toc242176973"/>
      <w:r w:rsidRPr="00EB3BF5">
        <w:t>Е.И.Рерих – В.Л.Дутко</w:t>
      </w:r>
      <w:bookmarkEnd w:id="394"/>
    </w:p>
    <w:p w:rsidR="00273A62" w:rsidRPr="00EB3BF5" w:rsidRDefault="00273A62" w:rsidP="00914CEC">
      <w:pPr>
        <w:pStyle w:val="Date"/>
        <w:ind w:firstLine="0"/>
      </w:pPr>
      <w:bookmarkStart w:id="395" w:name="_Toc242176974"/>
      <w:r w:rsidRPr="00EB3BF5">
        <w:t>3 ноября [1952 г.]</w:t>
      </w:r>
      <w:bookmarkEnd w:id="39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моя Йогиня, спешу сообщить Вам, что последнюю посылку с письмом № 19 получила. Проверила все присланное мне и установила точно, что имею сейчас все 39 писем в Америку и 9 писем в Европу. «Алое Пламя», начиная со страницы 71 и до конца, – таков мой инвентарь.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письмо Ваше от октября 20-го несказанно тронуло меня своей искренностью, нежеланием отяготить меня. Спасибо, родная, так мало кто думает об этом! Но я не успела тогда просить Зиночку выслать чек, ибо новая волна «переустройства» захватила меня и я со страшнейшей головной болью была выбита из строя в напряжении всего организма и сильнее всего в головных центрах.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было трудно, но сейчас много лучше, хотя очень еще слаба. Такие ускоренные, усиленные и учащенные воздействия лучей свидетельствуют о скорых переменах. Много указывает на приближение таких перемен.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спешу ответить на интересующие Вас вопросы. Писать длинно еще не могу, трудно. Но радуюсь от всего сердца, Родная, Вашему переживанию в чудесном Сновидении. Радуюсь Вашему проникновению в Высшую Сферу и уловлению Вами Манасического Облика и выражения Глаз Владыки. Остальные подробности не так важны, ибо ярые отвечают Вашему страстному желанию и ментальному уровню. Но выражение Глаз уловлено Вами точно, – так было мне Пояснено. Старайтесь сохранить эту радость как можно дольше в Вашем сознании, в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Комментировать остальное не следует, ибо в так называемых составных снах могут быть искажения, отвечающие нашему ментальному сознанию. Именно, самое важное то, что Ваше сердце уловило.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Вашей новой знакомки могу сказать, что она может стать Вам прекрасной сотрудницей. Но сначала лучше некоторая сдержанность. Не являйте ей слишком много откровенностей, не «закормите». Кроме того, она ведь не одна и мне почему-то кажется, что муж ее не близок мышлению и переживаниям Надземного характера.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тревожьтесь ничем и никакими событиями в ближайшей соседней стране (Англии). Ничто не коснется Вас. Но запаситесь сухими продуктами и лучшими консервами на несколько месяцев. Кроме разных обстоятельств и цены могут страстно возрасти – вот и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обнимаю Вас сердцем, берегите здоровье. Храните спокойствие и радостную уверенность, что ничто не коснется Вас.</w:t>
      </w:r>
    </w:p>
    <w:p w:rsidR="00273A62" w:rsidRPr="00EB3BF5" w:rsidRDefault="00273A62" w:rsidP="00EA3535">
      <w:pPr>
        <w:rPr>
          <w:noProof/>
        </w:rPr>
      </w:pPr>
    </w:p>
    <w:p w:rsidR="00273A62" w:rsidRPr="00EB3BF5" w:rsidRDefault="00273A62" w:rsidP="00914CEC">
      <w:pPr>
        <w:pStyle w:val="a"/>
      </w:pPr>
      <w:bookmarkStart w:id="396" w:name="_Toc242176975"/>
      <w:r w:rsidRPr="00EB3BF5">
        <w:t>131</w:t>
      </w:r>
      <w:bookmarkEnd w:id="396"/>
    </w:p>
    <w:p w:rsidR="00273A62" w:rsidRPr="00EB3BF5" w:rsidRDefault="00273A62" w:rsidP="00914CEC">
      <w:pPr>
        <w:pStyle w:val="a0"/>
        <w:ind w:firstLine="0"/>
      </w:pPr>
      <w:bookmarkStart w:id="397" w:name="_Toc242176976"/>
      <w:r w:rsidRPr="00EB3BF5">
        <w:t>Е.И.Рерих – К.Кэмпбелл и Г.И.Фричи</w:t>
      </w:r>
      <w:r w:rsidRPr="00EB3BF5">
        <w:rPr>
          <w:rStyle w:val="FootnoteReference"/>
          <w:b w:val="0"/>
        </w:rPr>
        <w:footnoteReference w:id="256"/>
      </w:r>
      <w:bookmarkEnd w:id="397"/>
    </w:p>
    <w:p w:rsidR="00273A62" w:rsidRPr="00EB3BF5" w:rsidRDefault="00273A62" w:rsidP="00914CEC">
      <w:pPr>
        <w:pStyle w:val="Date"/>
        <w:ind w:firstLine="0"/>
      </w:pPr>
      <w:bookmarkStart w:id="398" w:name="_Toc242176977"/>
      <w:r w:rsidRPr="00EB3BF5">
        <w:t>5 ноября 1952 г.</w:t>
      </w:r>
      <w:bookmarkEnd w:id="39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Любимые мои Катрин и Гизелочка. Отправила Вам следующую телеграмму: «Ничто не препятствует Вашему путешествию в Европу. Совет – вернуться (домой) не позднее чем в начале марта. Пишите. Люблю».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это было послано в спешке, чтобы Вы смогли чувствовать себя свободно, принимая предложение Элси...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Обеспокоена состоянием Гизелы. Конечно, все боли от ее солнечного сплетения. Именно, оно открывается, и ей необходима величайшая осторожность. Великий Владыка желает, чтобы она вместе с Вами стала звеном в передаче Его Сообщений, когда я уйду. Вы единственные, кому можно доверить эту Миссию.</w:t>
      </w:r>
    </w:p>
    <w:p w:rsidR="00273A62" w:rsidRPr="00EB3BF5" w:rsidRDefault="00273A62" w:rsidP="00EA3535">
      <w:pPr>
        <w:rPr>
          <w:noProof/>
        </w:rPr>
      </w:pPr>
    </w:p>
    <w:p w:rsidR="00273A62" w:rsidRPr="00EB3BF5" w:rsidRDefault="00273A62" w:rsidP="00914CEC">
      <w:pPr>
        <w:pStyle w:val="a"/>
      </w:pPr>
      <w:bookmarkStart w:id="399" w:name="_Toc242176978"/>
      <w:r w:rsidRPr="00EB3BF5">
        <w:t>132</w:t>
      </w:r>
      <w:bookmarkEnd w:id="399"/>
    </w:p>
    <w:p w:rsidR="00273A62" w:rsidRPr="00EB3BF5" w:rsidRDefault="00273A62" w:rsidP="00914CEC">
      <w:pPr>
        <w:pStyle w:val="a0"/>
        <w:ind w:firstLine="0"/>
      </w:pPr>
      <w:bookmarkStart w:id="400" w:name="_Toc242176979"/>
      <w:r w:rsidRPr="00EB3BF5">
        <w:t>Е.И.Рерих – Б.Н. и Н.И. Абрамовым</w:t>
      </w:r>
      <w:bookmarkEnd w:id="400"/>
    </w:p>
    <w:p w:rsidR="00273A62" w:rsidRPr="00EB3BF5" w:rsidRDefault="00273A62" w:rsidP="00914CEC">
      <w:pPr>
        <w:pStyle w:val="Date"/>
        <w:ind w:firstLine="0"/>
      </w:pPr>
      <w:bookmarkStart w:id="401" w:name="_Toc242176980"/>
      <w:r w:rsidRPr="00EB3BF5">
        <w:t>6 ноября 1952 г.</w:t>
      </w:r>
      <w:bookmarkEnd w:id="40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Борис и Ниночка, имею Ваши милые сердцу моему письма от 12.IX и 7.X. Да, я люблю их, они нужны мне, ибо приносят пищу сердцу моему и столь нужное мне утверждение и тем умножают силу мою. Они приносят дары сердца Вашего и запросы духа, не требуя затрат сил моих.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я очень жду нашей встречи, и сердце мое так хочет ответить на Ваши чаяния и чует, что Вы сумеете смотреть духовным взором и никакие земные условные формы не смутят Вас. И простота моего обращения не разочарует Вас, ибо пуще всего не люблю надутость важности. Но знаю хороших людей, которые при встрече со мною были огорчены этой простотой. Им хотелось видеть окруженную таинственностью, малодоступную «жрицу», изрекающую лишь высшую мудрость и пророчествующую, но и пророчества эти, конечно, должны были отвечать их желаниям.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моя светская, хотя и простая видимость, была поставлена в минус. Они думали увидеть меня, должно быть, в хитоне, может быть, с клафтом на голове или, по крайней мере, в монашеском облачении. Но я люблю все красивое и, прежде всего, удобное. И, конечно, мало похожа на «мудрую старицу», отрешившуюся от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мой сын увидит старую женщину, ничем особенным не отличающуюся от других, разве что только некоторой сравнительной моложавостью для моих лет. Говорить в присутствии большого числа людей не люблю. Вибрации разбиваются, и редко можно достичь сердца. И при дисгармонических личностях предпочитаю замолкать.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Сын мой будет мне очень нужен. Сын, который посвятит все свое время именно работе Великого Владыки по приведению в порядок и систему всех моих записей и по рекордированию нигде не записанных, замечательных происшествий, явлений и всего необычного, накопившегося за нашу долгую жизнь. Жизнь, полную самоотверженного Служения для принесения великого Знания и Красоты, запечатленной в прекрасных творениях моего незабываемого Друга и Спутника, уявленного мне Великим Владыкой...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оба сына слишком заняты уделенными им Великим Владыкой «особыми» и труднейшими заданиями, но и природа их иная.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для такого самоотверженного труда нужна большая внутренняя сосредоточенность и, я сказала бы, проникновенность и любовь к миру внутреннему с его глубокими переживаниями. Нужны понимание и подход к Йоге, нужно знание истинной сущности человека. Нужна некоторая отрешенность от жизни. Думаю, что мой сын Борис обладает этими качествами.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Сын Мой спрашивает – «Кто я?» Скажу – сын Великого Духа и верной земной спутницы Его. Чаша страданий и унижений тяжких была испита матерью и сыном. Но космическая справедливость восторжествовала, и счастье вернулось.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Велико было наше одиночество; оставленные Мужем и Отцом, в силу неисповедимости судеб, и вынужденные скрываться от подосланных убийц, лишенные крова и пропитания, – мы все претерпели, все вынесли.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Страдания сплотили нас еще сильнее, и любовь обоюдная страстно разгорелась в наших сердцах.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Сын усвоил от матери, дочери большего Пандита, лучшие Заветы и Знание тогда, но преуспел и во многих других занятиях, приличествовавших его роду Кшатрия.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когда наступил час воздаяния за страдания, сын сумел своим умом, искусством и ловкостью в военных играх вернуть Мужа матери и своего Отца и утраченное достояние.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этой жизни запечатлена в древней индусской «МАХАБХАРАТЕ», недавно переведенной на русский язык и изданной в нашей стране. Трогательна была Любовь эта Матери и Сына. И снова Любовь эта может проявиться для запечатления сокровеннейших страниц жизни Матери. Храните это для себя.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за труды по «Письмам». Они будут нужны.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Наша маленькая Ниночка вступила на путь Йоги Любви. Путь прекрасный, но требующий большой бережности и осторожности при открытии центров. Она уже знает, какие движения возбраняются во время процесса открытия центров. Нельзя махать руками, много и сильно двигать ногами и наклоняться. Вообще все излишние физические движения должны быть избегаемы. Ниночка на положении выздоравливающей и находится в санатории. Берегите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Ниночке хотелось бы побывать в наших «Теремках», и мне хотелось бы перенести Вас обоих хотя бы на недельку сюда, в Гималаи, но, увы, это сейчас неосуществимо. Вот сижу у окна в моем теремке и смотрю в окно второго теремка, там мой сын почувствовал мой взгляд, подошел к окну – обменялись приветом.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Кто знает, не заготовлен ли уже где-то другой домик и еще уютнее, если и не такой красивый, домик, где нам суждено пожить вместе?</w:t>
      </w:r>
    </w:p>
    <w:p w:rsidR="00273A62" w:rsidRPr="00EB3BF5" w:rsidRDefault="00273A62" w:rsidP="00EA3535">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огорчайтесь мыслью о моем уходе. Когда время это наступит, Вы будете уже вполне вооружены и продолжите работу, которой конца нет. Великий Владыка не оставит Вас, да и я после некоторого отдыха, в котором буду очень нуждаться, смогу подавать знаки привета. Радуюсь выраженному желанию перевести «Письма к Синнетту»</w:t>
      </w:r>
      <w:r w:rsidRPr="00EB3BF5">
        <w:rPr>
          <w:rStyle w:val="FootnoteReference"/>
          <w:rFonts w:ascii="Times New Roman CYR" w:hAnsi="Times New Roman CYR" w:cs="Times New Roman CYR"/>
          <w:noProof/>
        </w:rPr>
        <w:footnoteReference w:id="257"/>
      </w:r>
      <w:r w:rsidRPr="00EB3BF5">
        <w:rPr>
          <w:rFonts w:ascii="Times New Roman CYR" w:hAnsi="Times New Roman CYR" w:cs="Times New Roman CYR"/>
          <w:noProof/>
        </w:rPr>
        <w:t>. Ценнейшая книга, но также нужен перевод «Разоблаченной Изиды»</w:t>
      </w:r>
      <w:r w:rsidRPr="00EB3BF5">
        <w:rPr>
          <w:rStyle w:val="FootnoteReference"/>
          <w:rFonts w:ascii="Times New Roman CYR" w:hAnsi="Times New Roman CYR" w:cs="Times New Roman CYR"/>
          <w:noProof/>
        </w:rPr>
        <w:footnoteReference w:id="258"/>
      </w:r>
      <w:r w:rsidRPr="00EB3BF5">
        <w:rPr>
          <w:rFonts w:ascii="Times New Roman CYR" w:hAnsi="Times New Roman CYR" w:cs="Times New Roman CYR"/>
          <w:noProof/>
        </w:rPr>
        <w:t>, ведь это основы Оккультного 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что Вы, родные, скоро оявитесь на отъезде, также и Екатерина Петровна. Но мы немного позднее. Совет Екатерине Петровне – не говорить обо мне в ее стране, пока мы в пути.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люблю Ваше устремление и любовь. Храните эти высшие дары. Не так-то легко зарабатываются они! Самый нежный привет Вашим милым сотрудницам. Пусть не дадут угаснуть своему огоньку. Великий Владыка следит за всеми и радуется каждому новому цветку, выросшему в Вашем садике. Вы, родные, не одни. Луч Любви бодрствует над каждым сердцем, пылающим чудесным пламенем преданности и 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сын Борис, я люблю тебя! Моя Ниночка тоже имеет всю нежность моего сердца.</w:t>
      </w:r>
    </w:p>
    <w:p w:rsidR="00273A62" w:rsidRPr="00EB3BF5" w:rsidRDefault="00273A62" w:rsidP="00EA3535">
      <w:pPr>
        <w:rPr>
          <w:noProof/>
        </w:rPr>
      </w:pPr>
    </w:p>
    <w:p w:rsidR="00273A62" w:rsidRPr="00EB3BF5" w:rsidRDefault="00273A62" w:rsidP="00914CEC">
      <w:pPr>
        <w:pStyle w:val="a"/>
      </w:pPr>
      <w:bookmarkStart w:id="402" w:name="_Toc242176981"/>
      <w:r w:rsidRPr="00EB3BF5">
        <w:t>133</w:t>
      </w:r>
      <w:bookmarkEnd w:id="402"/>
    </w:p>
    <w:p w:rsidR="00273A62" w:rsidRPr="00EB3BF5" w:rsidRDefault="00273A62" w:rsidP="00914CEC">
      <w:pPr>
        <w:pStyle w:val="a0"/>
        <w:ind w:firstLine="0"/>
      </w:pPr>
      <w:bookmarkStart w:id="403" w:name="_Toc242176982"/>
      <w:r w:rsidRPr="00EB3BF5">
        <w:t>Е.И.Рерих – Е.П.Инге</w:t>
      </w:r>
      <w:bookmarkEnd w:id="403"/>
    </w:p>
    <w:p w:rsidR="00273A62" w:rsidRPr="00EB3BF5" w:rsidRDefault="00273A62" w:rsidP="00914CEC">
      <w:pPr>
        <w:pStyle w:val="Date"/>
        <w:ind w:firstLine="0"/>
      </w:pPr>
      <w:bookmarkStart w:id="404" w:name="_Toc242176983"/>
      <w:r w:rsidRPr="00EB3BF5">
        <w:t>9 ноября 1952 г.</w:t>
      </w:r>
      <w:bookmarkEnd w:id="40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дорогая Екатерина Петровна, давно не имею весточки от Вас. Последнее письмо Ваше – от 15 августа. Думаю, что мое письмо от 18 сентября дошло до Вас, в нем я обещала выслать Вам статью из знакомого Вам журнала «Техника Молодежи» за декабрь 1950 г. Статью Раюшка списала, и я высылаю ее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унывайте, крепитесь, все придет. Когда приедете в свою страну, запаситесь еще долей терпения и терпимости. Все трудности – лучшая закалка Духа. Необходимо всем нам приобрести спокойствие, невозмутимое спокойствие. Недомыслия много везде, и нельзя растрачивать свою драгоценную психическую энергию в чрезмерном негодовании на окружающие ограниченность и невежество. Ведь невежество не так-то легко преодолеть, и потому люди стараются прикрыть недостаток знания нарочитой грубостью и глумом. Но они забывают, что человек истинно знающий, культурный, никогда не допустит грубого издевательства. Клеймо издевательства вместе с жестокостью висят на вороте грубого невежды. Научитесь, родная, молчать при них и с ними. Их не переубедить. Мозг их страшно неподвижен и закостенел в старых, привычных им формулах.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 Вам – сначала очень присмотреться к новым условиям и людям и полюбить сотрудничество с молчанием. Не говорите о нашей переписке и обо мне. Но знакомство с молодежью принесет Вам и новые мысли, и новый интерес.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Сохраните, родная, всю бодрость Вашу и работоспособность. Сможете многое сделать. Можете стать пионером внесения Культуры во всем обиходе. Культурность есть человечность, и человечность эта уходит на наших глазах.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Именно Культурность есть утонченность во всем и связана с Красотою, потому необходимо утверждение понимания и любви к Красоте во всем ее космическом размахе. Но нельзя смешивать Красоту с дешевой пошлой условностью в обиходе и с роскошью. Истинная красота в Природе, в утонченности чувств, в проявлениях внутреннего человека. Что может быть интереснее работы над своим усовершенствованием? Эволюция в утончении, и прежде всего в утончении ощущений и чувствования. С утончением внутреннего человека гамма чувств и восприятий мозговых усиляется и растет неучтимо! Истинное Знание становится уделом утонченного человека.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родная, указывайте на вред самодовольства. Самодовольство есть тупость и ограниченность. Пусть новая молодежь избежит этого «удава». Станьте другом молодежи. Так, Вы названы «прекрасной сотрудницей».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Время сейчас грозное. Но наша страна не будет затронута мировой катастрофой и во всем оявится победной. Храните доверие к Руке Ведущей. Она приведет в место сужденное, но, может быть, и не прямым путем. Но, главное, храните молчание и полное спокойствие. Забота Великого Владыки о сотрудниках велика, и все будет явлено в соответствии с обстоятельствами в самых лучших решениях. Потому не тревожьтесь, но предоставьте себя в полное распоряжение Сил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Сама я все еще прохожу ступени переустройства организма, и сейчас мне необходимо наладиться на дорогу и на приспособление к новым вибрациям. Не знаю, как это я расстанусь с нашими чудесными Гималаями? Ведь перед моим окном грандиозная панорама вершин Канченджунги с ее пятью вершинами-сестрами и длинной Тибетской грядой. Сейчас самый лучший месяц для гор, и потому Вершины горят бесконечной гаммой тонов. Сколько радости в созерцании этой красоты!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найдем Красоту и радость и в новом месте. Источник Счастья останется со мною, и я найду радость в моих новых сотрудниках. Истинно, радуюсь при мысли встретиться с Вами, моими близкими душами, уже знающими многие касания Мира Надземного.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Общая работа сблизит нас еще теснее и утвердит в несении подвига земного, нелегкого, но осеянного Светом Незримым, но сердцу Открытым.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иначе письмо не уйдет завтра. Должна послать заказным.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нашу «Прекрасную Сотрудницу», и верю, что найдете силы для подвига земного. Только подвиг дает ускоренное продвижение и радость лицезрения Великого Создателя Красоты и 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Держу Вас в мыслях и жду весточки.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EA3535">
      <w:pPr>
        <w:rPr>
          <w:noProof/>
        </w:rPr>
      </w:pPr>
    </w:p>
    <w:p w:rsidR="00273A62" w:rsidRPr="00EB3BF5" w:rsidRDefault="00273A62" w:rsidP="00914CEC">
      <w:pPr>
        <w:pStyle w:val="a"/>
      </w:pPr>
      <w:bookmarkStart w:id="405" w:name="_Toc242176984"/>
      <w:r w:rsidRPr="00EB3BF5">
        <w:t>134</w:t>
      </w:r>
      <w:bookmarkEnd w:id="405"/>
    </w:p>
    <w:p w:rsidR="00273A62" w:rsidRPr="00EB3BF5" w:rsidRDefault="00273A62" w:rsidP="00914CEC">
      <w:pPr>
        <w:pStyle w:val="a0"/>
        <w:ind w:firstLine="0"/>
      </w:pPr>
      <w:bookmarkStart w:id="406" w:name="_Toc242176985"/>
      <w:r w:rsidRPr="00EB3BF5">
        <w:t>Е.И.Рерих – К. Кэмпбелл и Г.И.Фричи</w:t>
      </w:r>
      <w:r w:rsidRPr="00EB3BF5">
        <w:rPr>
          <w:rStyle w:val="FootnoteReference"/>
          <w:b w:val="0"/>
        </w:rPr>
        <w:footnoteReference w:id="259"/>
      </w:r>
      <w:bookmarkEnd w:id="406"/>
    </w:p>
    <w:p w:rsidR="00273A62" w:rsidRPr="00EB3BF5" w:rsidRDefault="00273A62" w:rsidP="00914CEC">
      <w:pPr>
        <w:pStyle w:val="Date"/>
        <w:ind w:firstLine="0"/>
      </w:pPr>
      <w:bookmarkStart w:id="407" w:name="_Toc242176986"/>
      <w:r w:rsidRPr="00EB3BF5">
        <w:t>23 ноября 1952 г.</w:t>
      </w:r>
      <w:bookmarkEnd w:id="40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Любимые Катрин и Гизелочка, у меня Ваши письма от 30 октября, 5 и 11 ноября. Еще две сеточки и альманах Рафаэля</w:t>
      </w:r>
      <w:r w:rsidRPr="00EB3BF5">
        <w:rPr>
          <w:rStyle w:val="FootnoteReference"/>
          <w:rFonts w:ascii="Times New Roman CYR" w:hAnsi="Times New Roman CYR" w:cs="Times New Roman CYR"/>
          <w:noProof/>
        </w:rPr>
        <w:footnoteReference w:id="260"/>
      </w:r>
      <w:r w:rsidRPr="00EB3BF5">
        <w:rPr>
          <w:rFonts w:ascii="Times New Roman CYR" w:hAnsi="Times New Roman CYR" w:cs="Times New Roman CYR"/>
          <w:noProof/>
        </w:rPr>
        <w:t xml:space="preserve"> получены. Вы балуете меня, любимые! Большое, большое спасибо и поцелуи.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короткое письмо от нашего друга Боллинга. Он очень желает знать «когда г-жа Кэмпбелл посетит Индию» и надеется, что я нанесу им визит в Дели, он хотел бы поговорить со мной на предмет его европейского путешествия. Он с удовольствием встретился бы со мной... в этом году.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ответила – г-жа Кэмпбелл не может поехать в Индию из-за болезни г-жи Фричи и ее многочисленных обязательств, но она надеется посетить свою любимую Индию при первой же возможности...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любимая, Вам обеим снова и снова Советуется сохранять абсолютное спокойствие несмотря ни на что. Общее напряжение в мире может принести многие перемены, но Вы не должны бояться и беспокоиться за свою судьбу.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«Враг человечества» сыграет свою роль в Мировой Драме и выполнит карму народов. Но Вы не должны беспокоиться, ничто не случится с Вами, особенно если будут выполняться все Советы.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можете провести всю зиму в Соединенных Штатах, холодная погода не повредит Гизеле, а затем поехать в Швейцарию. Конечно, апрель и май лучше, чем март. Вы можете остаться в Европе до конца октября, а затем ненадолго поехать в Индию и вернуться в Швейцарию на более длительный срок – около двух лет. Наша родная Гизелочка станет намного крепче. Она закончит процесс открытия ее солнечного сплетения и некоторых других центров и сможет немного отдохнуть перед новым этапом, новым достижением.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Все ее боли очень характерны для этого этапа йогического процесса. Она не должна беспокоиться, но </w:t>
      </w:r>
      <w:r w:rsidRPr="00EB3BF5">
        <w:rPr>
          <w:rFonts w:ascii="Times New Roman CYR" w:hAnsi="Times New Roman CYR" w:cs="Times New Roman CYR"/>
          <w:i/>
          <w:iCs/>
          <w:noProof/>
        </w:rPr>
        <w:t xml:space="preserve">главное – </w:t>
      </w:r>
      <w:r w:rsidRPr="00EB3BF5">
        <w:rPr>
          <w:rFonts w:ascii="Times New Roman CYR" w:hAnsi="Times New Roman CYR" w:cs="Times New Roman CYR"/>
          <w:noProof/>
        </w:rPr>
        <w:t>это не перенапрягаться физически. Принимайте три пилюли строфанта вместо двух.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Гизелочка, я люблю Вас, и Ваши усилия высоко ценятся Великими Учителями. Но Великие Учителя просят Вас записывать все слова и звуки, которые Вы можете услышать, и не удивляться и не смущаться их временами странным смыслом. Слова могут касаться не Вас, но некоторых других лиц, важных для Великих Учителей. В надлежащее время все встанет на свое место. Первый этап всегда мучительный, но он и самый важный. Запаситесь терпением, и результаты могут удивить Вас. Но записывайте и подмечайте решительно все, каждое слово, каждый звук и ощущение. Радуйтесь, радуйтесь, Вы на пути к величайшим достижениям. Но Вам нужен еще один контакт с моей аурой и Лучом, объединенным с Лучом Великого Владыки. Все придет. </w:t>
      </w:r>
      <w:r w:rsidRPr="00EB3BF5">
        <w:rPr>
          <w:rFonts w:ascii="Times New Roman CYR" w:hAnsi="Times New Roman CYR" w:cs="Times New Roman CYR"/>
          <w:i/>
          <w:iCs/>
          <w:noProof/>
        </w:rPr>
        <w:t xml:space="preserve">Знаю, </w:t>
      </w:r>
      <w:r w:rsidRPr="00EB3BF5">
        <w:rPr>
          <w:rFonts w:ascii="Times New Roman CYR" w:hAnsi="Times New Roman CYR" w:cs="Times New Roman CYR"/>
          <w:noProof/>
        </w:rPr>
        <w:t>как Брат Атриа желает, чтобы Вы присоединились к Нему в Его Великом Служении Человечеству, и не только на земном плане, но и в Тонком Мире, еще во время Вашей земной жизни. Одилия – Гизела была Его большой любовью, она была Его Космической Половинкой, но не Его женой, которая бросила Его. Я так счастлива такому повороту событий. Его Половинка не смогла бы покинуть Его. Как легкомысленна я была, что не поняла это!! Как мало мы знаем и понимаем Великий Закон.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текущих делах. Маленький мальчик будет отправлен в лагерь, а затем в школу. Панасенко вернется на ферму, но нужна женщина, чтобы присматривать за домом. Было Сказано, что Вы найдете более простого человека, чем Ваша нынешняя помощница, и Панасенко примет ее. Мальчик будет несказанно счастлив вместе со своим дедушкой и Панасенко. Но в самом начале марта 1954-го мальчика следует забрать на ферму. Так обстоит дело в настоящем. Но новые события и осложнения могут многое изменить, также и многие сопутствующие обстоятельства – непредвиденное появление новых видимых и невидимых планет, которые группируются</w:t>
      </w:r>
      <w:r w:rsidRPr="00EB3BF5">
        <w:rPr>
          <w:rStyle w:val="FootnoteReference"/>
          <w:rFonts w:ascii="Times New Roman CYR" w:hAnsi="Times New Roman CYR" w:cs="Times New Roman CYR"/>
          <w:noProof/>
        </w:rPr>
        <w:footnoteReference w:id="261"/>
      </w:r>
      <w:r w:rsidRPr="00EB3BF5">
        <w:rPr>
          <w:rFonts w:ascii="Times New Roman CYR" w:hAnsi="Times New Roman CYR" w:cs="Times New Roman CYR"/>
          <w:noProof/>
        </w:rPr>
        <w:t xml:space="preserve"> вокруг орбиты нашего Солнца и Земли, воздействуя на всю Солнечную систему. Но многие опасности уже предотвращены благодаря зоркости Великих Учителей. Наш Космический Срок отложился на один год, к своему </w:t>
      </w:r>
      <w:r w:rsidRPr="00EB3BF5">
        <w:rPr>
          <w:rFonts w:ascii="Times New Roman CYR" w:hAnsi="Times New Roman CYR" w:cs="Times New Roman CYR"/>
          <w:i/>
          <w:iCs/>
          <w:noProof/>
        </w:rPr>
        <w:t xml:space="preserve">пределу. </w:t>
      </w:r>
      <w:r w:rsidRPr="00EB3BF5">
        <w:rPr>
          <w:rFonts w:ascii="Times New Roman CYR" w:hAnsi="Times New Roman CYR" w:cs="Times New Roman CYR"/>
          <w:noProof/>
        </w:rPr>
        <w:t>Так, любимая, Вы можете посетить нашу любимую Индию в конце октября, но Гизела – не раньше конца ноября. Индийский климат вреден для нее, особенно после гор Швейцарии. Возможно, в январе Вы вернетесь в Швейцарию на длительный срок.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так счастлива получить мои швейцарские тетради!!! Да, некоторые из них могут быть и немного толще. Мне также нравится твердая обложка. Все маленькие вещицы, которые Вы прислали, так необходимы для моей работы. Маленький ножичек для разрезания страниц постоянно в работе, мне он нравится!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Мои любимые, постоянно держу Вас в моем сердце. Люблю приходить в Вашу маленькую «каютку», представляю Вас обеих в ней, и мое сердце стремится снова Вас увидеть. Моя Катрин, Великий Владыка шлет Вам Свою нежность и говорит, что Ваше солнечное сплетение также </w:t>
      </w:r>
      <w:r w:rsidRPr="00EB3BF5">
        <w:rPr>
          <w:rFonts w:ascii="Times New Roman CYR" w:hAnsi="Times New Roman CYR" w:cs="Times New Roman CYR"/>
          <w:i/>
          <w:iCs/>
          <w:noProof/>
        </w:rPr>
        <w:t xml:space="preserve">откроется. </w:t>
      </w:r>
      <w:r w:rsidRPr="00EB3BF5">
        <w:rPr>
          <w:rFonts w:ascii="Times New Roman CYR" w:hAnsi="Times New Roman CYR" w:cs="Times New Roman CYR"/>
          <w:noProof/>
        </w:rPr>
        <w:t xml:space="preserve">Но, конечно, Вас окружает больше людей и нужно быть крайне осторожной, однако оно </w:t>
      </w:r>
      <w:r w:rsidRPr="00EB3BF5">
        <w:rPr>
          <w:rFonts w:ascii="Times New Roman CYR" w:hAnsi="Times New Roman CYR" w:cs="Times New Roman CYR"/>
          <w:i/>
          <w:iCs/>
          <w:noProof/>
        </w:rPr>
        <w:t xml:space="preserve">откроется. </w:t>
      </w:r>
      <w:r w:rsidRPr="00EB3BF5">
        <w:rPr>
          <w:rFonts w:ascii="Times New Roman CYR" w:hAnsi="Times New Roman CYR" w:cs="Times New Roman CYR"/>
          <w:noProof/>
        </w:rPr>
        <w:t>Так будьте счастливы и любите всем Вашим существом.</w:t>
      </w:r>
    </w:p>
    <w:p w:rsidR="00273A62" w:rsidRPr="00EB3BF5" w:rsidRDefault="00273A62" w:rsidP="00EA3535">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мои дочери, будьте счастливы и храните спокойствие.</w:t>
      </w:r>
    </w:p>
    <w:p w:rsidR="00273A62" w:rsidRPr="00EB3BF5" w:rsidRDefault="00273A62" w:rsidP="00914CEC">
      <w:pPr>
        <w:autoSpaceDE w:val="0"/>
        <w:autoSpaceDN w:val="0"/>
        <w:adjustRightInd w:val="0"/>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Мать</w:t>
      </w:r>
    </w:p>
    <w:p w:rsidR="00273A62" w:rsidRPr="00EB3BF5" w:rsidRDefault="00273A62" w:rsidP="00EA3535">
      <w:pPr>
        <w:rPr>
          <w:noProof/>
        </w:rPr>
      </w:pPr>
    </w:p>
    <w:p w:rsidR="00273A62" w:rsidRPr="00EB3BF5" w:rsidRDefault="00273A62" w:rsidP="00914CEC">
      <w:pPr>
        <w:pStyle w:val="a"/>
      </w:pPr>
      <w:bookmarkStart w:id="408" w:name="_Toc242176987"/>
      <w:r w:rsidRPr="00EB3BF5">
        <w:t>135</w:t>
      </w:r>
      <w:bookmarkEnd w:id="408"/>
    </w:p>
    <w:p w:rsidR="00273A62" w:rsidRPr="00EB3BF5" w:rsidRDefault="00273A62" w:rsidP="00914CEC">
      <w:pPr>
        <w:pStyle w:val="a0"/>
        <w:ind w:firstLine="0"/>
      </w:pPr>
      <w:bookmarkStart w:id="409" w:name="_Toc242176988"/>
      <w:r w:rsidRPr="00EB3BF5">
        <w:t>Е.И.Рерих – З.Г.Фосдик и Д.Фосдику</w:t>
      </w:r>
      <w:bookmarkEnd w:id="409"/>
    </w:p>
    <w:p w:rsidR="00273A62" w:rsidRPr="00EB3BF5" w:rsidRDefault="00273A62" w:rsidP="00914CEC">
      <w:pPr>
        <w:pStyle w:val="Date"/>
        <w:ind w:firstLine="0"/>
      </w:pPr>
      <w:bookmarkStart w:id="410" w:name="_Toc242176989"/>
      <w:r w:rsidRPr="00EB3BF5">
        <w:t>24 ноября 1952 г.</w:t>
      </w:r>
      <w:bookmarkEnd w:id="41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как летит время! Мне казалось, что прошло не более двух недель со времени моего последнего письма к Вам и Послания к Друзьям. С тех пор оказалось, что получила от Вас четыре письма от 4, 12, 25 октября и от 10 ноября.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сомневаюсь, что Послание было принято кисло, но необходимо было повторить уже Сказанное и установить правильное отношение к стране непонятой.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примем спокойно, иначе придется все время жить в состоянии возмущения и сердце может не выдержать такого напряжения. Всегда помните, что насиловать сознание НЕЛЬЗЯ. Все насильственное ни к чему не приводит и даже приносит вред.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Тем не менее Зиночка права в своем негодовании на несоизмеримость, выказываемую в нежелании усвоить сердцем все значение Даваемого и явить свою долю сотрудничества на внесение просветления в сознание лучших людей.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все же наши Друзья, принимая во внимание их окружение, приносят не так мало. Если бы Боллинг и Уид поддержали наши Учреждения еще некоторое время, скажем около четырех лет, освобождением от платы за помещение и пожертвованием некоторой суммы на поддержание скелета деятельности, это было бы помощью ощутимою. Надеюсь, что Боллинг продержится, а там и события укажут ему правильность всех Советов. Будет Праздник на нашей улице. Конечно, предательство задержало многое, но разрушить Основу, Великое Провозвестие Новой Эры – не смогло и даже утвердило ее в размахе не только планетарном, но даже Космическом.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близорукие не видят, не понимают строительства, слагаемого на их глазах. Ярое самообольщение и мираж старого сознания еще велики, потому так жутко за наше человечество. Ярые налепили разные ярлыки, под которыми скрывается все та же старая скверна. Сколько жертв будет принесено, чтобы воспринять простую Истину, что строить можно лишь на сотрудничестве и на принятии в основание Единый Великий Принцип Эволюции, устремляющей все человечество к совершенствованию. Эволюция, или рост духа, сознания и мысли, устремлена к совершенствованию в Красоте, и этот принцип мы находим во всей природе, во всех процессах ее, и сильнее всего принцип этот выражен в человеке. Но как медленно он пробуждается и закрепляется в сознании как принцип Эволюции и Бессмертия. Эволюция или Бессмертие зарабатывается именно тяжкими трудами над обузданием своей животной природы и над пробуждением высших центров к самостоятельной деятельности. Самостоятельная деятельность этих высших центров дается нелегко. Много тысячелетий приходится упорно трудиться в этом направлении, закрепляя в сознании каждое новое «Озарение». Итак, будем радоваться каждому «Озарению».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радуюсь изданием книги «Озарение». Перевод красив, также хорош и шрифт, четкий и яркий. Спасибо сердечное родному Дедлею за тщательную прекрасную обработку перевода. Спасибо, спасибо, родные, за эту радость.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стараться не запаздывать с изданием книг. Ведь было Сказано: «Если бы Книга "Озарение" была переведена и издана раньше, то и предательство не могло бы развернуться с такой силой. Подошли бы новые сотрудники, которые помогли бы обуздать обезумевших предателей. КНИГА, изданная в ее срок, приносит совершенно иные результаты». Книга «Агни Йога» была издана в ее срок, и сколько сотрудников она привлекла!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имею ни от Боллинга, ни от Уида никакого выражения признательности и радости по поводу получения новой ценнейшей книги для усвоения качеств, необходимых для вступления на путь Йоги и к дальнейшему следованию уже к Йоге Огненной.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не будем ждать от них больше того, что они могут воспринять.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Прочли Вы Послание нашим Катрин и Гизеле? Не следует обижать их слишком большой задержкою. Сказано: «Они прекрасные Мне сотрудницы и нужные Вам и Нам». Они очень устремлены к Великому Владыке и проходят сейчас через процесс открытия солнечного сплетения. Все боли, все недомогания Гизелы от этого ускоренного процесса. У Катрин процесс этот совершается легче, но и медленнее, ибо она больше общается с людьми. Но обе проходят этот важный, но мучительный период пробуждения к деятельности некоторых центров. Они прекрасные души, но психология людей очень разная, и потому люди не могут усмотреть и понять самое ценное, что имеется в человеке, и судят по внешним признакам. Любите их, родная, но не требуйте от них ничего. У них своя Миссия, и они влагают все свое сердце в служение Великому Владыке. Не скорбите о малом числе сотрудников. Владыки не любят собирать более двух или трех членов в тесное сотрудничество. Человеческая природа </w:t>
      </w:r>
      <w:r w:rsidRPr="00EB3BF5">
        <w:rPr>
          <w:rFonts w:ascii="Times New Roman CYR" w:hAnsi="Times New Roman CYR" w:cs="Times New Roman CYR"/>
          <w:i/>
          <w:iCs/>
          <w:noProof/>
        </w:rPr>
        <w:t xml:space="preserve">не </w:t>
      </w:r>
      <w:r w:rsidRPr="00EB3BF5">
        <w:rPr>
          <w:rFonts w:ascii="Times New Roman CYR" w:hAnsi="Times New Roman CYR" w:cs="Times New Roman CYR"/>
          <w:noProof/>
        </w:rPr>
        <w:t>позволяет многочисленные группировки. Немедленно начинают проявляться звериные инстинкты страшной зависти, ревности и озлобления. Вы сами могли в этом убедиться. Потому не грустите, имеются ячейки, в которых работают только двое и даже иногда один сотрудник. Такова грустная Истина. Наши Латвийские Группы держались Лукиным Феликсом Денисовичем. Он умел стать Отцом и Другом многочисленных членов, но после него стало труднее и начали просыпаться инстинкты недобрые страстного соревнования, и единение ослабело. Подошли новые обстоятельства, и пришлось сократить деятельность. Итак, не горюйте.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Зиночка права: ничего не говорить о Послании Давиду. Сказано – «Храните молчание, не разглашать и прочесть Боллингу и Уиду и потом Катрин и Инге, и это все». Значит, так и следует поступить в точности и не давать ни на прочтение, ни на списывание. Но пусть один экземпляр хранится у Зиночки.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о картинах Святослава, висевших в Школе и Башне и отданных Зиночкой Катрин на хранение, говорить может лишь сама Зиночка. Вот Зиночка пишет, что она не может лично напомнить о них Катрин, но кто же другой может это сделать? Я убеждена, что сама Катрин меньше всего помнит и разбирается, кому что принадлежит из этих вещей, отданных ей на хранение. Потому как можно проще поговорите с нею, и, если она в чем-либо сомневается, она, конечно, запросит меня и, конечно, я поддержу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нужно, родная, беречь все материалы, журналы и газеты с отзывами об Искусстве Н.К. Это самые важные нам документы, Самая большая Ценность для нас и Истории Искусства. Родная, соберите что можете и храните как зеницу Ока.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дайте разрешение на помещение Изображения Матери Мира на брошюре, издаваемой г-жою Хилайн.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надеяться, что «Нерушимое» будет принято к изданию. Если откажут, горевать не будем, пригодится в недалеком Будущем. Столько перемен, столько новых возможностей будет уявлено,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Зиночка права, что «Листы Сада Мории» – чудесная проза, как у нас говорится, написана местами белыми стихами. Сохраните стиль, но утрировка не нужна. И можно соединить некоторые отдельные фразы, если смысл не слишком противоположен.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сейчас имеете несколько писем от Юрия. Конечно, дружба нашей любимой Индии с новой страной совершенно необходима, это ключ ко многому, хорошо, что Ваш друг это понимает. Н.К., да и сыновья много потрудились для ознакомления выдающихся людей, в том числе и Главы, с новой страной. Имя нашего Светлого Носителя Высшей Культуры чтится здесь высоко. Мои сыновья могли бы содействовать многому, ибо находятся в самых лучших дружественных отношениях. Но много ошибок было допущено. Нужны очень тонкие образованные и культурные представители, сердца готовы раскрыться на первые указания и попытки культурного общения. Грубость и серость недопустимы.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Бхатнагар оценил достижения страны и написал прекрасные отчеты о своей поездке в прессе. Но и другой ученый, забыла его имя, тоже бывший там, еще лучше охватил размеры достижений и будущих возможностей страны.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принесли Ваше письмо от 12 ноября. Спешу ответить на Ваши вопросы. Конечно, поставьте год 1924 и на третьем листе – «ЗОВ» с годом.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Стиль нужно сохранить, таково желание Великого Владыки, но шрифт должен быть ярким, иначе будет трудно читать. Также, конечно, нужно изъять «Трэжурс оф Лов»</w:t>
      </w:r>
      <w:r w:rsidRPr="00EB3BF5">
        <w:rPr>
          <w:rStyle w:val="FootnoteReference"/>
          <w:rFonts w:ascii="Times New Roman CYR" w:hAnsi="Times New Roman CYR" w:cs="Times New Roman CYR"/>
          <w:noProof/>
        </w:rPr>
        <w:footnoteReference w:id="262"/>
      </w:r>
      <w:r w:rsidRPr="00EB3BF5">
        <w:rPr>
          <w:rFonts w:ascii="Times New Roman CYR" w:hAnsi="Times New Roman CYR" w:cs="Times New Roman CYR"/>
          <w:noProof/>
        </w:rPr>
        <w:t>. Лист с перечислением вышедших книг тоже не нужен.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Ничего никому не говорить о Послании. Предупредите об этом Боллинга и Уида, также, что Давид ничего о Послании не знает. Послание для них и для Вас, и это все. Передайте это Катрин. Я забыла в моем отосланном ей письме написать о полном молчании относительно Послания.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Хорошо, что «шаткие элементы», как Вы пишете, отпадают. Они лишь балласт. Никогда сокровенное Учение не может быть усвоено средним сознанием, отсюда и малочисленность последователей. Крафт нам не попутчица, и никаких сношений с ней лично нам не нужно. Должна кончать, хочу отослать скорее. Родной мой Верный Страж, спасибо, ценю очень бдительность и бережность ко всему, что касается до Великого Владыки. Великий Владыка велит мне передать: «Не только ценю Бдительность и бережность их, но признателен за уявление бескорыстного служения их. Дорога Мне Красота такого Самоотвержения. Мой Луч и Щит над ними». Такая тут оценка Великого Владыки, родные, мне страстная радость.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обоих и шлю Вам мою любовь и нежность.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Привет сердечный Софье Михайловне. Пусть больше думает о Красоте Надземного Мира, о Нашем Великом Иерархе и стремится к новому ей Служению, к более сознательному и в новом сильном организме.</w:t>
      </w:r>
    </w:p>
    <w:p w:rsidR="00273A62" w:rsidRPr="00EB3BF5" w:rsidRDefault="00273A62" w:rsidP="00EA3535">
      <w:pPr>
        <w:rPr>
          <w:noProof/>
        </w:rPr>
      </w:pPr>
    </w:p>
    <w:p w:rsidR="00273A62" w:rsidRPr="00EB3BF5" w:rsidRDefault="00273A62" w:rsidP="00914CEC">
      <w:pPr>
        <w:pStyle w:val="a"/>
      </w:pPr>
      <w:bookmarkStart w:id="411" w:name="_Toc242176990"/>
      <w:r w:rsidRPr="00EB3BF5">
        <w:t>136</w:t>
      </w:r>
      <w:bookmarkEnd w:id="411"/>
    </w:p>
    <w:p w:rsidR="00273A62" w:rsidRPr="00EB3BF5" w:rsidRDefault="00273A62" w:rsidP="00914CEC">
      <w:pPr>
        <w:pStyle w:val="a0"/>
        <w:ind w:firstLine="0"/>
      </w:pPr>
      <w:bookmarkStart w:id="412" w:name="_Toc242176991"/>
      <w:r w:rsidRPr="00EB3BF5">
        <w:t>Е.И.Рерих – В.Л.Дутко</w:t>
      </w:r>
      <w:bookmarkEnd w:id="412"/>
    </w:p>
    <w:p w:rsidR="00273A62" w:rsidRPr="00EB3BF5" w:rsidRDefault="00273A62" w:rsidP="00914CEC">
      <w:pPr>
        <w:pStyle w:val="Date"/>
        <w:ind w:firstLine="0"/>
      </w:pPr>
      <w:bookmarkStart w:id="413" w:name="_Toc242176992"/>
      <w:r w:rsidRPr="00EB3BF5">
        <w:t>26 ноября 1952 г.</w:t>
      </w:r>
      <w:bookmarkEnd w:id="41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все Ваши посылки, включая №№ 16 и 17, дошли. Спасибо, родная, но все еще не могу прочесть все мне присланное, очень уж мало у меня свободного времени. Но то, что просмотрела, очень близко к оригиналу, перевод кажется мне прекрасным и, насколько могу судить, звучит неплохо. Очень не люблю английский язык, все в нем чуждо, и особенно его звучание.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радуюсь, Родная, Вашему пониманию и радости величайшему Дару – Единения в Духе. На этом Магните держится вся Вселенная. Но нелегко получить и воспринять эту высокую космическую вибрацию, Породителем и Носителем которой оявлен Наш Великий Владыка – Солнечный Иерарх.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Истинно, Он, как Солнце, шлет свои Лучи-вибрации, но как мало кто может воспринять их во всей мощи и Красоте. Истинно – «Получишь все, что тебе доступно...»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радуйтесь и любите и гоните маленькие сомнения. Конечно, многое в дальнейшем откроется и станет на место, но ничто не умалится, но возрастет в Красоте.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Удивительно, как мало кто понимает, что любовь к Красоте – самый верный и кратчайший путь к повышению вибраций и утончению нашего внутреннего существа!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мне очень по сердцу Ваше быстрое «оправление от ударов», как Вы пишете. Это свидетельствует о силе духа, и достижение редкое.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бойтесь приливов тоски, и подчас очень тяжких. Тоска неизбежна, она от космических токов, которые сейчас необычайно сложны и трудны. Утонченный и чуткий организм особо остро воспринимает и реагирует на все изменения космических воздействий от видимых и невидимых Светил, которые столпились в орбите нашего Солнца и Земли. Но они скоро пройдут, и мы будем готовиться к принятию новых воздействий, более нам близких.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радуюсь дальнейшему раскрытию Ваших центров, потому не тревожьтесь ни о чем. Все непонятные боли и странные ощущения должны быть отнесены на счет новой деятельности некоторых важных центров.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большое преимущество в том, что сердце Ваше сильное и солнечное сплетение открылось легко. От рождения оно свободно от связи со спинными нервными каналами, или стволами «Ида» и «Пингала», и это дает Вам большую свободу действия в Тонком Мире. Вы можете прекрасно выполнять поручения Великого Владыки, неся помощь несчастным людям как на дальнем расстоянии на земном плане, так и в Сферах Тонких.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Сознательных деятелей и сотрудников Белого Братства в тонких сферах, но еще пребывающих на земном плане, не так много, но лишь они могут действенно помогать. Потому радуйтесь, что Вы можете быть такой ценной, сознательной сотрудницей в обоих Мирах.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не опасайтесь писать длинных писем и с описанием Ваших переживаний. Я очень ценю их, и утомить меня они не могут. Тем более что я значительно сократила мою переписку. Переписка берет много времени, и на мою самую главную работу остается очень мало. Кроме того, работа моя требует условий, которые я не могу всегда иметь. Необходимо совершенно спокойное время и не час или даже часы, но определенные периоды хотя бы в несколько недель.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имела месяцы такого относительного спокойствия. Сын мой очень оберегает меня от непрошеных посетителей. Но в это время начался прилив новых напряжений и ассимиляции труднейших лучей, необходимых мне для продолжения моей деятельности. Конечно, тогда работа по принятию особых космических сообщений затрудняется и приходится потом нагонять утраченное время. Но при этом у меня всегда бывает ощущение чего-то утраченного безвозвратно. Но такое чувство, конечно, неправильно, ибо ассимиляция, или восприятие, каждого нового Луча есть космическое достижение.</w:t>
      </w:r>
    </w:p>
    <w:p w:rsidR="00273A62" w:rsidRPr="00EB3BF5" w:rsidRDefault="00273A62" w:rsidP="00EA3535">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телом, но Духом...» Истинно, при росте сознания и очищения нашего внутреннего существа вся половая жизнь замирает и подчиняется высшим центрам, деятельность которых может тогда напрячься и действовать пробужденным кундалини.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питуитарная железа тоже начинает напрягаться и по-новому действовать. Яснослышание и ясновидение могут очень усилиться. Но дайте время прийти организму в равновесие после усиленного и ускоренного переустройства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живите в радостной настороженности сознания ко всему необычному, Вас окружающему, и любите, любите чистоту Высшего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Нежно обнимаю Вас и храню в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Другу Варна и его родственнику, писателю рекордов, мой сердечный привет. Скажите им, что «они могут спокойно прожить целый год. Будут охранены и в Дни Мрака. Щит Света над ними».</w:t>
      </w:r>
    </w:p>
    <w:p w:rsidR="00273A62" w:rsidRPr="00EB3BF5" w:rsidRDefault="00273A62" w:rsidP="00EA3535">
      <w:pPr>
        <w:rPr>
          <w:noProof/>
        </w:rPr>
      </w:pPr>
    </w:p>
    <w:p w:rsidR="00273A62" w:rsidRPr="00EB3BF5" w:rsidRDefault="00273A62" w:rsidP="00914CEC">
      <w:pPr>
        <w:pStyle w:val="a"/>
      </w:pPr>
      <w:bookmarkStart w:id="414" w:name="_Toc242176993"/>
      <w:r w:rsidRPr="00EB3BF5">
        <w:t>137</w:t>
      </w:r>
      <w:bookmarkEnd w:id="414"/>
    </w:p>
    <w:p w:rsidR="00273A62" w:rsidRPr="00EB3BF5" w:rsidRDefault="00273A62" w:rsidP="00914CEC">
      <w:pPr>
        <w:pStyle w:val="a0"/>
        <w:ind w:firstLine="0"/>
      </w:pPr>
      <w:bookmarkStart w:id="415" w:name="_Toc242176994"/>
      <w:r w:rsidRPr="00EB3BF5">
        <w:t>Е.И.Рерих – З.Г.Фосдик и Д.Фосдику</w:t>
      </w:r>
      <w:bookmarkEnd w:id="415"/>
    </w:p>
    <w:p w:rsidR="00273A62" w:rsidRPr="00EB3BF5" w:rsidRDefault="00273A62" w:rsidP="00914CEC">
      <w:pPr>
        <w:pStyle w:val="Date"/>
        <w:ind w:firstLine="0"/>
      </w:pPr>
      <w:bookmarkStart w:id="416" w:name="_Toc242176995"/>
      <w:r w:rsidRPr="00EB3BF5">
        <w:t>12 декабря 1952 г.</w:t>
      </w:r>
      <w:bookmarkEnd w:id="41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долетело Ваше письмо от 25 ноября. Оно где-то залежалось, и мыши успели его проесть, но не двуногие мыши. Такие случаи здесь вполне возможны. Письмо осталось лежать из-за недосмотра в неподходящем помещении. Оно шло около двух недель вместо обычных семи дней. Юрий огорчен пропажею его писем, вероятно, опять начали таскать марки. Ведь можно получить полторы рупии с каждого письма! Это тоже практиковалось широко, но после нашего заявления были приняты меры и пропажа прекратилась. Сейчас все наши письма и письма к нам доходили в полной исправности.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родные, Совет – проявить некоторую осторожность и в письмах не высказывать недовольства действиями правительства и т.д. Да и к чему критиковать, когда все ясно и разыгрывается, как по писаному. Остается лишь спокойно наблюдать, зная, что ничто Вам не угрожает. Можно лишь принять все меры, указанные заранее в заботе о сотрудниках, и ничем не тревожиться.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Самое главное сейчас – это сохранить лучшее сотрудничество с Друзьями. Они нам нужны, но и мы нужны им, и еще больше, если они понимают закон Иерархического Начала. Итак, сотрудничество и терпимость пусть будут ведущим Началом в трудные дни.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Люди так разнятся в своей психологии, и каждый понимает и принимает только со своей, привычной ему точки зрения. Самое трудное – это выйти из обычной колеи мышления, действия и даже каждодневного уклада. Потому, прежде чем порицать, следует присмотреться к обиходу человека, и многое станет понятным.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Обычно чем меньше кругозор людей, тем легче они обижаются. Потому маленькие люди самые обидчивые существа, и это нужно иметь в виду при подходе к ним. Также Вы правы, сетуя на малую отзывчивость людей, казалось бы, интеллигентных к наиболее нужному, к расширению сознания, к поддержанию всего способствующего этому ПОДВИГУ. Малыми подачками они стараются успокоить голос пробуждающегося духа. Но истина остается – «В юже меру мерите, в ту же отмерится и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Следует с самых ранних лет усвоить страстное желание к познанию и устремление к совершенствованию, начиная с качества любого труда. Необходимо полюбить самый процесс совершенствования, в этом заложена тайна преуспеяния в любой области познания и подход к Высшей Йоге.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в моем предыдущем письме я ответила утвердительно на все Ваши вопросы относительно издания Первой Книги и о желательности репродукции «Матери Мира» в журнале наших Друзей.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«Письма Мои» дают пищу сознанию читающих их. Милая Валентина Дутко занята сейчас переводом их и уже переслала мне половину первого тома. Как только будет закончен перевод, мне очень хотелось бы посоветоваться с Дедлеем относительно самого перевода. Мне кажется, что перевод хорош, но, конечно, я не судья что касается до литературного стиля и т.д. Но сделать это надо очень тактично, чтобы не обидеть переводчиков: Валентину Дутко и Роберта Хорнимана. «Письма» эти будут нужны, иначе Великий Владыка не торопил бы с их переводом. Можно напечатать сначала первый том, ибо второй том выйдет уже после моего ухода. Думается, что деньги для этого найдутся. Буду просить и Катрин пожертвовать некоторую сумму на них. Может быть, и Уид и Боллинг тоже внесут свою лепту, кроме того, и члены «Агни Йоги» могли бы тоже внести за нужные им экземпляры, когда книга будет уже совсем готова к напечатанию.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торопил меня с переводом их, но я не могла насиловать мою милую сотрудницу, выразившую желание перевести их, у нее были свои трудности. Она начала переводить, когда мы жили еще в Наггаре. Пожалуй, лет семь тому назад, а может быть, и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Зиночка, поблагодарите милую сотрудницу, приславшую мне выписки о Матери Агни Йоги. Очень тронута таким ее трудом.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очень одобряет ее труд и просит ее продолжать делать такие выписки. «Труд ее пригодится в будущем при собирании Жизнеописания Моей Доверенной и Многовековой Сотрудницы в Моих трудах на спасение нашей планеты и человечества ее. Ярая может выписать все сказанное о Женщине. О ярой Эпохе Женщины и мудром Водительстве ее. Пусть выпишет с помощью Зины и параграф о Моей Доверенной из книги "Беспредельность". Книга эта самая новая, и сотрудница Моя имеет самую огненную связь с нею».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обнимите ее и согрейте ее Одобрением Великого Владыки и передайте ей мою сердечную признательность.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Имею прекрасное письмо от Мадлены. Прислала мне описание своих снов. Она правильно делает, записывая их. Особенно понравился мне сон с лестницей и Две Руки, которые поддерживали лестницу и давали ей устойчивость, когда Мадлена спускалась по ней... Это очень характерный символ для передачи и запечатления в физическом мозгу осознания Высшего Покровительства. Если она видела это, значит, она заслужила это Покровительство и может спокойно и радостно следовать Пути, указанного ей Учением, стараясь как можно лучше и шире понять все Данное и Даваемое. Расширение нашего сознания – наша самая главная и первая забота. Также пусть не забывает, что Великий Владыка любит действие, и потому пусть проявит сотрудничество везде, где только творится благое действие во имя Служения.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Родная, о Вашем недомогании. Сказано – ничего опасного нет. Засорение матки, и следует промыть ее, но не прибегать ни к каким особым мерам, как выскабливание и т.д. Нужно просто ее очистить, и это можно достичь промываниями. </w:t>
      </w:r>
      <w:r w:rsidRPr="00EB3BF5">
        <w:rPr>
          <w:rFonts w:ascii="Times New Roman CYR" w:hAnsi="Times New Roman CYR" w:cs="Times New Roman CYR"/>
          <w:i/>
          <w:iCs/>
          <w:noProof/>
        </w:rPr>
        <w:t xml:space="preserve">Никакие исследования рентгеновскими лучами не нужны. </w:t>
      </w:r>
      <w:r w:rsidRPr="00EB3BF5">
        <w:rPr>
          <w:rFonts w:ascii="Times New Roman CYR" w:hAnsi="Times New Roman CYR" w:cs="Times New Roman CYR"/>
          <w:noProof/>
        </w:rPr>
        <w:t>Совет – сделать пять довольно глубоких промываний раствором марганцевого калия с солью. Пропорция – один кристаллик марганцевого калия на стакан воды и ложку чайной соли. Цвет раствора должен быть розовым, но не вишневым. Три стакана на промывание. Делать их можно через день или два, в общем всего только пять промываний, и больше ничего. Промывания должны быть теплыми, приятными, но не горячими. Можно попить чай из ромашки, приятно и полезно. Избегайте рентгеновских лучей, когда в этом нет надобности.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я советовала Давиду ознакомиться с явлением Эдгара Кайса. Но, конечно, последователи редко бывают на должной высоте.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Явление Кайса – явление замечательное. Конечно, оно происходило под Лучом Сил Света. Сам Кайс был редко нравственно чистый человек, трудно найти ему заместителя. Такие проводники, медиаторы, нужны, но без внутренней чистоты невозможно иметь такого высокого, изумительного проявления Сил Света. Но наши современники не показали понимания, не проявили должной бережности к такому необыкновенному человеку и проявлению Сил Света. Как дикари, стали истязать его и проверять, проделывая что-то с его ногтями во время священного транса. Проверять то, что не было доступно их узкому и невежественному сознанию!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Истинно, мы живем среди самых страшных дикарей, ибо они стали цивилизованными! Цивилизация при отсутствии истинного знания и культуры – проклятие мира и несет его разрушение. Пример – все малоисследованные прививки и вспрыскивания и изобретения чудовищных бомб, которые угрожают не только одной стране, планете, но и всей Солнечной системе. Они не знают, что нарушение связи и равновесия в цепи миров, в силу гибели одной такой планеты, как наша Земля, грозит тяжкими последствиями всему нашему человечеству и всей Вселенной!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кто задумывается над этим? Чего мы не знаем, того ведь и не существует для таких мыслителей эпохи технократии.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Письмо вышло неаккуратным, но нет возможности переписать. Дорожу каждой минутой, столько надо успеть!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Спасибо за присылку книги, она наконец пришла.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очень хотел бы получить причитающиеся ему роялтис</w:t>
      </w:r>
      <w:r w:rsidRPr="00EB3BF5">
        <w:rPr>
          <w:rStyle w:val="FootnoteReference"/>
          <w:rFonts w:ascii="Times New Roman CYR" w:hAnsi="Times New Roman CYR" w:cs="Times New Roman CYR"/>
          <w:noProof/>
        </w:rPr>
        <w:footnoteReference w:id="263"/>
      </w:r>
      <w:r w:rsidRPr="00EB3BF5">
        <w:rPr>
          <w:rFonts w:ascii="Times New Roman CYR" w:hAnsi="Times New Roman CYR" w:cs="Times New Roman CYR"/>
          <w:noProof/>
        </w:rPr>
        <w:t xml:space="preserve"> за его книгу, пользовавшуюся таким успехом. Ведь это настоящее ограбление – заставить автора платить за поправки сделанных ими ошибок и лишить всех роялтис. Неужели таковы «Америкэн уэйс»? Запросите, Родная, когда они думают прислать оповещенный чек.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проявите некоторую осторожность в письмах. Не читайте Давиду Послание.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Сердечный привет Софье Михайловне.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всю любовь и нежность.</w:t>
      </w:r>
    </w:p>
    <w:p w:rsidR="00273A62" w:rsidRPr="00EB3BF5" w:rsidRDefault="00273A62" w:rsidP="005421CE">
      <w:pPr>
        <w:rPr>
          <w:noProof/>
        </w:rPr>
      </w:pPr>
    </w:p>
    <w:p w:rsidR="00273A62" w:rsidRPr="00EB3BF5" w:rsidRDefault="00273A62" w:rsidP="00914CEC">
      <w:pPr>
        <w:pStyle w:val="a"/>
      </w:pPr>
      <w:bookmarkStart w:id="417" w:name="_Toc242176996"/>
      <w:r w:rsidRPr="00EB3BF5">
        <w:t>138</w:t>
      </w:r>
      <w:bookmarkEnd w:id="417"/>
    </w:p>
    <w:p w:rsidR="00273A62" w:rsidRPr="00EB3BF5" w:rsidRDefault="00273A62" w:rsidP="00914CEC">
      <w:pPr>
        <w:pStyle w:val="a0"/>
        <w:ind w:firstLine="0"/>
      </w:pPr>
      <w:bookmarkStart w:id="418" w:name="_Toc242176997"/>
      <w:r w:rsidRPr="00EB3BF5">
        <w:t>Е.И.Рерих – Е.П.Инге</w:t>
      </w:r>
      <w:bookmarkEnd w:id="418"/>
    </w:p>
    <w:p w:rsidR="00273A62" w:rsidRPr="00EB3BF5" w:rsidRDefault="00273A62" w:rsidP="00914CEC">
      <w:pPr>
        <w:pStyle w:val="Date"/>
        <w:ind w:firstLine="0"/>
      </w:pPr>
      <w:bookmarkStart w:id="419" w:name="_Toc242176998"/>
      <w:r w:rsidRPr="00EB3BF5">
        <w:t>21 декабря 1952 г.</w:t>
      </w:r>
      <w:bookmarkEnd w:id="41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Екатерина Петровна, радуюсь, что трудности не пугают Вас, – это большое достижение. И если оно утвердилось в сердце, то можно сказать, что самая большая трудность уже преодолена. Самое страшное, самое разрушительное, самое все преграждающее – это всякие страхи и опасения, которые в большинстве случаев оказываются порождением нашего несовершенного мышления, врожденной подозрительности и, конечно, свидетельствуют о недостатке доверия к Руке Ведущей. Итак, если трудности не пугают, можем принять «Ношу Непомерную», которая окажется легче пера при горящем сердце. Будем растить крылья Любви и Доверия.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некоторые общие вопросы я ответила в письме к Борису, вероятно, он Вам прочтет. Обстоятельства меняются, и лучшие условия отбираются для всех и всего. Итак, может быть, вы все вместе отъедете, а «мать» немного раньше. Явите малое терпение и полное доверие. Все устроится лучше, чем мы думаем.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Понимаю, как Вам хотелось бы как можно плодотворнее применить Ваше знание и накопления там, где такая нужда в них, но на все имеется свой срок. И нам, знающим это, нужно обрести необходимое терпение. Имею неоднократные подтверждения о нашем с Вами сотрудничестве в ближайшем будущем. Вот и запасайтесь новым мужеством. И не бойтесь растратить психическую энергию. Под Лучами Владыки она не иссякнет, но сами берегите эти Лучи, готовьте им лучшие восприемники в мужественном сердце и центрах головных, которые нуждаются в большом напряжении, чтобы уявиться на новой им деятельности. И это не приходит в одночасье, но требует постоянного упражнения.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Прилагаю Вам копию моего письма к неизвестным Вам друзьям, которых приходится поддерживать и удерживать от легкомысленных действий и затрат, которые ничего, кроме разорения, не могут им принести. Все личное из письма исключено... Но оно может пригодиться. Прилагаю выдержку, изъятую из письма в силу психологических соображений.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«Усвоить необходимо, что Космические Сроки не имеют календарных чисел. Мерила всему совершенно разнятся в космическом размахе от наших земных. Много условий запредельных и человеческих деяний участвуют в утверждении их. Привхождения неожиданных пособников или вредителей, в виде появляющихся из глубин Пространства новых Светил или страшных конгломератов ядовитейших газов, тоже играют свою роль, иногда – решающую».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Истинно, не следует разглашать Сказанного. Легко сотворить панику, и кто знает, где что прорвется.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тревожьтесь чрезмерно, принимайте легче некоторые дикости и странности людские. Кто может обидеть или оскорбить сердце, знающее и понимающие все извивы сложной человеческой природы. Помните, родные, что Доверие творит чудеса. Доверие, зажженное огнем сердечным. Много перемен и переустройств впереди. Жизнь сложилась сложным, богатым узором. И Стране нашей уявлен Лучший Удел. Радуйтесь.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здоровье, помните о Заботе, Вам оявленной. Я люблю Вас.</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«Дорогие Друзья!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Вы уже знаете, насколько внимательно и бережно следует относиться к данным Указаниям и стремиться к возможно точному исполнению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Космические Сроки не так легко понимать, ибо они связаны с событиями на земном плане и зависят от соборной человеческой воли, которая может накренить чашу Весов Судьбы нашей планеты в сторону рушения.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Катастрофа и переустройство мировое – неизбежны. Но они могут быть задержаны или ускорены и даже оявиться на значительном ослаблении и сокращении пределов пространства осужденного.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самая страшная катастрофа могла произойти в 49-м году, но до сих пор удавалось отодвигать ее и яро она будет отодвинута, но уже на предельный срок. Итак, перед нами срок предельный, и вопрос лишь в том – сумеет ли наше человечество одуматься и сдержать свои недостойные инстинкты и тем уменьшить размеры грозного Бедствия.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Имеются уже данные на то, что сознание народов продвинулось в сторону мира и понимания нелепости войны и значения рушения Культуры из-за уничтожения носителей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Культура страшно упала во всех странах и продолжает быстро катиться под гору. В страстно поредевших культурных и интеллигентных слоях населения раздается один вопль – "Спасите Культуру!"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Многие Дисциплины, Науки, с таким трудом поддерживаемые в тяжкие годы войн и смут народных, вымирают окончательно за отсутствием интереса к ним среди огрубевшего населения. Но сколько времени и страстных усилий придется затратить, чтобы хотя отчасти восстановить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Человечество не может превратиться в РОБОТОВ ЦИВИЛИЗАЦИИ!! Оно не просуществует и нескольких столетий. Высшие Центры Жизни замолкнут и оявятся на отмирании лучших способностей к прогрессу нашего внутреннего существа. Должно осознать, что без корней и основ ничто стоять не может, потому Основы Культуры, Гуманизма должны быть охраняемы в первую очередь в каждой стране, которая хочет жить и процветать. Итак, судьба многих стран, а может быть, и существование всей планеты в руках самого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Неужели настолько обезумели, что не осознаем грозного момента, вставшего перед нами в виде многих предупреждений и атмосферных колебаний?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Стихии, приведенные в действие атмосферными колебаниями, могут уничтожить целые цветущие материки. Правда, они не могут поднять со дна океанов новые земли с новыми возможностями, но сколько незаменимого уйдет безвозвратно!!»</w:t>
      </w:r>
      <w:r w:rsidRPr="00EB3BF5">
        <w:rPr>
          <w:rStyle w:val="FootnoteReference"/>
          <w:rFonts w:ascii="Times New Roman CYR" w:hAnsi="Times New Roman CYR" w:cs="Times New Roman CYR"/>
          <w:noProof/>
        </w:rPr>
        <w:footnoteReference w:id="264"/>
      </w:r>
    </w:p>
    <w:p w:rsidR="00273A62" w:rsidRPr="00EB3BF5" w:rsidRDefault="00273A62" w:rsidP="005421CE">
      <w:pPr>
        <w:rPr>
          <w:noProof/>
        </w:rPr>
      </w:pPr>
    </w:p>
    <w:p w:rsidR="00273A62" w:rsidRPr="00EB3BF5" w:rsidRDefault="00273A62" w:rsidP="00914CEC">
      <w:pPr>
        <w:pStyle w:val="a"/>
      </w:pPr>
      <w:bookmarkStart w:id="420" w:name="_Toc242176999"/>
      <w:r w:rsidRPr="00EB3BF5">
        <w:t>139</w:t>
      </w:r>
      <w:bookmarkEnd w:id="420"/>
    </w:p>
    <w:p w:rsidR="00273A62" w:rsidRPr="00EB3BF5" w:rsidRDefault="00273A62" w:rsidP="00914CEC">
      <w:pPr>
        <w:pStyle w:val="a0"/>
        <w:ind w:firstLine="0"/>
      </w:pPr>
      <w:bookmarkStart w:id="421" w:name="_Toc242177000"/>
      <w:r w:rsidRPr="00EB3BF5">
        <w:t>Е.И.Рерих — Б.Н. и Н.И. Абрамовым</w:t>
      </w:r>
      <w:bookmarkEnd w:id="421"/>
    </w:p>
    <w:p w:rsidR="00273A62" w:rsidRPr="00EB3BF5" w:rsidRDefault="00273A62" w:rsidP="00914CEC">
      <w:pPr>
        <w:pStyle w:val="Date"/>
        <w:ind w:firstLine="0"/>
      </w:pPr>
      <w:bookmarkStart w:id="422" w:name="_Toc242177001"/>
      <w:r w:rsidRPr="00EB3BF5">
        <w:t>21 декабря 1952 г.</w:t>
      </w:r>
      <w:bookmarkEnd w:id="42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Борис и Ниночка, получила Ваши милые весточки от 7 декабря. Чую, любимые, остро чую, как нелегко Вам, как тяжко бывает порой на сердце. Но нужно бодриться и утверждать в сознании близость перемен во всем мире. Только в предельном напряжении трансмутируются химические ингредиенты, также и наши энергии утончаются и преображаются лишь в высшем напряжении нашего внутреннего существа. Не может дух наш расти в покое и без напряжений противоборствующих. Потому, любимые, явите еще малое терпение для лучшего преображения наших тонких оболочек. Пусть готовность претерпеть все, лишь бы дойти, не останется пустым словом. Проявите истинное мужество. Великий Владыка хочет, чтобы Ека и Вы, родные, включая и Ваших милых учениц и сотрудниц, накопили бы мужество. «Им нужно накопить мужество», – было мне Сказано. Без мужества нет продвижения.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мужества нужно, чтобы претерпеть трудности физические, но не меньше, чтобы снести надругательства и издевки невежества. Помните Великие Слова: «Прости им, ибо не ведают, что творят». Сердце должно воспринять этот Завет.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Борис, носи в сердце Слово сказанное: «Владыка Семи Лучей, научи меня, Твоего сына, – утвердить Три!» Утверждение Трех Лучей отмечает ступень Архата. «Если сын сохранит преданность и любовь ко Мне и матери, он легко может достичь этой труднейшей ступени!» Но достижение этой прекрасной ступени приходит лишь при мужестве, терпении и терпимости.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Достижение этой ступени рассеивает все сомнения, ибо знание Духа приходит тогда только через высшие проводники, или центры мозговые, и никакие иные уже не нужны и как бы замирают. Только самые высшие центры становятся восприемниками посылаемой Высшей Энергии. Так, Архат уже не имеет двойника, который действует при восприятии Высоких посланий даже у Психиков.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Медиумы воспринимают именно двойником, окрашенным самостью, и отсюда бывают неточности в передаче, иногда даже у лучших из них. Но при дальнейшем психическом развитии, и при открытии солнечного сплетения, и новой деятельности высших мозговых центров медиумы преображаются в медиаторов, которые могут стать истинными благодетелями человечества. Итак, радуйтесь!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Солнечное сплетение у Ниночки приоткрылось, также и мокротная железа начала по-новому действовать, отсюда и видения, и даже услышание Голоса Великого Владыки. Да, я часто сопутствую Великому Владыке, но мой лик всегда закрыт.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Солнечное сплетение у Бориса откроется немного позднее и много легче, чем у Ниночки, но сейчас ему нельзя пройти через такой трудный процесс, ибо он должен действовать среди людей и тяжелых условий. Но срок для его ступени наступит скоро, и он легко взойдет на нее. А сейчас очень прошу любимого сына не сомневаться ни в чем и хранить лишь великую Любовь и оявить лучшее служение Великому Владыке – и это все. Все неточности, если таковые окажутся в Ваших записях, будут исправлены Владыкой. Потому не смущайтесь ничем, но просто любовно и в полной вере пишите, что слышите или что пишет Ваша рука. Вы, вероятно, пишете иногда и автоматически. Много способов имеется в распоряжении Великого Учителя при передаче Его Мыслей близким ученикам и сотрудникам. Вы же названы Сыном и были им не однажды, и Сыном любящим и преданным, и потому стали таким близким. Близость эта ткет новую страницу, и страницу прекрасную, ибо сознательно и под непосредственным Водительством Самого Великого Владыки. Потому поймите счастье, Вам посланное, и радуйтесь больше. Гоните злые сомнения – Вы под Щитом Света, и только сами Вы, никто другой не может отклонить Его! Чего же опасаться?! «Уявлю все на яром нужном Мне сроке». «Но скажи им уявиться на малом еще терпении». «...Новый заработок Сыну оявится скоро».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Думается, что отъезд Ваш и Ека оявится в конце наступающего года. Совет, чтобы Ваши милые сотрудницы ехали с Вами. Лучше ехать всем вместе. Обстоятельства переменились, и возможно, что мать отъедет немного раньше, радостная будет встреча. И книги можно будет взять с собою. Явите молчание.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зубе Ниночки. Конечно, корень нужно удалить. Можно под местным наркозом. Новокаин неплох. Рентгеновские лучи лучше избегать без нужды. Конечно, Ниночка начинает крепнуть. Ведь никакой болезни у нее нет. Все недомогания от проходимого ею переустройства организма. Пусть продолжает принимать строфант ежедневно по шесть капель, лучше натощак. Также и Борис должен принимать по семь капель тоже каждый день, ибо времена сейчас трудные и хорошо укрепить нерв вагус и сердце. Не бойтесь, родные, этого замечательного средства, он – хранитель от многих заболеваний. Также не следует опасаться нежного слабительного, как грудной порошок. Он не раздражает, но прекрасно действует на слизистые оболочки кишечника. За очищением кишечника следует следить. Все Йоги прежде всего очищают кишечник слабительными и промыванием и т.д. Я уже больше пятидесяти лет принимаю ежедневно грудной порошок и никогда не болею никакими расстройствами, только во время переустройства организма страдаю от вздутия, но сейчас и эта ступень кончается. Н.К. также принимал грудной порошок или магнезию всю свою жизнь. Знаю немало людей, которые всю жизнь принимали слабительные и дожили до 90 лет и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Ниночке хорошо принимать щепотку хорошо размолотого и растертого в тончайший порошок мускатного ореха каждый день, как приправу для вкуса к любой пище. Хорошее средство от желудочной лихорадки и других заболеваний. Прекрасная дезинфекция желудка и кишечника.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Писем от Людмилы Ивановны не имели. Также не имели и подтверждения о получении перевода. Узнали только от Бориса и из Банка.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Чистякову необходимо сказать, что все медиумистические проявления, если они не исходят от безупречного чистого нравственного человека, должны быть избегаемы. Сила Психическая одна, но качества ее и проявления нескончаемы, и обитатели ближайших сфер к Земле любят проявляться и персонифицировать высоких духов через легко доступные им проводники – медиумов. Потому нужна большая осторожность, чтобы не стать жертвою мистификаторов. Только обладатель полного бескорыстия и желания служить общему благу при </w:t>
      </w:r>
      <w:r w:rsidRPr="00EB3BF5">
        <w:rPr>
          <w:rFonts w:ascii="Times New Roman CYR" w:hAnsi="Times New Roman CYR" w:cs="Times New Roman CYR"/>
          <w:i/>
          <w:iCs/>
          <w:noProof/>
        </w:rPr>
        <w:t xml:space="preserve">высоконравственной жизни </w:t>
      </w:r>
      <w:r w:rsidRPr="00EB3BF5">
        <w:rPr>
          <w:rFonts w:ascii="Times New Roman CYR" w:hAnsi="Times New Roman CYR" w:cs="Times New Roman CYR"/>
          <w:noProof/>
        </w:rPr>
        <w:t>может оявиться проводником Сил Света. Попробуйте влить кристально чистую воду в загрязненный сосуд, что получится? Какое отражение увидите?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Петру Алексеевичу скажите, что я хорошо помню его и сожалею, что он усомнился и отошел тогда. Сама я была тогда на первых ступенях и не могла многое передать ему, но годы устремления и упорного труда над утончением своего внутреннего существа принесли мне много знания и радости высокой в помощи людям в самом главном, в приоткрытии им центров и окна в Надземный Мир и Общение с Великими Учителями Света. Если устремление к Миру Духовному, Миру Высшему еще живет в нем, очень прошу его явить осторожность с медиумами. Они откроют ему дверь в Мир низший и опасный. Трудно будет выпутаться из тенет его, которые плетутся искусными ловцами душ ищущих, но недостаточно ознакомленных с законами потустороннего существования.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ему что найдете возможным. Он самолюбив и очень легко обижается. Ведь все Книги, вероятно, имеются у него? Сожалею, что он мало виделся с Н.К. Он как-то сторонился тогда от Учения и возможности более близкого подхода.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хочу сказать – храните пурпуровый Лоскуток. На нем символ Служения, всем нам близкий.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я не знала, родные, что Вы осилили такой труд, как перевод «Разоблаченной Изиды». Я помнила, что Екатерина Петровна еще до войны начала переводить, но как далеко продвинулась эта работа, никто мне не писал. Конечно, это большая радость, и от всего сердца благодарю Вас обоих, Бориса и Ека, за эту мне радость, за выполнение такого жертвенного труда. Спасибо, спасибо от всего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хочу сказать – не торопитесь, родной, с переводом моих «Писем». Они понадобятся не раньше двух, трех лет. Не утомляйте себя. Здоровье нужно хранить. Не следует переутомляться без нужды. Нужно сердцем чуять, насколько Борис, сын мой, будет мне нужен в моей работе. Так храните здоровье и ничего не опасайтесь.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со всею нежностью мою маленькую Ниночку. Спасибо за любовные мысли и слова. Они приносят мне радость светлую. Ценю каждое проявление сердца. Нежность сердца нелегко накопить. Оно должно было много потрудиться, чтобы стать отзывчивым на чужую боль и познать радость высшую. А Вы уже знаете, какая нежность и забота окружают Вас, родные. Здоровье Ниночки будет крепнуть, ибо организм ее прошел через необходимое ей переустройство, и Йога сердца с Владыкой принесет много радости высокой и помощь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просит передать: «Его Любовь и Благословение и помощь во всем, но явите еще малое терпение и полное доверие».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о катастрофе, но это все та же предуказанная давно и о которой говорит почти весь мир, ибо сроки приблизились. Но страна наша будет спасена, также и всем сотрудникам будет оявлена Помощь Великая. Я писала Друзьям, Вам неизвестным, о ней. Решила послать копию в письме к Ека. Она, конечно, прочтет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Итак, все будет хорошо, </w:t>
      </w:r>
      <w:r w:rsidRPr="00EB3BF5">
        <w:rPr>
          <w:rFonts w:ascii="Times New Roman CYR" w:hAnsi="Times New Roman CYR" w:cs="Times New Roman CYR"/>
          <w:i/>
          <w:iCs/>
          <w:noProof/>
        </w:rPr>
        <w:t>лучше, чем мы думаем.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Держу Вас у сердца и посылаю часто мысли мужества и готовности принять Ношу «Непомерную», которая при устремлении сердечном может оказаться легче пера. Больше Доверия и терпения, и все совершится по Воле Сил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всею нежностью и любовью.</w:t>
      </w:r>
    </w:p>
    <w:p w:rsidR="00273A62" w:rsidRPr="00EB3BF5" w:rsidRDefault="00273A62" w:rsidP="005421CE">
      <w:pPr>
        <w:rPr>
          <w:noProof/>
        </w:rPr>
      </w:pPr>
    </w:p>
    <w:p w:rsidR="00273A62" w:rsidRPr="00EB3BF5" w:rsidRDefault="00273A62" w:rsidP="00914CEC">
      <w:pPr>
        <w:pStyle w:val="a"/>
      </w:pPr>
      <w:bookmarkStart w:id="423" w:name="_Toc242177002"/>
      <w:r w:rsidRPr="00EB3BF5">
        <w:t>140</w:t>
      </w:r>
      <w:bookmarkEnd w:id="423"/>
    </w:p>
    <w:p w:rsidR="00273A62" w:rsidRPr="00EB3BF5" w:rsidRDefault="00273A62" w:rsidP="00914CEC">
      <w:pPr>
        <w:pStyle w:val="a0"/>
        <w:ind w:firstLine="0"/>
      </w:pPr>
      <w:bookmarkStart w:id="424" w:name="_Toc242177003"/>
      <w:r w:rsidRPr="00EB3BF5">
        <w:t>Е.И.Рерих – В.Л.Дутко</w:t>
      </w:r>
      <w:bookmarkEnd w:id="424"/>
    </w:p>
    <w:p w:rsidR="00273A62" w:rsidRPr="00EB3BF5" w:rsidRDefault="00273A62" w:rsidP="00914CEC">
      <w:pPr>
        <w:pStyle w:val="Date"/>
        <w:ind w:firstLine="0"/>
      </w:pPr>
      <w:bookmarkStart w:id="425" w:name="_Toc242177004"/>
      <w:r w:rsidRPr="00EB3BF5">
        <w:t>23 декабря 1952 г.</w:t>
      </w:r>
      <w:bookmarkEnd w:id="42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Йогиня, получила Ваши милые сердцу весточки с портретами и переводом «Писем» за №№ 18 и 19</w:t>
      </w:r>
      <w:r w:rsidRPr="00EB3BF5">
        <w:rPr>
          <w:rStyle w:val="FootnoteReference"/>
          <w:rFonts w:ascii="Times New Roman CYR" w:hAnsi="Times New Roman CYR" w:cs="Times New Roman CYR"/>
          <w:noProof/>
        </w:rPr>
        <w:footnoteReference w:id="26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Особенно радуюсь Сообщениями, Вами получаемыми, собирайте их отдельно, легко отберете прекрасную Книгу. Не забывайте вести дневник Вашего каждодневного самочувствия и всех странных ощущений, сопровождающих или предваряющих то или иное проявление, и хотя бы краткие отметки о необычных атмосферических и сейсмических и геологических явлениях, также и о значительных мировых событиях – получится интересный и высоконаучный труд. Труд этот в будущем будет страстно оценен. Не пренебрегайте никаким явлением, как бы малым оно ни казалось Вам сейчас.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радостно было получить портреты Ваши. Вы, родная, как всегда милы мне Вашей грацией, а Мишенька поразил своей возмужалостью. Люблю выражение его лица, много подвижности, чуткости и сердечной мягкости. Мишенька Ваш мне близок.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Прекрасны Слова: «Нет смерти, нет уродства, когда Сила (Бог) осознана и применена для сознательной жизни во всех Мирах». Да, мало еще осознано все великое значение ОСОЗНАНИЯ. Ключ ко всем достижениям и преображениям именно в этом – ОСОЗНАНИИ.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с детства имела эти осознания или прочувствования сердцем, оставившие неизгладимый след в моем существе. Сердце, какой это изумительный Орган, как нужно его беречь. Но только сердце, много страдавшее, способно ответить на всю гамму оттенков Эмоций Высших! Научимся любить и страдания, без них нет полноты 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очень одобряет Ваш перевод писем. Мне кажется, что Ваш перевод Им предпочитается, потому я надеюсь, как только Вы закончите, приступить к печатанию его. Может быть, еще успеем в Америке или же в Швейцарии. Но прежде нужно закончить перевод, а там обстоятельства подскажут лучшее решение.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Уже знаю, что встречу Вас и Мишу в Лучшей Стране</w:t>
      </w:r>
      <w:r w:rsidRPr="00EB3BF5">
        <w:rPr>
          <w:rStyle w:val="FootnoteReference"/>
          <w:rFonts w:ascii="Times New Roman CYR" w:hAnsi="Times New Roman CYR" w:cs="Times New Roman CYR"/>
          <w:noProof/>
        </w:rPr>
        <w:footnoteReference w:id="266"/>
      </w:r>
      <w:r w:rsidRPr="00EB3BF5">
        <w:rPr>
          <w:rFonts w:ascii="Times New Roman CYR" w:hAnsi="Times New Roman CYR" w:cs="Times New Roman CYR"/>
          <w:noProof/>
        </w:rPr>
        <w:t>. На Востоке соберутся родственные души. И мой преданнейший и глубоко любящий меня «духовный сын» будет преданным другом и Вам, и, может быть, Вы вместе будете работать, когда я уйду. Имени его называть до времени не буду. Великий Владыка не любит выдавать или бросать в пространство преждевременно названия и имена &lt;...&gt;</w:t>
      </w:r>
      <w:r w:rsidRPr="00EB3BF5">
        <w:rPr>
          <w:rStyle w:val="FootnoteReference"/>
          <w:rFonts w:ascii="Times New Roman CYR" w:hAnsi="Times New Roman CYR" w:cs="Times New Roman CYR"/>
          <w:noProof/>
        </w:rPr>
        <w:footnoteReference w:id="267"/>
      </w:r>
      <w:r w:rsidRPr="00EB3BF5">
        <w:rPr>
          <w:rFonts w:ascii="Times New Roman CYR" w:hAnsi="Times New Roman CYR" w:cs="Times New Roman CYR"/>
          <w:noProof/>
        </w:rPr>
        <w:t xml:space="preserve"> Не любит повторять имена работающих с нами. Должна отметить интересный факт. Когда я хочу назвать имя такого отмеченного Великим Владыкой человека, я внезапно забываю его и на довольно продолжительное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теперь я не удивляюсь, ибо понимаю силу связи имени с его носителем. Не зря индусы свято скрывают свое настоящее имя, данное им согласно с указаниями в гороскопе.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Звук – самое мощное орудие для созидания, но и для разрушения. Осознание этой мощи очень важно. Итак, будем привыкать к сознательности во всем, во всей жизни, как это учил Владыка Будда. Как люблю я Его СОЗНАНИЕ, никем не превзойденное! Гигант Мысли, Гигант Сердца! Никто и ничто не могло исказить и загрязнить, ни умалить Его Облика!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закончила полное освобождение. Мое солнечное сплетение не связано никакими нервными нитями со спинными каналами. Боли и недомогания, связанные с этим длительным процессом освобождения, оставили меня. Продолжаются лишь напряжения в головных центрах и тягостные ощущения в организме при восприятии и ассимиляции новых космических лучей. Видимо, Великий Владыка собирается очень усилить мою батарею лучей ввиду предстоящих переустройств во всем мире. Перемены будут велики. Жутко, но интересно явиться свидетелями такого Космического Переустройства.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Видения и Знамения о предстоящей Катастрофе я начала иметь с шестилетнего возраста. Самое грозное было явлено мне в 1919 г. в бытность мою в Лондоне</w:t>
      </w:r>
      <w:r w:rsidRPr="00EB3BF5">
        <w:rPr>
          <w:rStyle w:val="FootnoteReference"/>
          <w:rFonts w:ascii="Times New Roman CYR" w:hAnsi="Times New Roman CYR" w:cs="Times New Roman CYR"/>
          <w:noProof/>
        </w:rPr>
        <w:footnoteReference w:id="268"/>
      </w:r>
      <w:r w:rsidRPr="00EB3BF5">
        <w:rPr>
          <w:rFonts w:ascii="Times New Roman CYR" w:hAnsi="Times New Roman CYR" w:cs="Times New Roman CYR"/>
          <w:noProof/>
        </w:rPr>
        <w:t>. Может быть, я писала Вам о нем? Но одно знаю твердо, что все мои видения исполняются точно. Но нет хронологической последовательности в этих Видениях. Наиболее отдаленное явлено наиболее ранним. Но это обусловлено космическими законами и причинами, нами сейчас неучтимыми.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записывайте все Ваши Видения и знамения, ибо живете в небывалое время. Проявления Великого Владыки во время Катастрофы будут многочисленны и почти повсеместно. В мгновение Ока пронесутся Великие Силы Очищения. Но не тревожьтесь, Силы Космические подчинены Мощи Солнечного Иерарха. Великий Владыка не допустит рушения Мира. Велика мощь Солнечного Иерарха с тех пор, как Змий был ввергнут в бездну и Тишину Молчания.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опасайтесь. Помните о Мощи и Величии нашего Покровителя. Гоните малые мысли и сомнения. Окружайте Его мысленно сердцем, всею любовью и красотою и помните: чем выше, тем чище!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и шлю Вам самые сердечные пожелания новой радости, нового достижения.</w:t>
      </w:r>
    </w:p>
    <w:p w:rsidR="00273A62" w:rsidRPr="00EB3BF5" w:rsidRDefault="00273A62" w:rsidP="005421CE">
      <w:pPr>
        <w:rPr>
          <w:noProof/>
        </w:rPr>
      </w:pPr>
    </w:p>
    <w:p w:rsidR="00273A62" w:rsidRPr="00EB3BF5" w:rsidRDefault="00273A62" w:rsidP="00914CEC">
      <w:pPr>
        <w:pStyle w:val="a"/>
      </w:pPr>
      <w:bookmarkStart w:id="426" w:name="_Toc242177005"/>
      <w:r w:rsidRPr="00EB3BF5">
        <w:t>141</w:t>
      </w:r>
      <w:bookmarkEnd w:id="426"/>
    </w:p>
    <w:p w:rsidR="00273A62" w:rsidRPr="00EB3BF5" w:rsidRDefault="00273A62" w:rsidP="00914CEC">
      <w:pPr>
        <w:pStyle w:val="a0"/>
        <w:ind w:firstLine="0"/>
      </w:pPr>
      <w:bookmarkStart w:id="427" w:name="_Toc242177006"/>
      <w:r w:rsidRPr="00EB3BF5">
        <w:t>Е.И.Рерих – С.Н.Рериху и Д.Рани Рерих</w:t>
      </w:r>
      <w:bookmarkEnd w:id="427"/>
    </w:p>
    <w:p w:rsidR="00273A62" w:rsidRPr="00EB3BF5" w:rsidRDefault="00273A62" w:rsidP="00914CEC">
      <w:pPr>
        <w:pStyle w:val="Date"/>
        <w:ind w:firstLine="0"/>
      </w:pPr>
      <w:bookmarkStart w:id="428" w:name="_Toc242177007"/>
      <w:r w:rsidRPr="00EB3BF5">
        <w:t>23 января 1953 г.</w:t>
      </w:r>
      <w:bookmarkEnd w:id="42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Светуня и маленький Вузлик! Грустно, что Ваш приезд отложен на февраль, но, конечно, погода у нас далеко не привлекательна – снег на горах, дождь у нас, топим печи.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 Калимпонг как-то замер. Приезжающих мало. Кроме Деле-Рабдена с женой, никого из тибетцев не видали. Бутанский Дом, включая больного Раджу, отбыл в Калькутту – осталась одна недомогающая Тэсс.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Петр Георгиевич в Калькутте по делам, приезжает на будущей неделе. Ирину Александровну видим не часто. Новая машина приедет с Петром Георгиевичем. Впечатления их от Европы довольно туманные и скорей печальные. Везде чувствуется доживание и </w:t>
      </w:r>
      <w:r w:rsidRPr="00EB3BF5">
        <w:rPr>
          <w:rFonts w:ascii="Times New Roman CYR" w:hAnsi="Times New Roman CYR" w:cs="Times New Roman CYR"/>
          <w:i/>
          <w:iCs/>
          <w:noProof/>
        </w:rPr>
        <w:t xml:space="preserve">отсутствие </w:t>
      </w:r>
      <w:r w:rsidRPr="00EB3BF5">
        <w:rPr>
          <w:rFonts w:ascii="Times New Roman CYR" w:hAnsi="Times New Roman CYR" w:cs="Times New Roman CYR"/>
          <w:noProof/>
        </w:rPr>
        <w:t>каких-либо осмысленных прогнозов. Ненависть к Америке сильна.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Тяжело жить среди развалин и без необходимого нового прочного материала! Слышали описание Парада в день восшествия Нового Главы</w:t>
      </w:r>
      <w:r w:rsidRPr="00EB3BF5">
        <w:rPr>
          <w:rStyle w:val="FootnoteReference"/>
          <w:rFonts w:ascii="Times New Roman CYR" w:hAnsi="Times New Roman CYR" w:cs="Times New Roman CYR"/>
          <w:noProof/>
        </w:rPr>
        <w:footnoteReference w:id="269"/>
      </w:r>
      <w:r w:rsidRPr="00EB3BF5">
        <w:rPr>
          <w:rFonts w:ascii="Times New Roman CYR" w:hAnsi="Times New Roman CYR" w:cs="Times New Roman CYR"/>
          <w:noProof/>
        </w:rPr>
        <w:t xml:space="preserve"> – напоминает масленичный карнавал! Маржоретки во главе войск и «прекрасные купальщицы», замыкающие шествие, вероятно, больше соответствуют нашему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родной, за посылку декабрьскую. Все Ваши пакеты пришли. Приехала даже кукла из Америки!!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и крепко целую.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5421CE">
      <w:pPr>
        <w:rPr>
          <w:noProof/>
        </w:rPr>
      </w:pPr>
    </w:p>
    <w:p w:rsidR="00273A62" w:rsidRPr="00EB3BF5" w:rsidRDefault="00273A62" w:rsidP="00914CEC">
      <w:pPr>
        <w:pStyle w:val="a"/>
      </w:pPr>
      <w:bookmarkStart w:id="429" w:name="_Toc242177008"/>
      <w:r w:rsidRPr="00EB3BF5">
        <w:t>142</w:t>
      </w:r>
      <w:bookmarkEnd w:id="429"/>
    </w:p>
    <w:p w:rsidR="00273A62" w:rsidRPr="00EB3BF5" w:rsidRDefault="00273A62" w:rsidP="00914CEC">
      <w:pPr>
        <w:pStyle w:val="a0"/>
        <w:ind w:firstLine="0"/>
      </w:pPr>
      <w:bookmarkStart w:id="430" w:name="_Toc242177009"/>
      <w:r w:rsidRPr="00EB3BF5">
        <w:t>Е.И.Рерих – В.Л.Дутко</w:t>
      </w:r>
      <w:bookmarkEnd w:id="430"/>
    </w:p>
    <w:p w:rsidR="00273A62" w:rsidRPr="00EB3BF5" w:rsidRDefault="00273A62" w:rsidP="00914CEC">
      <w:pPr>
        <w:pStyle w:val="Date"/>
        <w:ind w:firstLine="0"/>
      </w:pPr>
      <w:bookmarkStart w:id="431" w:name="_Toc242177010"/>
      <w:r w:rsidRPr="00EB3BF5">
        <w:t>25 февраля 1953 г.</w:t>
      </w:r>
      <w:bookmarkEnd w:id="43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летит время, родная моя! С изумлением прочла, что мое последнее письмо к Вам было помечено 23-м декабря, прошло два месяца(!!), а мне кажется, что писала на днях. Истинно, как Вы пишете, «мы с вами настолько связаны духом и мыслями», что мне кажется, что я писала совсем недавно. Мне дороги Ваши письма, и яро я жду их, но также не отдавала себе отчета, что давно не имела от Вас длинного письма. Конечно, Ваше послание от 2 января очень порадовало меня. Ярое приобщение Ваше к духовному единению так прекрасно. «Не телом, но Духом». В этом вся Истина и Красота! Радости духа и сердца никто не может представить себе, кто не испытал их в сфере Надземной.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Вашем видении Н.К. и письма Вы ничего не писали, оно крайне интересно и, конечно, не требует комментарий, настолько оно ясно. Также не удивляюсь, что Вы видите меня настолько выше моего земного роста, но наши тонкие тела больше наших земных футляров и легко по желанию прибавляют рост настолько, что бывают большие трудности возвращаться в свой физический футляр, я это испытала. Но что меня заинтересовало, то это коросточка на моей ноге, ибо около этого времени я очень больно зашибла ногу о железный сундук и шрам получился довольно болезненный и глубокий.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конечно, много сил и Ваших уходят сейчас на помощь, на строительство в Тонком Мире. Наша страна нуждается в помощи духовной, все темные силы ополчились на нее. Но страна выйдет победительницей из всех страстных испытаний, закаленная и устремленная к страстному новому строительству на новом постижении мощи духа.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что Вы, родная, можете спокойно прожить в прекрасной стране еще годину, потому ничем не тревожьтесь – первые ласточки пролетели, но пройдет некоторое время перед вторым налетом. Космические события помогают Силам Света отложить Переустройство мира на некоторое время для спасения многих лучших людей. Итак, родная, сосредоточьтесь на переустройстве Вашего организма под чудесными Вибрациями и, главное, не ленитесь записывать как можно точнее все запечатления на Вашем организме и сердечное восприятие их. Эти ценнейшие опыты, проводимые Великими Наставниками, необходимы для продвижения человеческой эволюции, и не так-то много сознательных восприемников тончайших энергий, именно сознательных и могущих оценить тонкость и необыкновенность таких воздействий без опасения колдовства и действия черной силы.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Сколько ценнейших восприятий и знаний было утрачено из-за страстного опасения дьявольских рогов, которые мерещились тогда и в каждой реторте мученика науки. Страх перед Дьяволом поставил и женщину в такую унизительную роль искусительницы</w:t>
      </w:r>
      <w:r w:rsidRPr="00EB3BF5">
        <w:rPr>
          <w:rStyle w:val="FootnoteReference"/>
          <w:rFonts w:ascii="Times New Roman CYR" w:hAnsi="Times New Roman CYR" w:cs="Times New Roman CYR"/>
          <w:noProof/>
        </w:rPr>
        <w:footnoteReference w:id="270"/>
      </w:r>
      <w:r w:rsidRPr="00EB3BF5">
        <w:rPr>
          <w:rFonts w:ascii="Times New Roman CYR" w:hAnsi="Times New Roman CYR" w:cs="Times New Roman CYR"/>
          <w:noProof/>
        </w:rPr>
        <w:t xml:space="preserve"> и виновницы падения рода человеческого! Много поучительного можно найти в видениях средневековых Мистиков. Как они были вводимы в соблазн и искушаемы темными силами, и как часто они принимали прекрасные откровения именно за соблазны темной силы и... вместо продвижения и восхождения оставались в темнице своего средневекового сознания, не могли осилить следующую ступень, ступень освобождения мысли от тисков невежественных запретов и проклятий своих же порождений!! И сейчас страх перед черной магией еще силен. И страх этот, конечно, имеет основание, но необходимо спокойно осознать эту опасность, чтобы успешно пресекать воздействия тьмы. Все такие попытки опасны, только когда нет разумного распознавания. Разумное распознавание указуется многократно. Распознавание не есть недоверие, но только тонкое действие разума в чутком человеке. Фанатизм действует как определенное отупение разума, но разумное распознавание есть мощь Архата.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случалось ли Вам, родная, получать сообщения, которые идут вразрез с оявленными основными положениями? Но не бойтесь их, любите сердцем и воспитывайте в себе разумное распознавание. Пусть разум и сердце сотрудничают вместе, не являя противоречия. Не бойтесь никаких сильных воздействий и переустройств организма, они не причинят вреда, когда в нас нет страха.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проходила трудное время, ибо после окончания отрыва моего солнечного сплетения от спинных каналов и разъединения трех тел мой организм, уявленный на окутывании психическим чехлом открытых центров на время Армагеддона и последнего Боя с Врагом, начал освобождаться от этого чехла и модератора. Но снятие происходит медленно, осторожно из-за силы восприятия центрами тонкого тела. Я чуть не заболела от мощи восприятия и сердечной тоски, которую мне принесли оявленные откровения неприкрашенной мерзости людской!! Так что я взмолилась – нельзя ли потушить силу этих видений и, главное, звучность, сопровождавшую их. Но, по-видимому, к этому придется приспосабливаться. Сейчас я немного оправилась, но значительно ослабела от космических пертурбаций.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Сын Святослав с женою уже три недели с нами, и наш ритм нарушился, ибо их приезд привлекает и новых посетителей. Нарушение ритма нелегко, особенно во время трудных процессов в организме. Но нужно привыкать и успеть закалиться перед погружением в совершенно новые условия.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хочет, чтобы «Письма» были изданы не позже конца этого года в Швейцарии. Мои Друзья изъявили желание издать их. Владыка хочет, чтобы книга увидела свет до ожидаемого переустройства и оказалась бы в безопасном месте. Друзья приедут в Швейцарию в конце осени. Сейчас дошла Ваша вторая посылка №№ 26 и 27, статья Улановой – спасибо. Вчера получила №№ 24 и 25. «Алое Пламя» мною было получено, но еще не кончила просмотр его. Времени у меня так мало, ибо столько надо писать данного и даваемого постоянно материала по всем отраслям знания, главным образом – страницы о Мироздании. Но и с этим справимся. Итак, Родная, радуйтесь Вашей чудесной ступени, каждая ступень неповторима. Берите от этой все, что можете, не упустите чудесное спокойное время! Ну, обнимаю Вас, родная.</w:t>
      </w:r>
    </w:p>
    <w:p w:rsidR="00273A62" w:rsidRPr="00EB3BF5" w:rsidRDefault="00273A62" w:rsidP="005421CE">
      <w:pPr>
        <w:rPr>
          <w:noProof/>
        </w:rPr>
      </w:pPr>
    </w:p>
    <w:p w:rsidR="00273A62" w:rsidRPr="00EB3BF5" w:rsidRDefault="00273A62" w:rsidP="00914CEC">
      <w:pPr>
        <w:pStyle w:val="a"/>
      </w:pPr>
      <w:bookmarkStart w:id="432" w:name="_Toc242177011"/>
      <w:r w:rsidRPr="00EB3BF5">
        <w:t>143</w:t>
      </w:r>
      <w:bookmarkEnd w:id="432"/>
    </w:p>
    <w:p w:rsidR="00273A62" w:rsidRPr="00EB3BF5" w:rsidRDefault="00273A62" w:rsidP="00914CEC">
      <w:pPr>
        <w:pStyle w:val="a0"/>
        <w:ind w:firstLine="0"/>
      </w:pPr>
      <w:bookmarkStart w:id="433" w:name="_Toc242177012"/>
      <w:r w:rsidRPr="00EB3BF5">
        <w:t>Е.И.Рерих – Б.Н. и Н.И. Абрамовым</w:t>
      </w:r>
      <w:bookmarkEnd w:id="433"/>
    </w:p>
    <w:p w:rsidR="00273A62" w:rsidRPr="00EB3BF5" w:rsidRDefault="00273A62" w:rsidP="00914CEC">
      <w:pPr>
        <w:pStyle w:val="Date"/>
        <w:ind w:firstLine="0"/>
      </w:pPr>
      <w:bookmarkStart w:id="434" w:name="_Toc242177013"/>
      <w:r w:rsidRPr="00EB3BF5">
        <w:t>26 февраля 1953 г.</w:t>
      </w:r>
      <w:bookmarkEnd w:id="43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Борис и Ниночка, думала скоро ответить на Ваши прекрасные письма от января 11-го, но не тут-то было. Пришлось снова оявиться на осторожности большой из-за последнего переустройства моего организма и надвигавшихся космических пертурбаций. Мне было запрещено передвигаться, писать и даже думать!! Кроме того, с окончанием последнего переустройства решено было начать снимать модератор, одетый на мои центры для предохранения их от пожара на время Армагеддона и последнего Боя с Врагом.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Такой процесс должен быть проведен с большою осторожностью, ибо мощь восприятия центрами тонкого тела, очищенного от двойника, усиливается и необходимо привыкнуть и приспособиться к такой силе восприятия. Но и это преодолеем.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тронута была Вашими последними письмами, Родные мои!! Порадовалась, что Майя отдаленности и отчужденности от Великого Владыки рассеялась скоро. Истинно, это и есть самая настоящая и самая опасная майя для слабого духа, но, конечно, мой Борис не мог поддаться такому наваждению темных сил, усиленных тягостью трудных токов.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Любимые, Любовь – это крылья Духа и Ключ от всех достижений. И Бессмертие, о котором мечтает и к которому стремится дух, возможно только при достижении Совершенной Любви. Можно сказать, что Любовь и Бессмертие – Синонимы. Потому и то и другое одинаково трудны и так редко достижимы на Земле. Но все же существуют Духи, достигшие такого состояния Бессмертия во всех своих оболочках. Но, конечно, число Их можно перечесть на пальцах одной руки, да и то, вероятно, окажутся лишние.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это не должно смущать нас, ибо все же Они Существуют, и мы не так уж безмерно отдалены от наших Великих Водителей. Духом Своим Они нас объединяют и напитывают тонкие существа наши Своими Лучами, когда мы принимаем их, и очищают нас от страстной тягости наших низших оболочек, конечно, при нашем участии. Под Их Лучами наши низшие тела начинают разряжаться и пропускают тончайшие свойства энергий высших, которые постепенно растворяют негодные ингредиенты в наших оболочках. Без такого воздействия эволюция человечества растянулась бы на многие еще миллионы веков, и человечество в своем высшем отборе пребывало бы еще на уровне полинезийских дикарей. Потому сколько Любви, Признательности и Благоговения должно наполнять наши сердца при осознании тех страданий и мук, через которые прошли Наши Спасители, эти Величайшие Духи, чтобы указать и проложить Путь к Красоте Восхождения, но уже не в Муках телесных, но в восторгах Духа, осознавшего и приобщившегося к совершенной Любви и к Познанию Беспредельному!!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Указан Путь Архатства, и путь этот нужно хранить, как Путь, Завещанный от Сердца к Сердцу, и Ближайшие могут приобщиться к нему, но пройдя все положенные ступени, все испытания закаления и поняв, наконец, что настоящее существование наше, конечно, в соединении Мира Надземного с Земным. В этой гармонии родится настоящая эволюция и смысл Бытия. Апофеоз Миров Огненного и Высшего увенчает Дух заканчивающего свое прохождение Манвантарами Космического Строительства.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Мир земной напитывает нас тонкими качествами или свойствами, которые мы не можем иметь ни на одной из планет нашей Солнечной системы. В этом отношении наша Земля – явление исключительной значительности, и потому так важно отстоять ее и не дать ей взорваться раньше положенного срока. Нет сейчас другого такого домика, где человечество могло бы продолжить свою эволюцию. Нужно полюбить нашу Землю и всячески стараться улучшить ее нашими вибрациями, дать ей возможность воспринять энергии высшие и не нарушать атмосферу вокруг нее, которая, как защитная сеть, должна защищать ее от ядовитых проникновений. Вместо того мы не только наполняем атмосферу эту смертоносными газами, но и даем возможность отравленным конгломератам из пространства проникать в области, лежащие уже в пределах защитной сети. Куда унесутся несчастные духи, лишенные своего пристанища? Об этом никто не задумывается. Многие будут унесены вихрями в Тишину Молчания! Неужто они не представляют себе своей утраты, полного уничтожения прошлого бытия? Впрочем, кажется, многие ничего не имеют против снова оказаться через биллионы веков и, может быть, через несколько солнечных Манвантар в клетке какого-либо моллюска?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все же «Мир преобразится, когда тонкое тело начнет светиться». Вот и засветим наши огоньки и ускорим преображение мира, над которым так трудились Величайшие Духи. Чудо свершится, мир воскреснет, но цена будет нелегка.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скажите милой Людмиле Ивановне, что, конечно, я не получила ее письма. Но мне страстно хотелось бы помочь ей. Вот предлагаю ей Совет нашего Великого Владыки начать каждодневное промывание носоглотки. Дело в том, что ее зрительный нерв здоров, но нуждается только в хорошем очищении и промывании, но ни в каких лекарствах.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Людмила Ивановна может улучшить свое зрение путем промывания мокротной железы. Она может оявиться на таком промывании дважды в сутки. Следует взять стакан дистиллированной воды или прокипяченной и пропущенной через проточную бумагу и растворить в нем чайную ложку очищенной столовой соли со щепоткой двууглекислой соды при температуре не выше 28 градусов по Реомюру, вернее, приятного тепла и начать промывать носоглотку, вливая воду через нос и глотая ее. Температура должны быть всегда теплой, отнюдь не холодной. Промывать от трех до пяти минут утром и вечером. Промывать нужно аккуратно, без пропусков, не менее шести недель подряд. Но лучше, если такое действо станет каждодневной привычкой. Кроме большой пользы ничего не произойдет.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Дело в том, что мокротная железа связана с тончайшими нервами в таламусе (зрительном бугре), но трудно проникнуть в таламус иначе, как через истечения из мокротной железы. Мокротная железа изливает в таламус свои извержения, но мокротная железа Людмилы Ивановны уявлена на застое и засорении. Необходимо размягчить ее длительными &lt;...&gt;</w:t>
      </w:r>
      <w:r w:rsidRPr="00EB3BF5">
        <w:rPr>
          <w:rStyle w:val="FootnoteReference"/>
          <w:rFonts w:ascii="Times New Roman CYR" w:hAnsi="Times New Roman CYR" w:cs="Times New Roman CYR"/>
          <w:noProof/>
        </w:rPr>
        <w:footnoteReference w:id="271"/>
      </w:r>
    </w:p>
    <w:p w:rsidR="00273A62" w:rsidRPr="00EB3BF5" w:rsidRDefault="00273A62" w:rsidP="005421CE">
      <w:pPr>
        <w:rPr>
          <w:noProof/>
        </w:rPr>
      </w:pPr>
    </w:p>
    <w:p w:rsidR="00273A62" w:rsidRPr="00EB3BF5" w:rsidRDefault="00273A62" w:rsidP="00914CEC">
      <w:pPr>
        <w:pStyle w:val="a"/>
      </w:pPr>
      <w:bookmarkStart w:id="435" w:name="_Toc242177014"/>
      <w:r w:rsidRPr="00EB3BF5">
        <w:t>144</w:t>
      </w:r>
      <w:bookmarkEnd w:id="435"/>
    </w:p>
    <w:p w:rsidR="00273A62" w:rsidRPr="00EB3BF5" w:rsidRDefault="00273A62" w:rsidP="00914CEC">
      <w:pPr>
        <w:pStyle w:val="a0"/>
        <w:ind w:firstLine="0"/>
      </w:pPr>
      <w:bookmarkStart w:id="436" w:name="_Toc242177015"/>
      <w:r w:rsidRPr="00EB3BF5">
        <w:t>Е.И.Рерих – И.Э., Г.И. и К.И. Муромцевым</w:t>
      </w:r>
      <w:bookmarkEnd w:id="436"/>
    </w:p>
    <w:p w:rsidR="00273A62" w:rsidRPr="00EB3BF5" w:rsidRDefault="00273A62" w:rsidP="00914CEC">
      <w:pPr>
        <w:pStyle w:val="Date"/>
        <w:ind w:firstLine="0"/>
      </w:pPr>
      <w:bookmarkStart w:id="437" w:name="_Toc242177016"/>
      <w:r w:rsidRPr="00EB3BF5">
        <w:t>5 марта 1953 г.</w:t>
      </w:r>
      <w:bookmarkEnd w:id="43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Илья Эммануилович и девочки, рада была получить Вашу последнюю весточку от 19 декабря, также и письмо от 12 июня. Между ними прошло полгода, но оба письма полны бодрости и, я сказала бы, душевного равновесия, что так редко встречается в наши дни общего душевного смятения.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Отмечаю и Ваш «Глаз Добрый», что, конечно, так важно выработать в себе. Без него нет возможности подвижек и участия в плодотворном труде и строительстве.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Хороших отдельных личностей среди людей можно везде встретить, но человечество в его целом не выдержало экзамена, чему свидетельствуют тяжкие психические условия, в которых оно живет, и те вреднейшие занятия, которым оно предается. Последнее испытание не за горами и придется его принять, некоторое очищение необходимо.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за девочек, дружно живущих между собою и, видимо, следующих примеру своей чудесной мамы, нашей общей любимицы Сануси, которая была всегда готова всем помочь, всех порадовать лаской или добрым словом.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пишу Вам, родные, в знаменательные дни окончания еще одной страницы в Истории нашего «Черного Века», как он отмечен среди индусов. Думаю, что народ поймет всю ответственность в такое грозное время, время напряжения всех стран в страстном желании мира, но одновременно и страха перед возможным уничтожением не только страны и стран, но вообще всей планеты.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манипуляции с неизученными тончайшими энергиями и вызывание колебаний и прорывов в атмосфере, окружающей нашу Землю как бы защитною сетью от неожиданных посетителей, в виде гигантов-болидов или конгломератов ядовитейших газов, которые могут отравить все живущее, – вполне возможны. Удивляют меня ученые, которые должны были бы обладать большим воображением, нежели простые обыватели, и понимать, чему они подвергают свои страны. Последствия могут оявиться истинно неожиданными. Но, как говорится, – «на всякого мудреца довольно простоты!». Остается надежда, что найдет какое-то просветление и все страны откажутся от всяких способов взаимоуничтожения.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возможно, что «просветление» придет с помощью космических потрясений, но все же Планета наша уцелеет и мы увидим даже начало нового строительства на более здоровых началах сотрудничества всех людей. Думается, что многое в силу бывшего наводнения в Европе отодвинулось года на два, на три. Каждое такое отодвигание есть уже ослабление взрыва. Космические пертурбации, как это можно судить, оявятся сначала в Европе. Ко времени взрыва мы уже окажемся дома. Итак, родные, поживите спокойно в своем огражденном Монтклэре.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Все-таки как легкомысленны люди, нарушая заградительную сеть вокруг своей Земли! Пока что как следствия таких нарушений мы имеем космические посещения «дисков», «ожерелий» и других подобных пространственных формаций, не принадлежащих к нашей атмосфере. Пока все эти посещения были невинны, но в дальнейшем могут начать проникать и значительные вредители. Пока что «диски» рассматривались даже как полезные очистители пространства... Я писала Зине об этих пространственных формациях и просила ее дать прочесть и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грустно было прочесть о «гибели» Туки. Кавычки, вероятно, означают, что он пропал без вести. Бедная, бедная Мариночка!! Потерять двух сыновей и на таком кратком промежутке! Надеюсь, что она имеет некоторое утешение и облегчение благодаря своему новому замужеству. Дай Бог, чтобы она снова нашла душевный покой и в подходе к Учению. Конечно, помощь от близких в Надземном Мире всегда с нами и мы не можем оказаться там в одиночестве, если только сами не утвердили его себе в духе еще во время нашего пребывания на земном плане злобным и нетерпимым отношением к людям. Но, по-видимому, Туки был прекрасным духом.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Стеббин, оправдал ли он надежды, возлагаемые на него? Мог ли он развить свой музыкальный талант и дар композиции? Обнимите Мариночку и скажите ей, что мы часто вспоминаем ее и посылаем ей самые нежные и бодрые мысли.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пишете, что Вам грустно о возможной судьбе нашего мира. Но не будем грустить, но постараемся выполнить все данные Советы и твердо знать, что не только ничто не заденет нас, но сможем еще помочь окружающим нас. Между прочим, запаситесь тминной водкой, Алаш. Водка эта или ликер хороша при дизентерии. Также хорошо пить ее маленькими рюмками через каждые 15 минут или полчаса при отравлении окружающей атмосферы. Водка должна быть сладкая.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атомная теория близка началу Мира, но нельзя лишать Атом космический его духовного Огня. Космический Атом наполнен Огнем и сам есть этот Огонь. В Индусской космогонии Космический Атом – Ану наделен многочисленным потомством и родней, которые сочетаются между собою, порождая новые комбинации атомов.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Хорошо, что Касатка не побоялась операции и освободилась от нароста. Правильно, что девочки запрещают Вам излишний физический труд. В наши с Вами годы труд этот уже не для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с нами Светик с женою. Живем дружно, работаем и верим в наступление лучших времен. Очень мы любим наш домик с его окружением цветущими деревьями и кустами. Атмосфера в нем тихая, уютная, и люди называют его Монастырем. Собираемся еще пожить в нем года два-полтора, а может быть, немного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налаживает основание Культурного Буддийского центра для изучения Буддизма</w:t>
      </w:r>
      <w:r w:rsidRPr="00EB3BF5">
        <w:rPr>
          <w:rStyle w:val="FootnoteReference"/>
          <w:rFonts w:ascii="Times New Roman CYR" w:hAnsi="Times New Roman CYR" w:cs="Times New Roman CYR"/>
          <w:noProof/>
        </w:rPr>
        <w:footnoteReference w:id="272"/>
      </w:r>
      <w:r w:rsidRPr="00EB3BF5">
        <w:rPr>
          <w:rFonts w:ascii="Times New Roman CYR" w:hAnsi="Times New Roman CYR" w:cs="Times New Roman CYR"/>
          <w:noProof/>
        </w:rPr>
        <w:t>. Говорят, что к лету что-то уже наладится. Все уже имеет санкцию Правительства, но выполнение здесь берет невероятное количество времени. Несмотря на общее ускорение во всем мире, включая ускорение вращения нашей Земли на ее оси, многие вещи требуют сейчас гораздо больше усилий и времени для налаживания их. Мы принадлежим к Эпохе Гуманитаризма, но мир погрузился в тиски Технократии. Разнобой велик!</w:t>
      </w:r>
    </w:p>
    <w:p w:rsidR="00273A62" w:rsidRPr="00EB3BF5" w:rsidRDefault="00273A62" w:rsidP="005421CE">
      <w:pPr>
        <w:rPr>
          <w:noProof/>
        </w:rPr>
      </w:pPr>
    </w:p>
    <w:p w:rsidR="00273A62" w:rsidRPr="00EB3BF5" w:rsidRDefault="00273A62" w:rsidP="00914CEC">
      <w:pPr>
        <w:pStyle w:val="a"/>
      </w:pPr>
      <w:bookmarkStart w:id="438" w:name="_Toc242177017"/>
      <w:r w:rsidRPr="00EB3BF5">
        <w:t>145</w:t>
      </w:r>
      <w:bookmarkEnd w:id="438"/>
    </w:p>
    <w:p w:rsidR="00273A62" w:rsidRPr="00EB3BF5" w:rsidRDefault="00273A62" w:rsidP="00914CEC">
      <w:pPr>
        <w:pStyle w:val="a0"/>
        <w:ind w:firstLine="0"/>
      </w:pPr>
      <w:bookmarkStart w:id="439" w:name="_Toc242177018"/>
      <w:r w:rsidRPr="00EB3BF5">
        <w:t>Е.И.Рерих – З.Г.Фосдик и Д.Фосдику</w:t>
      </w:r>
      <w:bookmarkEnd w:id="439"/>
    </w:p>
    <w:p w:rsidR="00273A62" w:rsidRPr="00EB3BF5" w:rsidRDefault="00273A62" w:rsidP="00914CEC">
      <w:pPr>
        <w:pStyle w:val="Date"/>
        <w:ind w:firstLine="0"/>
      </w:pPr>
      <w:bookmarkStart w:id="440" w:name="_Toc242177019"/>
      <w:r w:rsidRPr="00EB3BF5">
        <w:t>8 марта 1953 г.</w:t>
      </w:r>
      <w:bookmarkEnd w:id="44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имею Ваше письмо от 17.II со вложением работы мисс Микер. Очень ценю и одобряю ее работы по Учению и распространению его. Выбор ею параграфов мне кажется очень удачным, и не хочу вмешиваться, чтобы не нарушить процесса сознания, отбирающего нужные параграфы. Она делает это с большой любовью, и, конечно, сердце подсказывает ей лучший порядок в отборе и нанизывании этих жемчужин. Передайте ей Слова Великого Владыки: «Она имеет Мою Помощь и Водительство». Обнимите ее, Родная, от меня и подтвердите ей, что она имеет «полное Одобрение и Помощь» и всю признательность моего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радостно, Родные, что Вы начинаете глубже понимать значение Учения. Учение Великого Владыки сейчас самая большая Сила в Мире. Ведь это Синтез всех Учений, но в новом осознании всех Основ Бытия и на новом понимании Космического значения человека и его страстной ответственности в поддержании равновесия в Мире.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прекрасно осознание Полноты Бытия! И это красною нитью проходит в Учении, столь щедро проливаемом сейчас на помощь страдающему и смятенному человечеству. Истинно, «Новое Откровение», оявленное Светом Учения, станет Учением Ведущим и книги станут книгами любимыми, настольными.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Пишу Вам, когда новая страница перевернулась в Истории нашего «Черного Века», Века «Кали-Юги»</w:t>
      </w:r>
      <w:r w:rsidRPr="00EB3BF5">
        <w:rPr>
          <w:rStyle w:val="FootnoteReference"/>
          <w:rFonts w:ascii="Times New Roman CYR" w:hAnsi="Times New Roman CYR" w:cs="Times New Roman CYR"/>
          <w:noProof/>
        </w:rPr>
        <w:footnoteReference w:id="273"/>
      </w:r>
      <w:r w:rsidRPr="00EB3BF5">
        <w:rPr>
          <w:rFonts w:ascii="Times New Roman CYR" w:hAnsi="Times New Roman CYR" w:cs="Times New Roman CYR"/>
          <w:noProof/>
        </w:rPr>
        <w:t>. Итак, еще одна веха встала и приблизила дальнейшие подвижки. Несмотря на большое смятение во многих странах, будем хранить спокойствие. Мы очень тронуты, как Индия откликнулась на событие, как всегда, выказала много человечности и тактичности.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Воля человека – решающий фактор в судьбах мира, нет другого, более мощного. Будем надеяться, что Просветление обоюдное озарит смущенные сознания и не понадобится вмешательства Космической Справедливости во всей ее страстной мощи.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широкий кругозор – самое редкое явление. Часто ширина этого кругозора не выходит за пределы своей страны, своей ПСИХОЛОГИИ, отсюда и происходит навязывание своих методов, которые не могут быть восприняты сознанием, воспитанным веками в совершенно ином направлении.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Сознание и Ум синтетический воспринимает все особенности и претворяет их в терпимости и понимании Красоты Бытия во всех его разнообразных проявлениях. Спокойно будем ожидать дальнейшего развития. Предуказанное исполняется неожиданно и всегда в лучшее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Меня огорчили наши сотрудники Боллинг и Уид. Не имела никакого отклика на мое письмо к Друзьям, Указанное послать им. Может быть, это было некоторое «испытание». Трудно, конечно, когда люди так мало имеют понимания о Водительстве Высшем и законах сокровенных, управляющих миром и координирующих события с нашими волевыми проявлениями. Конечно, не упоминайте им об «испытании», люди не только не любят этого понятия, но страшатся его. Тогда как весь мир создается испытанием энергий и элементов, входящих в созидание планет и систем. Но, конечно, в наши грозные дни мысли об Учении и приближении к Сознанию Солнечной Иерархии необходимы, ибо многое может быть избегнуто и предотвращено. Ведь только мысли и памятование постоянное ткут нить связи и держат Щит Света над нами.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Последние две недели мне было снова очень трудно от напряжения в центрах и последних малых переустройств или смещений тончайших нервных нитей. Все такие смещения и выправления очень болезненны, но сейчас много легче, но еще осталось напряжение в области кундалини, но и это скоро пройдет.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Март и апрель считаются самыми мощными и благоприятными месяцами для всяких оккультных проявлений и уявлений.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Домашние и Светик уверяют, что я выгляжу много лучше, нежели в прошлом году. Прибавила в весе и, конечно, немного помолодела, но физических сил из-за продолжающихся легких переустройств и снятия модератора пока что не прибавилось. Но и это придет, ибо много знаков к переменам собралось на горизонте.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вполне одобряю и принимаю Новый Календарь</w:t>
      </w:r>
      <w:r w:rsidRPr="00EB3BF5">
        <w:rPr>
          <w:rStyle w:val="FootnoteReference"/>
          <w:rFonts w:ascii="Times New Roman CYR" w:hAnsi="Times New Roman CYR" w:cs="Times New Roman CYR"/>
          <w:noProof/>
        </w:rPr>
        <w:footnoteReference w:id="274"/>
      </w:r>
      <w:r w:rsidRPr="00EB3BF5">
        <w:rPr>
          <w:rFonts w:ascii="Times New Roman CYR" w:hAnsi="Times New Roman CYR" w:cs="Times New Roman CYR"/>
          <w:noProof/>
        </w:rPr>
        <w:t>, ибо все изменения не имеют никакого астрономического значения, именно ничего не нарушают, но много проще и удобнее для пользования им в житейском обиходе.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храните полное спокойствие. Не устрашайтесь никакими слухами. Их будет много, но следует очень проверять.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здоровье, это главное. Принимайте строфант, когда чувствуете исчерпанность сил. Избегайте простуды и принимайте легкую пищу. В дни нервных напряжений нужно легкое воздержание во всем. Что мисс Спатс? Что Маделен?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увидите Катрин или Инге, скажите, что на днях напишу им. Они такие милые и пишут прекрасные письма. Очень выросли духом. Им нелегко, но они бодро принимают тяготу своего бремени. Но и это разрешится к лучшему.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шлю Вам самые бодрые мысли. Подвижки близки. Будем готовиться и набираться мудрости. Сердечный привет Софье Михайловне, пусть ничем не волнуется.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духом и сердцем с Вами.</w:t>
      </w:r>
    </w:p>
    <w:p w:rsidR="00273A62" w:rsidRPr="00EB3BF5" w:rsidRDefault="00273A62" w:rsidP="005421CE">
      <w:pPr>
        <w:rPr>
          <w:noProof/>
        </w:rPr>
      </w:pPr>
    </w:p>
    <w:p w:rsidR="00273A62" w:rsidRPr="00EB3BF5" w:rsidRDefault="00273A62" w:rsidP="00914CEC">
      <w:pPr>
        <w:pStyle w:val="a"/>
      </w:pPr>
      <w:bookmarkStart w:id="441" w:name="_Toc242177020"/>
      <w:r w:rsidRPr="00EB3BF5">
        <w:t>146</w:t>
      </w:r>
      <w:bookmarkEnd w:id="441"/>
    </w:p>
    <w:p w:rsidR="00273A62" w:rsidRPr="00EB3BF5" w:rsidRDefault="00273A62" w:rsidP="00914CEC">
      <w:pPr>
        <w:pStyle w:val="a0"/>
        <w:ind w:firstLine="0"/>
      </w:pPr>
      <w:bookmarkStart w:id="442" w:name="_Toc242177021"/>
      <w:r w:rsidRPr="00EB3BF5">
        <w:t>Е.И.Рерих – Е.П.Инге</w:t>
      </w:r>
      <w:bookmarkEnd w:id="442"/>
    </w:p>
    <w:p w:rsidR="00273A62" w:rsidRPr="00EB3BF5" w:rsidRDefault="00273A62" w:rsidP="00914CEC">
      <w:pPr>
        <w:pStyle w:val="Date"/>
        <w:ind w:firstLine="0"/>
      </w:pPr>
      <w:bookmarkStart w:id="443" w:name="_Toc242177022"/>
      <w:r w:rsidRPr="00EB3BF5">
        <w:t>10 марта 1953 г.</w:t>
      </w:r>
      <w:bookmarkEnd w:id="44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получила Ваше письмо от 27 января и «крик наболевшего сердца» от 4 февраля. Родная моя, не знаю, могу ли сказать, что «представляю себе или не представляю Вашего положения», вернее сказать, что знаю и сердцем чую. Истинно, сердце чует все тяготы Ваши, усиленные болезнью близкого человека, но оно знает, что и это пройдет, а впереди ждет благотворный труд.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Тяжкая очевидность скрывает действительность, но туча пронесется и новый прилив психической энергии всколыхнет глубины Вашего существа. Осознание Чудесного Щита, поднятого над Вами, снова засияет в сердце Вашем. Гоните сейчас малодушие и сомнение, не могут они ужиться с мечтою о Служении, Подвиге и Приближении к Свету. Родная, нет страха под Чудесным Щитом.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приняли Учение Жизни, мы мечтаем о Подвиге, но без познания тягот житейских, без распознания истинных ценностей нет и Подвига. Потому примем настоящие трудности как ступени восхождения, без одоления которых не будет и подвига.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многим еще труднее, нежели Вам, ибо не имеют ни Прибежища для сердца и ума, ни Щита, оявленного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еще одна страница Истории нашей многострадальной Страны перевернулась, и новые события поспешают и нагромождаются на пределах нашей страны. Сплотиться нужно всем в одном устремлении оградить нашу чудесную страну от посягательств вражеских. Думается, что сознание народных масс выросло и продвинулось в понимании грозного времени, когда все силы страны нужно напрячь, чтобы явить единый фронт перед разъединителями. Народы, соседние с нашей страной, выдержат и уявят мощный союз в отпор всех вражеских попыток – так заповедано и древнейшими Пророчествами. Общими усилиями избежим войны</w:t>
      </w:r>
      <w:r w:rsidRPr="00EB3BF5">
        <w:rPr>
          <w:rStyle w:val="FootnoteReference"/>
          <w:rFonts w:ascii="Times New Roman CYR" w:hAnsi="Times New Roman CYR" w:cs="Times New Roman CYR"/>
          <w:noProof/>
        </w:rPr>
        <w:footnoteReference w:id="27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мое трепещет радостным предчувствием перед решающими историческими событиями и проявлением Великой Охраны и Победы Справедливости. Истинно, Космическая Справедливость тоже явит свой Лик, и Щит Света поднимется над чудесной Страной.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найдите новое мужество, призовите всю Любовь и Доверие к Руке Ведущей. Омойте сердце слезами радости явиться свидетелями Победы и нового расцвета великой Страны.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могут явиться возможности предложения нового труда для страны. Не отказывайтесь, родные, но явите больше мужества и Любви и готовности к Подвигу во имя Великой Страны, превыше всего нами любимой. Страна Новая, Страна героическая и многострадальная, Страна подвигов Духа, ищущего свободу Знания Беспредельного в Красоте и Полноте 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мое с Вами, и думы летят к Вам, чуйте их и воспринимайте просто и любовно.</w:t>
      </w:r>
    </w:p>
    <w:p w:rsidR="00273A62" w:rsidRPr="00EB3BF5" w:rsidRDefault="00273A62" w:rsidP="005421CE">
      <w:pPr>
        <w:rPr>
          <w:noProof/>
        </w:rPr>
      </w:pPr>
    </w:p>
    <w:p w:rsidR="00273A62" w:rsidRPr="00EB3BF5" w:rsidRDefault="00273A62" w:rsidP="00914CEC">
      <w:pPr>
        <w:pStyle w:val="a"/>
      </w:pPr>
      <w:bookmarkStart w:id="444" w:name="_Toc242177023"/>
      <w:r w:rsidRPr="00EB3BF5">
        <w:t>147</w:t>
      </w:r>
      <w:bookmarkEnd w:id="444"/>
    </w:p>
    <w:p w:rsidR="00273A62" w:rsidRPr="00EB3BF5" w:rsidRDefault="00273A62" w:rsidP="00914CEC">
      <w:pPr>
        <w:pStyle w:val="a0"/>
        <w:ind w:firstLine="0"/>
      </w:pPr>
      <w:bookmarkStart w:id="445" w:name="_Toc242177024"/>
      <w:r w:rsidRPr="00EB3BF5">
        <w:t>Е.И.Рерих – Б.Н. и Н.И. Абрамовым</w:t>
      </w:r>
      <w:bookmarkEnd w:id="445"/>
    </w:p>
    <w:p w:rsidR="00273A62" w:rsidRPr="00EB3BF5" w:rsidRDefault="00273A62" w:rsidP="00914CEC">
      <w:pPr>
        <w:pStyle w:val="Date"/>
        <w:ind w:firstLine="0"/>
      </w:pPr>
      <w:bookmarkStart w:id="446" w:name="_Toc242177025"/>
      <w:r w:rsidRPr="00EB3BF5">
        <w:t>11 марта 1953 г.</w:t>
      </w:r>
      <w:bookmarkEnd w:id="44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Сын Борис и моя маленькая Ниночка, письмо от 22 февраля долетело на днях. Почуяла укор за промедление с ответом... но, Родные, трудно мне справляться с моей работой, ведь я одна и никто не может мне помочь в ней... Нелегко иметь большую переписку, сокращаю ее до минимума, но все же довольно много времени уходит на ответы, ибо приходится очень вникать в запросы и отвечать по сознанию. Часто должна писать по-английски, и это меня страшно утомляет. Не люблю безграмотного писания, а мое знание английского языка не так уж блестяще. Чую неточности, исправить нет времени, слишком много времени теряется на это.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Имела письмо от нашей милой Екатерины Петровны и записочку «крик наболевшего сердца». Бедняжка, мне ее очень, очень жаль. Но приходится претерпеть, все должны пройти более или менее трудным путем. Карма изживается не в довольстве и в окружении только друзьями, но на встречах с обиженными нами и ставшими недругами нашими. Без изживания кармы или значительного погашения ее трудно подойти близко к Служению и Великим Наставникам. Часть кармы должна быть изжита, и, конечно, чем ближе окончание пути, тем больше нагромождений для изживания встречаются нами. Но лучше изжить на земном плане, нежели нести их в Мире Тонком.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Ниночка не должна смущаться состоянием своего здоровья. Раз она вступила на путь йогического переустройства организма, конечно, организм ее стал совершенно другим. И ожидать проявления железной силы здоровья невозможно. Но она должна знать, что она ничем не больна и все проявления имеют свое объяснение в ее процессе переустройства. Главное препятствие к преуспеянию на этом пути – страх. Малейший страх останавливает тончайший процесс.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йоги стремятся как можно лучше очищать свой желудок и кишечник и, конечно, употребляют самую легкую и скромную пищу. Кишечник должен действовать ежедневно, и потому не следует опасаться легкого слабительного, хотя бы каждый день. На самом деле очень приятно приучить себя к каждодневному действию посредством слабительного или клизмы. Но ЕЖЕДНЕВНОЕ ДЕЙСТВИЕ ЖЕЛУДКА НЕОБХОДИМО для облегчения йогического процесса. Иногда прием одного стакана горячей воды с чайной ложкой двууглекислой соды очень помогает пищеварению. Сода, валериан и лакричный порошок – наши несменные друзья.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родной Борис прав, чтобы не утомлять друг друга, необходимо полное объединение сознаний, что не происходит в одночасье. На некоторых ступенях необходим подбор аур сотрудников. Имеются ауры, которые исчерпывают силы и даже пресекают высокие Лучи. И наконец, есть космические вредители, которые поглощают высокие Лучи, посылаемые Руководителем. Много тайн в Космосе и так мало кто стремится познать их. Трудно, очень трудно приноравливаться к аурам иногда даже очень близких. Исчерпанность сил иногда доходит до предела дозволенного. Потому не обижайтесь на молчание.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Хочется мне послать Вам § 305 из «НАДЗЕМНОГО».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«Урусвати знает, что Мы называем Жизнью. Мы говорим – ЖИЗНЬ есть СЛУЖЕНИЕ ЭВОЛЮЦИИ. Может быть, кто-то найдет, что проще сказать – жизнь есть эволюция, но Мы намеренно утверждаем слово СЛУЖЕНИЕ. Конечно, все находится в процессе эволюции, но это еще не будет полнотою жизни. Она получится лишь от осознания Служения во всей его добровольности.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Утверждаю добровольность Служения как непременный признак правильности пути. Люди не любят вообще понятия Служения. Они мечтают о времени вне Служения. Если им сказать, что вся жизнь будет непрерывным Служением, то они разбегутся, как от самого страшного призрака. Но они постоянно желают слушать о Нас, о Нашей работе и радости. Они скажут – какое же это непрерывное Служение, если в Братстве слышно пение? Не может человек понять, что пение является не времяпрепровождением, но согласованием гармонии.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 людям понять, что искусство есть самое утонченное приложение к Эволюции. Они не желают понять, что Наше Указание о необходимости изучения мастерства есть скорейшее приближение к Служению. Добровольный Мастер легче всего согласится на постоянное Служение, в виде совершенствования. Только Мастер не нуждается в часах, ограничивающих его труд. Наша жизнь есть добровольное мастерство, не нуждающееся в ограничивающих часах.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и на Земле почти забыть о времени, так Служение будет радостью. Утверждаю, что и к такому Сослужению можно начать готовиться в любом состоянии. Человек может признать жизнь как нечто важное и ответственное, для этого не нужно быть каким-то мудрецом. Можно привести примеры, как простые земледельцы бывали близки к понятию Служения. Утеря понятия Служения обратила земное бытие в рабство и в безумие. Но сроки приближаются, когда невольно люди начнут искать смысла жизни. Они в научном толковании начнут твердить об эволюции. Но затем познают, что их отношение к жизни должно быть СЛУЖЕНИЕМ.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Мыслитель учил, что "понятие Служения есть решение задачи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люблю этот параграф. Мой сын Борис знает это служение, но не должен исчерпывать своих сил. Соизмеримость – необходимая мера во всем. Мне нравится определение Жизни как Служения. Все становится осмысленнее, все приобретает особую ценность.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перемен идет в мире. И все сложится иначе, нежели мы себе представляем. Узоры Жизни много сложнее. Так всегда бывало и должно быть в силу человеческого непонимания Жизни. Много самого Прекрасного было бы искажено и даже уничтожено, если бы люди знали заранее Сроки и детали Предуказанного.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храните спокойствие, все придет в лучший срок. Ничто не затронет Вас, дойдете до положенного. Шлю всю мою нежность и любовь.</w:t>
      </w:r>
    </w:p>
    <w:p w:rsidR="00273A62" w:rsidRPr="00EB3BF5" w:rsidRDefault="00273A62" w:rsidP="005421CE">
      <w:pPr>
        <w:rPr>
          <w:noProof/>
        </w:rPr>
      </w:pPr>
    </w:p>
    <w:p w:rsidR="00273A62" w:rsidRPr="00EB3BF5" w:rsidRDefault="00273A62" w:rsidP="00914CEC">
      <w:pPr>
        <w:pStyle w:val="a"/>
      </w:pPr>
      <w:bookmarkStart w:id="447" w:name="_Toc242177026"/>
      <w:r w:rsidRPr="00EB3BF5">
        <w:t>148</w:t>
      </w:r>
      <w:bookmarkEnd w:id="447"/>
    </w:p>
    <w:p w:rsidR="00273A62" w:rsidRPr="00EB3BF5" w:rsidRDefault="00273A62" w:rsidP="00914CEC">
      <w:pPr>
        <w:pStyle w:val="a0"/>
        <w:ind w:firstLine="0"/>
      </w:pPr>
      <w:bookmarkStart w:id="448" w:name="_Toc242177027"/>
      <w:r w:rsidRPr="00EB3BF5">
        <w:t>Е.И.Рерих – К.Кэмпбелл и Г.И.Фричи</w:t>
      </w:r>
      <w:r w:rsidRPr="00EB3BF5">
        <w:rPr>
          <w:rStyle w:val="FootnoteReference"/>
          <w:b w:val="0"/>
        </w:rPr>
        <w:footnoteReference w:id="276"/>
      </w:r>
      <w:bookmarkEnd w:id="448"/>
    </w:p>
    <w:p w:rsidR="00273A62" w:rsidRPr="00EB3BF5" w:rsidRDefault="00273A62" w:rsidP="00914CEC">
      <w:pPr>
        <w:pStyle w:val="Date"/>
        <w:ind w:firstLine="0"/>
      </w:pPr>
      <w:bookmarkStart w:id="449" w:name="_Toc242177028"/>
      <w:r w:rsidRPr="00EB3BF5">
        <w:t>12 марта 1953 г.</w:t>
      </w:r>
      <w:bookmarkEnd w:id="44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родные и любимые Катрин и Гизелочка, только что получили Ваше (Катрин) письмо от 2 марта. Пять писем за февраль, включая и письмо Дэвида, были получены своевременно.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грустно за состояние маленького Джорджа и все те тревоги и трудности, через которые Вам пришлось пройти. «Ему необходим климат его страны». Насколько я понимаю, Франкфурт и Балтийские страны находятся в том же климатическом поясе. Возможно, Вам стоит взять с собой Джорджа и Аиду на две недели в санаторий в Калифорнии. Это будет очень хорошо для всех Вас. Это Предложение исходит из Высшего Источника.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Гизелочка вполне может оставаться на ферме. Ей пойдет на пользу тишина, и у нее будет необходимое время для концентрации. Без концентрации трудно ожидать ощутимых результатов и проявлений. Каждая новая деятельность желез и нервных узелков требует постоянного внимания и работы, которая возможна в часы концентрации. Родная, практика всегда необходима – практика слышания, письма и т.д.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Следующей осенью – в начале зимы здесь, в Индии, Вы получите дар нового импульса – импульса от Великого Владыки и с помощью моей ауры прочно установится связь перед великими событиями. Пишу коротенькую записку, ибо хочу, чтобы она дошла до Вас по возможности быстрее.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Чувствую себя лучше, но все еще не могу гулять по саду, и мне не хватает красоты наших цветов. Святослав трудится над своими картинами. Девика старается как может – налицо большие изменения к лучшему. Лучи Владыки действуют.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Мои любимые дочери ничего не пишут о получаемых ими сообщениях. Любимые, не утратьте Ритма, не останавливайтесь. Иногда вследствие этого небрежения очень важное может быть утрачено. Моя любимая, будьте очень осторожны с тигром </w:t>
      </w:r>
      <w:r w:rsidRPr="00EB3BF5">
        <w:rPr>
          <w:rFonts w:ascii="Times New Roman CYR" w:hAnsi="Times New Roman CYR" w:cs="Times New Roman CYR"/>
          <w:iCs/>
          <w:noProof/>
        </w:rPr>
        <w:t>(</w:t>
      </w:r>
      <w:r w:rsidRPr="00EB3BF5">
        <w:rPr>
          <w:rFonts w:ascii="Times New Roman CYR" w:hAnsi="Times New Roman CYR" w:cs="Times New Roman CYR"/>
          <w:i/>
          <w:iCs/>
          <w:noProof/>
        </w:rPr>
        <w:t xml:space="preserve">Вас Просят </w:t>
      </w:r>
      <w:r w:rsidRPr="00EB3BF5">
        <w:rPr>
          <w:rFonts w:ascii="Times New Roman CYR" w:hAnsi="Times New Roman CYR" w:cs="Times New Roman CYR"/>
          <w:noProof/>
        </w:rPr>
        <w:t>об этом, можно сказать, даже Умоляют). Ваше тесное с ним сотрудничество может означать утрату Вашего Космического Права с тем, кто принадлежит Солнечной Иерархии. Поймите, что Вы можете надолго, и очень надолго, лишиться возможности «быть с Нами»! Но что за жизнь без света этого Солнца! Родная, помните, Вы не принадлежите себе, осознайте гордость, счастье и Вашу ответственность! Каждый день все больше и больше я ощущаю свою близость к Вам и Гизелочке. Истинно, Вы принадлежите мне – Вы мои дети.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живете в моем сердце &lt;...&gt;</w:t>
      </w:r>
      <w:r w:rsidRPr="00EB3BF5">
        <w:rPr>
          <w:rStyle w:val="FootnoteReference"/>
          <w:rFonts w:ascii="Times New Roman CYR" w:hAnsi="Times New Roman CYR" w:cs="Times New Roman CYR"/>
          <w:noProof/>
        </w:rPr>
        <w:footnoteReference w:id="277"/>
      </w:r>
    </w:p>
    <w:p w:rsidR="00273A62" w:rsidRPr="00EB3BF5" w:rsidRDefault="00273A62" w:rsidP="005421CE">
      <w:pPr>
        <w:rPr>
          <w:noProof/>
        </w:rPr>
      </w:pPr>
    </w:p>
    <w:p w:rsidR="00273A62" w:rsidRPr="00EB3BF5" w:rsidRDefault="00273A62" w:rsidP="00914CEC">
      <w:pPr>
        <w:pStyle w:val="a"/>
      </w:pPr>
      <w:bookmarkStart w:id="450" w:name="_Toc242177029"/>
      <w:r w:rsidRPr="00EB3BF5">
        <w:t>149</w:t>
      </w:r>
      <w:bookmarkEnd w:id="450"/>
    </w:p>
    <w:p w:rsidR="00273A62" w:rsidRPr="00EB3BF5" w:rsidRDefault="00273A62" w:rsidP="00914CEC">
      <w:pPr>
        <w:pStyle w:val="a0"/>
        <w:ind w:firstLine="0"/>
      </w:pPr>
      <w:bookmarkStart w:id="451" w:name="_Toc242177030"/>
      <w:r w:rsidRPr="00EB3BF5">
        <w:t>Е.И.Рерих – В.Л.Дутко</w:t>
      </w:r>
      <w:bookmarkEnd w:id="451"/>
    </w:p>
    <w:p w:rsidR="00273A62" w:rsidRPr="00EB3BF5" w:rsidRDefault="00273A62" w:rsidP="00914CEC">
      <w:pPr>
        <w:pStyle w:val="Date"/>
        <w:ind w:firstLine="0"/>
      </w:pPr>
      <w:bookmarkStart w:id="452" w:name="_Toc242177031"/>
      <w:r w:rsidRPr="00EB3BF5">
        <w:t>26 марта 1953 г</w:t>
      </w:r>
      <w:bookmarkEnd w:id="45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стремительная Йогиня, чудесно читать Ваши письма. Люблю Ваш огонь и доверие к Великому Владыке. Конечно, бурность и сравнительная краткость необычных проявлений и недомоганий в нашем организме особенно часто проявляется на первых ступенях. Такие проявления, именно, как бы приучают и закаляют нас в доверии к Руке Ведущей. Странные необъяснимые боли и распухание отдельных частей и сильнейшие кровотечения через некоторое время проходят без следа. Так, родная, не опасайтесь ничего, когда Вы находитесь под таким неослабным наблюдением. Но проявление страха задерживает лучшие проявления и достижения, которые могут даже вообще прекратиться. Страх губителен во всем, и особенно в психическом развитии.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Первые тетради с описанием моего огненного опыта полны указаний на разные недомогания и странные проявления, также изобилуют видениями и символическими снами. Сообщения, принятые на внутреннее ухо, крайне разнообразны, и мало связи между ними. Отдельные слова и фразы на разных языках. Иногда фраза составлена из слов на различных языках – трех одновременно. Я должна была привести в порядок эти записи и была поражена, насколько я забыла лучшие проявления! Память у меня была хорошая, но, вероятно, от изобилия получений я стала многое забывать. Значит, сколько прекрасных и значительных проявлений было упущено мною. Позднее я многое не записывала, не из-за лени, но из-за непонимания всего значения такого опыта и, конечно, в силу трудных обстоятельств Армагеддона. Не раз Великий Владыка укорял меня за небрежение к записям, потому я так часто повторяю Вам – записывайте, хотя бы кратко, Ваши ощущения при необычных проявлениях. Я сейчас страстно сожалею о таком упущении самого важного, доверенного мне опыта. Храните Ваши Записи от любопытствующих. Записи эти – </w:t>
      </w:r>
      <w:r w:rsidRPr="00EB3BF5">
        <w:rPr>
          <w:rFonts w:ascii="Times New Roman CYR" w:hAnsi="Times New Roman CYR" w:cs="Times New Roman CYR"/>
          <w:i/>
          <w:iCs/>
          <w:noProof/>
        </w:rPr>
        <w:t xml:space="preserve">Святая Святых </w:t>
      </w:r>
      <w:r w:rsidRPr="00EB3BF5">
        <w:rPr>
          <w:rFonts w:ascii="Times New Roman CYR" w:hAnsi="Times New Roman CYR" w:cs="Times New Roman CYR"/>
          <w:noProof/>
        </w:rPr>
        <w:t>жизни пробужденного Духа, потому никто не должен прикасаться к ним.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люблю Ваши размышления и понимание действия психической энергии при внутренней концентрации на Идеале Избранном. Конечно, ток нашей энергии сильнее всего действует через руки. Осознание этой силы в себе, сознательная, сердечная посылка ее удесятеряет мощь воздействия.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Мише. Конечно, при его врожденной чуткости организма, Миша должен быть трудным и Вам, и себе самому. Трудно ему приспосабливаться к условиям тупой школы нашего современного буржуазного строя. Но лучшую школу он может иметь дома. Вы можете дать ему то, что никакие школы ему никогда не смогут дать. Где та школа, которая может дать осознание Красоты жизни и прекрасное, тонкое понимание смысла жизни как постоянного совершенствования нашего психического аппарата, особенно сердца, в понимании и ощущении </w:t>
      </w:r>
      <w:r w:rsidRPr="00EB3BF5">
        <w:rPr>
          <w:rFonts w:ascii="Times New Roman CYR" w:hAnsi="Times New Roman CYR" w:cs="Times New Roman CYR"/>
          <w:i/>
          <w:iCs/>
          <w:noProof/>
        </w:rPr>
        <w:t xml:space="preserve">Полноты БЫТИЯ, </w:t>
      </w:r>
      <w:r w:rsidRPr="00EB3BF5">
        <w:rPr>
          <w:rFonts w:ascii="Times New Roman CYR" w:hAnsi="Times New Roman CYR" w:cs="Times New Roman CYR"/>
          <w:noProof/>
        </w:rPr>
        <w:t xml:space="preserve">нашего существования в трех Мирах – одновременно!! Конечно, последнее требует уже возмужалого представления, но намеки могут быть даны и проблески могут озарить чуткое сердце. Конечно, чуткие духи – нелегкое задание для матери, много бережности приходится применить. Можно многого достичь сердечным, простым вниманием. Порицания могут быть явлены часто </w:t>
      </w:r>
      <w:r w:rsidRPr="00EB3BF5">
        <w:rPr>
          <w:rFonts w:ascii="Times New Roman CYR" w:hAnsi="Times New Roman CYR" w:cs="Times New Roman CYR"/>
          <w:i/>
          <w:iCs/>
          <w:noProof/>
        </w:rPr>
        <w:t xml:space="preserve">косвенным </w:t>
      </w:r>
      <w:r w:rsidRPr="00EB3BF5">
        <w:rPr>
          <w:rFonts w:ascii="Times New Roman CYR" w:hAnsi="Times New Roman CYR" w:cs="Times New Roman CYR"/>
          <w:noProof/>
        </w:rPr>
        <w:t>путем. Также нельзя слишком насиловать волю ребенка, даже если он не прав. Насилие ни к чему не приводит и только ожесточает и отталкивает. Приходится все время изыскивать выражения и способы, которые легче будут восприняты в определенном психическом настроении. Конечно, с взрослыми детьми дело обстоит много труднее. Существует поговорка – «Малые детки – малые бедки, большие детки – большие бедки». Правильно думать о Мише как о душе, посланной Вам для облегчения и направления его кармы. С богато одаренного мальчика и спросится много. Он должен это осознать и приучиться думать, как лучше ему преуспеть, чтобы принести свои Дары нуждающемуся в них миру. Примеры лучших Деятелей должны показать ему путь закаления духа, силы воли. Каких героев любит он? Что ценит он сейчас больше другого? Не порицайте, если он уклонится временно в сторону физического развития. Дань телу тоже необходимо принести, но главное – В МЕРУ.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страх необходимо преобороть, ибо это большое препятствие на всех путях продвижения. Безрассудная смелость никому не нужна, но разумное отношение к опасностям должно быть вырабатываемо во всей жизни. Меньше всего следует бояться видений из астральных сфер. Ибо ни один астральный посетитель, как бы он ни был силен, не может нанести вреда физическому человеку, если последний его не боится. Только наш собственный страх может нанести нам вред, парализуя нашу волю. Закажите для Миши небольшой деревянный магический кинжал, трехгранный, заостренный к концу. Поясните ему, что ни один астральный темный посетитель не может устоять перед направленным на него острием. Стоит направить на него острие, и посетитель исчезнет. Все местные ламы-заклинатели имеют такой кинжал, постараюсь найти для него такой кинжал и пошлю его Вам, родная.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Интересно отметить физический закон – Астральные сферы сравниваются с водным пространством, и нам известно, что, находясь под водою, мы не можем нанести сильный удар противнику тупым орудием, лишь острие, шпага проникает в водный слой без задержки. Так при охране от астральных носителей мы должны заострить свою психическую энергию или можем помочь себе и острием кинжала или шпаги... Мальчику лучше дать деревянный клинок.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Правильно Ваше заключение, что Вы не узнаете себя, какой Вы были пару лет назад, и что «авось и он себя не узнает через несколько месяцев». Под Лучом Миша оформится и станет твердо на свою тропу. Его Ведущая Звезда – его Мать должна явить ему пример мужества и ничем не сломимого устремления к Высшему Идеалу в Облике Великого Владыки, ко всему Прекрасному.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 каковы мои Сыновья? Могу сказать – с самого раннего детства они были моей радостью и гордостью. Оба необыкновенно даровиты, талантливы, но каждый идет своим путем. Никогда не навязываю им моего пути. Они идут к той же цели в своем понимании, и мы сходимся на конечном предуказанном Пути. Оба в силу даровитости – трудные. Оба большие труженики. Старший – историк, восточник и знает много языков, лучший знаток по Буддизму и вообще по Востоку. Среди европейских ученых пользуется большим авторитетом. Совершенно свободно говорит на труднейшем тибетском языке, также и санскрит и монгольский язык вполне усвоены им. Имеет уже большие печатные труды, которые и принесли ему мировое признание. Он живет и работает со мною. Мы большие друзья, но совершенно разного характера. Младший обладает совершенно исключительным талантом к живописи и вообще к искусствам. Вам шепну, что талант его превышает талант отца. Но, к сожалению, он не может столько уделять времени своему искусству, как это мог отец. Кроме их основных талантов, они полны и другими самыми разнообразными дарованиями.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Младший женат на Девике Рани, замечательной артистке – пионерке в области фильм. Сейчас сын занимается разведением плантаций ароматического масла. Плантации его очень успешны. В детстве я очень следила за их наклонностями, вкусами и чтением. Никогда не давала им читать пошлейших рассказов для детского возраста. Любимым чтением их были книги, популярно изложенные лучшими профессорами, по всем отраслям Знания. Младший выказывал большую любовь к естественной истории и имел всевозможные пособия к этому. Старший проявлял любовь к истории и к оловянным солдатикам, он имел их тысячами! Страсть его к военному искусству осталась и посейчас. Стратегия – его конек. Кровь прадедов сказывается в нем.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Ну вот, бегло познакомила Вас с моими сыновьями. Конечно, Вы лучше узнаете их, когда придет этому время. Духи они очень старые и много потрудились в своих жизнях на разных поприщах, и каждый имеет определенно выработанное мышление без предрассудков и ограничений закоснелого упрямства ветхих сознаний наших некоторых сородичей, не могущих отрешиться от изжитого уклада быта. Мои сыновья блещут сознанием новым, вмещающим всю полноту Бытия при разумном применении новых методов и путей. Разумное распознавание и Кооперация дружественная – лозунг дня. Давно было сказано – «Господом твоим», но кто обратил внимание на этот существенный и спасительный Завет, </w:t>
      </w:r>
      <w:r w:rsidRPr="00EB3BF5">
        <w:rPr>
          <w:rFonts w:ascii="Times New Roman CYR" w:hAnsi="Times New Roman CYR" w:cs="Times New Roman CYR"/>
          <w:i/>
          <w:iCs/>
          <w:noProof/>
        </w:rPr>
        <w:t>который открывает все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Ваше вспухание желез – очень характерное явление. Но при этом следует избегать простуды. Ваше внутреннее тело или оболочка очищается, и нервные плексусы принимают новое положение. Скоро они начнут приоткрываться. Но не опасайтесь болезненных ощущений, они неизбежны при таком процессе приоткрывания нервных центров – так мне было Сказано для передачи Вам, родная.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это, конечно, непонятно современным врачам. Лучше храните молчание. Радуйтесь больше Вашей ступени. Дорожите каждым тихим, спокойным днем. Следуйте Указаниям, которые Вы получаете. Они облегчают процесс.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могу сказать, если бы люди узнали о трудностях и болезненных состояниях, через которые проходит Агни-йог, ряды желающих стать Йогами значительно поредели бы.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Да, мировые события поспешают. Итак, еще одна веха промелькнула и в тумане уже обозначились очертания дальнейших. Так все подойдет и все Сказанное исполнится. Оберегайте каждую минуту покоя и данной Вам </w:t>
      </w:r>
      <w:r w:rsidRPr="00EB3BF5">
        <w:rPr>
          <w:rFonts w:ascii="Times New Roman CYR" w:hAnsi="Times New Roman CYR" w:cs="Times New Roman CYR"/>
          <w:i/>
          <w:iCs/>
          <w:noProof/>
        </w:rPr>
        <w:t xml:space="preserve">возможности </w:t>
      </w:r>
      <w:r w:rsidRPr="00EB3BF5">
        <w:rPr>
          <w:rFonts w:ascii="Times New Roman CYR" w:hAnsi="Times New Roman CYR" w:cs="Times New Roman CYR"/>
          <w:noProof/>
        </w:rPr>
        <w:t xml:space="preserve">прожить трудное время для Вашего организма в лучших по </w:t>
      </w:r>
      <w:r w:rsidRPr="00EB3BF5">
        <w:rPr>
          <w:rFonts w:ascii="Times New Roman CYR" w:hAnsi="Times New Roman CYR" w:cs="Times New Roman CYR"/>
          <w:i/>
          <w:iCs/>
          <w:noProof/>
        </w:rPr>
        <w:t xml:space="preserve">обстоятельствам месте </w:t>
      </w:r>
      <w:r w:rsidRPr="00EB3BF5">
        <w:rPr>
          <w:rFonts w:ascii="Times New Roman CYR" w:hAnsi="Times New Roman CYR" w:cs="Times New Roman CYR"/>
          <w:noProof/>
        </w:rPr>
        <w:t>и условиям. Забота Великого Владыки велика и предусматривает и посылает все нужное ко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правы, утверждая – «Благодарность стала моим дыханием», так оно и должно быть. Мы не знаем и не можем представить себе и сотой доли той Заботы, которая изливается на нас и над несчастным человечеством.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Сказано передать Вам – «Ояви Валентине Мое лучшее одобрение ее труда над нужными Мне письмами. Яро Мне нужны они к началу осени»...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Вероятно, они будут все же пересланы в Америку, ибо отложение некоторых событий позволит печатать их в Америке.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следующие №№: 28, 29, 30 и 31. Скоро начну читать их усиленным темпом. Яро прихожу в себя после страстного трудного времени смещения некоторых нервных сплетений. Кажется, это было последним. Теперь остается только дальнейшее снятие модератора.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должна кончать. Обнимаю Вас со всею нежностью. Берегите себя.</w:t>
      </w:r>
    </w:p>
    <w:p w:rsidR="00273A62" w:rsidRPr="00EB3BF5" w:rsidRDefault="00273A62" w:rsidP="005421CE">
      <w:pPr>
        <w:rPr>
          <w:noProof/>
        </w:rPr>
      </w:pPr>
    </w:p>
    <w:p w:rsidR="00273A62" w:rsidRPr="00EB3BF5" w:rsidRDefault="00273A62" w:rsidP="00914CEC">
      <w:pPr>
        <w:pStyle w:val="a"/>
      </w:pPr>
      <w:bookmarkStart w:id="453" w:name="_Toc242177032"/>
      <w:r w:rsidRPr="00EB3BF5">
        <w:t>150</w:t>
      </w:r>
      <w:bookmarkEnd w:id="453"/>
    </w:p>
    <w:p w:rsidR="00273A62" w:rsidRPr="00EB3BF5" w:rsidRDefault="00273A62" w:rsidP="00914CEC">
      <w:pPr>
        <w:pStyle w:val="a0"/>
        <w:ind w:firstLine="0"/>
      </w:pPr>
      <w:bookmarkStart w:id="454" w:name="_Toc242177033"/>
      <w:r w:rsidRPr="00EB3BF5">
        <w:t>Е.И.Рерих – К.Кэмпбелл и Г.И.Фричи</w:t>
      </w:r>
      <w:r w:rsidRPr="00EB3BF5">
        <w:rPr>
          <w:rStyle w:val="FootnoteReference"/>
          <w:b w:val="0"/>
        </w:rPr>
        <w:footnoteReference w:id="278"/>
      </w:r>
      <w:bookmarkEnd w:id="454"/>
    </w:p>
    <w:p w:rsidR="00273A62" w:rsidRPr="00EB3BF5" w:rsidRDefault="00273A62" w:rsidP="00914CEC">
      <w:pPr>
        <w:pStyle w:val="Date"/>
        <w:ind w:firstLine="0"/>
      </w:pPr>
      <w:bookmarkStart w:id="455" w:name="_Toc242177034"/>
      <w:r w:rsidRPr="00EB3BF5">
        <w:t>3 апреля 1953 г.</w:t>
      </w:r>
      <w:bookmarkEnd w:id="45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любимые Катрин и Гизелочка,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Ваши чудесные письма от 7 и 24 марта пришли своевременно. И сегодня я получила книгу «The Dayspring of Youth» – спасибо Вам огромное. Пожалуйста, родная, не беспокойтесь о поездке в Калифорнию, ибо маленькому Джорджу лучше, он может по-прежнему оставаться на ферме.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уходом Сталина осталась позади важная веха и следующая намечается в тумане великого будущего. Можно ожидать многих перемен, но они еще не оформились на нашем плане. До осени мы не ожидаем никаких существенных изменений.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Вас, любимая, Великий Учитель просит не беспокоиться ни о чем и ни о ком, все будет хорошо и согласно Великой Воле.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Пожалуйста, запаситесь немного терпением. Именно это качество крайне необходимо в Великом Служении. Без него ничего не достигнуть!! Не устану повторять – полностью доверяйте Великой Мудрости Великого Владыки. Обстоятельства сформируются и даже могут сложить новый узор, но все к лучшему. Все необходимое будет </w:t>
      </w:r>
      <w:r w:rsidRPr="00EB3BF5">
        <w:rPr>
          <w:rFonts w:ascii="Times New Roman CYR" w:hAnsi="Times New Roman CYR" w:cs="Times New Roman CYR"/>
          <w:i/>
          <w:iCs/>
          <w:noProof/>
        </w:rPr>
        <w:t xml:space="preserve">послано Вам, </w:t>
      </w:r>
      <w:r w:rsidRPr="00EB3BF5">
        <w:rPr>
          <w:rFonts w:ascii="Times New Roman CYR" w:hAnsi="Times New Roman CYR" w:cs="Times New Roman CYR"/>
          <w:noProof/>
        </w:rPr>
        <w:t>и нужный человек или нужные люди подойдут. Только будьте на дозоре, чтобы не проглядеть и не упустить «посланное».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мне было несказанно больно читать Ваши размышления о сдаче фермы в аренду. И Великий Владыка сказал: «Рента фермы – уничтожение доверенного сокровища и отказ от Моей Помощи в уготовлении лучшей кармы для Моих дочерей. Лучшая карма связана с фермой. Ферма окажется на лучшем месте в будущем построенном здесь гигантском городе. Ее передача в частные руки означает отказ от Моей Помощи. Необходимый человек придет».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любимая, выбросите все эти мысли из головы и сердца и немного запаситесь терпением. Мы все так близки к великим переменам в нашей жизни. Храните мужество, будьте спокойны, не волнуйтесь, </w:t>
      </w:r>
      <w:r w:rsidRPr="00EB3BF5">
        <w:rPr>
          <w:rFonts w:ascii="Times New Roman CYR" w:hAnsi="Times New Roman CYR" w:cs="Times New Roman CYR"/>
          <w:i/>
          <w:iCs/>
          <w:noProof/>
        </w:rPr>
        <w:t xml:space="preserve">ничто </w:t>
      </w:r>
      <w:r w:rsidRPr="00EB3BF5">
        <w:rPr>
          <w:rFonts w:ascii="Times New Roman CYR" w:hAnsi="Times New Roman CYR" w:cs="Times New Roman CYR"/>
          <w:noProof/>
        </w:rPr>
        <w:t>Вам не угрожает. Выполняя Его Волю, мы под нерушимым Щитом. Моя нежно любимая дочь, почувствуйте всеми струнами своего сердца, что значит любить, верить и выполнять Его Волю. Вы, имеющая Его нежнейшую любовь, не можете нанести такую боль Его Сердцу. Пишу в Страстную пятницу и думаю о Его все еще кровоточащем сердце. Любимая, снова и снова умоляю Вас – имейте мужество, имейте больше доверия к Мудрости Великого Владыки. Он постоянно на дозоре и ищет новые пути, чтобы помочь нашему делу и усовершенствовать наше внутреннее «я». Постарайтесь осознать, что «дни затишья» нужны для укрепления Вашего внутреннего равновесия.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Постоянно думайте о Великом Отце и Сыне и старайтесь представить их всегда стоящими рядом с Вами. Не теряйте из виду никого из них, даже на мгновение. Отчетливо представляя их образы, Вы притягиваете их энергию.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Вы можете принимать медвежью желчь два раза в неделю, а иногда и три. Все Ваши боли в области печени обязаны пробуждению солнечного сплетения. Потому не беспокойтесь.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Гизелочка, мне нравятся Ваши письма. Вам необходим физический отдых. Яснослышание придет после того, как Вы отдохнете. Вы обе не должны слишком волноваться, как и когда... Все будет хорошо. Сказано: «Они не должны беспокоиться, карма в Моей Руке. Моя забота о них велика. Моя Рука укажет им путь. Они не должны обращать внимания ни на что, ничто не случится с Ними, если они следуют Моей Воле».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любимые, постарайтесь обрести мир в Вашем внутреннем «я».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прошла и все еще прохожу через огромное напряжение, но я счастлива, что мое переустройство закончилось, это означает, что вскоре мы уедем. Модератор медленно и осторожно снимается. Мне не хватает моих нежных дочерей, иногда я страстно желаю, чтобы Вы были рядом.</w:t>
      </w:r>
    </w:p>
    <w:p w:rsidR="00273A62" w:rsidRPr="00EB3BF5" w:rsidRDefault="00273A62" w:rsidP="006A6941">
      <w:pPr>
        <w:rPr>
          <w:noProof/>
        </w:rPr>
      </w:pPr>
    </w:p>
    <w:p w:rsidR="00273A62" w:rsidRPr="00EB3BF5" w:rsidRDefault="00273A62" w:rsidP="00914CEC">
      <w:pPr>
        <w:pStyle w:val="a"/>
      </w:pPr>
      <w:bookmarkStart w:id="456" w:name="_Toc242177035"/>
      <w:r w:rsidRPr="00EB3BF5">
        <w:t>151</w:t>
      </w:r>
      <w:bookmarkEnd w:id="456"/>
    </w:p>
    <w:p w:rsidR="00273A62" w:rsidRPr="00EB3BF5" w:rsidRDefault="00273A62" w:rsidP="00914CEC">
      <w:pPr>
        <w:pStyle w:val="a0"/>
        <w:ind w:firstLine="0"/>
      </w:pPr>
      <w:bookmarkStart w:id="457" w:name="_Toc242177036"/>
      <w:r w:rsidRPr="00EB3BF5">
        <w:t>Е.И.Рерих – З.Г.Фосдик и Д.Фосдику</w:t>
      </w:r>
      <w:bookmarkEnd w:id="457"/>
    </w:p>
    <w:p w:rsidR="00273A62" w:rsidRPr="00EB3BF5" w:rsidRDefault="00273A62" w:rsidP="00914CEC">
      <w:pPr>
        <w:pStyle w:val="Date"/>
        <w:ind w:firstLine="0"/>
      </w:pPr>
      <w:bookmarkStart w:id="458" w:name="_Toc242177037"/>
      <w:r w:rsidRPr="00EB3BF5">
        <w:t>13 апреля 1953 г.</w:t>
      </w:r>
      <w:bookmarkEnd w:id="45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мои, получила Ваши прекрасные письма от февраля </w:t>
      </w:r>
      <w:r w:rsidRPr="00EB3BF5">
        <w:rPr>
          <w:rFonts w:ascii="Times New Roman CYR" w:hAnsi="Times New Roman CYR" w:cs="Times New Roman CYR"/>
          <w:bCs/>
          <w:iCs/>
          <w:noProof/>
        </w:rPr>
        <w:t xml:space="preserve">28-го </w:t>
      </w:r>
      <w:r w:rsidRPr="00EB3BF5">
        <w:rPr>
          <w:rFonts w:ascii="Times New Roman CYR" w:hAnsi="Times New Roman CYR" w:cs="Times New Roman CYR"/>
          <w:noProof/>
        </w:rPr>
        <w:t>и марта 14-го и 28-го со всеми вложениями и даже русским письмом от Дедлея. Последнее очень порадовало меня. Пусть больше читает наших классиков. Прекрасен язык Тургенева и читается легко. Чтение прекрасного изложения – лучший учитель. Очень пригодится ему знание русского языка.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 «Радна нуждается очень в совете, ибо ярая страстно знает, как трудно привлекать учеников, не имея ни одного большого имени среди преподавателей. Невозможно поднять стэндинг</w:t>
      </w:r>
      <w:r w:rsidRPr="00EB3BF5">
        <w:rPr>
          <w:rStyle w:val="FootnoteReference"/>
          <w:rFonts w:ascii="Times New Roman CYR" w:hAnsi="Times New Roman CYR" w:cs="Times New Roman CYR"/>
          <w:noProof/>
        </w:rPr>
        <w:footnoteReference w:id="279"/>
      </w:r>
      <w:r w:rsidRPr="00EB3BF5">
        <w:rPr>
          <w:rFonts w:ascii="Times New Roman CYR" w:hAnsi="Times New Roman CYR" w:cs="Times New Roman CYR"/>
          <w:noProof/>
        </w:rPr>
        <w:t xml:space="preserve"> Академии без уявления больших имен. Потому не лучше ли оявиться на сдаче </w:t>
      </w:r>
      <w:r w:rsidRPr="00EB3BF5">
        <w:rPr>
          <w:rFonts w:ascii="Times New Roman CYR" w:hAnsi="Times New Roman CYR" w:cs="Times New Roman CYR"/>
          <w:i/>
          <w:iCs/>
          <w:noProof/>
        </w:rPr>
        <w:t xml:space="preserve">в наем </w:t>
      </w:r>
      <w:r w:rsidRPr="00EB3BF5">
        <w:rPr>
          <w:rFonts w:ascii="Times New Roman CYR" w:hAnsi="Times New Roman CYR" w:cs="Times New Roman CYR"/>
          <w:noProof/>
        </w:rPr>
        <w:t>имеющегося помещения лучшим преподавателям? Оставив за собою свой личный класс, и это все». Подумайте об этом серьезно.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должна передать Вам, что Великий Владыка не любит больших </w:t>
      </w:r>
      <w:r w:rsidRPr="00EB3BF5">
        <w:rPr>
          <w:rFonts w:ascii="Times New Roman CYR" w:hAnsi="Times New Roman CYR" w:cs="Times New Roman CYR"/>
          <w:i/>
          <w:iCs/>
          <w:noProof/>
        </w:rPr>
        <w:t xml:space="preserve">организаций </w:t>
      </w:r>
      <w:r w:rsidRPr="00EB3BF5">
        <w:rPr>
          <w:rFonts w:ascii="Times New Roman CYR" w:hAnsi="Times New Roman CYR" w:cs="Times New Roman CYR"/>
          <w:noProof/>
        </w:rPr>
        <w:t>около Учения и предпочитает малые группы, ничем не связанные, как только искренним устремлением и любовью к Учению и таким же желанием истинного 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«Нам не нужны огромные организации, они приносят лишь вульгарную рекламу и страстно дешевую популярность, </w:t>
      </w:r>
      <w:r w:rsidRPr="00EB3BF5">
        <w:rPr>
          <w:rFonts w:ascii="Times New Roman CYR" w:hAnsi="Times New Roman CYR" w:cs="Times New Roman CYR"/>
          <w:i/>
          <w:iCs/>
          <w:noProof/>
        </w:rPr>
        <w:t xml:space="preserve">что идет вразрез с Нашим Основным Планом. </w:t>
      </w:r>
      <w:r w:rsidRPr="00EB3BF5">
        <w:rPr>
          <w:rFonts w:ascii="Times New Roman CYR" w:hAnsi="Times New Roman CYR" w:cs="Times New Roman CYR"/>
          <w:noProof/>
        </w:rPr>
        <w:t xml:space="preserve">Яро поторопитесь с изданием нужной Мне книги </w:t>
      </w:r>
      <w:r w:rsidRPr="00EB3BF5">
        <w:rPr>
          <w:rFonts w:ascii="Times New Roman CYR" w:hAnsi="Times New Roman CYR" w:cs="Times New Roman CYR"/>
          <w:i/>
          <w:iCs/>
          <w:noProof/>
        </w:rPr>
        <w:t xml:space="preserve">"Агни Йога" </w:t>
      </w:r>
      <w:r w:rsidRPr="00EB3BF5">
        <w:rPr>
          <w:rFonts w:ascii="Times New Roman CYR" w:hAnsi="Times New Roman CYR" w:cs="Times New Roman CYR"/>
          <w:noProof/>
        </w:rPr>
        <w:t>и переводом оставшихся двух книг "Братство" и "Беспредельность"».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Страна разложилась, и нельзя сейчас ожидать настоящего духовного продвижения и просвещения. Потому лучше иметь малые группы, как Общество «Агни Йога», и такие явления, как Эдгара Кайса и книжечки вроде </w:t>
      </w:r>
      <w:r w:rsidRPr="00EB3BF5">
        <w:rPr>
          <w:rFonts w:ascii="Times New Roman CYR" w:hAnsi="Times New Roman CYR" w:cs="Times New Roman CYR"/>
          <w:i/>
          <w:iCs/>
          <w:noProof/>
        </w:rPr>
        <w:t>«Дэйспринг оф Юф»</w:t>
      </w:r>
      <w:r w:rsidRPr="00EB3BF5">
        <w:rPr>
          <w:rStyle w:val="FootnoteReference"/>
          <w:rFonts w:ascii="Times New Roman CYR" w:hAnsi="Times New Roman CYR" w:cs="Times New Roman CYR"/>
          <w:iCs/>
          <w:noProof/>
        </w:rPr>
        <w:footnoteReference w:id="280"/>
      </w:r>
      <w:r w:rsidRPr="00EB3BF5">
        <w:rPr>
          <w:rFonts w:ascii="Times New Roman CYR" w:hAnsi="Times New Roman CYR" w:cs="Times New Roman CYR"/>
          <w:iCs/>
          <w:noProof/>
        </w:rPr>
        <w:t xml:space="preserve"> </w:t>
      </w:r>
      <w:r w:rsidRPr="00EB3BF5">
        <w:rPr>
          <w:rFonts w:ascii="Times New Roman CYR" w:hAnsi="Times New Roman CYR" w:cs="Times New Roman CYR"/>
          <w:noProof/>
        </w:rPr>
        <w:t>и еще некоторые другие. Эти малые волны потом сольются в мощный поток просвещенного сознания в населении страны.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«Ярое Наше Основное Учение должно продолжаться без промедления с изданием и переизданием Книг. Главная Наша забота – </w:t>
      </w:r>
      <w:r w:rsidRPr="00EB3BF5">
        <w:rPr>
          <w:rFonts w:ascii="Times New Roman CYR" w:hAnsi="Times New Roman CYR" w:cs="Times New Roman CYR"/>
          <w:i/>
          <w:iCs/>
          <w:noProof/>
        </w:rPr>
        <w:t xml:space="preserve">в издании новых книг Учения. </w:t>
      </w:r>
      <w:r w:rsidRPr="00EB3BF5">
        <w:rPr>
          <w:rFonts w:ascii="Times New Roman CYR" w:hAnsi="Times New Roman CYR" w:cs="Times New Roman CYR"/>
          <w:noProof/>
        </w:rPr>
        <w:t xml:space="preserve">Яро необходимо иметь полную Библиотеку всех Наших Книг в нескольких экземплярах. Ярая ошибка была в том, что сотрудники </w:t>
      </w:r>
      <w:r w:rsidRPr="00EB3BF5">
        <w:rPr>
          <w:rFonts w:ascii="Times New Roman CYR" w:hAnsi="Times New Roman CYR" w:cs="Times New Roman CYR"/>
          <w:i/>
          <w:iCs/>
          <w:noProof/>
        </w:rPr>
        <w:t xml:space="preserve">не могли понять, </w:t>
      </w:r>
      <w:r w:rsidRPr="00EB3BF5">
        <w:rPr>
          <w:rFonts w:ascii="Times New Roman CYR" w:hAnsi="Times New Roman CYR" w:cs="Times New Roman CYR"/>
          <w:noProof/>
        </w:rPr>
        <w:t xml:space="preserve">что Главная Наша Забота была – скорейшее издание </w:t>
      </w:r>
      <w:r w:rsidRPr="00EB3BF5">
        <w:rPr>
          <w:rFonts w:ascii="Times New Roman CYR" w:hAnsi="Times New Roman CYR" w:cs="Times New Roman CYR"/>
          <w:i/>
          <w:iCs/>
          <w:noProof/>
        </w:rPr>
        <w:t xml:space="preserve">всех Книг. </w:t>
      </w:r>
      <w:r w:rsidRPr="00EB3BF5">
        <w:rPr>
          <w:rFonts w:ascii="Times New Roman CYR" w:hAnsi="Times New Roman CYR" w:cs="Times New Roman CYR"/>
          <w:noProof/>
        </w:rPr>
        <w:t xml:space="preserve">Напиши все тебе сказанное и ояви необходимость переиздать в первую очередь нужную </w:t>
      </w:r>
      <w:r w:rsidRPr="00EB3BF5">
        <w:rPr>
          <w:rFonts w:ascii="Times New Roman CYR" w:hAnsi="Times New Roman CYR" w:cs="Times New Roman CYR"/>
          <w:i/>
          <w:iCs/>
          <w:noProof/>
        </w:rPr>
        <w:t>Мне книгу "Агни Йогу" и затем "Аум"».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постараемся исполнить определенно высказанное желание Великого Владыки. «Радна знает о предельном сроке, и ярый срок принесет много перемен». «Сотрудник Уид уявится на новом успехе, но ярый не должен являть пренебрежения к Указаниям. Ярый должен развить в себе лучшую настороженность и сознательность».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Боллинг может иметь заказ из Индии, но не должен </w:t>
      </w:r>
      <w:r w:rsidRPr="00EB3BF5">
        <w:rPr>
          <w:rFonts w:ascii="Times New Roman CYR" w:hAnsi="Times New Roman CYR" w:cs="Times New Roman CYR"/>
          <w:i/>
          <w:iCs/>
          <w:noProof/>
        </w:rPr>
        <w:t xml:space="preserve">вкладывать туда капитал. </w:t>
      </w:r>
      <w:r w:rsidRPr="00EB3BF5">
        <w:rPr>
          <w:rFonts w:ascii="Times New Roman CYR" w:hAnsi="Times New Roman CYR" w:cs="Times New Roman CYR"/>
          <w:noProof/>
        </w:rPr>
        <w:t>Очень огорчена малым горением Боллинга. Неужели сама красота Учения и возможность личного усовершенствования не имеют цены для него? Неужели ему нужно лишь страхование своей жизни и благополучия? Неужели в нем нет истинного притяжения и любви к Светлому Началу? Мне страшно больно сознавать это, зная, сколько ярые сами теряют от такого своего отношения.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для мисс Микер. Получила ее проспектную страничку о трех брошюрах, посвященных Трем Владыкам. Мне кажется, что она не совсем воспринимает, что Три Великих Образа или Личности были и есть в действительности жертвенные проявления Единой Величайшей Индивидуальности нашей Вселенной.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указать, что, согласно с самыми древними Учениями и Писаниями Индии, когда в мире наступает период или цикл падения религии и нравственности, Единая Высокая Индивидуальность частично воплощается в избранной стране для принесения Нового Учения и утверждения нового сдвига сознания в человечестве.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Великая Космическая Истина и Тайна в том, что Единое Эго воплощается во всех Великих Спасителях Мира. Утверждение это можно найти во всех древнейших Учениях. Так, и в Египте в древнейших Мистериях Изиды и Озириса имеется пророчество, что наступит время, когда неутешная Изида соберет разбросанные по всему миру части растерзанного тела Озириса и воссоединит их воедино, тогда наступит мир на земле. Смысл ясен, но мало кто вдумывается в него. Никого нельзя убеждать, каждый должен прийти к этому осознанию сам. Достаточно имеется намеков и указаний во многих Учениях, чуткое сознание получит радость новому нахождению и просветлению.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и утверждение, что Владыка Майтрейя и Христос являются единою Индивидуальностью – Истина, но Истина недосказанная. В теософической литературе можно найти указание, что Иисус был воплощением Учителя К.Х., но, когда наступило время Страстного Пути и Распятия, в Него вошел еще более высокий Дух. Новый Христос принял крещение от Иоанна Крестителя и тем самым приблизился к новым слоям населения и начал проповедовать среди самых простых и бедных.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Упоминание и утверждение об этой космической мистерии можно встретить в гностической литературе. Об этом упомянула и г-жа А. Безант в своем лучшем труде «Эзотерическое Христианство». Также и о том, что Христос после своего распятия появлялся в своем тонком теле и поучал Марию Магдалину Тайнам Надземного Мира в течение одиннадцати лет. Записи эти попали в руки гностиков, они вошли в основание их Учения. Но, конечно, они подверглись сильному искажению и обработке позднейшими переводчиками и толкователями. Впоследствии записи эти были опубликованы гностиками под названием «Большие Вопросы и Малые Вопросы Марии Магдалины». Они имеются в печати, и сейчас и мой Юрий в Наггаре имел том «Большие Вопросы Марии Магдалины», второй был уничтожен. Я просмотрела без большого внимания, ибо не знакома была с учением гностиков. Книга эта вызвала во мне сомнение в ее полной идентичности. Но факт или истина та, что Записи Марии Магдалины попали в руки гностиков и были использованы ими для их целей.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Мы знаем, что Иисус также учился и у Великого Мудреца Востока Россул Мориа и пробыл у Него не менее семи лет. После чего они вместе путешествовали по Индии, и затем Иисус направился с благословения Владыки М. в свою страну. Но Он не смог закончить там своей миссии, страстно переутомился и занемог, и на пороге перехода в потусторонний мир перед ним появился в тонком Облике Великий </w:t>
      </w:r>
      <w:r w:rsidRPr="00EB3BF5">
        <w:rPr>
          <w:rFonts w:ascii="Times New Roman CYR" w:hAnsi="Times New Roman CYR" w:cs="Times New Roman CYR"/>
          <w:i/>
          <w:iCs/>
          <w:noProof/>
        </w:rPr>
        <w:t xml:space="preserve">Мудрец </w:t>
      </w:r>
      <w:r w:rsidRPr="00EB3BF5">
        <w:rPr>
          <w:rFonts w:ascii="Times New Roman CYR" w:hAnsi="Times New Roman CYR" w:cs="Times New Roman CYR"/>
          <w:noProof/>
        </w:rPr>
        <w:t>и предложил ему закончить Его миссию, войдя в его тело. Конечно, согласие было дано с радостью. Конечно, были великие космические причины, почему понадобилась такая замена и продолжение этой миссии. Истинно, прекрасны тайны космические и Красота Высшая всегда является основою таких страстных проявлений Надземного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милой мисс Микер то, что, Вы думаете, она может воспринять. Но проявите осторожность. Важно, чтобы она восприняла и полюбила бы Учение, все остальное уже второстепенного значения. Великие Владыки вовсе не стремятся утвердить вполне свое истинное Величие. Пусть каждый принимает или вмещает, что ему ближе. Только когда сознание начинает прозревать, можно подсказать новую формулу.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Индивидуальность Одна, но частичные проявления Ее озаряли такие земные проявления, как Будда, Христос и Майтрейя и еще другие. Так, Владыка Майтрейя вмещает в себе и Лучи Величайших Спасителей и Создателей сознания нашего человечества. Истина эта Велика и Проста для сердца, пылающего любовью к такому олицетворению Любви и Красоты, которое воплотилось в мощном Облике Владыки Майтрейи, Владыки Великого Сострадания.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милой сердцу моему мисс Микер Слова Великого Владыки о ней – «Ярая уявлена на правильном пути, и передай ей Мою радость, что ярая понимает значение Моего Учения для молодых душ. Мое Учение совершенно необходимо распространять чистым сознанием и чистыми руками. Приветствуй ее и ояви ей всю поддержку в ее работе». И еще: «Ярая сможет оявиться на общении со Мною, если она приучит себя сосредотачиваться в любви и устремлении на избранном ею Моем Облике, вслушиваясь в идущие слова. Постепенно все придет, но нужно явить терпение».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Мисс Спатц не осуждайте за привязанность к маленьким простым книжечкам, дух ее нуждается еще в легкой пище. Придет время, и ярая проснется к пониманию Океана Знания, заключенного в Провозвестии Владыки Майтрейи.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Между прочим, совершенно необходимо будет сделать полный индекс к каждой книге Учения. Снова советую изучающим Учение выписывать в строгой последовательности все сказанное в разных книгах об одном избранном ими Понятии. Сознание много прояснилось бы в таких занятиях. Можно было бы начать совместные работы по Учению. Так и составление Индекса можно было бы распределить между членами Общества.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Сожалела, что г-жа Рус не посетила меня, не решилась беспокоить. Родная моя Зиночка, не следует делать меня недоступной. Моя работа еще для земного плана, и я еще не оторвана окончательно от мира. Конечно, есть тип людей, с которыми лучше не встречаться, но, по-видимому, г-жа Рус принадлежит скорее к положительному типу и она может быть полезной Зиночке.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конечно, знаю, каким общим уважением пользуется моя семья. Мы постоянно имеем знаки внимания от лучших представителей правительства, начиная от глав его и всей интеллигенции. Наша Девика тоже отмечена вниманием. Сейчас она избрана членом новой Академии Искусств и состоит на Борде</w:t>
      </w:r>
      <w:r w:rsidRPr="00EB3BF5">
        <w:rPr>
          <w:rStyle w:val="FootnoteReference"/>
          <w:rFonts w:ascii="Times New Roman CYR" w:hAnsi="Times New Roman CYR" w:cs="Times New Roman CYR"/>
          <w:noProof/>
        </w:rPr>
        <w:footnoteReference w:id="281"/>
      </w:r>
      <w:r w:rsidRPr="00EB3BF5">
        <w:rPr>
          <w:rFonts w:ascii="Times New Roman CYR" w:hAnsi="Times New Roman CYR" w:cs="Times New Roman CYR"/>
          <w:noProof/>
        </w:rPr>
        <w:t xml:space="preserve"> Советников и Основателей. Также и Святослав получает много знаков внимания от Правящих кругов, но он не всегда может принимать, ибо страшно занят своими плантациями, которые дают ему хороший доход. В настоящее время искусством и одним почетом не прожить! Юрий тоже на прекрасном счету, и есть подвижки и в его работе. Во всяком случае, мы не забыты, и все приезжающие члены Правительства, все без исключения, посещают нас и очень ценят беседы с Юрием. Лишь свои проходят мимо прекрасных возможностей. Талантливые и прозорливые люди являют величайшее сокровище государства. Ведь не миллионами двуногих должно гордиться, но именно числом умных, талантливых тружеников. Но это просветление еще недостаточно проникло в сознание масс, из которых набираются сейчас и члены Правительства. Грустно наблюдать, как быстро развивается страшное честолюбие и властолюбие в ущерб всему остальному. И это властолюбие гораздо страшнее, когда оно овладевает менее культурными представителями.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Бедняжке Маделен, истинно, страстно трудно. Но думаю, что скоро произойдет перемена в ее жизни. Терпение – величайшая добродетель, и ею мир держится. Пусть поразмыслит над терпением и удивится его космическому Значению. Пусть усилит любовь свою к Великому Владыке, и многое облегчится. Пусть живет для этой любви, тогда познает и высшую радость.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Модератор есть чехол или оболочка из психической энергии, которой Великий Учитель прикрывает открытые центры для приглушения остроты их восприятий во время опасных периодов напряжений. Без модератора может произойти возгорание центров и общий пожар их, и в результате мучительная огненная смерть. Но при снятии оболочки тоже необходима величайшая осторожность.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начинаю немного приходить в себя после нового напряжения и двенадцатидневного заключения в своей комнате. Процесс отрыва нерва вагуса от кундалини или плексуса муладхара вызвал сильные боли во всей области муладхара, и яро я была инвалидом, не могла ничего делать и не могла передвигаться. Только сейчас боли в левой стороне и ноге оставили меня, но правая нога еще болит и плохо передвигается. Но с каждым днем легче. Но, к сожалению, процесс этот еще не закончился. Он был прекращен из-за моего сердца. Много мне мешает слабость сердечная.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увидите Катрин и Гизелу, передайте им о моей немощи. Я давно не писала им. Но, конечно, постараюсь в самом близком времени написать им. Несчастье мое, что я должна писать им по-английски, столько напряжения уходит на обдумывание английских оборотов! Родная моя, не следует унывать. Огромные перемены идут, и строить сейчас почти невозможно. Великий Владыка уявляет Свою Похвалу мужеству Зиночки. «Похвали ее за мужество проявляемое...» Привет сердечный Софье Михайловне. Пусть &lt;...&gt;</w:t>
      </w:r>
      <w:r w:rsidRPr="00EB3BF5">
        <w:rPr>
          <w:rStyle w:val="FootnoteReference"/>
          <w:rFonts w:ascii="Times New Roman CYR" w:hAnsi="Times New Roman CYR" w:cs="Times New Roman CYR"/>
          <w:noProof/>
        </w:rPr>
        <w:footnoteReference w:id="282"/>
      </w:r>
    </w:p>
    <w:p w:rsidR="00273A62" w:rsidRPr="00EB3BF5" w:rsidRDefault="00273A62" w:rsidP="006A6941">
      <w:pPr>
        <w:rPr>
          <w:noProof/>
        </w:rPr>
      </w:pPr>
    </w:p>
    <w:p w:rsidR="00273A62" w:rsidRPr="00EB3BF5" w:rsidRDefault="00273A62" w:rsidP="00914CEC">
      <w:pPr>
        <w:pStyle w:val="a"/>
      </w:pPr>
      <w:bookmarkStart w:id="459" w:name="_Toc242177038"/>
      <w:r w:rsidRPr="00EB3BF5">
        <w:t>152</w:t>
      </w:r>
      <w:bookmarkEnd w:id="459"/>
    </w:p>
    <w:p w:rsidR="00273A62" w:rsidRPr="00EB3BF5" w:rsidRDefault="00273A62" w:rsidP="00914CEC">
      <w:pPr>
        <w:pStyle w:val="a0"/>
        <w:ind w:firstLine="0"/>
      </w:pPr>
      <w:bookmarkStart w:id="460" w:name="_Toc242177039"/>
      <w:r w:rsidRPr="00EB3BF5">
        <w:t>Е.И.Рерих – К.Кэмпбелл и Г.И.Фричи</w:t>
      </w:r>
      <w:r w:rsidRPr="00EB3BF5">
        <w:rPr>
          <w:rStyle w:val="FootnoteReference"/>
          <w:b w:val="0"/>
        </w:rPr>
        <w:footnoteReference w:id="283"/>
      </w:r>
      <w:bookmarkEnd w:id="460"/>
    </w:p>
    <w:p w:rsidR="00273A62" w:rsidRPr="00EB3BF5" w:rsidRDefault="00273A62" w:rsidP="00914CEC">
      <w:pPr>
        <w:pStyle w:val="Date"/>
        <w:spacing w:after="0"/>
        <w:ind w:firstLine="0"/>
        <w:rPr>
          <w:bCs/>
        </w:rPr>
      </w:pPr>
      <w:bookmarkStart w:id="461" w:name="_Toc242177040"/>
      <w:r w:rsidRPr="00EB3BF5">
        <w:t xml:space="preserve">16 апреля 1953 </w:t>
      </w:r>
      <w:r w:rsidRPr="00EB3BF5">
        <w:rPr>
          <w:bCs/>
        </w:rPr>
        <w:t>г.</w:t>
      </w:r>
      <w:bookmarkEnd w:id="461"/>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пишу накануне Вашего дня рождения – пусть этот день принесет Вам новый подъем осознания и внутренней радости, ибо в этой жизни Вы так близко подошли к Вашей Истинной Семье. Следует посвятить Великим Учителям лучшие приношения любви и преданности. Любимая, не стесняйтесь раскрывать глубину Вашего сердца, полного сокровищ любви и благодарности.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моя маленькая Эльза, и так хочу видеть Вас счастливой. Ваше последнее письмо было от 24 марта, и мне не известно, как развиваются обстоятельства вокруг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Конечно, любимая, Вы ни в коем случае не должны враждовать с Тигром! Великая Любовь защитит Вас от всех нежелательных кармических уз, но </w:t>
      </w:r>
      <w:r w:rsidRPr="00EB3BF5">
        <w:rPr>
          <w:rFonts w:ascii="Times New Roman CYR" w:hAnsi="Times New Roman CYR" w:cs="Times New Roman CYR"/>
          <w:i/>
          <w:iCs/>
          <w:noProof/>
        </w:rPr>
        <w:t xml:space="preserve">Вы </w:t>
      </w:r>
      <w:r w:rsidRPr="00EB3BF5">
        <w:rPr>
          <w:rFonts w:ascii="Times New Roman CYR" w:hAnsi="Times New Roman CYR" w:cs="Times New Roman CYR"/>
          <w:noProof/>
        </w:rPr>
        <w:t xml:space="preserve">должны </w:t>
      </w:r>
      <w:r w:rsidRPr="00EB3BF5">
        <w:rPr>
          <w:rFonts w:ascii="Times New Roman CYR" w:hAnsi="Times New Roman CYR" w:cs="Times New Roman CYR"/>
          <w:i/>
          <w:iCs/>
          <w:noProof/>
        </w:rPr>
        <w:t>сотрудничать.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Не бойтесь никаких необъяснимых, странных болей в Вашем теле, Вы находитесь под постоянным наблюдением Великих Учителей. Они управляют процессом развития Вашего внутреннего тонкого тела и никогда не указывают заранее, какой центр или орган будет находиться под напряжением для дальнейшего развития, ибо наша осведомленность может усилить напряжение и причинить вред всему процессу преждевременным воспламенением центров. Только солнечное сплетение находится в </w:t>
      </w:r>
      <w:r w:rsidRPr="00EB3BF5">
        <w:rPr>
          <w:rFonts w:ascii="Times New Roman CYR" w:hAnsi="Times New Roman CYR" w:cs="Times New Roman CYR"/>
          <w:i/>
          <w:iCs/>
          <w:noProof/>
        </w:rPr>
        <w:t xml:space="preserve">постоянном напряжении, </w:t>
      </w:r>
      <w:r w:rsidRPr="00EB3BF5">
        <w:rPr>
          <w:rFonts w:ascii="Times New Roman CYR" w:hAnsi="Times New Roman CYR" w:cs="Times New Roman CYR"/>
          <w:noProof/>
        </w:rPr>
        <w:t>когда оно пробудилось и начало вращаться, ибо от его деятельности зависит развитие остальных центров. Необходима величайшая осторожность, избегайте переутомления и, самое главное, – не позволяйте раздражению завладеть Вами. Будьте мужественны, терпеливы, доверяйте и любите, любите и любите!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Уподобьтесь «Великому Любящему». Любите Величайший Идеал! Пусть этот Облик будет Владыкой Вашего сердца! Я люблю Вас, родная!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Моей Гизелочке я должна повторить те же самые слова, ибо она принадлежит к той же Семье и проходит через процесс утончения ее внутреннего существа. Чтобы помочь этому процессу, она должна оставить все </w:t>
      </w:r>
      <w:r w:rsidRPr="00EB3BF5">
        <w:rPr>
          <w:rFonts w:ascii="Times New Roman CYR" w:hAnsi="Times New Roman CYR" w:cs="Times New Roman CYR"/>
          <w:i/>
          <w:iCs/>
          <w:noProof/>
        </w:rPr>
        <w:t xml:space="preserve">мелкие </w:t>
      </w:r>
      <w:r w:rsidRPr="00EB3BF5">
        <w:rPr>
          <w:rFonts w:ascii="Times New Roman CYR" w:hAnsi="Times New Roman CYR" w:cs="Times New Roman CYR"/>
          <w:noProof/>
        </w:rPr>
        <w:t xml:space="preserve">страхи и </w:t>
      </w:r>
      <w:r w:rsidRPr="00EB3BF5">
        <w:rPr>
          <w:rFonts w:ascii="Times New Roman CYR" w:hAnsi="Times New Roman CYR" w:cs="Times New Roman CYR"/>
          <w:i/>
          <w:iCs/>
          <w:noProof/>
        </w:rPr>
        <w:t xml:space="preserve">сомнения, </w:t>
      </w:r>
      <w:r w:rsidRPr="00EB3BF5">
        <w:rPr>
          <w:rFonts w:ascii="Times New Roman CYR" w:hAnsi="Times New Roman CYR" w:cs="Times New Roman CYR"/>
          <w:noProof/>
        </w:rPr>
        <w:t xml:space="preserve">и тогда поток любви и счастья потечет, </w:t>
      </w:r>
      <w:r w:rsidRPr="00EB3BF5">
        <w:rPr>
          <w:rFonts w:ascii="Times New Roman CYR" w:hAnsi="Times New Roman CYR" w:cs="Times New Roman CYR"/>
          <w:i/>
          <w:iCs/>
          <w:noProof/>
        </w:rPr>
        <w:t xml:space="preserve">не натыкаясь на эти скалы. </w:t>
      </w:r>
      <w:r w:rsidRPr="00EB3BF5">
        <w:rPr>
          <w:rFonts w:ascii="Times New Roman CYR" w:hAnsi="Times New Roman CYR" w:cs="Times New Roman CYR"/>
          <w:noProof/>
        </w:rPr>
        <w:t>Все придет в надлежащее время, если наше внутреннее существо готово получать и отзываться.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Это всегда приходит неожиданно и часто среди самых странных условий и обстоятельств. Так, родные, не волнуйтесь – ничто не случится с Вами. Гизелочка может предложить шведской парализованной девочке принимать строфант, начиная с двух пилюль в день и увеличивая дозу на одну пилюлю каждую неделю, доведя до 6 пилюль в день.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что строфант может исцелить от детского паралича, если его принимать длительное время в больших дозах, но, конечно, ее случай – запущенный, но все же она окрепнет, и это уже хорошо.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Гизелочка, я обнимаю Вас и хотела бы иметь Вас </w:t>
      </w:r>
      <w:r w:rsidRPr="00EB3BF5">
        <w:rPr>
          <w:rFonts w:ascii="Times New Roman CYR" w:hAnsi="Times New Roman CYR" w:cs="Times New Roman CYR"/>
          <w:i/>
          <w:iCs/>
          <w:noProof/>
        </w:rPr>
        <w:t xml:space="preserve">обеих </w:t>
      </w:r>
      <w:r w:rsidRPr="00EB3BF5">
        <w:rPr>
          <w:rFonts w:ascii="Times New Roman CYR" w:hAnsi="Times New Roman CYR" w:cs="Times New Roman CYR"/>
          <w:noProof/>
        </w:rPr>
        <w:t xml:space="preserve">рядом со мною! Вы так близки мне! Мое состояние все еще очень напряженное. Переустройство уже закончилось, но тончайший нерв, идущий от кундалини, все еще остается прикрепленным к вагусу, и эта связь, должно быть, крепка в моем случае. Я должна иметь нерв сушумна </w:t>
      </w:r>
      <w:r w:rsidRPr="00EB3BF5">
        <w:rPr>
          <w:rFonts w:ascii="Times New Roman CYR" w:hAnsi="Times New Roman CYR" w:cs="Times New Roman CYR"/>
          <w:i/>
          <w:iCs/>
          <w:noProof/>
        </w:rPr>
        <w:t xml:space="preserve">свободным </w:t>
      </w:r>
      <w:r w:rsidRPr="00EB3BF5">
        <w:rPr>
          <w:rFonts w:ascii="Times New Roman CYR" w:hAnsi="Times New Roman CYR" w:cs="Times New Roman CYR"/>
          <w:noProof/>
        </w:rPr>
        <w:t xml:space="preserve">от всех связей с другими центрами, за исключением брахмарандры и сахасрары. Сушумна должна быть полностью </w:t>
      </w:r>
      <w:r w:rsidRPr="00EB3BF5">
        <w:rPr>
          <w:rFonts w:ascii="Times New Roman CYR" w:hAnsi="Times New Roman CYR" w:cs="Times New Roman CYR"/>
          <w:i/>
          <w:iCs/>
          <w:noProof/>
        </w:rPr>
        <w:t xml:space="preserve">изолирована </w:t>
      </w:r>
      <w:r w:rsidRPr="00EB3BF5">
        <w:rPr>
          <w:rFonts w:ascii="Times New Roman CYR" w:hAnsi="Times New Roman CYR" w:cs="Times New Roman CYR"/>
          <w:noProof/>
        </w:rPr>
        <w:t>от муладхары, от воздействий всех центров, кроме брахмарандры и сахасрары. Эта полная изоляция сушумны принесет возможность достигнуть степени полного Архата. Я не стремлюсь стать Архатом, полным Архатом, ибо я понимаю чудовищную ответственность и чувство одиночества среди людей. Но меня не спрашивают, и процесс продолжается. Помощники Оттуда так необходимы!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Урусвати должна сказать Моим дочерям Мое Слово. Они должны сохранять спокойствие. Карма Мира </w:t>
      </w:r>
      <w:r w:rsidRPr="00EB3BF5">
        <w:rPr>
          <w:rFonts w:ascii="Times New Roman CYR" w:hAnsi="Times New Roman CYR" w:cs="Times New Roman CYR"/>
          <w:i/>
          <w:iCs/>
          <w:noProof/>
        </w:rPr>
        <w:t xml:space="preserve">четко обозначилась. </w:t>
      </w:r>
      <w:r w:rsidRPr="00EB3BF5">
        <w:rPr>
          <w:rFonts w:ascii="Times New Roman CYR" w:hAnsi="Times New Roman CYR" w:cs="Times New Roman CYR"/>
          <w:noProof/>
        </w:rPr>
        <w:t xml:space="preserve">Моя Мощь сотрудничает с Космическими Силами и может легко обуздать их. </w:t>
      </w:r>
      <w:r w:rsidRPr="00EB3BF5">
        <w:rPr>
          <w:rFonts w:ascii="Times New Roman CYR" w:hAnsi="Times New Roman CYR" w:cs="Times New Roman CYR"/>
          <w:i/>
          <w:iCs/>
          <w:noProof/>
        </w:rPr>
        <w:t xml:space="preserve">Ничто </w:t>
      </w:r>
      <w:r w:rsidRPr="00EB3BF5">
        <w:rPr>
          <w:rFonts w:ascii="Times New Roman CYR" w:hAnsi="Times New Roman CYR" w:cs="Times New Roman CYR"/>
          <w:noProof/>
        </w:rPr>
        <w:t xml:space="preserve">не коснется </w:t>
      </w:r>
      <w:r w:rsidRPr="00EB3BF5">
        <w:rPr>
          <w:rFonts w:ascii="Times New Roman CYR" w:hAnsi="Times New Roman CYR" w:cs="Times New Roman CYR"/>
          <w:i/>
          <w:iCs/>
          <w:noProof/>
        </w:rPr>
        <w:t xml:space="preserve">Моих Дочерей </w:t>
      </w:r>
      <w:r w:rsidRPr="00EB3BF5">
        <w:rPr>
          <w:rFonts w:ascii="Times New Roman CYR" w:hAnsi="Times New Roman CYR" w:cs="Times New Roman CYR"/>
          <w:noProof/>
        </w:rPr>
        <w:t>и не случится с ними». Перевод весьма приблизительный, кроме того, я так устала, спазмы в моей руке продолжаются. Пожалуйста, скажите Аиде, что я получила ее прелестное письмо и очень скоро напишу ей. Она чудесный дух.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мои любимые, и держу Вас в моем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нежной любовью.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6A6941">
      <w:pPr>
        <w:rPr>
          <w:noProof/>
        </w:rPr>
      </w:pPr>
    </w:p>
    <w:p w:rsidR="00273A62" w:rsidRPr="00EB3BF5" w:rsidRDefault="00273A62" w:rsidP="00914CEC">
      <w:pPr>
        <w:pStyle w:val="a"/>
      </w:pPr>
      <w:bookmarkStart w:id="462" w:name="_Toc242177041"/>
      <w:r w:rsidRPr="00EB3BF5">
        <w:t>153</w:t>
      </w:r>
      <w:bookmarkEnd w:id="462"/>
    </w:p>
    <w:p w:rsidR="00273A62" w:rsidRPr="00EB3BF5" w:rsidRDefault="00273A62" w:rsidP="00914CEC">
      <w:pPr>
        <w:pStyle w:val="a0"/>
        <w:ind w:firstLine="0"/>
      </w:pPr>
      <w:bookmarkStart w:id="463" w:name="_Toc242177042"/>
      <w:r w:rsidRPr="00EB3BF5">
        <w:t>Е.И.Рерих – А.Я.Принцис</w:t>
      </w:r>
      <w:bookmarkEnd w:id="463"/>
    </w:p>
    <w:p w:rsidR="00273A62" w:rsidRPr="00EB3BF5" w:rsidRDefault="00273A62" w:rsidP="00914CEC">
      <w:pPr>
        <w:pStyle w:val="Date"/>
        <w:ind w:firstLine="0"/>
      </w:pPr>
      <w:bookmarkStart w:id="464" w:name="_Toc242177043"/>
      <w:r w:rsidRPr="00EB3BF5">
        <w:t>19 апреля 1953 г.</w:t>
      </w:r>
      <w:bookmarkEnd w:id="46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Аидочка, Ваши прелестные письма несут нежный аромат чистоты Вашей души и дают радость сердцу моему. Я часто думаю о Вас и хотела бы прижать Вас к сердцу и вдохнуть новые силы для следования по пути страстного приближения к истинному счастью любви и Служения Тому, Чей Луч помогает нам проходить среди трудностей и опасностей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Храните, родная, в сердце неугасимый огонек Любви к Красоте и Величию Облика, живущего в наших сердцах.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 этот помогает Вам во всем и приведет к сужденному. Сказано, что «некоторая перемена в Вашей жизни обозначится скоро и Вы оявитесь в своей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родная, продолжайте трудиться, как если бы Вы оставались в этом месте на продолжительное время. Прекрасный труд – лучший рычаг для всех подвижек. По-видимому, возможность сноситься с северными странами откроется скоро, не забудьте тогда послать и мой самый сердечный привет нашим лучшим друзьям. Все они живут в моем сердце, каждый имеет свой уголок.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тревожьтесь чрезмерно, но и не отрывайтесь от нашей Земли. Много красоты среди самого страстного горя, и лучшие цветы расцветут на новой, очищенной страданиями ниве. Любите, любите, любите Красоту и Величие Облика, нами всеми любимого и поверх всего почитаемого. Цветы сердца – лучшее приношение, и самые скромные цветы собирают лучший аромат. Пусть глаза сердца Вашего видят этот чудесный Облик и внутреннее ухо ловит шепот Голоса Безмолвия. Истинно, не ведаем часа, когда сердце наше может воспринять посылаемые сокровища Любви и лучшего Знания, они льются непрестанно. Но, увы, часто физическое сердце наше слишком слабо для принятия этих тончайших, но мощных вибраций. Но мы знаем, что Великий Владыка не пропустит момента, когда что можно дать по состоянию нашего организма.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Ваше сердце. Принимали ли Вы строфант? Если нет, попробуйте принимать по одной пилюле два раза в день целую неделю, потом три пилюли в день тоже одну неделю и, наконец, по две пилюли два раза в день в течение двух недель. После чего начните уменьшать по одной пилюле каждую неделю. Напишите, как будете чувствовать себя после такого курса лечения.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насколько Катрин и Гизела любят Вашего мальчика и Вас, родная. Не тревожьтесь разными привходящими обстоятельствами, все сложится лучше, чем мы предполагаем. Любите, и пусть Вашим Мантрамом будет – «Люблю Тебя, Владыка, да будет Воля Твоя». Благодарность – самое редкое и мощное чувство после Любви, потому учите этому чувству Вашего мальчика. Пусть с ранних лет привыкает благодарить Того, Кто неотступно следит за сердцами, преданными в Любви и Красоте.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Аидочка, часто, очень часто мысли мои около Вас. Люблю Вашу карточку, на которой Вы читаете книгу, лежа на траве.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Истинно, мое сердце тянется к Вам в ласке, в желании дать Вам радость. Сказано: «Ояви ей уверенность новую в Моей Новой Помощи».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Великое и Мудрое пошлет вовремя радость Вам, родная. Огонек Ваш может разгореться и стать Огненным Лотосом, но такая мощь опасна раньше времени, она может сжечь Ваш нежный организм, потому берегите сердце, ничем не надрывайте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прижимаю Вас к сердцу, родная, и шлю лучшие мужественные мысли и силу терпения. Да хранит Вас Любовь Ваша.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Светлого,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организм сейчас очень напряжен из-за неоконченного еще переустройства в моей нервной системе. Сердце мое не позволяет никакого ускорения процесса во мне. Не могу еще свободно передвигаться, и всякое усилие мне трудно. Но это пройдет.</w:t>
      </w:r>
    </w:p>
    <w:p w:rsidR="00273A62" w:rsidRPr="00EB3BF5" w:rsidRDefault="00273A62" w:rsidP="006A6941">
      <w:pPr>
        <w:rPr>
          <w:noProof/>
        </w:rPr>
      </w:pPr>
    </w:p>
    <w:p w:rsidR="00273A62" w:rsidRPr="00EB3BF5" w:rsidRDefault="00273A62" w:rsidP="00914CEC">
      <w:pPr>
        <w:pStyle w:val="a"/>
      </w:pPr>
      <w:bookmarkStart w:id="465" w:name="_Toc242177044"/>
      <w:r w:rsidRPr="00EB3BF5">
        <w:t>154</w:t>
      </w:r>
      <w:bookmarkEnd w:id="465"/>
    </w:p>
    <w:p w:rsidR="00273A62" w:rsidRPr="00EB3BF5" w:rsidRDefault="00273A62" w:rsidP="00914CEC">
      <w:pPr>
        <w:pStyle w:val="a0"/>
        <w:ind w:firstLine="0"/>
      </w:pPr>
      <w:bookmarkStart w:id="466" w:name="_Toc242177045"/>
      <w:r w:rsidRPr="00EB3BF5">
        <w:t>Е.И.Рерих – В.Л.Дутко</w:t>
      </w:r>
      <w:bookmarkEnd w:id="466"/>
    </w:p>
    <w:p w:rsidR="00273A62" w:rsidRPr="00EB3BF5" w:rsidRDefault="00273A62" w:rsidP="00914CEC">
      <w:pPr>
        <w:pStyle w:val="Date"/>
        <w:ind w:firstLine="0"/>
      </w:pPr>
      <w:bookmarkStart w:id="467" w:name="_Toc242177046"/>
      <w:r w:rsidRPr="00EB3BF5">
        <w:t>28 апреля 1953 г.</w:t>
      </w:r>
      <w:bookmarkEnd w:id="46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получила Ваше письмо от 8 апреля и сразу захотела ответить, но была остановлена в моем порыве. Было Сказано: «Подожди писать. Она сама должна решить и избрать свой путь». И я ждала Вашего второго письма, но оно не пришло.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я была очень огорчена, ибо почуяла, что устремление Ваше к Великому Владыке недостаточно глубоко. И Вы правы, любовь к ответному земному чувству, конечно, проявляется, только когда такие притяжения не замерли в нас окончательно.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ничто и никто не может дать нам того счастья и полноты бытия, которые мы получаем при приближении к Источнику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 Великого Владыки есть Луч Космический, Луч Любви. Он как Луч Солнца разлит в пространстве, и каждый получает ответ на свою сердечную мольбу в полном соответствии с мощью нашего сердечного устремления.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не люблю назиданий, но, Родная, Вы сами понимаете, какую неомраченную любовь должно посылать Тому, Кто является в полном смысле Владыкою Сострадания и Любви. Сказано: «Она должна сама понять, что Мое Руководство и Беседа с Моим Учеником лучшим невозможны, если она не откажется от земных и астральных поклонников»... и защита Лучами возможна от таких посетителей только при Вашем сильном желании не допустить такого вторжения. И лучший способ недопущения, конечно, развитие еще большего сердечного пламени.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отойдите мужественно от старых притяжений чувств земных. Изживите их, и вся чистая радость и счастье будут Вашим уделом.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огонь сердца испепелит все ненужное. Кундалини можно возжечь только при полном молчании половых чувств.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так хотелось бы охранить Вас от новых увлечений. Знаю силу Вашего магнетизма и чувство нездорового удовлетворения, которое получается при каждом новом доказательстве его воздействия. Но наступит ступень, когда эти уявления станут претить, когда Вы будете тяготиться вызываемой Вами любовью. И чувство тягости, граничащее иногда с физическим отвращением, претворится в полное равнодушие. Тогда только наступит полное освобождение от земных уз. И, право, это не так трудно, когда сердце горит всеми огнями преданности и любви Надземной.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прислушайтесь к своему сердцу. Вы не одиноки, и около Вас самый близкий Вам Дух, и Вы любите его Луч, посылаемый Вам с помощью Великого Владыки. По этому Лучу придет вся радость. Но не отгоните его неподобающими вибрациями.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Вчера послала Вам для Миши воздушной почтой магический кинжал. Удалось достать очень древний из хорошего сплава металлов. Главное в этих кинжалах – это сила сплава. Сказано, что кинжал принадлежал хорошему Ламе и Миша может иметь его при себе. Но он не должен позволять трогать его. Пусть ничья рука, кроме его и Вашей, не касается кинжала.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 сном он может просить Великого Владыку послать ему мужество и мощь служить Владыке на пользу человечества. Такая энергия молитвы наслоится на металле кинжала, и он станет ему настоящим талисманом, охраняющим и несущим ему необходимую силу во всем. Талисман – очень научное понятие и предмет. Металлы прекрасно вбирают и наслаивают вибрации, посылаемые 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Дайте Мише кусок пурпурового шелка, пусть завернет в него кинжал и держит в &lt;...&gt;</w:t>
      </w:r>
      <w:r w:rsidRPr="00EB3BF5">
        <w:rPr>
          <w:rStyle w:val="FootnoteReference"/>
          <w:rFonts w:ascii="Times New Roman CYR" w:hAnsi="Times New Roman CYR" w:cs="Times New Roman CYR"/>
          <w:noProof/>
        </w:rPr>
        <w:footnoteReference w:id="284"/>
      </w:r>
      <w:r w:rsidRPr="00EB3BF5">
        <w:rPr>
          <w:rFonts w:ascii="Times New Roman CYR" w:hAnsi="Times New Roman CYR" w:cs="Times New Roman CYR"/>
          <w:noProof/>
        </w:rPr>
        <w:t xml:space="preserve"> месте и вдали от любопытных глаз. Этот кинжал при случае может и Вас охранить от нежелательного потустороннего посещения.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буду ждать Вашего следующего письма.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 36 и 37. Прочла весь отдел писем в Европу. Поправок почти нет. В одном среди самых первых мне хотелось бы перестроить всю фразу для большей ясности смысла ее. Не имею сейчас поправку эту под рукою, но найду и пошлю ее Вам. По-прежнему слышу одобрение Вашего перевода. Конечно, сама я не знаток языка, но радуюсь, читая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хотелось бы мне иметь Введение к письмам. Оно было написано Н.К.</w:t>
      </w:r>
      <w:r w:rsidRPr="00EB3BF5">
        <w:rPr>
          <w:rStyle w:val="FootnoteReference"/>
          <w:rFonts w:ascii="Times New Roman CYR" w:hAnsi="Times New Roman CYR" w:cs="Times New Roman CYR"/>
          <w:noProof/>
        </w:rPr>
        <w:footnoteReference w:id="285"/>
      </w:r>
      <w:r w:rsidRPr="00EB3BF5">
        <w:rPr>
          <w:rFonts w:ascii="Times New Roman CYR" w:hAnsi="Times New Roman CYR" w:cs="Times New Roman CYR"/>
          <w:noProof/>
        </w:rPr>
        <w:t xml:space="preserve"> Когда друзья решили издать эти письма, они обратились к Н.К. с просьбою указать им, как лучше написать им это Введение. Н.К. сразу написал и послал им как один из образцов, не думая, что оно так понравится друзьям, что они не захотят иметь другого. Мне оно дорого именно потому, что оно написано было Н.К., моим лучшим Другом и Сотрудником в моей нелегкой, но чудесной жизни, прошедшей под Лучом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Пишите, Родная, не стесняйтесь раскрыть Вашу душу. Ведь я истинно Мать и близкая Другиня Вам и всегда могу послать нужные Вам Слова. Конечно, Вы сами можете иметь их, но подтверждения всегда ценны.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Сердце мое говорит сердцу Вашему – не горюйте, но радуйтесь заботе о Вас. Радость придет.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здоровье, не утомляйтесь и дорожите каждым мгновением тишины и покоя. Год будущий принесет много перемен. Наслаждайтесь тихими днями.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Светлого.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2548AD">
      <w:pPr>
        <w:rPr>
          <w:noProof/>
        </w:rPr>
      </w:pPr>
    </w:p>
    <w:p w:rsidR="00273A62" w:rsidRPr="00EB3BF5" w:rsidRDefault="00273A62" w:rsidP="00914CEC">
      <w:pPr>
        <w:pStyle w:val="a"/>
      </w:pPr>
      <w:bookmarkStart w:id="468" w:name="_Toc242177047"/>
      <w:r w:rsidRPr="00EB3BF5">
        <w:t>155</w:t>
      </w:r>
      <w:bookmarkEnd w:id="468"/>
    </w:p>
    <w:p w:rsidR="00273A62" w:rsidRPr="00EB3BF5" w:rsidRDefault="00273A62" w:rsidP="00914CEC">
      <w:pPr>
        <w:pStyle w:val="a0"/>
        <w:ind w:firstLine="0"/>
      </w:pPr>
      <w:bookmarkStart w:id="469" w:name="_Toc242177048"/>
      <w:r w:rsidRPr="00EB3BF5">
        <w:t>Е.И.Рерих – Б.Н. и Н.И. Абрамовым</w:t>
      </w:r>
      <w:bookmarkEnd w:id="469"/>
    </w:p>
    <w:p w:rsidR="00273A62" w:rsidRPr="00EB3BF5" w:rsidRDefault="00273A62" w:rsidP="00914CEC">
      <w:pPr>
        <w:pStyle w:val="Date"/>
        <w:ind w:firstLine="0"/>
      </w:pPr>
      <w:bookmarkStart w:id="470" w:name="_Toc242177049"/>
      <w:r w:rsidRPr="00EB3BF5">
        <w:t>6 мая 1953 г.</w:t>
      </w:r>
      <w:bookmarkEnd w:id="47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Борис и Ниночка, получила на днях Ваше письмо от 19 апреля. Ваша весточка эта огорчила меня, ибо сын мой допустил отягощение своего сердца недостойным чувством подозрительности. Справедливости ради должна сказать, что заподозренное лицо за все время нашей с нею переписки ни разу не допустила критики, ни одного недоброго слова по отношению к кому-либо из сотрудников. Она была названа «прекрасной сотрудницей», и я принимаю ее такой.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Гоните, родной, подозрительность и уныние, не давайте им укрепляться в Вашем сердце. Мой сын должен являть распознавание, но не подозрительность. Распознавание есть наблюдение и знание, но подозрительность уявляет начало недоверия и разрушения. Также и ярое Слово о лучшем заработке исполнится, но срок никогда не бывает оповещен в силу особой охраны его. Всякое преждевременное оповещение, и особенно на земном плане, широко распространяется во многих близлежащих сферах, где много желающих проявить свою деятельность, и большею частью с целью утяжеления кармы.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Срок не может быть также оповещен, иначе необходимая напряженность наших способностей замрет и совершенствование их остановится. Ярая напряженность в труде или в ожидании уже являет некоторую согласованность с космическим ритмом, и наше внутреннее тогда напряженное существо страстно совершенствуется. Явите, родной, некоторую напряженность с космическим ритмом. Для избежания уныния такая согласованность необходима. Но напряжение такое необходимо согласовать со своими физическими силами. Перегружение последних может ослабить и внутреннее напряжение.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Явите лучшее понимание и поймите и примените спокойное отношение ко всему окружающему. Поймите, что значит являть космическое спокойствие. Оно становится легко достижимым при яром сотрудничестве с Великим Владыкой. Но гоните, прежде всего, уныние, сомнение и подозрительность, все они из одного гнезда. Будьте мужественны, будьте тверды в своей вере, в доверии к Руке Водящей и Охраняющей Вас. Непоколебимое доверие есть уже сотрудничество с Великим Владыкой. Сотрудничество это совершенно исключает всякий страх и сомнение.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Порадовалась, что Вы понимаете, насколько мы учимся именно на жизни, и нет лучшего Учителя и Пробного Камня. И только Доверие в Руку Водящую несет нас поверх всех трудностей.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тушите Вашего внутреннего горения никакими сомнениями и опасениями. Не ослабляйте себя, помните об испытаниях, через которые мы все проходим, если хотим стать настоящими учениками. Помните, что было Сказано Вам о пути Архата. Он Вам открыт, если пройдете успешно этот земной путь. Вы имеете знаки высокого Доверия, неужели усомнитесь в Благости и Помощи, Вам посылаемых?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Путь Карма Йоги и путь Бхакти Йоги немного разнятся. Но путь Бхакти несет скорее к Цели, и потому продвижения на этом пути следуют скорее, но болезненнее, и на самых высоких ступенях приходится проходить через большие страдания, кроме того, на этом пути требуется соблюдение особых физических условий в разные периоды прохождения этим путем. Но, конечно, достижения настолько прекрасны, что страдания становятся желанными, ибо они приводят близко, близко к цели, к слиянию в Духе в Огненном Мире... Передаю Вам Слово Великого Владыки: «Пусть Ниночка чует Мою заботу о ней и не тревожится ничем, и яро все сложится прекрасно... Ярая страна тут оявится самой безопасной во всех отношениях. Многие летят, как мотыльки, на свою гибель, ослепленные золотом и эфемерным благоденствием». Также Слово Борису: «Яро надеюсь, что Сын мой оявит терпение и мужество на пути, ему тут оявленном».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Сын мой Борис должен подойти много ближе. Не должен затемняться призраками, навеянными неведением. Свет в Книгах Жизни. Читайте их больше. Вникайте сердцем. Прилагаю параграф из «Надземного»: «Урусвати знает, что эволюция должна быть добровольной. Никакое насилие не может входить в круг эволюции. Люди не желают понять, что эта основа касается всех видов эволюции. Каждая, даже малая эволюция, связана с великой космической эволюцией. Пусть зачинатели войны подумают, в какую бездну они толкают планету. Даже если война захватывает лишь несколько стран, она все-таки приносит разложение всей планеты. Можно проследить, какие усовершенствования жизни были пресечены бывшими войнами!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нужны судороги там, где может происходить здоровое преуспеяние. Ощущение боли наполняет все Пространство. Взрывы потрясают Лабораторию, где творится оздоровление народов! Пусть люди подумают – не разрушают ли они нечто неповторяемое, может быть, веками слагавшееся Мудрыми?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Легко разрушить, но не принято мыслить в космическом объеме. Пора представить себе, какой вред произойдет в Тонком Мире! Явим углубленное понимание связи двух Миров. Сказано, что эволюция должна быть добровольной, поймите это во всех значениях. Эволюция не только должна быть свободной от насилия, но и должна быть преисполнена доброй воли.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Некоторые полагают, что эволюция творится столь Высшими Силами, что человеческое участие бесцельно. Такое заблуждение полно пагубных следствий. Люди должны быть соучастниками эволюции. Люди должны напрячь добрую волю, чтобы присоединить к потоку высших энергий и свои накопленные силы.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Человек не может быть безучастным в отношении совершенствования жизни. Человек, как страж усовершенствования, должен стоять на дозоре. Нужно понять, что проклятия и осуждения будут плохим оружием.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видеть, как складывается карма народов. Те, которые много проклинали, те собирают тяжкую тучу над собою. Эволюция есть ПРЕТВОРЕНИЕ ДОБРА. Пусть каждый человек помыслит, что он считает наилучшим добром. Пусть он вначале может ошибиться и принять за добро излишество САМОСТИ. Но если он углубит свое размышление добросовестно, то в конечном смысле он найдет в себе искры Общего Блага.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будем требовать сложных наименований и размышлений, эволюция гармонична и проста в Красоте Целесообразности. Так мы потрудимся для Общего Блага, зная, что каждое искреннее желание добра уже будет действенною лептою. При этом мы научимся доброжелательству. Мыслитель говорил: "Если мы соберем все горькие травы, то и похлебка будет горчайшей"»</w:t>
      </w:r>
      <w:r w:rsidRPr="00EB3BF5">
        <w:rPr>
          <w:rStyle w:val="FootnoteReference"/>
          <w:rFonts w:ascii="Times New Roman CYR" w:hAnsi="Times New Roman CYR" w:cs="Times New Roman CYR"/>
          <w:noProof/>
        </w:rPr>
        <w:footnoteReference w:id="286"/>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родные, постараемся собрать лишь прекрасные благоухающие травы, полезные во всех применениях их. Научимся доброжелательству. Аура наша привлечет и лучших пособников.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Стараюсь вдохнуть новую волну бодрости и мужества, сердечный привет Вашим сотрудникам.</w:t>
      </w:r>
    </w:p>
    <w:p w:rsidR="00273A62" w:rsidRPr="00EB3BF5" w:rsidRDefault="00273A62" w:rsidP="00533F34">
      <w:pPr>
        <w:rPr>
          <w:noProof/>
        </w:rPr>
      </w:pPr>
    </w:p>
    <w:p w:rsidR="00273A62" w:rsidRPr="00EB3BF5" w:rsidRDefault="00273A62" w:rsidP="00914CEC">
      <w:pPr>
        <w:pStyle w:val="a"/>
      </w:pPr>
      <w:bookmarkStart w:id="471" w:name="_Toc242177050"/>
      <w:r w:rsidRPr="00EB3BF5">
        <w:t>156</w:t>
      </w:r>
      <w:bookmarkEnd w:id="471"/>
    </w:p>
    <w:p w:rsidR="00273A62" w:rsidRPr="00EB3BF5" w:rsidRDefault="00273A62" w:rsidP="00914CEC">
      <w:pPr>
        <w:pStyle w:val="a0"/>
        <w:ind w:firstLine="0"/>
      </w:pPr>
      <w:bookmarkStart w:id="472" w:name="_Toc242177051"/>
      <w:r w:rsidRPr="00EB3BF5">
        <w:t>Е.И.Рерих – В.Л.Дутко</w:t>
      </w:r>
      <w:bookmarkEnd w:id="472"/>
    </w:p>
    <w:p w:rsidR="00273A62" w:rsidRPr="00EB3BF5" w:rsidRDefault="00273A62" w:rsidP="00914CEC">
      <w:pPr>
        <w:pStyle w:val="Date"/>
        <w:ind w:firstLine="0"/>
      </w:pPr>
      <w:bookmarkStart w:id="473" w:name="_Toc242177052"/>
      <w:r w:rsidRPr="00EB3BF5">
        <w:t>1 июня 1953 г.</w:t>
      </w:r>
      <w:bookmarkEnd w:id="47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моя, получила Ваше радостное для меня письмо от 18 мая, также и прекрасно переведенное «Вступление» и два письма №№ 38 и 39.</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писала, ибо находилась в тяжком состоянии нового ужасного космического напряжения. Снова было запрещено малейшее напряжение – физическое и умственное, так я и сидела в кресле и забывалась в сонливости, обуревавшей меня в течение всего дня. Организм проходил через последнее(?!) переустройство. Необходимо было еще «сместить некоторые ножные центры и подтянуть некоторые артерии вверх...». Врачи примут меня за сумасшедшую за такие ненаучные утверждения!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слаба после уявления новой волны космического напряжения в моих центрах, и сердце оявило соответствующее напряжение. Процесс смещения некоторых ножных центров выразился в длительном болезненном ощущении при передвижении и вообще при движениях ног. Главное, мне тяжело лишиться некоторой самостоятельности в действиях, быть в зависимости от других даже в моей работе. Не могу достать сама то, что мне нужно, не могу просматривать и перекладывать материалы. Но сегодня мне лучше, вероятно, скоро пройдет. Спешу послать Вам коротенькую весточку и поблагодарить Мишу за его внимание.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очень была тронута посылкою флакона духов, так, «Красная роза» при мне! Флакон стоит недалеко от моего рабочего стола, и аромат доносится до меня при малейшем движении воздуха в мою сторону. И мысль моя летит к Вам и Мише, несет Вам волну нежности и силы духовной. Но милый мальчик не должен был так разоряться, ведь духи сейчас ужасно дороги!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Рада, что кинжал подошел к его ауре. Надо, чтобы он его полюбил, тогда кинжал станет талисманом, своего рода магическим жезлом, останавливающим ток враждебной силы, будет охранять его от посторонних влияний и уявится проводником прекрасной силы и лучших Посылок ее. Металлы – прекрасные проводники.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Поэтому Мишенька получит и лучшую укрепляющую силу, когда начнет посылать Великому Владыке свою любовь и окружать этой лучшей силою и свой кинжал.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радовалась Вашими духовными борениями и переживаниями, лишь в них мы черпаем новые силы. Идите, Родная, своим путем. Путем любви и великого доверия, и все распознание придет. Много будет прекрасных откровений и озарений! Прекрасен Ваш Мантрам, не уставайте повторять его! Он – защита от многого.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Очень устала от писания на машинке. Но не хотела доверить письма никому. Обнимаю и крепко целую Вас обоих. Берегите друг друга.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533F34">
      <w:pPr>
        <w:rPr>
          <w:noProof/>
        </w:rPr>
      </w:pPr>
    </w:p>
    <w:p w:rsidR="00273A62" w:rsidRPr="00EB3BF5" w:rsidRDefault="00273A62" w:rsidP="00914CEC">
      <w:pPr>
        <w:pStyle w:val="a"/>
      </w:pPr>
      <w:bookmarkStart w:id="474" w:name="_Toc242177053"/>
      <w:r w:rsidRPr="00EB3BF5">
        <w:t>157</w:t>
      </w:r>
      <w:bookmarkEnd w:id="474"/>
    </w:p>
    <w:p w:rsidR="00273A62" w:rsidRPr="00EB3BF5" w:rsidRDefault="00273A62" w:rsidP="00914CEC">
      <w:pPr>
        <w:pStyle w:val="a0"/>
        <w:ind w:firstLine="0"/>
      </w:pPr>
      <w:bookmarkStart w:id="475" w:name="_Toc242177054"/>
      <w:r w:rsidRPr="00EB3BF5">
        <w:t>Е.И.Рерих – С.Н.Рериху и Д.Рани Рерих</w:t>
      </w:r>
      <w:bookmarkEnd w:id="475"/>
    </w:p>
    <w:p w:rsidR="00273A62" w:rsidRPr="00EB3BF5" w:rsidRDefault="00273A62" w:rsidP="00914CEC">
      <w:pPr>
        <w:pStyle w:val="Date"/>
        <w:ind w:firstLine="0"/>
      </w:pPr>
      <w:bookmarkStart w:id="476" w:name="_Toc242177055"/>
      <w:r w:rsidRPr="00EB3BF5">
        <w:t>11 июня 1953 г.</w:t>
      </w:r>
      <w:bookmarkEnd w:id="47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мой Светуня и милый Вузлик, спасибо за письма и все посылки. Очень волновались, когда услышали о Вашем неожиданном путешествии вброд по реке! Послали экспресс-телеграмму, но не получили ответа. По счастью, пришла Ваша телеграмма из Калькутты и затем письмо. Родные мои, часто </w:t>
      </w:r>
      <w:r w:rsidRPr="00EB3BF5">
        <w:rPr>
          <w:rFonts w:ascii="Times New Roman CYR" w:hAnsi="Times New Roman CYR" w:cs="Times New Roman CYR"/>
          <w:i/>
          <w:iCs/>
          <w:noProof/>
        </w:rPr>
        <w:t xml:space="preserve">пишу </w:t>
      </w:r>
      <w:r w:rsidRPr="00EB3BF5">
        <w:rPr>
          <w:rFonts w:ascii="Times New Roman CYR" w:hAnsi="Times New Roman CYR" w:cs="Times New Roman CYR"/>
          <w:noProof/>
        </w:rPr>
        <w:t xml:space="preserve">Вам мысленно самые нежные письма, но приняться за перо или машинку было трудно. Дня через три, четыре после Вашего отъезда боли в ногах усилились, и я с большой опаской могла передвигаться, а потом пришлось засесть наверху, очень было трудно. Сегодня мне немного лучше, как было при Вас, но не могу еще подыматься по лестнице. Общее самочувствие неплохое, только обуревает страшная сонливость, почти целыми днями дремлю. Монсун тоже уже действует, становится душно и жарко. Во вторник посетил нас Ваш друг Мафьюс, мне захотелось повидать его, и я спустилась вниз, но это было неудачно, подымаясь к себе наверх, я натрудила ногу, не думала, что мне будет так трудно подняться. Упор на одну ногу сделал свое дело, я натрудила </w:t>
      </w:r>
      <w:r w:rsidRPr="00EB3BF5">
        <w:rPr>
          <w:rFonts w:ascii="Times New Roman CYR" w:hAnsi="Times New Roman CYR" w:cs="Times New Roman CYR"/>
          <w:i/>
          <w:iCs/>
          <w:noProof/>
        </w:rPr>
        <w:t xml:space="preserve">связки </w:t>
      </w:r>
      <w:r w:rsidRPr="00EB3BF5">
        <w:rPr>
          <w:rFonts w:ascii="Times New Roman CYR" w:hAnsi="Times New Roman CYR" w:cs="Times New Roman CYR"/>
          <w:noProof/>
        </w:rPr>
        <w:t xml:space="preserve">на правой ноге, и сейчас она распухла и болит как бы от растяжения связок. Друг Ваш нам очень понравился. Приятно было встретить воспитанного и культурного человека. Конечно, никаких трудных тем и положений мы не затрагивали и не хотели омрачать его невеселыми прогнозами, ведь идущий год пройдет без опасности столкновений. Он рассказал о болезни своей жены. Несомненно, что допущенные вспрыскивания отравили ее головные </w:t>
      </w:r>
      <w:r w:rsidRPr="00EB3BF5">
        <w:rPr>
          <w:rFonts w:ascii="Times New Roman CYR" w:hAnsi="Times New Roman CYR" w:cs="Times New Roman CYR"/>
          <w:i/>
          <w:iCs/>
          <w:noProof/>
        </w:rPr>
        <w:t xml:space="preserve">гланды, </w:t>
      </w:r>
      <w:r w:rsidRPr="00EB3BF5">
        <w:rPr>
          <w:rFonts w:ascii="Times New Roman CYR" w:hAnsi="Times New Roman CYR" w:cs="Times New Roman CYR"/>
          <w:noProof/>
        </w:rPr>
        <w:t>и отравление это очень трудно изжить, особенно при склонности к алкогольным напиткам. Конечно, мы этого не сказали ему. Но, несомненно, врачи не смогут тут помочь. Он хочет испробовать лечение гипнозом. Что же, может быть, оно немного поможет или облегчит общее самочувствие.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Он милый человек, и хотелось бы помочь ему. Мы говорили о твоем искусстве и, конечно, в самых высоких тонах. Он очень удивлялся и досадовал, что ты не показал ему твоих картин. Он видел только у Брауна один или два этюда.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показался тебе портрет главы после того, как ты видел его сейчас? Придется ли что изменить?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Относительно основания Буддийского центра в Калимпонге в связи с Шантиникетаном я не строила никаких иллюзий. И то, что мы слышим сейчас от приезжающих профессоров из Калькутты и посещавших Шантиникетан, довольно мрачно. Везде происходят сокращения деятельности, и особенно в Отделах Восточных языков. Все урезывается, кроме того, везде страшные интриги. Это знак недобрый. Юрий, вероятно, пишет тебе подробно. Он очень огорчен, ибо мечтал внести свою лепту. Ну, потерпим еще! </w:t>
      </w:r>
      <w:r w:rsidRPr="00EB3BF5">
        <w:rPr>
          <w:rFonts w:ascii="Times New Roman CYR" w:hAnsi="Times New Roman CYR" w:cs="Times New Roman CYR"/>
          <w:i/>
          <w:iCs/>
          <w:noProof/>
        </w:rPr>
        <w:t xml:space="preserve">Будет праздник и на нашей Улице! Да еще какой! </w:t>
      </w:r>
      <w:r w:rsidRPr="00EB3BF5">
        <w:rPr>
          <w:rFonts w:ascii="Times New Roman CYR" w:hAnsi="Times New Roman CYR" w:cs="Times New Roman CYR"/>
          <w:noProof/>
        </w:rPr>
        <w:t>Знаки из нашей страны утешительные, стараются показать некоторую либеральность. Это создает лучшую атмосферу. Так, даже допустили частную торговлю хуторянам в Восточной Пруссии и разные другие облегчения повсеместно. Стремятся утвердить лучшую законность.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Стыдно признаться, что это время я никому не писала. Не писала и Катрин о бумаге и твоих танках</w:t>
      </w:r>
      <w:r w:rsidRPr="00EB3BF5">
        <w:rPr>
          <w:rStyle w:val="FootnoteReference"/>
          <w:rFonts w:ascii="Times New Roman CYR" w:hAnsi="Times New Roman CYR" w:cs="Times New Roman CYR"/>
          <w:noProof/>
        </w:rPr>
        <w:footnoteReference w:id="287"/>
      </w:r>
      <w:r w:rsidRPr="00EB3BF5">
        <w:rPr>
          <w:rFonts w:ascii="Times New Roman CYR" w:hAnsi="Times New Roman CYR" w:cs="Times New Roman CYR"/>
          <w:noProof/>
        </w:rPr>
        <w:t>, но напишу на этой неделе. Она и Гизела пишут трогательные письма. Гизела писала, что было приятно увидеть друга Бхатнагара. Он провел у них один день на фарме. Подробностей этого визита от Катрин еще не имею. Гизела писала, что он страшно занят всякими разъездами по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Ну, теперь наши дела и местные сплетни. Греческий принц уехал в Афганистан. Принцесса осталась, но будто бы через две недели поедет к нему. Оба страшно обижены на Светика, что </w:t>
      </w:r>
      <w:r w:rsidRPr="00EB3BF5">
        <w:rPr>
          <w:rFonts w:ascii="Times New Roman CYR" w:hAnsi="Times New Roman CYR" w:cs="Times New Roman CYR"/>
          <w:i/>
          <w:iCs/>
          <w:noProof/>
        </w:rPr>
        <w:t xml:space="preserve">он не простился с ними. </w:t>
      </w:r>
      <w:r w:rsidRPr="00EB3BF5">
        <w:rPr>
          <w:rFonts w:ascii="Times New Roman CYR" w:hAnsi="Times New Roman CYR" w:cs="Times New Roman CYR"/>
          <w:noProof/>
        </w:rPr>
        <w:t xml:space="preserve">Сейчас был телефон от Ирины Александровны с новой порцией обиды на Светика и нас, будто бы мы не желаем видеть ее. Петр Георгиевич решил отомстить и, сообщив накануне о своем отъезде и что он приедет проститься, не приехал и позвонил по телефону, что мотор его задержался и он не в состоянии приехать. Одним словом, как говорят – кошка пробежала. Не люблю я этих никчемных обид!! Когда в них умер интерес к Тибету, между нами не остается </w:t>
      </w:r>
      <w:r w:rsidRPr="00EB3BF5">
        <w:rPr>
          <w:rFonts w:ascii="Times New Roman CYR" w:hAnsi="Times New Roman CYR" w:cs="Times New Roman CYR"/>
          <w:i/>
          <w:iCs/>
          <w:noProof/>
        </w:rPr>
        <w:t xml:space="preserve">никакой </w:t>
      </w:r>
      <w:r w:rsidRPr="00EB3BF5">
        <w:rPr>
          <w:rFonts w:ascii="Times New Roman CYR" w:hAnsi="Times New Roman CYR" w:cs="Times New Roman CYR"/>
          <w:noProof/>
        </w:rPr>
        <w:t xml:space="preserve">связующей нити. Кроме местных дрязг и собирания сомнительных политических </w:t>
      </w:r>
      <w:r w:rsidRPr="00EB3BF5">
        <w:rPr>
          <w:rFonts w:ascii="Times New Roman CYR" w:hAnsi="Times New Roman CYR" w:cs="Times New Roman CYR"/>
          <w:bCs/>
          <w:noProof/>
        </w:rPr>
        <w:t>ново</w:t>
      </w:r>
      <w:r w:rsidRPr="00EB3BF5">
        <w:rPr>
          <w:rFonts w:ascii="Times New Roman CYR" w:hAnsi="Times New Roman CYR" w:cs="Times New Roman CYR"/>
          <w:noProof/>
        </w:rPr>
        <w:t>стей, ничего не интересует ее. Впрочем, Вы, родные, сами знаете ее и можете судить. Но из-за недостатка памяти она многое что забывает, и отсюда надуманные обиды. Ну, Бог с нею, ей тоже нелегко.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мой Птенчик, Сказано, что все будет успешно. Потому не тревожься ничем чрезмерно. Также, родной, дорожи своим чудесным талисманом. Посылай ему лучшую энергию любви, он является собирателем и фокусом для такой энергии, а также служит </w:t>
      </w:r>
      <w:r w:rsidRPr="00EB3BF5">
        <w:rPr>
          <w:rFonts w:ascii="Times New Roman CYR" w:hAnsi="Times New Roman CYR" w:cs="Times New Roman CYR"/>
          <w:i/>
          <w:iCs/>
          <w:noProof/>
        </w:rPr>
        <w:t xml:space="preserve">проводником для </w:t>
      </w:r>
      <w:r w:rsidRPr="00EB3BF5">
        <w:rPr>
          <w:rFonts w:ascii="Times New Roman CYR" w:hAnsi="Times New Roman CYR" w:cs="Times New Roman CYR"/>
          <w:noProof/>
        </w:rPr>
        <w:t xml:space="preserve">энергии Высшей Пославшего его тебе и хранящего с ним теснейшую связь. Люби его и яро ощутишь приток силы, исходящей от него. Но необходимо </w:t>
      </w:r>
      <w:r w:rsidRPr="00EB3BF5">
        <w:rPr>
          <w:rFonts w:ascii="Times New Roman CYR" w:hAnsi="Times New Roman CYR" w:cs="Times New Roman CYR"/>
          <w:i/>
          <w:iCs/>
          <w:noProof/>
        </w:rPr>
        <w:t xml:space="preserve">сознательное </w:t>
      </w:r>
      <w:r w:rsidRPr="00EB3BF5">
        <w:rPr>
          <w:rFonts w:ascii="Times New Roman CYR" w:hAnsi="Times New Roman CYR" w:cs="Times New Roman CYR"/>
          <w:noProof/>
        </w:rPr>
        <w:t>наслаивание и получение.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Лучшее осознание – </w:t>
      </w:r>
      <w:r w:rsidRPr="00EB3BF5">
        <w:rPr>
          <w:rFonts w:ascii="Times New Roman CYR" w:hAnsi="Times New Roman CYR" w:cs="Times New Roman CYR"/>
          <w:i/>
          <w:iCs/>
          <w:noProof/>
        </w:rPr>
        <w:t xml:space="preserve">Любовь к нему. </w:t>
      </w:r>
      <w:r w:rsidRPr="00EB3BF5">
        <w:rPr>
          <w:rFonts w:ascii="Times New Roman CYR" w:hAnsi="Times New Roman CYR" w:cs="Times New Roman CYR"/>
          <w:noProof/>
        </w:rPr>
        <w:t>Люби его! Подумай только, Кто носил его! Сколько чудесных, самых высоких накоплений на нем!! Но, Родной, никому не давай трогать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миленькому Вузлику, очень я полюбила ее. Мне не хотелось бы обременять ее. Если трудно найти гребешки, пусть не хлопочет. Мы обменялись с Раей гребешками. Она получила от меня которые ей были удобнее и отдала мне имевшиеся у нее три гребешка, такие, как ношу я, так что я сейчас обеспечена на год. Занавесь из кус-травы мы еще не смогли наладить. Окна наши неудобные, но как-нибудь приладим. Запах очень приятный. Спасибо,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что мой швейцарский будильник? Что случилось с ним? Из трех пар швейцарских часов только самые маленькие еще действуют, остальные не работают</w:t>
      </w:r>
      <w:r w:rsidRPr="00EB3BF5">
        <w:rPr>
          <w:rStyle w:val="FootnoteReference"/>
          <w:rFonts w:ascii="Times New Roman CYR" w:hAnsi="Times New Roman CYR" w:cs="Times New Roman CYR"/>
          <w:noProof/>
        </w:rPr>
        <w:footnoteReference w:id="288"/>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Крепко обнимаю Вас, родные. Пишите – радостно получать весточку.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 Всего, всего самого лучшего, самого нежного и любовного.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Первые дни после отъезда было очень пусто и тоскливо!!</w:t>
      </w:r>
    </w:p>
    <w:p w:rsidR="00273A62" w:rsidRPr="00EB3BF5" w:rsidRDefault="00273A62" w:rsidP="00533F34">
      <w:pPr>
        <w:rPr>
          <w:noProof/>
        </w:rPr>
      </w:pPr>
    </w:p>
    <w:p w:rsidR="00273A62" w:rsidRPr="00EB3BF5" w:rsidRDefault="00273A62" w:rsidP="00914CEC">
      <w:pPr>
        <w:pStyle w:val="a"/>
      </w:pPr>
      <w:bookmarkStart w:id="477" w:name="_Toc242177056"/>
      <w:r w:rsidRPr="00EB3BF5">
        <w:t>158</w:t>
      </w:r>
      <w:bookmarkEnd w:id="477"/>
    </w:p>
    <w:p w:rsidR="00273A62" w:rsidRPr="00EB3BF5" w:rsidRDefault="00273A62" w:rsidP="00914CEC">
      <w:pPr>
        <w:pStyle w:val="a0"/>
        <w:ind w:firstLine="0"/>
      </w:pPr>
      <w:bookmarkStart w:id="478" w:name="_Toc242177057"/>
      <w:r w:rsidRPr="00EB3BF5">
        <w:t>Е.И.Рерих – З.Г.Фосдик и Д.Фосдику</w:t>
      </w:r>
      <w:bookmarkEnd w:id="478"/>
    </w:p>
    <w:p w:rsidR="00273A62" w:rsidRPr="00EB3BF5" w:rsidRDefault="00273A62" w:rsidP="00914CEC">
      <w:pPr>
        <w:pStyle w:val="Date"/>
        <w:spacing w:after="0"/>
        <w:ind w:firstLine="0"/>
      </w:pPr>
      <w:bookmarkStart w:id="479" w:name="_Toc242177058"/>
      <w:r w:rsidRPr="00EB3BF5">
        <w:t>17 июня 1953 г.</w:t>
      </w:r>
      <w:bookmarkEnd w:id="479"/>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«Крукети»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имею все Ваши письма за апрель от 8-го, 20-го, 26-го и от мая 2-го, 15-го и 29-го.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последнее письмо к Вам было от 13 апреля. Итак, два месяца с лишком я не писала Вам. Была поражена, когда убедилась в неожиданном для меня открытии. Но, родные, я настолько живу в мыслях с Вами, что мне кажется, что я не писала Вам не больше трех недель! Вот уж настоящая майя!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Последний месяц мне было очень тяжко. Страстное новое напряжение во всем организме и боли в ногах. Три недели провела наверху, сидя в кресле и лежа на постели. С трудом записывала Сообщения, старалась больше запоминать. Всякое напряжение было болезненно и ухудшало общее состояние.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четвертый день как мне немного легче и я могу передвигаться с палочкой и держась за мебель, но, конечно, в пределах своей комнаты. Вся трудность сосредоточилась в ногах. Но скоро и это пройдет, и я надеюсь приналечь на мою работу. Ужасно зависеть от людей!!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Получила работу мисс Микер. Ярая с такой, видимо, любовью собирает материал, что нет места для критики. Побольше бы таких напряженных сердец в уявлении Служения Великому Владыке Иерархии Любви и Света. Передайте ей мою радость и этому ее труду. Пожалуйста, обнимите ее и передайте, что сердце мое полно нежности к ней. По-видимому, труд ее очень Нужен, ибо </w:t>
      </w:r>
      <w:r w:rsidRPr="00EB3BF5">
        <w:rPr>
          <w:rFonts w:ascii="Times New Roman CYR" w:hAnsi="Times New Roman CYR" w:cs="Times New Roman CYR"/>
          <w:i/>
          <w:iCs/>
          <w:noProof/>
        </w:rPr>
        <w:t>Великий Владыка каждый раз шлет ей одобрение и последний раз было Сказано: «Истинно, нет повода для критики».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Могу ли я оставить себе присланные ею страницы?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приложение «Индекса» к новому изданию «Агни Йоги» было бы очень уместно. Но опасаюсь, что это слишком задержит выход книги, потому лучше не задерживать. Можно будет издать «Индекс» отдельно. Инге была очень занята обстоятельствами на фарме, да и солнечное сплетение ее давало себя знать, так что не думаю, что она смогла очень подвинуть свою работу.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Из приведенных Вами новых версий перевода в § 53 думается, что перевод Дедлея очень точно передает мысль. Также и в § 107 все перечисленные наименования следует печатать с малой буквы.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Конечно, Зиночка права, слово «угрожает» в § 27 не передает верного смысла. «Угрожает» следует понять как – предупреждает, как </w:t>
      </w:r>
      <w:r w:rsidRPr="00EB3BF5">
        <w:rPr>
          <w:rFonts w:ascii="Times New Roman CYR" w:hAnsi="Times New Roman CYR" w:cs="Times New Roman CYR"/>
          <w:i/>
          <w:iCs/>
          <w:noProof/>
        </w:rPr>
        <w:t xml:space="preserve">строгое предупреждение. </w:t>
      </w:r>
      <w:r w:rsidRPr="00EB3BF5">
        <w:rPr>
          <w:rFonts w:ascii="Times New Roman CYR" w:hAnsi="Times New Roman CYR" w:cs="Times New Roman CYR"/>
          <w:noProof/>
        </w:rPr>
        <w:t>Потому, может быть, лучше сказать «warning severely»? Нет ли слова – «forewarning»?</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милый Дедлей не может отказать матери в помощи. Но, может быть, и там он сможет в свободное время просматривать книги Учения?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не должна слишком тревожиться малым развитием школы. Сейчас трудная полоса проходит по всему миру. Яро и здесь являемся свидетелями не только сокращения, но и крушения многих просветительных начинаний. Точно бы страшный Циклон опустошения проходит повсеместно, унося столько ценного и часто незаменимого. В Университетах закрываются кафедры изучения нужнейших языков и связанных с ними дисциплин, и молодые люди выбрасываются буквально на панель. Все они должны искать заработка в совершенно чуждом им направлении. Грустно видеть это обнищание культуры и ярое служение Мамоне. Сколько молодых жизней калечится таким положением вещей! Сколько насилия порождается над лучшими представителями страны! Но ярое сознание «нуворишей» во всех областях не может понять своего убожества и приложенных стараний на рушение страны!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Потому так отрадно было услышать прекрасный Отчет Министра Здравия Индии Радж Кумари Амрит Каур о посещении ею Лучшей Страны. Видимо, она была очень импрессед</w:t>
      </w:r>
      <w:r w:rsidRPr="00EB3BF5">
        <w:rPr>
          <w:rStyle w:val="FootnoteReference"/>
          <w:rFonts w:ascii="Times New Roman CYR" w:hAnsi="Times New Roman CYR" w:cs="Times New Roman CYR"/>
          <w:noProof/>
        </w:rPr>
        <w:footnoteReference w:id="289"/>
      </w:r>
      <w:r w:rsidRPr="00EB3BF5">
        <w:rPr>
          <w:rFonts w:ascii="Times New Roman CYR" w:hAnsi="Times New Roman CYR" w:cs="Times New Roman CYR"/>
          <w:noProof/>
        </w:rPr>
        <w:t xml:space="preserve"> всем ею там виденным и в ярких выражениях поведала и в местных газетах о своих впечатлениях. Три обстоятельства особенно поразили ее там. Первое – страстное желание страны мира всего мира; во-вторых – необыкновенная любовь к своей стране и ко всякому производительному труду, но особенно к просветительным заданиям; и в третьих – такая же страстная любовь к детям и их воспитанию и забота о здравии трудящихся масс! Больницы и так называемые «здравицы» (санатории) трудящихся, распространенные широко повсеместно и в лучших прежних курортах, поразили ее своим прекрасным оборудованием. Лечебные пункты даже в самых малых местечках содержатся первоклассно и снабжены всем необходимым и даже больше. Итак, придется некоторым переменить свое мнение и призадуматься – не заблуждаются ли? Майя, созданная людьми, не умеющими думать самостоятельно, но лишь прислушивающимися к мнению, установленному и апробированному почтенными обывателями, часто не видящими ничего поверх своего «скворешника», является началом разрушительным. Так можно просмотреть многое и не заметить появления новых ростков лучшего понимания и человеческого отношения ко всем обитателям нашей больной планеты. Должна же, наконец, проснуться «человечность». Тончайшие щупальца души не заменить механическими проводами!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Нельзя годами отравлять безнаказанно сознание ядом безумного страха и человеконенавистничества! Тем более что причина такого человеконенавистничества – позорна!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Между прочим, Радж Кумари Амрит Каур была поражена и тронута общей сердечной приветливостью населения. Такую сердечность не приказать, приходит она от сердца, любящего МИР и Общий труд во Благо.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уже устала. Пишите, родные. Софье Михайловне хорошо принимать строфант две пилюли в день без пропусков. При тягости можно принять три.</w:t>
      </w:r>
    </w:p>
    <w:p w:rsidR="00273A62" w:rsidRPr="00EB3BF5" w:rsidRDefault="00273A62" w:rsidP="00533F34">
      <w:pPr>
        <w:rPr>
          <w:noProof/>
        </w:rPr>
      </w:pPr>
    </w:p>
    <w:p w:rsidR="00273A62" w:rsidRPr="00EB3BF5" w:rsidRDefault="00273A62" w:rsidP="00914CEC">
      <w:pPr>
        <w:pStyle w:val="a"/>
      </w:pPr>
      <w:bookmarkStart w:id="480" w:name="_Toc242177059"/>
      <w:r w:rsidRPr="00EB3BF5">
        <w:t>159</w:t>
      </w:r>
      <w:bookmarkEnd w:id="480"/>
    </w:p>
    <w:p w:rsidR="00273A62" w:rsidRPr="00EB3BF5" w:rsidRDefault="00273A62" w:rsidP="00914CEC">
      <w:pPr>
        <w:pStyle w:val="a0"/>
        <w:ind w:firstLine="0"/>
      </w:pPr>
      <w:bookmarkStart w:id="481" w:name="_Toc242177060"/>
      <w:r w:rsidRPr="00EB3BF5">
        <w:t>Е.И.Рерих – Н.И. и Б.Н. Абрамовым</w:t>
      </w:r>
      <w:bookmarkEnd w:id="481"/>
    </w:p>
    <w:p w:rsidR="00273A62" w:rsidRPr="00EB3BF5" w:rsidRDefault="00273A62" w:rsidP="00914CEC">
      <w:pPr>
        <w:pStyle w:val="Date"/>
        <w:ind w:firstLine="0"/>
      </w:pPr>
      <w:bookmarkStart w:id="482" w:name="_Toc242177061"/>
      <w:r w:rsidRPr="00EB3BF5">
        <w:t>26 июня 1953 г.</w:t>
      </w:r>
      <w:bookmarkEnd w:id="48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и любимые мои Ниночка и Борис, имею Ваши письма от 25 мая. Чую, родные, что сердце Ваше трудно восприняло мое письмо от 6 мая. Но «операция» эта была необходима. Не следует, родные, питать подозрительность никакими воспоминаниями, которые могли быть и ошибочными. Так, ввиду того что Ниночка пишет, что «когда Н.К. был здесь, кто-то из друзей наговорил ему о нас небылиц, и это в свое время заставило нас пережить много горчайших минут...», должна сказать Вам, родные, что по возвращении своем Н.К. редко о ком говорил с такой теплотою, как о моей Ниночке и Борисе. Особенно Ниночка была ему мила, и он назвал ее «Птичкой», и я еще спросила шутя – «Ласточка или малиновка?» Но он улыбнулся и нежно так сказал: «Она – канареечка, и волосы у нее светлые». Понравился ему Борис, и даже очень, но сожалел, что он так тихо говорит. Дело в том, что Н.К. уже тогда начал терять остроту слуха и не всегда мог расслышать тихую речь, </w:t>
      </w:r>
      <w:r w:rsidRPr="00EB3BF5">
        <w:rPr>
          <w:rFonts w:ascii="Times New Roman CYR" w:hAnsi="Times New Roman CYR" w:cs="Times New Roman CYR"/>
          <w:i/>
          <w:iCs/>
          <w:noProof/>
        </w:rPr>
        <w:t xml:space="preserve">но переспрашивать не любил. </w:t>
      </w:r>
      <w:r w:rsidRPr="00EB3BF5">
        <w:rPr>
          <w:rFonts w:ascii="Times New Roman CYR" w:hAnsi="Times New Roman CYR" w:cs="Times New Roman CYR"/>
          <w:noProof/>
        </w:rPr>
        <w:t>Может быть, это обстоятельство помешало Вам ближе почувствовать его. Но он очень отметил Вас обоих, так я и приняла Вас как наших будущих ближайших сотрудников.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Припоминаю, как, говоря о тихом голосе Бориса, он посмотрел на меня и сказал: «Надеюсь, что привычка эта выработалась в нем не от страха? – это было бы жалко». Но Вы, родные, знаете, какую разрушительную атмосферу создает страх вокруг нас и несет ее на далекое расстояние. Но ведь Борис – воин! Значит, безрассудный страх не может иметь места в его сердце! Да и Учение требует прежде всего искоренения всякого страха. Значит, страх и его порождения изгоняются из нашего обихода.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Никогда не слышала ни от Н.К., ни от сына Юрия какой-либо критики о Вас, родные, только самое </w:t>
      </w:r>
      <w:r w:rsidRPr="00EB3BF5">
        <w:rPr>
          <w:rFonts w:ascii="Times New Roman CYR" w:hAnsi="Times New Roman CYR" w:cs="Times New Roman CYR"/>
          <w:i/>
          <w:iCs/>
          <w:noProof/>
        </w:rPr>
        <w:t xml:space="preserve">лучшее и трогательное. </w:t>
      </w:r>
      <w:r w:rsidRPr="00EB3BF5">
        <w:rPr>
          <w:rFonts w:ascii="Times New Roman CYR" w:hAnsi="Times New Roman CYR" w:cs="Times New Roman CYR"/>
          <w:noProof/>
        </w:rPr>
        <w:t>Вообще у меня сложилось впечатление о всех содружниках как о прекрасных людях и искренно устремленных к Учению, и это самое главное. Потому следует отбросить всякие «небылицы». Мы никогда не обращаем внимания ни на какие наговоры и мнения мало знакомых нам людей. Сердце наше и психическая энергия подают нам немедленно вполне точное понимание внутренней сущности человека. Я продолжаю изумляться, насколько даже на значительном расстоянии и со спины я уже чувствую истинную сущность человека. Прикасание его ауры подает уже знак и предупреждение.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Итак, мои Родные, отбросьте ненужную подозрительность и спокойно наблюдайте и не придавайте слишком большого значения всяким житейским предупреждениям, и </w:t>
      </w:r>
      <w:r w:rsidRPr="00EB3BF5">
        <w:rPr>
          <w:rFonts w:ascii="Times New Roman CYR" w:hAnsi="Times New Roman CYR" w:cs="Times New Roman CYR"/>
          <w:i/>
          <w:iCs/>
          <w:noProof/>
        </w:rPr>
        <w:t xml:space="preserve">устрашениям, </w:t>
      </w:r>
      <w:r w:rsidRPr="00EB3BF5">
        <w:rPr>
          <w:rFonts w:ascii="Times New Roman CYR" w:hAnsi="Times New Roman CYR" w:cs="Times New Roman CYR"/>
          <w:noProof/>
        </w:rPr>
        <w:t xml:space="preserve">и страхам. Сколько их было в нашей жизни!! И как </w:t>
      </w:r>
      <w:r w:rsidRPr="00EB3BF5">
        <w:rPr>
          <w:rFonts w:ascii="Times New Roman CYR" w:hAnsi="Times New Roman CYR" w:cs="Times New Roman CYR"/>
          <w:i/>
          <w:iCs/>
          <w:noProof/>
        </w:rPr>
        <w:t xml:space="preserve">все они рассеивались под Лучом Владыки! </w:t>
      </w:r>
      <w:r w:rsidRPr="00EB3BF5">
        <w:rPr>
          <w:rFonts w:ascii="Times New Roman CYR" w:hAnsi="Times New Roman CYR" w:cs="Times New Roman CYR"/>
          <w:noProof/>
        </w:rPr>
        <w:t>Да и сейчас любопытно наблюдать измышления, слагаемые людьми из-за разных побуждений. Мы живем еще среди «двуногих», и это нельзя забывать. Потому необходимо хранить спокойствие, самое полное, и крепко держать нить сознания с Великим Владыкой. Помощь всегда придет и, конечно, в самую последнюю минуту, чтобы мы сами могли использовать все наши способности и средства.</w:t>
      </w:r>
    </w:p>
    <w:p w:rsidR="00273A62" w:rsidRPr="00EB3BF5" w:rsidRDefault="00273A62" w:rsidP="00533F34">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События спешат, и могу только сказать: счастливы те, кто могут оставаться в пределах Лучшей страны и ее союзников, Красного Китая. Давно было Сказано – «Ядовитые времена пройдут, и Вы, спасенные, принесете благодарность сердца Вашего». Итак, вооружитесь новым терпением и устремлением к Великому Владыке. Повторяя Мантрам: «Да будет Воля Твоя!» – переживете трудное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и мне сейчас нелегко. Переустройство организма, необходимое для дальнейшей работы, закончилось, но ноги мои еще не оправились. Продолжаю сидеть в кресле наверху и с трудом передвигаюсь. Но ходить по-настоящему еще не могу. Нет устойчивости в ногах, но знаю, что и это скоро пройдет и я начну крепнуть к предстоящему передвижению. Ждем подвижек, многие знаки уже подошли, и знаем, что, как всегда, все будет неожиданно и лучше, чем мы это предполагаем. Так и Вы, Родные, приучайте себя быть наготове, не устрашайтесь, но твердо знайте, что все сложится лучше, чем мы думаем. Главное, не устрашайтесь! Даже большие люди бывают подвержены страхам и тем нарушают карму не только свою, но и общую. И это так грустно, ибо час осознания своего малодушия наступит неминуемо и необходимость искупления, уже в более трудных условиях, остро встанет перед ними, истинно, придется изживать вибрации малодушия, запечатлевшиеся крепко во внутреннем существе, ибо нет иного пути. И откуда иначе придет необходимое усовершенствование? Итак, гоните все страхи. Держите перед собою Облик Великого Владыки, это Олицетворение Мужества и терпения, претерпевшего все ужасы и муки земного ада и указавшего путь искупления деяниями самоотвержения и Любви во имя Общего Блага.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Любовь лежит в основе Мироздания, и вибрация Космической Любви, олицетворенная в Величайшем Духе Человечества, напряжена в Пространстве, готовая ответить на посланную ей такую же Любовь и самоотверженную готовность принять многое для следующего сдвига Сознания в нашем глубоко несчастном человечестве.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Умножением силы этой вибрации многое может быть достигнуто. Итак, родные, потерпите еще немного, тучи соберутся над осужденными местностями, и солнце особенно ярко засияет над Любимой Страной. Доживем и до этого Часа.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хочу поведать и порадовать Вас, родные. Сказано было: «Нина – Моя лучшая сотрудница там, и скоро уявится на новом достижении. Но </w:t>
      </w:r>
      <w:r w:rsidRPr="00EB3BF5">
        <w:rPr>
          <w:rFonts w:ascii="Times New Roman CYR" w:hAnsi="Times New Roman CYR" w:cs="Times New Roman CYR"/>
          <w:i/>
          <w:iCs/>
          <w:noProof/>
        </w:rPr>
        <w:t xml:space="preserve">ярая не должна говорить никому о сказанном». </w:t>
      </w:r>
      <w:r w:rsidRPr="00EB3BF5">
        <w:rPr>
          <w:rFonts w:ascii="Times New Roman CYR" w:hAnsi="Times New Roman CYR" w:cs="Times New Roman CYR"/>
          <w:noProof/>
        </w:rPr>
        <w:t>«Борису необходимо оявить еще некоторое время терпение и мужество. Сотрудничество со Мною требует людей мужественных и понимающих значение терпения. Но ярый скоро оявится на лучшем сотрудничестве с новой страной, и ярый может тут принять предложенную ему работу. Ярый не должен тревожиться за будущее, ибо ярый оявится на лучшем положении»</w:t>
      </w:r>
      <w:r w:rsidRPr="00EB3BF5">
        <w:rPr>
          <w:rStyle w:val="FootnoteReference"/>
          <w:rFonts w:ascii="Times New Roman CYR" w:hAnsi="Times New Roman CYR" w:cs="Times New Roman CYR"/>
          <w:noProof/>
        </w:rPr>
        <w:footnoteReference w:id="290"/>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два письма от Ека, третье не дошло. Адреса ее не знаю. Чистякова оставьте в покое. Нельзя насиловать сознание. Кроме вреда и кощунства ничего не произойдет. Время его еще не пришло.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сердце мое говорит сердцу Вашему: «Доверяйте и любите, и вся радость придет». Ниночке были показаны талисманы, которые он будет иметь. Я люблю Вас.</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533F34">
      <w:pPr>
        <w:rPr>
          <w:noProof/>
        </w:rPr>
      </w:pPr>
    </w:p>
    <w:p w:rsidR="00273A62" w:rsidRPr="00EB3BF5" w:rsidRDefault="00273A62" w:rsidP="00914CEC">
      <w:pPr>
        <w:pStyle w:val="a"/>
      </w:pPr>
      <w:bookmarkStart w:id="483" w:name="_Toc242177062"/>
      <w:r w:rsidRPr="00EB3BF5">
        <w:t>160</w:t>
      </w:r>
      <w:bookmarkEnd w:id="483"/>
    </w:p>
    <w:p w:rsidR="00273A62" w:rsidRPr="00EB3BF5" w:rsidRDefault="00273A62" w:rsidP="00914CEC">
      <w:pPr>
        <w:pStyle w:val="a0"/>
        <w:ind w:firstLine="0"/>
      </w:pPr>
      <w:bookmarkStart w:id="484" w:name="_Toc242177063"/>
      <w:r w:rsidRPr="00EB3BF5">
        <w:t>Е.И.Рерих – С.Н.Рериху</w:t>
      </w:r>
      <w:bookmarkEnd w:id="484"/>
    </w:p>
    <w:p w:rsidR="00273A62" w:rsidRPr="00EB3BF5" w:rsidRDefault="00273A62" w:rsidP="00914CEC">
      <w:pPr>
        <w:pStyle w:val="Date"/>
        <w:ind w:firstLine="0"/>
      </w:pPr>
      <w:bookmarkStart w:id="485" w:name="_Toc242177064"/>
      <w:r w:rsidRPr="00EB3BF5">
        <w:t>4 июля 1953 г.</w:t>
      </w:r>
      <w:bookmarkEnd w:id="48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Светуня, радуюсь, получая весточки от Вас обоих. Надеюсь, что Вы оба уже вне всяких опасностей. Берегите себя, родные. Спасибо за все посылки. Амбра дошла в исправности, и я уже положила ее в белье. Думаю, что запах усилится.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у нас в полном разгаре, сырость большая. Хорошо, что солнце не часто выглядывает и можно дышать. Дороги на Гангток и на Дарджилинг уже пострадали, но наша на Силигури еще действует. Вчера в Калимпонге было легкое землетрясение, днем два толчка.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ноги стоят и передвигаются даже без помощи палочки, и уже спускаюсь к завтраку. Общее самочувствие неплохое, только, конечно, всякие тайфуны определенно сказываются полной исчерпанностью сил. Думаю, что после монсуна начну прибавлять сил, ибо мои внутренние переустройства закончились и я не ожидаю никаких особых болей и напряжений в моих плексусах.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Юханчик выглядит неплохо, большая забота – не отрастить генеральское брюшко. Вероятно, он тебе пишет о странном поведении Тагоров. Мы не вызываем их к жизни. Интересно, когда и как они провещатся? Неужели совсем замолчат!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Вероятно, скоро услышим что-либо из Дели. Шибаев возвращается туда к десятому. По-видимому, здоровье его жены слегка улучшилось, но ему очень нелегко, что-то больно много философствует о переходе в Потусторонний Мир.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Думается, что наша родина, как обычно, удивит весь мир. Вообще все складывается по-иному, нежели предсказывалось нашими провидцами.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Была очень тронута описанием Радж Кумари Амрит Каур своей поездки в нашу страну в местных газетах. Такие справедливые оценки и дружественные знаки необходимы для создания обоюдополезных отношений. Надеюсь, что Индира тоже вынесет доброе впечатление. Это Вы, вероятно, будете знать.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Интересно, какое впечатление произвел в официальных кругах новый Представитель и насколько ему самому понравилась наша любимая Индия? Сейчас все полно вопросительных знаков. Одно ясно, что никто ничего не знает; старыми путями хода нет, и многие в Америке разочарованы своим новым лидером. Но ярый выполнит свою миссию и будет прекрасным застрельщиком, когда срок настанет.</w:t>
      </w:r>
    </w:p>
    <w:p w:rsidR="00273A62" w:rsidRPr="00EB3BF5" w:rsidRDefault="00273A62" w:rsidP="00533F34">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Здесь никаких новостей, все как-то утряхается по-своему, и хотя страх перед Красным Китаем еще существует, но многие слухи уже принимаются более спокойно.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Вы, родные, ничем не тревожьтесь, все устроится лучше, чем мы ожидаем. Во всяком случае, этот сезон, осень и зима пройдут спокойно, никаких новых столкновений не будет. Никто не хочет войны, понимают, какой ужас эта война может принести без всякой пользы для какой-либо страны или народа!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Пишу тебе кратко, ибо не уверена, что это письмо застанет тебя еще в Бомбее. Катрин пишет, что друг Бхатнагар только в конце июля возвращается восвояси. Он везет мне воздушный матрас, духи и тетради швейцарские. Об этом я не просила. Но она всегда хочет чем-нибудь порадовать меня. Друг больше в разъездах, не сидит подолгу в одном месте.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 вот и все наши новости. Рая стала немного лучше выглядеть. Людмила держится молодцом.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обнимаю Вас всем сердцем и шлю самые нежные мысли.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себя, это самое важное.</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533F34">
      <w:pPr>
        <w:rPr>
          <w:noProof/>
        </w:rPr>
      </w:pPr>
    </w:p>
    <w:p w:rsidR="00273A62" w:rsidRPr="00EB3BF5" w:rsidRDefault="00273A62" w:rsidP="00914CEC">
      <w:pPr>
        <w:pStyle w:val="a"/>
      </w:pPr>
      <w:bookmarkStart w:id="486" w:name="_Toc242177065"/>
      <w:r w:rsidRPr="00EB3BF5">
        <w:t>161</w:t>
      </w:r>
      <w:bookmarkEnd w:id="486"/>
    </w:p>
    <w:p w:rsidR="00273A62" w:rsidRPr="00EB3BF5" w:rsidRDefault="00273A62" w:rsidP="00914CEC">
      <w:pPr>
        <w:pStyle w:val="a0"/>
        <w:ind w:firstLine="0"/>
      </w:pPr>
      <w:bookmarkStart w:id="487" w:name="_Toc242177066"/>
      <w:r w:rsidRPr="00EB3BF5">
        <w:t>Е.И.Рерих – С.Н.Рериху</w:t>
      </w:r>
      <w:bookmarkEnd w:id="487"/>
    </w:p>
    <w:p w:rsidR="00273A62" w:rsidRPr="00EB3BF5" w:rsidRDefault="00273A62" w:rsidP="00914CEC">
      <w:pPr>
        <w:pStyle w:val="Date"/>
        <w:ind w:firstLine="0"/>
      </w:pPr>
      <w:bookmarkStart w:id="488" w:name="_Toc242177067"/>
      <w:r w:rsidRPr="00EB3BF5">
        <w:t>8 июля 1953 г.</w:t>
      </w:r>
      <w:bookmarkEnd w:id="48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Светуня, как огорчило меня твое такое продолжительное недомогание! Ох, как я не люблю всякие модные лекарства! Великий Владыка советует тебе принимать мускус ежедневно, в течение пяти или шести дней по одной средней горошине два раза в день, хорошо принимать со щепоткой соды и запивать водою с валерианом. Родной, исполни этот Совет.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тебе очень хороший мускус, к сожалению, не так много его. Но, если нужно, постараемся достать тебе хотя бы толу. Сейчас он очень подорожал – тола стоит от 40 до 42 рупий.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Письмо Татьяны Григорьевны перешлем со следующей почтой. Там новые шевеления, и, может быть, на этот раз добьемся положительного результата. Письмо прекрасное, полное воодушевления и розовых надежд. Никому ничего не говори.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здоровье Вузлика? Спасибо за присылку Мемориалс'ов и возвращение фотографий. Сегодня отсылаем по указанному тобою адресу наш ответ и заявление. Дала тетке твой бангалорский адрес.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 Тагоров ни слуха ни духа, даже какое-то нарочитое молчание. Сам он выходит в отставку!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берегите себя. Светуня, не утомляйся, физически тоже. Все будет хорошо, все наладится. Мой родной Птенчик будет успешен во всем. Все придет неожиданно и сложится лучше, чем мы думаем, так, постоянно слышу такие Утверждения. На днях перешлю письмо Татьяны Григорьевны, истинно, русская душа!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 обнимаю Вас и очень прошу следить за здоровьем. Рая рыдала, услышав о твоем нездоровье. Щит и Луч над тобою, родной, но нужно приложить и свои усилия для лучшего и скорейшего воздействия.</w:t>
      </w:r>
    </w:p>
    <w:p w:rsidR="00273A62" w:rsidRPr="00EB3BF5" w:rsidRDefault="00273A62" w:rsidP="00273487">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всю любовь и всю нежность моего сердца. Береги себя!</w:t>
      </w:r>
    </w:p>
    <w:p w:rsidR="00273A62" w:rsidRPr="00EB3BF5" w:rsidRDefault="00273A62" w:rsidP="00273487">
      <w:pPr>
        <w:rPr>
          <w:noProof/>
        </w:rPr>
      </w:pPr>
    </w:p>
    <w:p w:rsidR="00273A62" w:rsidRPr="00EB3BF5" w:rsidRDefault="00273A62" w:rsidP="00914CEC">
      <w:pPr>
        <w:pStyle w:val="a"/>
      </w:pPr>
      <w:bookmarkStart w:id="489" w:name="_Toc242177068"/>
      <w:r w:rsidRPr="00EB3BF5">
        <w:t>162</w:t>
      </w:r>
      <w:bookmarkEnd w:id="489"/>
    </w:p>
    <w:p w:rsidR="00273A62" w:rsidRPr="00EB3BF5" w:rsidRDefault="00273A62" w:rsidP="00914CEC">
      <w:pPr>
        <w:pStyle w:val="a0"/>
        <w:ind w:firstLine="0"/>
      </w:pPr>
      <w:bookmarkStart w:id="490" w:name="_Toc242177069"/>
      <w:r w:rsidRPr="00EB3BF5">
        <w:t>Е.И.Рерих – Т.Г.Рерих</w:t>
      </w:r>
      <w:bookmarkEnd w:id="490"/>
    </w:p>
    <w:p w:rsidR="00273A62" w:rsidRPr="00EB3BF5" w:rsidRDefault="00273A62" w:rsidP="00914CEC">
      <w:pPr>
        <w:pStyle w:val="Date"/>
        <w:spacing w:after="0"/>
        <w:ind w:firstLine="0"/>
      </w:pPr>
      <w:bookmarkStart w:id="491" w:name="_Toc242177070"/>
      <w:r w:rsidRPr="00EB3BF5">
        <w:t>8 июля 1953 г.</w:t>
      </w:r>
      <w:bookmarkEnd w:id="491"/>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Татьяна Григорьевна,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Сильно порадовались Вашей весточке. Таким сердечным теплом и уютом Родины повеяло от нее! Спасибо, родная, что не забыли нас за эти годы. Мы часто думали о Вас, но воздерживались писать, не зная, насколько это будет полезно.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наше желание вернуться на Родину и потрудиться на пользу страны осталось неизменным, а сейчас оно даже усилилось ввиду высказываемого недружелюбия к ней со стороны бывших союзников.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Ярая любовь к Родине глубоко живет в наших сердцах. Юрий, старший сын, мог бы уявиться исключительно</w:t>
      </w:r>
      <w:r w:rsidRPr="00EB3BF5">
        <w:rPr>
          <w:rStyle w:val="FootnoteReference"/>
          <w:rFonts w:ascii="Times New Roman CYR" w:hAnsi="Times New Roman CYR" w:cs="Times New Roman CYR"/>
          <w:noProof/>
        </w:rPr>
        <w:footnoteReference w:id="291"/>
      </w:r>
      <w:r w:rsidRPr="00EB3BF5">
        <w:rPr>
          <w:rFonts w:ascii="Times New Roman CYR" w:hAnsi="Times New Roman CYR" w:cs="Times New Roman CYR"/>
          <w:noProof/>
        </w:rPr>
        <w:t xml:space="preserve"> полезным своим знанием и многосторонним пониманием положения на Востоке. Но, конечно, оба сына готовы всегда применить свои способности и умение там, где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любим и нашу Индию и мечтаем о тесной дружбе с нашей родиной. Такая дружба очень нужна обеим странам.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можно было бы ускорить наше возвращение, была бы большая радость. Ведь мои годы велики – 75-й год, и так хотелось бы увидеть творения моего мужа на стенах Музеев его страны!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Физические силы мои тоже уходят, но духом я бодра, ибо, как и Вы, верю в небывалый расцвет нашей Родины, и тоже мерещится долгий и заслуженный мир! Верю, что ей суждена полная победа над всеми недругами и, как ни странно, не вижу больших столкновений.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Космическая Справедливость восторжествует, и наша страна выявит полностью свое Значение!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будем ждать следующей весточки, тогда напишу больше о нашей жизни, также и Вы, может быть, сообщите нам больше подробностей о себе.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Часто вспоминаем Е.Н. Павловского. Мы так сожалели, что старшему сыну не удалось повидать его, ибо отзывы Святослава о нем привлекли к нему все наши симпатии. При случае передайте ему наше почитание и сердечный привет.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обнимаю Вас сердцем, берегите здоровье. Шлю Вам всего самого радостного и светлого и надеемся на близкое свидание. 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 адрес</w:t>
      </w:r>
      <w:r w:rsidRPr="00EB3BF5">
        <w:rPr>
          <w:rStyle w:val="FootnoteReference"/>
          <w:rFonts w:ascii="Times New Roman CYR" w:hAnsi="Times New Roman CYR" w:cs="Times New Roman CYR"/>
          <w:noProof/>
        </w:rPr>
        <w:footnoteReference w:id="292"/>
      </w:r>
      <w:r w:rsidRPr="00EB3BF5">
        <w:rPr>
          <w:rFonts w:ascii="Times New Roman CYR" w:hAnsi="Times New Roman CYR" w:cs="Times New Roman CYR"/>
          <w:noProof/>
        </w:rPr>
        <w:t>: Mme H.Roerich, Crookety – Kalimpong, West Bengal, India.</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c/o S.Roerich, c/o Indian Bank. Cantonment Bangalore, Mysore State. South India.</w:t>
      </w:r>
    </w:p>
    <w:p w:rsidR="00273A62" w:rsidRPr="00EB3BF5" w:rsidRDefault="00273A62" w:rsidP="00273487">
      <w:pPr>
        <w:rPr>
          <w:noProof/>
        </w:rPr>
      </w:pPr>
    </w:p>
    <w:p w:rsidR="00273A62" w:rsidRPr="00EB3BF5" w:rsidRDefault="00273A62" w:rsidP="00914CEC">
      <w:pPr>
        <w:pStyle w:val="a"/>
      </w:pPr>
      <w:bookmarkStart w:id="492" w:name="_Toc242177071"/>
      <w:r w:rsidRPr="00EB3BF5">
        <w:t>163</w:t>
      </w:r>
      <w:bookmarkEnd w:id="492"/>
    </w:p>
    <w:p w:rsidR="00273A62" w:rsidRPr="00EB3BF5" w:rsidRDefault="00273A62" w:rsidP="00914CEC">
      <w:pPr>
        <w:pStyle w:val="a0"/>
        <w:ind w:firstLine="0"/>
      </w:pPr>
      <w:bookmarkStart w:id="493" w:name="_Toc242177072"/>
      <w:r w:rsidRPr="00EB3BF5">
        <w:t>Е.И.Рерих – К.Кэмпбелл</w:t>
      </w:r>
      <w:r w:rsidRPr="00EB3BF5">
        <w:rPr>
          <w:rStyle w:val="FootnoteReference"/>
          <w:b w:val="0"/>
        </w:rPr>
        <w:footnoteReference w:id="293"/>
      </w:r>
      <w:bookmarkEnd w:id="493"/>
    </w:p>
    <w:p w:rsidR="00273A62" w:rsidRPr="00EB3BF5" w:rsidRDefault="00273A62" w:rsidP="00914CEC">
      <w:pPr>
        <w:pStyle w:val="Date"/>
        <w:ind w:firstLine="0"/>
      </w:pPr>
      <w:bookmarkStart w:id="494" w:name="_Toc242177073"/>
      <w:r w:rsidRPr="00EB3BF5">
        <w:t>10 июля 1953 г.</w:t>
      </w:r>
      <w:bookmarkEnd w:id="49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самые любимые Катрин и Инге,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была так счастлива получить Ваши два письма от первого и 22 июня, ибо они принесли мне тепло Вашего сердца и нежную заботу. Я чувствую себя счастливой и в ответ посылаю Вам свою нежность и мысли любви, которую не выразить словами! Знайте, родные, я люблю, люблю Вас обеих!!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Только последние несколько дней я чувствую себя крепче и могу понемногу передвигаться. Я проболела </w:t>
      </w:r>
      <w:r w:rsidRPr="00EB3BF5">
        <w:rPr>
          <w:rFonts w:ascii="Times New Roman CYR" w:hAnsi="Times New Roman CYR" w:cs="Times New Roman CYR"/>
          <w:i/>
          <w:iCs/>
          <w:noProof/>
        </w:rPr>
        <w:t xml:space="preserve">шесть </w:t>
      </w:r>
      <w:r w:rsidRPr="00EB3BF5">
        <w:rPr>
          <w:rFonts w:ascii="Times New Roman CYR" w:hAnsi="Times New Roman CYR" w:cs="Times New Roman CYR"/>
          <w:noProof/>
        </w:rPr>
        <w:t>месяцев!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я понимаю, переустройство моего организма сейчас завершилось, но сотрудничество с Космическими Силами в тушении подземного огня продолжается и иногда очень утомляет. После монсуна у меня прибавится сил, чтобы выполнить свою миссию.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Ваших приливах. Они не опасны. Вы под Лучом Великого Владыки! Конечно, это нелегко, ибо они вызывают напряжение высших центров, центров мозга. Это напряжение придает им новые импульсы и пробуждает к новой деятельности, которая крайне необходима! Процесс открытия Вашего солнечного сплетения продолжается. Но, конечно, как Сказано: «Мы работаем с ними с величайшей осторожностью и вниманием, пока они находятся в Америке, среди трудных условий». Так, родные, запаситесь немного терпением и доверием Великой Мудрости и Любви, которая окружает Вас обеих. Вскоре мы увидим многие перемены. Будем радоваться этим переменам в нашей жизни. Они принесут решение очень многих различных проблем, как в политике, так и в личной жизни. Помните, все складывается много лучше, чем мы ожидаем.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будем свидетелями Космического Апофеоза – разрушения континентов и островов.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выпишите все предыдущие Советы и постарайтесь их выполнить как можно точнее, прежде чем уехать в Швейцарию. Но никому не говорите о Вашем отъезде в Швейцарию. Никто не должен знать об этом. В этот раз Вы сможете взять с собою все ценные вещи и поместить их на хранение в Цюрихе. Громоздких вещей не нужно, только самое ценное. Все картины нужно &lt;...&gt;</w:t>
      </w:r>
      <w:r w:rsidRPr="00EB3BF5">
        <w:rPr>
          <w:rStyle w:val="FootnoteReference"/>
          <w:rFonts w:ascii="Times New Roman CYR" w:hAnsi="Times New Roman CYR" w:cs="Times New Roman CYR"/>
          <w:noProof/>
        </w:rPr>
        <w:footnoteReference w:id="294"/>
      </w:r>
      <w:r w:rsidRPr="00EB3BF5">
        <w:rPr>
          <w:rFonts w:ascii="Times New Roman CYR" w:hAnsi="Times New Roman CYR" w:cs="Times New Roman CYR"/>
          <w:noProof/>
        </w:rPr>
        <w:t xml:space="preserve"> новый отъезд. Вы будете отсутствовать, вероятно, два или три года. Храните молчание! Пожалуйста, родная, возьмите с собой </w:t>
      </w:r>
      <w:r w:rsidRPr="00EB3BF5">
        <w:rPr>
          <w:rFonts w:ascii="Times New Roman CYR" w:hAnsi="Times New Roman CYR" w:cs="Times New Roman CYR"/>
          <w:bCs/>
          <w:noProof/>
        </w:rPr>
        <w:t xml:space="preserve">«12 </w:t>
      </w:r>
      <w:r w:rsidRPr="00EB3BF5">
        <w:rPr>
          <w:rFonts w:ascii="Times New Roman CYR" w:hAnsi="Times New Roman CYR" w:cs="Times New Roman CYR"/>
          <w:noProof/>
        </w:rPr>
        <w:t>Архатов» – тибетские танки. Великий Владыка желает, чтобы они были здесь, в Индии.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одна просьба. Святослав хотел бы иметь немного бумаги, образец прилагаю. Прежде он доставал ее из «Botanical Supply Company» или у д-ра Кельца, но &lt;...&gt;</w:t>
      </w:r>
      <w:r w:rsidRPr="00EB3BF5">
        <w:rPr>
          <w:rStyle w:val="FootnoteReference"/>
          <w:rFonts w:ascii="Times New Roman CYR" w:hAnsi="Times New Roman CYR" w:cs="Times New Roman CYR"/>
          <w:noProof/>
        </w:rPr>
        <w:footnoteReference w:id="295"/>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Бумага оказалась превосходной для темперы, и Н.К. со Святославом всегда использовали ее для своих эскизов, но наши запасы иссякли, а адреса этой фирмы мы не знаем. Но ведь такую бумагу для прессования и сушки растений можно достать где-то еще. Пожалуйста, родная, постарайтесь найти ее и послать пароходом. Святослав очень ценит ее и будет рад получить для своих художественных нужд. Сейчас ничего нельзя найти. Святослав перенес тяжелый грипп. Сейчас ему лучше, но он еще слаб. Он уезжает из Бомбея в Бангалор на следующей неделе. Девика тоже простудилась.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довольно деликатное предложение. Возможно, Вы помните, что как-то говорили мне, что Элси знает статью в нашем деле против Хоршей, которая, будь она известна нашим адвокатам, могла бы спасти наш Музей и принести нам победу. В будущем может очень пригодиться, если эта статья станет известна Вам или кому-то еще. Но трудность в том, что надо получить эту информацию, не вызвав в нем и тени подозрения, что кто-то намерен начать новую тяжбу. Он может отказать и не согласится передать Вам эту информацию, тогда, любимая, оставьте это дело, он не должен питать к Вам подозрение или недобрые чувства. Возможно, Гизела смогла бы поговорить с ним &lt;...&gt;</w:t>
      </w:r>
      <w:r w:rsidRPr="00EB3BF5">
        <w:rPr>
          <w:rStyle w:val="FootnoteReference"/>
          <w:rFonts w:ascii="Times New Roman CYR" w:hAnsi="Times New Roman CYR" w:cs="Times New Roman CYR"/>
          <w:noProof/>
        </w:rPr>
        <w:footnoteReference w:id="296"/>
      </w:r>
      <w:r w:rsidRPr="00EB3BF5">
        <w:rPr>
          <w:rFonts w:ascii="Times New Roman CYR" w:hAnsi="Times New Roman CYR" w:cs="Times New Roman CYR"/>
          <w:noProof/>
          <w:vertAlign w:val="superscript"/>
        </w:rPr>
        <w:t xml:space="preserve"> </w:t>
      </w:r>
      <w:r w:rsidRPr="00EB3BF5">
        <w:rPr>
          <w:rFonts w:ascii="Times New Roman CYR" w:hAnsi="Times New Roman CYR" w:cs="Times New Roman CYR"/>
          <w:noProof/>
        </w:rPr>
        <w:t>Вчера я отправила толу мускуса на Ваше имя для Аиды. Пожалуйста, объясните ей, как принимать его &lt;...&gt;</w:t>
      </w:r>
      <w:r w:rsidRPr="00EB3BF5">
        <w:rPr>
          <w:rStyle w:val="FootnoteReference"/>
          <w:rFonts w:ascii="Times New Roman CYR" w:hAnsi="Times New Roman CYR" w:cs="Times New Roman CYR"/>
          <w:noProof/>
        </w:rPr>
        <w:footnoteReference w:id="297"/>
      </w:r>
      <w:r w:rsidRPr="00EB3BF5">
        <w:rPr>
          <w:rFonts w:ascii="Times New Roman CYR" w:hAnsi="Times New Roman CYR" w:cs="Times New Roman CYR"/>
          <w:noProof/>
        </w:rPr>
        <w:t xml:space="preserve"> вместе с двууглекислой содой и 35-ю каплями валериана, разведенными в чистой воде. Она должна принимать его ежедневно, утром или после полудня, но не перед сном. Она должна принять целую толу. День рождения Гизелочки &lt;...&gt;</w:t>
      </w:r>
      <w:r w:rsidRPr="00EB3BF5">
        <w:rPr>
          <w:rStyle w:val="FootnoteReference"/>
          <w:rFonts w:ascii="Times New Roman CYR" w:hAnsi="Times New Roman CYR" w:cs="Times New Roman CYR"/>
          <w:noProof/>
        </w:rPr>
        <w:footnoteReference w:id="298"/>
      </w:r>
    </w:p>
    <w:p w:rsidR="00273A62" w:rsidRPr="00EB3BF5" w:rsidRDefault="00273A62" w:rsidP="00273487">
      <w:pPr>
        <w:rPr>
          <w:noProof/>
        </w:rPr>
      </w:pPr>
    </w:p>
    <w:p w:rsidR="00273A62" w:rsidRPr="00EB3BF5" w:rsidRDefault="00273A62" w:rsidP="00914CEC">
      <w:pPr>
        <w:pStyle w:val="a"/>
      </w:pPr>
      <w:bookmarkStart w:id="495" w:name="_Toc242177074"/>
      <w:r w:rsidRPr="00EB3BF5">
        <w:t>164</w:t>
      </w:r>
      <w:bookmarkEnd w:id="495"/>
    </w:p>
    <w:p w:rsidR="00273A62" w:rsidRPr="00EB3BF5" w:rsidRDefault="00273A62" w:rsidP="00914CEC">
      <w:pPr>
        <w:pStyle w:val="a0"/>
        <w:ind w:firstLine="0"/>
      </w:pPr>
      <w:bookmarkStart w:id="496" w:name="_Toc242177075"/>
      <w:r w:rsidRPr="00EB3BF5">
        <w:t>Е.И.Рерих – З.Г.Фосдик и Д.Фосдику</w:t>
      </w:r>
      <w:bookmarkEnd w:id="496"/>
    </w:p>
    <w:p w:rsidR="00273A62" w:rsidRPr="00EB3BF5" w:rsidRDefault="00273A62" w:rsidP="00914CEC">
      <w:pPr>
        <w:pStyle w:val="Date"/>
        <w:ind w:firstLine="0"/>
      </w:pPr>
      <w:bookmarkStart w:id="497" w:name="_Toc242177076"/>
      <w:r w:rsidRPr="00EB3BF5">
        <w:t xml:space="preserve">12 июля 1953 </w:t>
      </w:r>
      <w:r w:rsidRPr="00EB3BF5">
        <w:rPr>
          <w:bCs/>
        </w:rPr>
        <w:t>г.</w:t>
      </w:r>
      <w:bookmarkEnd w:id="49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мои, получила последнее Ваше письмо от 27 июня и спешу с ответом, но должна ответить и на 16-е, и на 11 июня. Сведений и вопросов в них много. Больше всего, конечно, огорчило сведение о недомогании нашего Дедлея, решаю послать телеграмму, чтобы скорее помочь. Приведу все Советы в том порядке, как получила их. «Дедлею необходим хирург-остеопат, но </w:t>
      </w:r>
      <w:r w:rsidRPr="00EB3BF5">
        <w:rPr>
          <w:rFonts w:ascii="Times New Roman CYR" w:hAnsi="Times New Roman CYR" w:cs="Times New Roman CYR"/>
          <w:i/>
          <w:iCs/>
          <w:noProof/>
        </w:rPr>
        <w:t xml:space="preserve">первоклассный. </w:t>
      </w:r>
      <w:r w:rsidRPr="00EB3BF5">
        <w:rPr>
          <w:rFonts w:ascii="Times New Roman CYR" w:hAnsi="Times New Roman CYR" w:cs="Times New Roman CYR"/>
          <w:noProof/>
        </w:rPr>
        <w:t xml:space="preserve">После ярого лечения Дедлей должен иметь три недели полного отдыха. Никаких напряжений ни в чем и не сидеть на неудобном стуле, </w:t>
      </w:r>
      <w:r w:rsidRPr="00EB3BF5">
        <w:rPr>
          <w:rFonts w:ascii="Times New Roman CYR" w:hAnsi="Times New Roman CYR" w:cs="Times New Roman CYR"/>
          <w:i/>
          <w:iCs/>
          <w:noProof/>
        </w:rPr>
        <w:t xml:space="preserve">но больше лежать. </w:t>
      </w:r>
      <w:r w:rsidRPr="00EB3BF5">
        <w:rPr>
          <w:rFonts w:ascii="Times New Roman CYR" w:hAnsi="Times New Roman CYR" w:cs="Times New Roman CYR"/>
          <w:noProof/>
        </w:rPr>
        <w:t>Дедлей должен обратить серьезное внимание на позвоночник. Врач укажет особый пояс, и Дедлей должен будет носить его аккуратно. Скажи Дедлею о полном выздоровлении, если он выполнит все Указания врача и Мои. Ярый не должен волноваться никакими делами. События изменят все в корне. Страна наилучшая уявится на яром очищении, и Ваша ярая страна уявится на страстном уроке, но спасительном для Мира или планеты. Сотрудники будут спасены от всего, и мать Дедлея должна понять и дать ему возможность полного покоя на время излечения. Мой Луч, объединенный с твоим, будет лечить его и откроет у него некоторые центры, и ярый станет лучшим приемником Моей страстной Силы и Сообщений. Дедлей может беседовать со Мною, лежа на спине в постели и вслушиваясь в слова, встающие в мозгу. Ярый приспособится записывать их лежа, но сначала пусть просто вслушивается в слова, только вслушивается, не думая ни о чем другом, не задавая вопросов – только вслушивается. Совершенно необходимо научиться такой концентрации для вслушивания.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Найду и средства, сотрудничество со Мною принесет им благоденствие, но после уявления урока стране. Космический Луч подошел к черте космического возмездия. Космическое сотрудничество со Мною необходимо и всем сотрудникам».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Напишу и нашему Боллингу как только соберу все, что будет Сказано для него. А пока он должен понять сам и помочь там, где это сейчас особенно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Ярая преданность и любовь сказываются именно в таком внимании к немедленным нуждам друзей! Но обычно люди требуют исключительного внимания за некоторую помощь делам общим, но не думают, сколько сил затрачивается на охранение их от многих угрожающих им опасностей и от необдуманных поступков, и обнаруживают недовольство за некоторые неудачи, ими накликанные. Столько несоизмеримости приходится наблюдать! В основе всего невежество и отсутствие истинной духовности, которая прежде всего выражается в благодарности и признательности за малейшую помощь!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Итак, наш Дедлей выздоровеет совершенно, но он должен выполнить все Указания.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 сожалению, мисс Спатц уже почти нельзя помочь. Но, конечно, ей нельзя этого сказать. Она еще не может осознать, насколько лучше для нее перейти за черту и принять новое прекрасное тело под Лучом Великого Владыки и в лучшей стране. Будем стараться немного помочь ей. Дело в том, что ее кишечник действительно уявлен почти на отказе от работы и ярая может уявиться на завороте кишок, потому ей необходимо уявляться на ежедневных теплых клизмах и пищу принимать лучше в жидком виде и на малом количестве за один раз. Лучше малые порции через каждые два часа. И только жидкие пюре из овощей, кашицы разные и супы. Никаких тяжелых масленых лепешек и пищи. Посоветуйте ей как лекарство есть сырой лук на хлебе, намазанном слегка маслом и с солью. Многие очень любят такие бутерброды, и они очень полезны. Также она должна принимать одну пилюлю строфанта в течение целой недели, затем принимать две в два приема и каждый день, если будет чувствовать себя крепче, можно будет принять потом и три. Но пусть при строфанте не принимает никаких других средств. Строфант не любит многие лекарства. Конечно, ее внутреннее настроение – самое важное, и при устремленности духа к Светлому Облику все наши болести оставляют нас. Больше бы задумывалась о Красоте, явленной Миру в этом Учении и Облике, Непревзойденном в Самоотвержении, Мужестве и Любви к человечеству.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w:t>
      </w:r>
      <w:r w:rsidRPr="00EB3BF5">
        <w:rPr>
          <w:rFonts w:ascii="Times New Roman CYR" w:hAnsi="Times New Roman CYR" w:cs="Times New Roman CYR"/>
          <w:i/>
          <w:iCs/>
          <w:noProof/>
        </w:rPr>
        <w:t xml:space="preserve">мисс Микер. </w:t>
      </w:r>
      <w:r w:rsidRPr="00EB3BF5">
        <w:rPr>
          <w:rFonts w:ascii="Times New Roman CYR" w:hAnsi="Times New Roman CYR" w:cs="Times New Roman CYR"/>
          <w:noProof/>
        </w:rPr>
        <w:t>Она скоро уйдет, но прошу ей этого не говорить. Совет мисс Микер – принимать корамайн по 15 капель. Строфант слишком тяжел для нее. Передайте ей мой самый сердечный привет и благодарность за присылаемые страницы. Ее книжечку о Матери Мира и о Женщине нужно будет напечатать. Можно будет сократить немного, где не упоминается о Матери Мира. Но пока что не говорите ей о сокращении, но только, что ее книжечка увидит свет.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Софье Михайловне, </w:t>
      </w:r>
      <w:r w:rsidRPr="00EB3BF5">
        <w:rPr>
          <w:rFonts w:ascii="Times New Roman CYR" w:hAnsi="Times New Roman CYR" w:cs="Times New Roman CYR"/>
          <w:noProof/>
        </w:rPr>
        <w:t>конечно, трудно помочь, и она тоже скоро уйдет, но еще немного она должна пробыть на земном плане, пусть принимает строфант, но без других лекарств. Вообще не противоречьте ей, все равно помочь уже ей нельзя. Время ее подошло, и пусть уйдет в мире.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 </w:t>
      </w:r>
      <w:r w:rsidRPr="00EB3BF5">
        <w:rPr>
          <w:rFonts w:ascii="Times New Roman CYR" w:hAnsi="Times New Roman CYR" w:cs="Times New Roman CYR"/>
          <w:i/>
          <w:iCs/>
          <w:noProof/>
        </w:rPr>
        <w:t xml:space="preserve">Юсуповой </w:t>
      </w:r>
      <w:r w:rsidRPr="00EB3BF5">
        <w:rPr>
          <w:rFonts w:ascii="Times New Roman CYR" w:hAnsi="Times New Roman CYR" w:cs="Times New Roman CYR"/>
          <w:noProof/>
        </w:rPr>
        <w:t>Сказано, что она может составлять Индексы к книгам Учения. Так что предоставьте ей собрать Индекс к «Аум». Пусть проявится немного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Хьюстон </w:t>
      </w:r>
      <w:r w:rsidRPr="00EB3BF5">
        <w:rPr>
          <w:rFonts w:ascii="Times New Roman CYR" w:hAnsi="Times New Roman CYR" w:cs="Times New Roman CYR"/>
          <w:noProof/>
        </w:rPr>
        <w:t>выдает слишком много своей силы и может легко истощить себя, ибо приток Силы исходил от Великого Фокуса, но, отказавшись от Учения, он отказывается и от Помощи. Оставьте его идти своим путем, насилие невозможно на духовном пути.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 </w:t>
      </w:r>
      <w:r w:rsidRPr="00EB3BF5">
        <w:rPr>
          <w:rFonts w:ascii="Times New Roman CYR" w:hAnsi="Times New Roman CYR" w:cs="Times New Roman CYR"/>
          <w:i/>
          <w:iCs/>
          <w:noProof/>
        </w:rPr>
        <w:t xml:space="preserve">Дитманисе </w:t>
      </w:r>
      <w:r w:rsidRPr="00EB3BF5">
        <w:rPr>
          <w:rFonts w:ascii="Times New Roman CYR" w:hAnsi="Times New Roman CYR" w:cs="Times New Roman CYR"/>
          <w:noProof/>
        </w:rPr>
        <w:t>много слышала самых неблаговидных отзывов от наших рижан. Не приближайте его, он «определенно сотрудник темных и негодный человек».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Скажите сотрудникам, что упражнения в хатха-йоге укрепляют наши низшие тонкие тела и тем задерживают дальнейшую эволюцию, ибо хатха-йог может долго пребывать в мире темных пережитков, иногда многие столетия, и становится черным магом, именно черным магом, ибо для Белой Магии нужно, прежде всего, открытие высших центров на земном плане и при жизни, но не усиление низших половых центров. Такие черные маги очень опасны и для земного плана, и для потустороннего Мира, и </w:t>
      </w:r>
      <w:r w:rsidRPr="00EB3BF5">
        <w:rPr>
          <w:rFonts w:ascii="Times New Roman CYR" w:hAnsi="Times New Roman CYR" w:cs="Times New Roman CYR"/>
          <w:i/>
          <w:iCs/>
          <w:noProof/>
        </w:rPr>
        <w:t xml:space="preserve">губительны для </w:t>
      </w:r>
      <w:r w:rsidRPr="00EB3BF5">
        <w:rPr>
          <w:rFonts w:ascii="Times New Roman CYR" w:hAnsi="Times New Roman CYR" w:cs="Times New Roman CYR"/>
          <w:noProof/>
        </w:rPr>
        <w:t>эволюции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Вообще, присматривайтесь спокойно к приходящим и дайте им проявиться, пусть явят свои особенности. Беседы на столь интересные темы, как Шамбала, конечно, привлекают много людей, но как мало среди них способных понять все значение и всю глубину этой величайшей, я сказала бы, ТАЙНЫ БЫТИЯ. Ибо там явлена и сокрыта Тайна Первоздания. Человек, хотя бы раз уловивший вибрацию, исходящую от Шамбалы, никогда уже не забудет ее и все свои последующие жизни будет искать ее. Да, верным признаком настоящих Искателей будет – БЕСКОРЫСТИЕ. Также жажда Истинного Знания без предрассудков и опасений и страстная преданность и любовь к Носителям этого величайшего Блага приближают безмерно.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правы, родная, что люди не могут осознать, что Царствие Божие внутри нас, и не понимают, что мы сами создатели своего царства, своего мира. И как прекрасен может быть этот мир Любви, Преданности и Служения. Но и само Служение мало понимается как великая Любовь и преданность всем своим существом тому Благу и Красоте, которые воплощены в величайшем Духе нашей Солнечной системы. Надо учиться любить, надо чувствовать в сердце приливы радости, умиления и восторга при одной мысли об Избранном нами Идеале, и тогда начнем познавать Истинную Любовь, не омраченную никакими сомнениями, никакими обидами и страданиями. Любовь истинная преображает все в Красоту неописуемую. Любите, любите, родные, и все счастье придет. Разве трудно любить Прекрасный Образ, явленный в Покровах Учений и в Последнем, Вмещающем всю полноту Бытия и в сиянии Красоты Надземной. Сколько мужества, терпения и Любви было явлено Миру в назидание во спасение Мира и духа человеческого и сколь мало было принято и усвоено!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другое. «Скажи Зине похвалу за ее новую сдержанность с людьми трудными и людьми негодными. Зина – Моя самая преданная сотрудница в Америке и яро среди трудных обстоятельств, но яро скоро путь прояснится. Дедлей нужен Нам и будет исцелен, но явить должен внимание всем Указаниям».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меня имеется большая просьба к Зиночке. Пожалуйста, запросите Дорис Кербер, но от себя, о судьбе картин Н.К., данным им на выставку в Музей Санта-Фе, где президентом или директором был д-р Хьювит. Мы знаем, что коллекция была передвинута после в какое-то иное городское помещение в Санта-Фе, но о дальнейшем ничего не слыхали. Заведовали этой коллекцией Клайд Гартнер и Морис, но он последние годы не писал. Но уже пора собирать все сведения и материалы, относящиеся к творчеству Н.К. Иметь хотя бы нити в руках. Пока пусть Дорис ответит только на вопрос, где сейчас находятся картины Н.К., выставленные до войны в Санта-Фе? Что слышала она о них?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вопросы по переводу «АГНИ ЙОГИ». Начну на обратной странице...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156 русской книги. Правильно вставить этот параграф в английскую книгу.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161. «Жнана» правильнее, потому исправьте, где встречается. § 176. Лучше перевести – &lt;...&gt;</w:t>
      </w:r>
      <w:r w:rsidRPr="00EB3BF5">
        <w:rPr>
          <w:rStyle w:val="FootnoteReference"/>
          <w:rFonts w:ascii="Times New Roman CYR" w:hAnsi="Times New Roman CYR" w:cs="Times New Roman CYR"/>
          <w:noProof/>
        </w:rPr>
        <w:footnoteReference w:id="299"/>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200. «Йог» можно писать с малой буквы и за редким исключением с большой, так же как и все относящиеся к нему местоимения. Но «Йога» в понятии Учения следует печатать с большой – Агни Йога.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271. Предпочитаю версию, предложенную Дедлеем.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316. Смысл тот, «когда огни во тьму обращаются», т.е. когда огни возношений угасли, «значит, сгорел глаз человеческий» (человек лишился духовного зрения).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323. Мору и Балю можно писать с малой буквы, но поставьте кавычки – «мору» и «балю», ибо названия эти мало известны.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329. «Империл» тоже с малой буквы, но при кавычках. Название тоже неизвестное.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344. Лучше не исправлять, оставить старый перевод.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287. Для большей ясности можно добавить слово &lt;...&gt;</w:t>
      </w:r>
      <w:r w:rsidRPr="00EB3BF5">
        <w:rPr>
          <w:rStyle w:val="FootnoteReference"/>
          <w:rFonts w:ascii="Times New Roman CYR" w:hAnsi="Times New Roman CYR" w:cs="Times New Roman CYR"/>
          <w:noProof/>
        </w:rPr>
        <w:footnoteReference w:id="300"/>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 все смущающие Вас параграфы в «Агни Йоге», повторенные или включенные в книгу «Иерархия», следует сохранить в обеих книгах, ибо добавление этих параграфов в конце книги «Агни Йога» было </w:t>
      </w:r>
      <w:r w:rsidRPr="00EB3BF5">
        <w:rPr>
          <w:rFonts w:ascii="Times New Roman CYR" w:hAnsi="Times New Roman CYR" w:cs="Times New Roman CYR"/>
          <w:i/>
          <w:iCs/>
          <w:noProof/>
        </w:rPr>
        <w:t xml:space="preserve">Указано. </w:t>
      </w:r>
      <w:r w:rsidRPr="00EB3BF5">
        <w:rPr>
          <w:rFonts w:ascii="Times New Roman CYR" w:hAnsi="Times New Roman CYR" w:cs="Times New Roman CYR"/>
          <w:noProof/>
        </w:rPr>
        <w:t>Понятие Иерархии было мало отмечено в «Агни Йоге», тогда как такое краеугольное понятие, как Иерархия, должно быть упомянуто во всех книгах Учения. Повторения нужны, ибо не все книги достигают нужных людей. Примечательно, что никто из сотрудников не заметил этого раньше. Не является ли этот факт наглядным свидетельством того, как нужны повторения?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чего не усмотрено и не отмечено. Много будет изумлений и недоумений, как могли просмотреть многие важные и точные предупреждения.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Переплет «Агни Йоги» должен остаться синим. Синий цвет больше отвечает содержанию книги. Если нет синего, можно белый, кремовый, но не желтый. Индекс, конечно, можно печатать отдельно, чтобы не задерживать выход книги. Но если печатать вместе, то придется изменить формат книги, иначе она будет несуразна – слишком толстая. Очень подумайте и сообразите и прикиньте формат книги. Также Индекс можно, может быть, слегка облегчить, но это предоставляю Вам, ибо не видела его и не представляю, насколько он является объемистым. Конечно, слишком упрощенный Индекс, который я имею из Риги, хотя и помогает, но все же мало облегчает поиски слова в нужном смысле</w:t>
      </w:r>
      <w:r w:rsidRPr="00EB3BF5">
        <w:rPr>
          <w:rStyle w:val="FootnoteReference"/>
          <w:rFonts w:ascii="Times New Roman CYR" w:hAnsi="Times New Roman CYR" w:cs="Times New Roman CYR"/>
          <w:noProof/>
        </w:rPr>
        <w:footnoteReference w:id="301"/>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не тревожьтесь, все обойдется. Храните великое спокойствие и исполнитесь Доверия несломимого в Руку Водящую. Сердцем обнимаю Вас.</w:t>
      </w:r>
    </w:p>
    <w:p w:rsidR="00273A62" w:rsidRPr="00EB3BF5" w:rsidRDefault="00273A62" w:rsidP="00273487">
      <w:pPr>
        <w:rPr>
          <w:noProof/>
        </w:rPr>
      </w:pPr>
    </w:p>
    <w:p w:rsidR="00273A62" w:rsidRPr="00EB3BF5" w:rsidRDefault="00273A62" w:rsidP="00914CEC">
      <w:pPr>
        <w:pStyle w:val="a"/>
      </w:pPr>
      <w:bookmarkStart w:id="498" w:name="_Toc242177077"/>
      <w:r w:rsidRPr="00EB3BF5">
        <w:t>165</w:t>
      </w:r>
      <w:bookmarkEnd w:id="498"/>
    </w:p>
    <w:p w:rsidR="00273A62" w:rsidRPr="00EB3BF5" w:rsidRDefault="00273A62" w:rsidP="00914CEC">
      <w:pPr>
        <w:pStyle w:val="a0"/>
        <w:ind w:firstLine="0"/>
      </w:pPr>
      <w:bookmarkStart w:id="499" w:name="_Toc242177078"/>
      <w:r w:rsidRPr="00EB3BF5">
        <w:t>Е.И.Рерих – С.Н.Рериху</w:t>
      </w:r>
      <w:bookmarkEnd w:id="499"/>
    </w:p>
    <w:p w:rsidR="00273A62" w:rsidRPr="00EB3BF5" w:rsidRDefault="00273A62" w:rsidP="00914CEC">
      <w:pPr>
        <w:pStyle w:val="Date"/>
        <w:ind w:firstLine="0"/>
      </w:pPr>
      <w:bookmarkStart w:id="500" w:name="_Toc242177079"/>
      <w:r w:rsidRPr="00EB3BF5">
        <w:t>19 июля 1953 г.</w:t>
      </w:r>
      <w:bookmarkEnd w:id="50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мой, любимый Светуня, очень мы встревожились, узнав, что у тебя было воспаление легких. Нужна большая осторожность сейчас с малейшей простудой, нельзя и утомляться чрезмерно. Конечно, мой родной Птенчик под Лучом, но все же помощь должна быть </w:t>
      </w:r>
      <w:r w:rsidRPr="00EB3BF5">
        <w:rPr>
          <w:rFonts w:ascii="Times New Roman CYR" w:hAnsi="Times New Roman CYR" w:cs="Times New Roman CYR"/>
          <w:i/>
          <w:iCs/>
          <w:noProof/>
        </w:rPr>
        <w:t xml:space="preserve">обоюдной, </w:t>
      </w:r>
      <w:r w:rsidRPr="00EB3BF5">
        <w:rPr>
          <w:rFonts w:ascii="Times New Roman CYR" w:hAnsi="Times New Roman CYR" w:cs="Times New Roman CYR"/>
          <w:noProof/>
        </w:rPr>
        <w:t xml:space="preserve">потому, родной, постарайся не слишком напрягаться физически. Послала тебе мускус и очень прошу следовать Указанию принимать дважды в день. Мускус очень хорош и </w:t>
      </w:r>
      <w:r w:rsidRPr="00EB3BF5">
        <w:rPr>
          <w:rFonts w:ascii="Times New Roman CYR" w:hAnsi="Times New Roman CYR" w:cs="Times New Roman CYR"/>
          <w:i/>
          <w:iCs/>
          <w:noProof/>
        </w:rPr>
        <w:t xml:space="preserve">предохраняет </w:t>
      </w:r>
      <w:r w:rsidRPr="00EB3BF5">
        <w:rPr>
          <w:rFonts w:ascii="Times New Roman CYR" w:hAnsi="Times New Roman CYR" w:cs="Times New Roman CYR"/>
          <w:noProof/>
        </w:rPr>
        <w:t>от простуды. Также можно принимать при нем и строфант, тоже две пилюли в день – одну утром натощак и другую вечером перед сном. Все будет ладно, и ничем не тревожься. Я тебя видела во время болезни, вернее, в начале ее, ты был очень напряжен, но Владыка меня успокаивал, утверждая, что все пройдет, но осторожность нужна. Родной мой Птенчик, береги себя. Принимай мускус, он очень укрепляет. Юрий посылает тебе письмо тетки, и я вложу мой ответ к ней. Посмотрим, во что все выльется. Пока что чистка, проводимая новым правительством, полезна. Необходимо было раскрепостить русский элемент в стране, и удар по инородческому Г.П.У, конечно, нанесен в назревший срок</w:t>
      </w:r>
      <w:r w:rsidRPr="00EB3BF5">
        <w:rPr>
          <w:rStyle w:val="FootnoteReference"/>
          <w:rFonts w:ascii="Times New Roman CYR" w:hAnsi="Times New Roman CYR" w:cs="Times New Roman CYR"/>
          <w:noProof/>
        </w:rPr>
        <w:footnoteReference w:id="302"/>
      </w:r>
      <w:r w:rsidRPr="00EB3BF5">
        <w:rPr>
          <w:rFonts w:ascii="Times New Roman CYR" w:hAnsi="Times New Roman CYR" w:cs="Times New Roman CYR"/>
          <w:noProof/>
        </w:rPr>
        <w:t>. Любовь к родине спасет страну от развала. Радуемся, что Вышинский остается, видимо, он пользуется фавором главного</w:t>
      </w:r>
      <w:r w:rsidRPr="00EB3BF5">
        <w:rPr>
          <w:rStyle w:val="FootnoteReference"/>
          <w:rFonts w:ascii="Times New Roman CYR" w:hAnsi="Times New Roman CYR" w:cs="Times New Roman CYR"/>
          <w:noProof/>
        </w:rPr>
        <w:footnoteReference w:id="303"/>
      </w:r>
      <w:r w:rsidRPr="00EB3BF5">
        <w:rPr>
          <w:rFonts w:ascii="Times New Roman CYR" w:hAnsi="Times New Roman CYR" w:cs="Times New Roman CYR"/>
          <w:noProof/>
        </w:rPr>
        <w:t xml:space="preserve">. Сам Маленков неплох, и с ним можно будет сотрудничать. Он сдвинет, что нужно. Вероятно, скоро получим ответ и будем знать, следует ли нам подавать новое заявление через их представителя в Дели или же будут еще иные знаки и с их стороны. Но, конечно, все происходящее сейчас в стране </w:t>
      </w:r>
      <w:r w:rsidRPr="00EB3BF5">
        <w:rPr>
          <w:rFonts w:ascii="Times New Roman CYR" w:hAnsi="Times New Roman CYR" w:cs="Times New Roman CYR"/>
          <w:i/>
          <w:iCs/>
          <w:noProof/>
        </w:rPr>
        <w:t xml:space="preserve">на пользу ей. </w:t>
      </w:r>
      <w:r w:rsidRPr="00EB3BF5">
        <w:rPr>
          <w:rFonts w:ascii="Times New Roman CYR" w:hAnsi="Times New Roman CYR" w:cs="Times New Roman CYR"/>
          <w:noProof/>
        </w:rPr>
        <w:t>Да, будущий год будет годом замечательным. Все подходит к этому сроку. Все космические, астрологические знаки собираются вместе.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Прогнозы, давно данные, все больше и больше осуществляются. События будут нагромождаться, и наступит развязка, менее всего ожидаемая, но все же мир будет спасен. Наша любимая Индия пострадает меньше, особенно Бангалор.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Вот и Корея оказалась «западней» в полном значении этого слова. Лучше нельзя было охарактеризовать создавшееся положение!!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Юсик волновался и ждал твоей телеграммы из Бангалора! Он удивительно родственный и привязчивый человечек. Так просиял, получив успокоительную весть. Радуемся, что Вузлик поправился. И как это он мог заболеть? Такой крепкий человечек. Поцелуй ее покрепче от меня. Бедняжка, вероятно, очень волновалась. Какой врач лечил тебя?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ноги с каждым днем улучшаются, только еще трудно подыматься по лестнице, да и спускаться тоже нужно с осторожностью. Спускаюсь только к завтраку. В остальном мое самочувствие неплохое, и я уже с прежним рвением работаю. Не чувствую уже такой изнуренности, как раньше. Итак, родные, берегите себя. Здоровье – самое главное.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Вероятно, Юханчик сообщил тебе все наши новости местные. Вернулся фавер</w:t>
      </w:r>
      <w:r w:rsidRPr="00EB3BF5">
        <w:rPr>
          <w:rStyle w:val="FootnoteReference"/>
          <w:rFonts w:ascii="Times New Roman CYR" w:hAnsi="Times New Roman CYR" w:cs="Times New Roman CYR"/>
          <w:noProof/>
        </w:rPr>
        <w:footnoteReference w:id="304"/>
      </w:r>
      <w:r w:rsidRPr="00EB3BF5">
        <w:rPr>
          <w:rFonts w:ascii="Times New Roman CYR" w:hAnsi="Times New Roman CYR" w:cs="Times New Roman CYR"/>
          <w:noProof/>
        </w:rPr>
        <w:t xml:space="preserve"> Морз и заехал в Калимпонг перед отъездом в Хонг-Конг</w:t>
      </w:r>
      <w:r w:rsidRPr="00EB3BF5">
        <w:rPr>
          <w:rStyle w:val="FootnoteReference"/>
          <w:rFonts w:ascii="Times New Roman CYR" w:hAnsi="Times New Roman CYR" w:cs="Times New Roman CYR"/>
          <w:noProof/>
        </w:rPr>
        <w:footnoteReference w:id="305"/>
      </w:r>
      <w:r w:rsidRPr="00EB3BF5">
        <w:rPr>
          <w:rFonts w:ascii="Times New Roman CYR" w:hAnsi="Times New Roman CYR" w:cs="Times New Roman CYR"/>
          <w:noProof/>
        </w:rPr>
        <w:t>, а затем собирается на Формозу, совершенно неудачный выбор! Подавлен всем виденным и слышанным в Америке. Все живут там в постоянном страхе, страхе войны и страхе перед своими же бомбами. Все больше и больше людей связывают участившиеся и усилившиеся наводнения, смерчи и тайфуны со взрывами от пробных атомных бомб, как следствиями потрясения атмосферического. Экономическое положение в стране быстро ухудшается. А тут еще Маршалльскому плану</w:t>
      </w:r>
      <w:r w:rsidRPr="00EB3BF5">
        <w:rPr>
          <w:rStyle w:val="FootnoteReference"/>
          <w:rFonts w:ascii="Times New Roman CYR" w:hAnsi="Times New Roman CYR" w:cs="Times New Roman CYR"/>
          <w:noProof/>
        </w:rPr>
        <w:footnoteReference w:id="306"/>
      </w:r>
      <w:r w:rsidRPr="00EB3BF5">
        <w:rPr>
          <w:rFonts w:ascii="Times New Roman CYR" w:hAnsi="Times New Roman CYR" w:cs="Times New Roman CYR"/>
          <w:noProof/>
        </w:rPr>
        <w:t xml:space="preserve"> суждено лопнуть. Тоже своего рода западня?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Но, родные мои, не тревожьтесь ничем. Слышу часто повторение, </w:t>
      </w:r>
      <w:r w:rsidRPr="00EB3BF5">
        <w:rPr>
          <w:rFonts w:ascii="Times New Roman CYR" w:hAnsi="Times New Roman CYR" w:cs="Times New Roman CYR"/>
          <w:i/>
          <w:iCs/>
          <w:noProof/>
        </w:rPr>
        <w:t xml:space="preserve">что все будет успешно у Вас. </w:t>
      </w:r>
      <w:r w:rsidRPr="00EB3BF5">
        <w:rPr>
          <w:rFonts w:ascii="Times New Roman CYR" w:hAnsi="Times New Roman CYR" w:cs="Times New Roman CYR"/>
          <w:noProof/>
        </w:rPr>
        <w:t>Все наладится так, как нужно. Урожай будет лучше прошлогоднего, но цены возрастут позднее, осенью, и, может быть, к концу осени.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свои часики, спасибо, родные. Надеюсь, что они действительно исправлены и проверены, а то часов много, но толку мало, все идут вразнобой. Сырой климат не для часов. Хорошо будет очутиться в климате сухом и холодном. Организмы наши требуют перемены.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Вкладываю письмо мое к тетке. Так ты будешь знать ход дела.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родной, очень, очень береги себя. Крепко целую Вас обоих. Вся моя нежность с Вами. Пишите.</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273487">
      <w:pPr>
        <w:rPr>
          <w:noProof/>
        </w:rPr>
      </w:pPr>
    </w:p>
    <w:p w:rsidR="00273A62" w:rsidRPr="00EB3BF5" w:rsidRDefault="00273A62" w:rsidP="00914CEC">
      <w:pPr>
        <w:pStyle w:val="a"/>
      </w:pPr>
      <w:bookmarkStart w:id="501" w:name="_Toc242177080"/>
      <w:r w:rsidRPr="00EB3BF5">
        <w:t>166</w:t>
      </w:r>
      <w:bookmarkEnd w:id="501"/>
    </w:p>
    <w:p w:rsidR="00273A62" w:rsidRPr="00EB3BF5" w:rsidRDefault="00273A62" w:rsidP="00914CEC">
      <w:pPr>
        <w:pStyle w:val="a0"/>
        <w:ind w:firstLine="0"/>
      </w:pPr>
      <w:bookmarkStart w:id="502" w:name="_Toc242177081"/>
      <w:r w:rsidRPr="00EB3BF5">
        <w:t>Е.И.Рерих – Н.И. и Б.Н. Абрамовым</w:t>
      </w:r>
      <w:bookmarkEnd w:id="502"/>
    </w:p>
    <w:p w:rsidR="00273A62" w:rsidRPr="00EB3BF5" w:rsidRDefault="00273A62" w:rsidP="00914CEC">
      <w:pPr>
        <w:pStyle w:val="Date"/>
        <w:ind w:firstLine="0"/>
      </w:pPr>
      <w:bookmarkStart w:id="503" w:name="_Toc242177082"/>
      <w:r w:rsidRPr="00EB3BF5">
        <w:t>28 июля 1953 г.</w:t>
      </w:r>
      <w:bookmarkEnd w:id="50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мои Ниночка и Борис, надеюсь, что Вы получили мое письмо </w:t>
      </w:r>
      <w:r w:rsidRPr="00EB3BF5">
        <w:rPr>
          <w:rFonts w:ascii="Times New Roman CYR" w:hAnsi="Times New Roman CYR" w:cs="Times New Roman CYR"/>
          <w:i/>
          <w:iCs/>
          <w:noProof/>
        </w:rPr>
        <w:t xml:space="preserve">от 26 июня. </w:t>
      </w:r>
      <w:r w:rsidRPr="00EB3BF5">
        <w:rPr>
          <w:rFonts w:ascii="Times New Roman CYR" w:hAnsi="Times New Roman CYR" w:cs="Times New Roman CYR"/>
          <w:noProof/>
        </w:rPr>
        <w:t xml:space="preserve">На днях послала и вторую копию его. Жду письма, последнее от Вас было 29 июня. За это время получила несколько коротеньких писем от ЕКА, и от А. Звонниковой, и от Вашей Милы. Рада была узнать, что обстоятельства в жизни Б.Н. Чистякова и его супруги, видимо, не ухудшились. Конечно, и глаза Людмилы Ивановны много бы окрепли, если она могла бы следовать полностью указанному режиму. Полумеры не дают лучшего результата. Конечно, понимаю все трудности создавшейся атмосферы и условий жизни. Многие годы и мы прожили в атмосфере подозрений, клеветы и прочих «прелестей», которые обычно окружают вас, когда вы являетесь нежеланными гостями в стране. Тяжка такая атмосфера, но мы выжили и, главное, многому научились. И сейчас в нашем маленьком местечке немало всяких интриг, наговоров, доносов, клеветы, и диву даешься, на что люди тратят силы и время, и, конечно, вертятся, как белки в колесе, ибо многие проблемы стали заколдованным кругом. Но, родные, явите еще немного терпения и утвердитесь на спокойствии, зная, какой Необоримый Щит поднят над Вами. Но сами уберегитесь выйти из-под укрытия им, страх и уныние и малодушие не подобают Щиту! Время пришло, когда именно </w:t>
      </w:r>
      <w:r w:rsidRPr="00EB3BF5">
        <w:rPr>
          <w:rFonts w:ascii="Times New Roman CYR" w:hAnsi="Times New Roman CYR" w:cs="Times New Roman CYR"/>
          <w:i/>
          <w:iCs/>
          <w:noProof/>
        </w:rPr>
        <w:t xml:space="preserve">Сын должен показать свою готовность превозмочь трудности создавшегося положения. </w:t>
      </w:r>
      <w:r w:rsidRPr="00EB3BF5">
        <w:rPr>
          <w:rFonts w:ascii="Times New Roman CYR" w:hAnsi="Times New Roman CYR" w:cs="Times New Roman CYR"/>
          <w:noProof/>
        </w:rPr>
        <w:t xml:space="preserve">Много перемен впереди, и, как говорится, и на нашей улице будет Праздник. Улягутся подозрения, пробудится страстное желание к мирной строительной жизни, и сразу многое прояснится. Не бойтесь ничего, смотрите вперед, </w:t>
      </w:r>
      <w:r w:rsidRPr="00EB3BF5">
        <w:rPr>
          <w:rFonts w:ascii="Times New Roman CYR" w:hAnsi="Times New Roman CYR" w:cs="Times New Roman CYR"/>
          <w:i/>
          <w:iCs/>
          <w:noProof/>
        </w:rPr>
        <w:t xml:space="preserve">в будущее, </w:t>
      </w:r>
      <w:r w:rsidRPr="00EB3BF5">
        <w:rPr>
          <w:rFonts w:ascii="Times New Roman CYR" w:hAnsi="Times New Roman CYR" w:cs="Times New Roman CYR"/>
          <w:noProof/>
        </w:rPr>
        <w:t>не оглядывайтесь назад. Вся жизнь на Земле слагается по-новому, старыми методами и привычками не построить нового Дома. Право, не все новое плохо, много и хорошего, только нужно спокойно присмотреться и стараться приспособиться к новому темпу. Приспособляемость – великая тренировка и обострение многих наших способностей. Если начать на все смотреть как на новые уроки для преодоления своих недочетов, то многое станет легче. Притом Вы знаете, родные, что не так долго осталось терпеть. И разве мы не знаем, что только в напряжении всех сил мы утончаем свое внутреннее существо. Вот и я из одного напряжения перехожу в другое, но каждое напряжение приносит новое достижение и усиление способности. Мучительное переустройство организма подошло к концу, и после монсуна я начну оживать и крепнуть физически. Но я уже лучше передвигаюсь, но по лестнице еще трудно. Но и это уже значительно улучшилось.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мои, претерпите в спокойствии – еще немного времени, и все начнет налаживаться. Как же иначе показать Великому Владыке нашу преданность и готовность служить Общему БЛАГУ в тех условиях, в которые наша карма и общая поставили нас? Рука Ведущая перенесет через поток и утвердит в новом месте.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волнуйтесь и Вашим здоровьем, и странными явлениями. Не забывайте, что Вы находитесь под Наблюдением и Лучом и тоже в процессе некоторого переустройства организма, которое всегда мучительно, ибо сопряжено с большим напряжением во всем организме, но иначе совершенствоваться и утончаться мы не можем. Но сколько радости духовной несет нам наше утончение. И все мучения и страдания кажутся ничтожной платой за такие возможности. Нет ничего выше возможности иметь Общение с Высшими Силами, и это Общение может стать ПОСТОЯННЫМ при усовершенствовании и утончении нашего организма. Подумайте только, что мы можем иметь доступ к Высшему Знанию, к высшему счастью широкой помощи нашему несчастному человечеству!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примите испытание мужественно и устремленным духом – вперед, к новому! Огорчена, что не могу понять из писем, мною получаемых от наших путешественниц, что произошло между М.Н. и ее семьей, также и с Евгенией Николаевной. Думается, что в основе лежит недомыслие и непонимание духа Учения. Надежда писала прекрасные письма. Я знала о ее невозможности иметь потомство и о ее решении усыновить малютку из знакомой ей семьи; не понимаю, в каком обмане упрекают ее в связи с ее приемышем? Знали о службе И.И. и хорошем заработке в китайской фирме – так в чем же дело? Почему они разошлись с Евгенией Николаевной и с матерью? Иногда думается, не угнетен ли кто из них неподвижностью мышления. Мы следуем Учению Жизни и не можем оставаться позади эволюции.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получила письмо от Милы с портретом жениха Людмилы</w:t>
      </w:r>
      <w:r w:rsidRPr="00EB3BF5">
        <w:rPr>
          <w:rStyle w:val="FootnoteReference"/>
          <w:rFonts w:ascii="Times New Roman CYR" w:hAnsi="Times New Roman CYR" w:cs="Times New Roman CYR"/>
          <w:noProof/>
        </w:rPr>
        <w:footnoteReference w:id="307"/>
      </w:r>
      <w:r w:rsidRPr="00EB3BF5">
        <w:rPr>
          <w:rFonts w:ascii="Times New Roman CYR" w:hAnsi="Times New Roman CYR" w:cs="Times New Roman CYR"/>
          <w:noProof/>
        </w:rPr>
        <w:t>. Должна сказать, что лицо этого молодого человека мне нравится, и если она его любит, то может спокойно связать с ним свою судьбу. Он производит впечатление честного и чистого человека. Высшая математика близка Высшей Науке, потому и Учение Жизни не минует его. Постепенно он сможет заинтересоваться и другим аспектом той же Высшей Науки.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маленькая Мила полна любви и почитания к своему Гуру и нежной Ниночке. Радостно было читать ее письмо. Узы Любви и почитания – самая драгоценная мировая ткань! Да, ЕКА пишет в сочувствующих тонах о Петре Алексеевиче. Полагаю, что лучше его оставить в покое и не бередить его раны. Я припоминаю его и считаю, что перевоспитать его нельзя, уже поздно и не принесет ему пользы. Окружение медиумами – очень опасное явление, и можно привлечь совсем нежелательного спутника и постоянного, если кто имеет в себе медиумистические особенности. Хочу задать вопрос ЕКА, что значит ее фраза: «Человек, так близко стоявший к Владыке М. и отошедший – почему?» Но Петр Алексеевич никогда не стоял близко к Владыке М. и ни к кому из нас. Откуда такое заблуждение относительно его близости? Владыка М. через нас ему немного помог, но в то же время выявил его скрытую настоящую природу, как только именно Владыка умеет это вскрывать. Его отношение сразу изменилось к Учению, и он утратил всякий интерес к нему. Его природа совершенно непригодна для ученичества. Итак, будьте приветливы, но не навязывайте ему никаких новых пониманий и пояснений. Я встречала его в Америке, и он производил впечатление человека крайне неуравновешенного, психически нездорового. Мы думали ему помочь, но он слишком большого мнения о себе, что крайне обостряется при психической неуравновешенности и совершенно исключает всякую возможность приближения к Высшему Источнику.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пожалуйста, Борису Николаевичу и Людмиле Ивановне мою благодарность за их прекрасное отношение и заботу к Володе и за принятие на себя расходов по установлению памятника. Надеюсь, что наша встреча не за горами и я смогу лично поблагодарить их и восполнить расходы. Володя всегда считал Бориса Николаевича своим лучшим другом, и я очень ценю доброе отношение Бориса Николаевича к его памяти.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Ниночка и Борис не должны слишком волноваться и тревожиться. Помните, что Вы под Лучом и все ко Благу. </w:t>
      </w:r>
      <w:r w:rsidRPr="00EB3BF5">
        <w:rPr>
          <w:rFonts w:ascii="Times New Roman CYR" w:hAnsi="Times New Roman CYR" w:cs="Times New Roman CYR"/>
          <w:i/>
          <w:iCs/>
          <w:noProof/>
        </w:rPr>
        <w:t xml:space="preserve">Никакой чахотки у Вас, Борис, и помину нет. </w:t>
      </w:r>
      <w:r w:rsidRPr="00EB3BF5">
        <w:rPr>
          <w:rFonts w:ascii="Times New Roman CYR" w:hAnsi="Times New Roman CYR" w:cs="Times New Roman CYR"/>
          <w:noProof/>
        </w:rPr>
        <w:t>Истечения крови из самых неожиданных органов бывают нередко и иногда очень сильные, но обычно сами останавливаются и после них получается большое облегчение.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не забывайте, что Лучшая Страна наша оявлена как Страна Сокровенная, и Сокровенная Страна эта оявлена на победе над всеми ее врагами. Потому еще немного потерпите. Также в древних пророчествах сказано – </w:t>
      </w:r>
      <w:r w:rsidRPr="00EB3BF5">
        <w:rPr>
          <w:rFonts w:ascii="Times New Roman CYR" w:hAnsi="Times New Roman CYR" w:cs="Times New Roman CYR"/>
          <w:i/>
          <w:iCs/>
          <w:noProof/>
        </w:rPr>
        <w:t xml:space="preserve">все друзья </w:t>
      </w:r>
      <w:r w:rsidRPr="00EB3BF5">
        <w:rPr>
          <w:rFonts w:ascii="Times New Roman CYR" w:hAnsi="Times New Roman CYR" w:cs="Times New Roman CYR"/>
          <w:noProof/>
        </w:rPr>
        <w:t>Лучшей страны преуспеют, но враги ее осуждены. Следуйте этим вехам.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ЕКА живет в лагере. Языка не знает, и это нелегко. Муж в больнице, будут делать операцию. Скучает о своих. Живет в маленьком месте Людвигбурге. Испытание перед нею большое, но надеюсь, что она выдержит его и Помощь ей будет оказана.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так хотела бы вдохнуть в Вас мою веру и знание, что все устроится, и лучше, чем можно ожидать, глядя на происходящее безумие. Ненависть Америки оявится бумерангом.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Неужели нельзя еще посылать письма заказными? Все же они лучше доходят. Ну, обнимаю Вас и повторяю: «Доверяйте и любите, и вся радость придет». Скоро оявитесь на лучшем сотрудничестве с новой страной. Явите терпение.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273487">
      <w:pPr>
        <w:rPr>
          <w:noProof/>
        </w:rPr>
      </w:pPr>
    </w:p>
    <w:p w:rsidR="00273A62" w:rsidRPr="00EB3BF5" w:rsidRDefault="00273A62" w:rsidP="00914CEC">
      <w:pPr>
        <w:pStyle w:val="a"/>
      </w:pPr>
      <w:bookmarkStart w:id="504" w:name="_Toc242177083"/>
      <w:r w:rsidRPr="00EB3BF5">
        <w:t>167</w:t>
      </w:r>
      <w:bookmarkEnd w:id="504"/>
    </w:p>
    <w:p w:rsidR="00273A62" w:rsidRPr="00EB3BF5" w:rsidRDefault="00273A62" w:rsidP="00914CEC">
      <w:pPr>
        <w:pStyle w:val="a0"/>
        <w:ind w:firstLine="0"/>
      </w:pPr>
      <w:bookmarkStart w:id="505" w:name="_Toc242177084"/>
      <w:r w:rsidRPr="00EB3BF5">
        <w:t>Е.И.Рерих – К.Кэмпбелл и Г.И.Фричи</w:t>
      </w:r>
      <w:r w:rsidRPr="00EB3BF5">
        <w:rPr>
          <w:rStyle w:val="FootnoteReference"/>
          <w:b w:val="0"/>
        </w:rPr>
        <w:footnoteReference w:id="308"/>
      </w:r>
      <w:bookmarkEnd w:id="505"/>
    </w:p>
    <w:p w:rsidR="00273A62" w:rsidRPr="00EB3BF5" w:rsidRDefault="00273A62" w:rsidP="00914CEC">
      <w:pPr>
        <w:pStyle w:val="Date"/>
        <w:ind w:firstLine="0"/>
      </w:pPr>
      <w:bookmarkStart w:id="506" w:name="_Toc242177085"/>
      <w:r w:rsidRPr="00EB3BF5">
        <w:t>2 августа 1953 г.</w:t>
      </w:r>
      <w:bookmarkEnd w:id="50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нежно любимые дочери, получила Ваши письма от 2 и 20 июля, но письма от 6 июня так и нет. Обещанное письмо к моей Гизелочке так и не материализовалось, но многие дни я писала его в глубине души, выражая все свои лучшие мысли и чувства и держа ее у моего сердца, сидя в моем кресле и забываясь в сонливости почти целый день.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Снова многие дни я была очень слаба. 15-го увидела мою Гизелочку в моей комнате – она улыбалась, но я чувствовала ее огромное внутреннее напряжение. Если йогический процесс начался, он должен продолжаться. Потому не беспокойтесь о Ваших болях и общем недомогании – опасности нет! Терпеливо &lt;...&gt;</w:t>
      </w:r>
      <w:r w:rsidRPr="00EB3BF5">
        <w:rPr>
          <w:rStyle w:val="FootnoteReference"/>
          <w:rFonts w:ascii="Times New Roman CYR" w:hAnsi="Times New Roman CYR" w:cs="Times New Roman CYR"/>
          <w:noProof/>
        </w:rPr>
        <w:footnoteReference w:id="309"/>
      </w:r>
      <w:r w:rsidRPr="00EB3BF5">
        <w:rPr>
          <w:rFonts w:ascii="Times New Roman CYR" w:hAnsi="Times New Roman CYR" w:cs="Times New Roman CYR"/>
          <w:noProof/>
        </w:rPr>
        <w:t xml:space="preserve"> родная, и выписывайте все детали этих ощущений и болей. Это важно, ибо только на таких свидетельствах люди смогут и будут учиться и лучше понимать возможности, которые даются им. Мне хотелось бы знать больше о Вашем общем состоянии.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Слова моей маленькой Эльзе. «Операция не нужна. Некоторое истечение крови </w:t>
      </w:r>
      <w:r w:rsidRPr="00EB3BF5">
        <w:rPr>
          <w:rFonts w:ascii="Times New Roman CYR" w:hAnsi="Times New Roman CYR" w:cs="Times New Roman CYR"/>
          <w:i/>
          <w:iCs/>
          <w:noProof/>
        </w:rPr>
        <w:t xml:space="preserve">необходимо. </w:t>
      </w:r>
      <w:r w:rsidRPr="00EB3BF5">
        <w:rPr>
          <w:rFonts w:ascii="Times New Roman CYR" w:hAnsi="Times New Roman CYR" w:cs="Times New Roman CYR"/>
          <w:noProof/>
        </w:rPr>
        <w:t>Сотрудничество со Мной приносит все необходимое». Так, не бойтесь. Все предусмотрено и будет Указано в надлежащее время. Кровотечения очень помогают. Они приносят облегчение. У меня было их очень много. Процесс переустройства и утончения Вашего организма продолжается, поэтому, пожалуйста, не сомневайтесь, не бойтесь, но помните, что Вы обе под Щитом. Как бы я хотела выразить Вам новое понимание великой любви и мощи нашего любимого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с Вашими записями? Необходимо упражняться каждый день, используя любую возможность. Это самый простой путь, по которому люди могут получить немного больше истинных Знаний. Родная, не отвергайте эту возможность. Вы должны немного запастись терпением, чтобы получить чудесные результаты.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Да, Вы правы – 12 Архатов на </w:t>
      </w:r>
      <w:r w:rsidRPr="00EB3BF5">
        <w:rPr>
          <w:rFonts w:ascii="Times New Roman CYR" w:hAnsi="Times New Roman CYR" w:cs="Times New Roman CYR"/>
          <w:i/>
          <w:iCs/>
          <w:noProof/>
        </w:rPr>
        <w:t xml:space="preserve">семи </w:t>
      </w:r>
      <w:r w:rsidRPr="00EB3BF5">
        <w:rPr>
          <w:rFonts w:ascii="Times New Roman CYR" w:hAnsi="Times New Roman CYR" w:cs="Times New Roman CYR"/>
          <w:noProof/>
        </w:rPr>
        <w:t>танках. Получили ли Вы толу мускуса, посланную из Калимпонга? Сказано, что Аида не должна бояться принимать его. Она должна сотрудничать с Катрин и верить 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новое предложение. Оно относится к Липпману. Катрин может сотрудничать с Липпманом уже сейчас, так, ей следует быть с ним дружелюбной и даже сделать его своим поверенным, когда придет время. Но она не должна обсуждать с ним предательство Хорша. Будьте спокойны и дружелюбны. Мои манускрипты и «Надземное» могут быть положены в один ящик и храниться вместе с картинами.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у меня к Вам просьба – не можете ли Вы, родная, прислать мне еще немного стержней для «Eversharp»</w:t>
      </w:r>
      <w:r w:rsidRPr="00EB3BF5">
        <w:rPr>
          <w:rStyle w:val="FootnoteReference"/>
          <w:rFonts w:ascii="Times New Roman CYR" w:hAnsi="Times New Roman CYR" w:cs="Times New Roman CYR"/>
          <w:noProof/>
        </w:rPr>
        <w:footnoteReference w:id="310"/>
      </w:r>
      <w:r w:rsidRPr="00EB3BF5">
        <w:rPr>
          <w:rFonts w:ascii="Times New Roman CYR" w:hAnsi="Times New Roman CYR" w:cs="Times New Roman CYR"/>
          <w:noProof/>
        </w:rPr>
        <w:t>. Последняя модель «Eversharp</w:t>
      </w:r>
      <w:r w:rsidRPr="00EB3BF5">
        <w:rPr>
          <w:rFonts w:ascii="Times New Roman CYR" w:hAnsi="Times New Roman CYR" w:cs="Times New Roman CYR"/>
          <w:bCs/>
          <w:noProof/>
        </w:rPr>
        <w:t>»</w:t>
      </w:r>
      <w:r w:rsidRPr="00EB3BF5">
        <w:rPr>
          <w:rFonts w:ascii="Times New Roman CYR" w:hAnsi="Times New Roman CYR" w:cs="Times New Roman CYR"/>
          <w:b/>
          <w:bCs/>
          <w:noProof/>
        </w:rPr>
        <w:t xml:space="preserve"> </w:t>
      </w:r>
      <w:r w:rsidRPr="00EB3BF5">
        <w:rPr>
          <w:rFonts w:ascii="Times New Roman CYR" w:hAnsi="Times New Roman CYR" w:cs="Times New Roman CYR"/>
          <w:noProof/>
        </w:rPr>
        <w:t>необычайно хороша! Мне они очень нужны, это большое подспорье в моей работе!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Около трех дней назад нас посетил индийский джентльмен – г-н Десрадж, чей сын присматривал за двумя чемоданами д-ра Бхатнагара. Сын должен был привезти их в Лондон, но на вокзале Св. Лазаря в Париже упустил их. Десрадж упомянул только о пропаже флакона духов, так, мы надеемся, что матрац и тетради были отправлены по назначению по каким-либо другим каналам.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Попросила Юрия раздобыть мою старую походную кровать из Наггара. Она пришла несколько дней назад, и я так рада и довольна моим низким ложем, которое занимает намного меньше пространства и даже воздуха!! Родная Инге почувствовала верно. Мне было неуютно в моей постели – слишком высокая и громоздкая она была!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любимые, у меня другая просьба. Не могли бы Вы, когда будете в Нью-Йорке, приобрести в индейском ювелирном магазине нитку бус, наподобие той, что я всегда ношу на шее в качестве талисмана. Индейцы делают из этих бусин (возможно, это кусочки рогов) цепочки и носят их... Они темно-серые и даже черные.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очень силен, но не слишком теплый. Не была в нашем саду месяцами!! Но уже могу спускаться по лестнице, правда, все еще с трудом.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Была счастлива получить Весть от Леонидеса. Я люблю его из-за Его сходства с нашим Великим Владыкой. Я счастлива, что моя дочь может чувствовать узы, связывающие ее с Ним на Высшем Плане. Мы должны повышать наши вибрации и сотрудничать с Великим Лучом Владыки, который является основой любого проявления. Любите Его Луч. Это Космический Луч 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Книга Фулвуд «Behold We Come!»</w:t>
      </w:r>
      <w:r w:rsidRPr="00EB3BF5">
        <w:rPr>
          <w:rStyle w:val="FootnoteReference"/>
          <w:rFonts w:ascii="Times New Roman CYR" w:hAnsi="Times New Roman CYR" w:cs="Times New Roman CYR"/>
          <w:noProof/>
        </w:rPr>
        <w:footnoteReference w:id="311"/>
      </w:r>
      <w:r w:rsidRPr="00EB3BF5">
        <w:rPr>
          <w:rFonts w:ascii="Times New Roman CYR" w:hAnsi="Times New Roman CYR" w:cs="Times New Roman CYR"/>
          <w:noProof/>
        </w:rPr>
        <w:t>.</w:t>
      </w:r>
    </w:p>
    <w:p w:rsidR="00273A62" w:rsidRPr="00EB3BF5" w:rsidRDefault="00273A62" w:rsidP="00FF28F9">
      <w:pPr>
        <w:rPr>
          <w:noProof/>
        </w:rPr>
      </w:pPr>
    </w:p>
    <w:p w:rsidR="00273A62" w:rsidRPr="00EB3BF5" w:rsidRDefault="00273A62" w:rsidP="00914CEC">
      <w:pPr>
        <w:pStyle w:val="a"/>
      </w:pPr>
      <w:bookmarkStart w:id="507" w:name="_Toc242177086"/>
      <w:r w:rsidRPr="00EB3BF5">
        <w:t>168</w:t>
      </w:r>
      <w:bookmarkEnd w:id="507"/>
    </w:p>
    <w:p w:rsidR="00273A62" w:rsidRPr="00EB3BF5" w:rsidRDefault="00273A62" w:rsidP="00914CEC">
      <w:pPr>
        <w:pStyle w:val="a0"/>
        <w:ind w:firstLine="0"/>
      </w:pPr>
      <w:bookmarkStart w:id="508" w:name="_Toc242177087"/>
      <w:r w:rsidRPr="00EB3BF5">
        <w:t>Е.И.Рерих – З.Г.Фосдик и Д.Фосдику</w:t>
      </w:r>
      <w:bookmarkEnd w:id="508"/>
    </w:p>
    <w:p w:rsidR="00273A62" w:rsidRPr="00EB3BF5" w:rsidRDefault="00273A62" w:rsidP="00914CEC">
      <w:pPr>
        <w:pStyle w:val="Date"/>
        <w:ind w:firstLine="0"/>
      </w:pPr>
      <w:bookmarkStart w:id="509" w:name="_Toc242177088"/>
      <w:r w:rsidRPr="00EB3BF5">
        <w:t>5 августа 1953 г.</w:t>
      </w:r>
      <w:bookmarkEnd w:id="50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Имею Ваши письма от 11 и 22 июля. Надеюсь, что наш милый Дедлей чувствует себя много лучше. Пусть следует указаниям опытного остеопата. Сапоги тоже неплохи, но нужно тщательно установить высоту подкладушки. Да, «чудо» в этом несомненно, и подобные «чудеса» достигаются под Лучами Великого Владыки. Но Луч этот нужно заслужить и хранить, как самую высшую драгоценность, дарованную 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Дедлей может поехать к матери, но должен проявить благоразумную осторожность, и не следует переутомлять себя, и самое главное – это не принимать к сердцу мелкие уколы и непонимание. Помнить нужно, насколько многое скоро изменится. Также дан Совет: «Зине лучше не ездить в Либерти сейчас. Она может приналечь на переводы книг». Следующая книга на очереди – «Братство» и «Беспредельность», также «Аум» нуждается в переиздании.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радовалась, что концерт прошел удачно. Эти знаки нужны, и пусть они будут нечасты, но прекрасного исполнения. Поддерживайте что можно и не сетуйте чрезмерно за отсутствие возможностей к развитию деятельности. Перемены близки, и обстоятельства укажут путь. Не смущайтесь никакими запросами и выказываемым интересом к деятельности АРКИ</w:t>
      </w:r>
      <w:r w:rsidRPr="00EB3BF5">
        <w:rPr>
          <w:rStyle w:val="FootnoteReference"/>
          <w:rFonts w:ascii="Times New Roman CYR" w:hAnsi="Times New Roman CYR" w:cs="Times New Roman CYR"/>
          <w:noProof/>
        </w:rPr>
        <w:footnoteReference w:id="312"/>
      </w:r>
      <w:r w:rsidRPr="00EB3BF5">
        <w:rPr>
          <w:rFonts w:ascii="Times New Roman CYR" w:hAnsi="Times New Roman CYR" w:cs="Times New Roman CYR"/>
          <w:noProof/>
        </w:rPr>
        <w:t>. Они отлично знают, что никакого повода к беспокойству она им не давала. Вообще, родные, поменьше тревожьтесь и не загадывайте на будущее. Все наладится, но совершенно иначе, нежели мы представляем себе. Потому никакие прогнозы «житейских мудрецов» не будут оправданы. Одно незыблемо – Лучшая Страна победна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родные, оявимся сотрудниками во всем и навсегда. Никто не сможет поколебать наш путь, когда мы находимся под Щитом. «Чудо» при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Обнимите милую мисс Микер от меня и скажите ей, как я глубоко тронута ее любовью к Учению и Великому Владыке. И от всего сердца отвечаю ей на ее чувство ко мне. Ее работа так нужна Великому Владыке, </w:t>
      </w:r>
      <w:r w:rsidRPr="00EB3BF5">
        <w:rPr>
          <w:rFonts w:ascii="Times New Roman CYR" w:hAnsi="Times New Roman CYR" w:cs="Times New Roman CYR"/>
          <w:i/>
          <w:iCs/>
          <w:noProof/>
        </w:rPr>
        <w:t xml:space="preserve">очень нужна. </w:t>
      </w:r>
      <w:r w:rsidRPr="00EB3BF5">
        <w:rPr>
          <w:rFonts w:ascii="Times New Roman CYR" w:hAnsi="Times New Roman CYR" w:cs="Times New Roman CYR"/>
          <w:noProof/>
        </w:rPr>
        <w:t xml:space="preserve">Так мало голосов, которые подымаются на утверждение и на защиту Женщины в ее великой роли </w:t>
      </w:r>
      <w:r w:rsidRPr="00EB3BF5">
        <w:rPr>
          <w:rFonts w:ascii="Times New Roman CYR" w:hAnsi="Times New Roman CYR" w:cs="Times New Roman CYR"/>
          <w:i/>
          <w:iCs/>
          <w:noProof/>
        </w:rPr>
        <w:t xml:space="preserve">Матери и Матери Мира. </w:t>
      </w:r>
      <w:r w:rsidRPr="00EB3BF5">
        <w:rPr>
          <w:rFonts w:ascii="Times New Roman CYR" w:hAnsi="Times New Roman CYR" w:cs="Times New Roman CYR"/>
          <w:noProof/>
        </w:rPr>
        <w:t xml:space="preserve">Женщина-Мать сумеет поднять все достоинство свое и утвердить уважение к себе. Могу ей ответить, что Дух Бодхисаттвы воплотился в </w:t>
      </w:r>
      <w:r w:rsidRPr="00EB3BF5">
        <w:rPr>
          <w:rFonts w:ascii="Times New Roman CYR" w:hAnsi="Times New Roman CYR" w:cs="Times New Roman CYR"/>
          <w:i/>
          <w:iCs/>
          <w:noProof/>
        </w:rPr>
        <w:t xml:space="preserve">отрока Сидхарта </w:t>
      </w:r>
      <w:r w:rsidRPr="00EB3BF5">
        <w:rPr>
          <w:rFonts w:ascii="Times New Roman CYR" w:hAnsi="Times New Roman CYR" w:cs="Times New Roman CYR"/>
          <w:noProof/>
        </w:rPr>
        <w:t>и постепенно раскрывал в нем Свою Несравненную Индивидуальность. Все самое Великое, самое Высокое заключается в этой Индивидуальности. Нет более высокого выражения Великой Тайны Бытия, нежели в Солнечном Иерархе, Владыке Майтрейе, Владыке Христе. Он Великий Держатель и Создатель! Он есть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мисс Микер мою любовь и большую нежность.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моем самочувствии могу сказать, что оно крайне напряженно, особенно в головных центрах, но ноги мои уже действуют гораздо свободнее, хотя еще с трудом подымаюсь по лестнице, потому сижу больше у себя наверху. Главное переустройство внутреннего существа уже закончилось, но осталось еще два «узелка», или нервных центра, которые необходимо утвердить в новой им напряженной деятельности, они должны поддерживать мои силы, в которых я буду очень нуждаться в недалеком времени. Такая поспешность в проведении моего «вооружения», истинно, указывает на близость перемен. Ну да, есть много знаков. Кроме того, приходят все нужные книги, все нужное и от совершенно малознакомых людей.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мое Космическое Сотрудничество страстно утомляет меня. Но радостно сознавать, что можно оказать помощь нашей Земле. Много энергии, сил уходит на сдерживание разбушевавшихся стихий и на локализацию их в стороне от местностей наиболее охраняемых. Также и ассимиляция новых Лучей и в их новой комбинации тоже не происходит легко. И слабость и боль в моих ногах являются свидетелями таких тяжких ассимиляций. Но и это входит и в Служение, и в вооружение. Новые Лучи, ассимилированные определенными духами на Земле, дают возможность пользоваться этими лучами и постепенно прививать их нашим землянам с большей пользою для них.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наша Земля удержится от взрыва, какие возможности откроются перед ней! Катастрофа неизбежна, и все усилия Великого Братства направлены, чтобы как можно больше уменьшить ее размах, локализовать ее в определенных границах, но безумие человечества может пересилить, перетянуть чашу весов «Возмездия», и чаша эта прольется на безумцев. Именно сами безумцы пострадают больше, ибо лишатся своего единственного оплота. Жизнь даже на Юпитере представляет много ограничений нам, землянам. Причем, конечно, на Юпитер могут попасть лишь люди высоконравственные, ибо общий уровень на Юпитере отличается высокой нравственностью. Итак, ненавистникам и развратникам туда доступа нет. Особенности эволюции Юпитера не могут дать нам большего удовлетворения и продвижения. Лучшим местом для развития была и еще может быть (если уцелеет) наша Земля. Охраним же наш Домик. Интеллект и, следовательно, воображение очень мало развиты на Юпитере. Но знание духа заменяет до некоторой степени интеллект. Так что жизнь на Юпитере для большого мыслителя скучна, однообразна. Ее преимущества – прекрасный климат и постоянная атмосфера прекрасной весны – очень приедаются. Во всяком случае, на Юпитер я не собираюсь и предпочла бы жизнь на нашей Земле.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иначе письмо не уйдет сегодня, а только завтра.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 обнимаю Вас, родные. Храню Вас в сердце и шлю Вам самые лучшие мысли и пожелания.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Сердечный привет Софье Михайловне. Для нее, так же как и для Вас, лучшее средство – спокойствие. Великий Владыка требует от всех сотрудников упражнений в спокойствии, самом полном спокойствии.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и духом.</w:t>
      </w:r>
    </w:p>
    <w:p w:rsidR="00273A62" w:rsidRPr="00EB3BF5" w:rsidRDefault="00273A62" w:rsidP="00FF28F9">
      <w:pPr>
        <w:rPr>
          <w:noProof/>
        </w:rPr>
      </w:pPr>
    </w:p>
    <w:p w:rsidR="00273A62" w:rsidRPr="00EB3BF5" w:rsidRDefault="00273A62" w:rsidP="00914CEC">
      <w:pPr>
        <w:pStyle w:val="a"/>
      </w:pPr>
      <w:bookmarkStart w:id="510" w:name="_Toc242177089"/>
      <w:r w:rsidRPr="00EB3BF5">
        <w:t>169</w:t>
      </w:r>
      <w:bookmarkEnd w:id="510"/>
    </w:p>
    <w:p w:rsidR="00273A62" w:rsidRPr="00EB3BF5" w:rsidRDefault="00273A62" w:rsidP="00914CEC">
      <w:pPr>
        <w:pStyle w:val="a0"/>
        <w:ind w:firstLine="0"/>
      </w:pPr>
      <w:bookmarkStart w:id="511" w:name="_Toc242177090"/>
      <w:r w:rsidRPr="00EB3BF5">
        <w:t>Е.И.Рерих – Н.И. и Б.Н. Абрамовым</w:t>
      </w:r>
      <w:bookmarkEnd w:id="511"/>
    </w:p>
    <w:p w:rsidR="00273A62" w:rsidRPr="00EB3BF5" w:rsidRDefault="00273A62" w:rsidP="00914CEC">
      <w:pPr>
        <w:pStyle w:val="Date"/>
        <w:ind w:firstLine="0"/>
      </w:pPr>
      <w:bookmarkStart w:id="512" w:name="_Toc242177091"/>
      <w:r w:rsidRPr="00EB3BF5">
        <w:t>21 августа 1953 г.</w:t>
      </w:r>
      <w:bookmarkEnd w:id="51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Ниночка и Борис, очень радовалась получить Ваши письма от 27 и 30 июля. Письма из Китая стали скорее доходить. Надеюсь, что Вы получили мое послание от 28 июля? Очень прошу Вас, родные, не тревожиться за здоровье и помнить, что Вы под неослабным Наблюдением и потому можете спокойно применять указанные меры, не опасаясь никаких осложнений.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Воспаление горловых связок у Бориса, конечно, от напряжения новой деятельности горлового центра. Внешне такое напряжение дает все симптомы разных горловых заболеваний. Но ничего серьезного Борису не угрожает, только он должен применять указанные меры и полоскать как можно чаще свои связки. Полоскание самое простое – соль очищенная, сода и одна или две капли мяты на стакан воды, можно и без мяты. Пол кофейной ложечки соли и такое же количество двууглекислой соды на стакан. Пропорции можно слегка усилить. Главное, чтобы было приятно, не раздражало, и это все, никаких иных лекарств.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именно благодаря такой чувствительности этого центра Борис получил возможность слышать прекрасные Сообщения. Привожу слова Великого Владыки: «Борис уявился на преодолении недостатка горлового центра слишком большой чувствительности, но он скоро излечится. Ярой опасности нет. Но ярая боль еще имеется, но тоже скоро пройдет».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Приоткрытие центров всегда происходит очень болезненно, потому Йоги уходили в отшельничество, чтобы не утрудить и не осложнить священный процесс. Но сейчас времена настолько грозные, что приходится ускоренно развивать и приоткрывать центры у лучших людей, охраняя их и предоставляя им насколько возможно условия более тихой и скрытой жизни. Потому, родные, следуйте Указаниям о спокойствии, несмотря ни на что, ибо Вы под Лучом Мощным, не ведающим Препятствий. Применяйте самые простые йогические средства. Также и Указания о легкой пище.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что у моей нежной пташки зрительный нерв здоров и все болезненные анормальные явления происходят тоже от йогического процесса. Мокротная железа сильно напряжена для новой деятельности, отсюда и головные боли в затылке и даже тошнота, ибо и солнечное сплетение продолжает свое раскрытие с небольшими передышками. Все это нужно претерпеть, иначе никакая эволюция нашего существа невозможна. Утончение приходит в напряжении.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Верьте, доверяйте Руке Ведущей, и все утвердится и наладится лучше, чем мы думаем.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Промывайте глаза, для глаз лучшее промывание тоже из пол кофейной ложечки очищенной соли на стакан кипяченой воды комнатной температуры или слегка нагретой, как приятнее. Промывайте не менее трех, четырех раз в день. Я страшно люблю эти промывания и промываю, когда только могу. Беру пипетку и впускаю в глаз обильную дозу соленой воды, и так несколько раз за один прием. Мои глаза нуждаются в таком укреплении.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Для облегчения кишечника самое лучшее средство – это клизма с марганцевым калием и тоже с солью, кофейную ложечку на клизму. Вода должна быть розовая, но не малиновая. Марганцевый калий – прекраснейшее средство и дезинфекция от многих заболеваний и изгнания злейших вирусов. Конечно, Ниночка может иметь два-три грецких ореха, но помните о легкой пище и поменьше масла, особенно жареное масло нехорошо. Привожу Слова Великого Владыки: «Моя сотрудница, маленькая птичка, страстно любит Меня и тебя. Ярая тут снова расцветет и начнет слышать и видеть. Процесс приоткрытая солнечного сплетения скоро закончится у нее, и ярая будет иметь период отдыха и уявится на лучшем оявлении ясновидения и яснослышания. Ее начальное заболевание – отравление неочищенным маслом дало импульс к приоткрытою солнечного сплетения. Приоткрытие солнечного сплетения протекало страстно болезненно из-за отравления неочищенным маслом». Конечно, врачи не могли знать причину ее страданий и никакие лекарства тут не могли помочь, только СОДА и валериан. Не следует опасаться приемов соды. Сода – Дар Божественный, и люди могут широко пользоваться им. Ниночка, как Сказано, «уявилась на новом приоткрытой солнечного сплетения, но уже не такого сильного, потому принимайте соду и ничего не опасайтесь». Также Сказано, что «Абрамовым лучше побыть в Харбине. Приветствую сотрудницу Нату. Ярая прекрасно сотрудничает с Моим Лучом. Ярой Ольге Совет уявиться на новой жизни». Присланная фотография молодого чеха принадлежит прекрасному духу. Ярая может быть счастливой с ним. Письма от уехавших друзей прекратились, адреса их не имею, еще не сообщили.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Перемены в Вашей обстановке произойдут скоро. Борис может получить такую же работу, но лучше оплаченную. Явите спокойствие, и Мне Сказано: «Яви спокойствие за них. Ярые доживут до встречи с тобою». Итак, главное – спокойствие и бережность к своему здоровью. Бережность разумная. Да, чтобы не забыть – строфант можно принимать почти одновременно со строфантом</w:t>
      </w:r>
      <w:r w:rsidRPr="00EB3BF5">
        <w:rPr>
          <w:rStyle w:val="FootnoteReference"/>
          <w:rFonts w:ascii="Times New Roman CYR" w:hAnsi="Times New Roman CYR" w:cs="Times New Roman CYR"/>
          <w:noProof/>
        </w:rPr>
        <w:footnoteReference w:id="313"/>
      </w:r>
      <w:r w:rsidRPr="00EB3BF5">
        <w:rPr>
          <w:rFonts w:ascii="Times New Roman CYR" w:hAnsi="Times New Roman CYR" w:cs="Times New Roman CYR"/>
          <w:noProof/>
        </w:rPr>
        <w:t xml:space="preserve"> и даже одновременно.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ноги постепенно улучшаются, но, конечно, расхаживать по комнатам и гулять в саду еще трудно. Боль осталась в подъеме, и к вечеру они отекают. Но общее самочувствие лучше значительно, и с окончанием на редкость сильного монсуна физическое тело мое начнет крепнуть.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следующем письме напишу о моих сынах. Оба на редкость талантливы и прекрасные труженики. Каждый по-своему подходит к Учению. Оба совершенно разные, но мы уживаемся вместе легко, ибо в основу положена терпимость и понимание сложности жизни, также соблюдается отсутствие всякого насилия над мнениями и действиями, и при наличии высоконравственных принципов все становится очень просто.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мои Родные, Я ВАС ЛЮБЛЮ и держу у сердца. Берегите себя, гоните уныние и опасения, все отойдет, все изменится, но любовь и доверие к Великому Сердцу пребудут навсегда, навсегда. Я люблю Вас, я люблю Вас.</w:t>
      </w:r>
    </w:p>
    <w:p w:rsidR="00273A62" w:rsidRPr="00EB3BF5" w:rsidRDefault="00273A62" w:rsidP="00FF28F9">
      <w:pPr>
        <w:rPr>
          <w:noProof/>
        </w:rPr>
      </w:pPr>
    </w:p>
    <w:p w:rsidR="00273A62" w:rsidRPr="00EB3BF5" w:rsidRDefault="00273A62" w:rsidP="00914CEC">
      <w:pPr>
        <w:pStyle w:val="a"/>
      </w:pPr>
      <w:bookmarkStart w:id="513" w:name="_Toc242177092"/>
      <w:r w:rsidRPr="00EB3BF5">
        <w:t>170</w:t>
      </w:r>
      <w:bookmarkEnd w:id="513"/>
    </w:p>
    <w:p w:rsidR="00273A62" w:rsidRPr="00EB3BF5" w:rsidRDefault="00273A62" w:rsidP="00914CEC">
      <w:pPr>
        <w:pStyle w:val="a0"/>
        <w:ind w:firstLine="0"/>
      </w:pPr>
      <w:bookmarkStart w:id="514" w:name="_Toc242177093"/>
      <w:r w:rsidRPr="00EB3BF5">
        <w:t>Е.И.Рерих – К.Кэмпбелл и Г.И.Фричи</w:t>
      </w:r>
      <w:r w:rsidRPr="00EB3BF5">
        <w:rPr>
          <w:rStyle w:val="FootnoteReference"/>
          <w:b w:val="0"/>
        </w:rPr>
        <w:footnoteReference w:id="314"/>
      </w:r>
      <w:bookmarkEnd w:id="514"/>
    </w:p>
    <w:p w:rsidR="00273A62" w:rsidRPr="00EB3BF5" w:rsidRDefault="00273A62" w:rsidP="00914CEC">
      <w:pPr>
        <w:pStyle w:val="Date"/>
        <w:ind w:firstLine="0"/>
      </w:pPr>
      <w:bookmarkStart w:id="515" w:name="_Toc242177094"/>
      <w:r w:rsidRPr="00EB3BF5">
        <w:t>23 августа 1953 г.</w:t>
      </w:r>
      <w:bookmarkEnd w:id="51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родные и любимые дочери, Ваши письма от 3 и 8 августа пришли в целости и сохранности, но наша почта задерживается из-за оползней и обвалов на дорогах, вызванных монсуном. Письмо из Нью-Йорка теперь доходит до нас за 10–12 дней. Мне грустно сознавать, как трудно добиться хотя бы подобия гармонии между Вами и латышами. Да, это нелегко – привыкнуть к новой и довольно непростой психологии и «новым подходам» к делам.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родная, храните спокойствие, ни на что не отвлекайтесь. Трудное время вскоре пройдет. Если Аида желает отправить своего мальчика к своему брату вместе с отцом Джоном – не возражайте. Скажите ей, что ребенок всегда может рассчитывать на Вашу помощь в случае необходимости, и не препятствуйте ее новому решению. Не возлагайте на себя никакой ответственности за ребенка и старика, пока они не с Вами. Выкажите им доброту, сострадание и сохраняйте спокойствие. Вы живете преимущественно сердцем, но Вам следует держать свои чувства под контролем. И Вы не можете сотрудничать с настроениями окружающих Вас людей, которые все время меняются.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Советую Вам, родная, четко сформулировать свое решение Аиде – Вы не хотите вмешиваться в дела ее семьи и ничего не имеете против, если отец Джон и ребенок будут жить с ее братом. Мальчик не может оставаться на ферме без своего дедушки.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Храните спокойствие, не выказывайте раздражения, пусть они едут. Аида очень больна, и, возможно, ей лучше побыть вместе с родными. Проявите доброту и сострадание. Также не сердитесь на Элси. Он стар и нуждается в помощи и утешении. Проявите понимание и будьте спокойны и добры. Джентльмен скоро уйдет из жизни. Ваш приезд в наши края, возможно, задержится на два или три месяца. Многие события выявляются, жизнь повсюду становится сложной. Все-таки здесь намного лучше и спокойнее, чем в Европе!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любите Великого Учителя и доверяйте Ему, верьте Его прогнозам. Орлиный Глаз видит издалека, где и когда столкнутся поезда, несущиеся навстречу друг другу, и Они знают, к какой катастрофе это приведет. Кто поможет предотвратить это бедствие?! Наше человечество обезумело от страха! Многочисленные конференции только усугубляют любой инцидент.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Родная Гизелочка, постарайтесь закончить индекс как можно быстрее. Возможно, Зина или Катрин смогут помочь Вам в этой работе. Владыка желает, чтобы «Агни Йога» была переиздана. Теперь, как я понимаю, книга готова и </w:t>
      </w:r>
      <w:r w:rsidRPr="00EB3BF5">
        <w:rPr>
          <w:rFonts w:ascii="Times New Roman CYR" w:hAnsi="Times New Roman CYR" w:cs="Times New Roman CYR"/>
          <w:i/>
          <w:iCs/>
          <w:noProof/>
        </w:rPr>
        <w:t xml:space="preserve">срочно нужен индекс. </w:t>
      </w:r>
      <w:r w:rsidRPr="00EB3BF5">
        <w:rPr>
          <w:rFonts w:ascii="Times New Roman CYR" w:hAnsi="Times New Roman CYR" w:cs="Times New Roman CYR"/>
          <w:noProof/>
        </w:rPr>
        <w:t>Очень бы хотелось включить его в книгу. Пожалуйста, постарайтесь сделать его с помощью Зины или Катрин.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родная, не беспокойтесь за Ваше состояние. Боли в затылке и чувство подавленности – результат новой деятельности Вашей питуитарной железы. Солнечное сплетение и питуитарная железа связаны и развиваются одновременно. Так, </w:t>
      </w:r>
      <w:r w:rsidRPr="00EB3BF5">
        <w:rPr>
          <w:rFonts w:ascii="Times New Roman CYR" w:hAnsi="Times New Roman CYR" w:cs="Times New Roman CYR"/>
          <w:i/>
          <w:iCs/>
          <w:noProof/>
        </w:rPr>
        <w:t xml:space="preserve">боли, </w:t>
      </w:r>
      <w:r w:rsidRPr="00EB3BF5">
        <w:rPr>
          <w:rFonts w:ascii="Times New Roman CYR" w:hAnsi="Times New Roman CYR" w:cs="Times New Roman CYR"/>
          <w:noProof/>
        </w:rPr>
        <w:t>тошнота, расстройства пищеварения и другие неприятные ощущения – неизбежные следствия йогического процесса. Так, не тревожьтесь. Храните спокойствие и знайте, что и это пройдет.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приедете в Индию в лучшее время для Вас и для меня. Переустройство моего организма закончено, но мое сердце опять ослабло из-за ассимиляции многочисленных и сложных Лучей, приходящих от новых Светил, которые мне нужны для моей космической работы. Лишь десятая часть моего существа остается в моем физическом теле. Но эта работа вскоре закончится, и я получу небольшую передышку перед началом новой деятельности.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Мои дорогие дочери, я люблю Вас и постоянно думаю о Вас. Пожалуйста, родные, </w:t>
      </w:r>
      <w:r w:rsidRPr="00EB3BF5">
        <w:rPr>
          <w:rFonts w:ascii="Times New Roman CYR" w:hAnsi="Times New Roman CYR" w:cs="Times New Roman CYR"/>
          <w:i/>
          <w:iCs/>
          <w:noProof/>
        </w:rPr>
        <w:t xml:space="preserve">ни о чем </w:t>
      </w:r>
      <w:r w:rsidRPr="00EB3BF5">
        <w:rPr>
          <w:rFonts w:ascii="Times New Roman CYR" w:hAnsi="Times New Roman CYR" w:cs="Times New Roman CYR"/>
          <w:noProof/>
        </w:rPr>
        <w:t>не беспокойтесь. Верьте Великому Владыке.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Времена изменятся, и скоро. Относитесь ко всему проще – все было предвидено. Чувствую себя лучше, но все еще не окрепла. Я никого не вижу. Сижу в своей комнате, спускаюсь только на ленч и обед. Монсун очень силен. Мои ноги лучше, но болят в подъеме, поэтому приходится избегать движений</w:t>
      </w:r>
      <w:r w:rsidRPr="00EB3BF5">
        <w:rPr>
          <w:rStyle w:val="FootnoteReference"/>
          <w:rFonts w:ascii="Times New Roman CYR" w:hAnsi="Times New Roman CYR" w:cs="Times New Roman CYR"/>
          <w:noProof/>
        </w:rPr>
        <w:footnoteReference w:id="31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Строфант нужно принимать вместе с валерианом или отдельно, с небольшими интервалами. Принимая мускус, я кладу щепотку соды на мою чайную ложку с мускусом и принимаю валериан вместе с ними. Строфант лучше принимать утром натощак.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Любимые, держитесь, скоро, очень скоро будут перемены. Великие Учителя говорят: храните мужество, запаситесь терпением, и все придет. Впереди новая деятельность. Дайте отдых своим центрам, не напрягайте их чрезмерно, не гасите их раздражением и утомлением. Раздражение – смертельный яд, оно замедляет и даже убивает многие достижения. Это наш величайший враг. Я люблю Вас. Мое сердце говорит Вашему сердцу: имейте терпение, счастье – в любви и доверии.</w:t>
      </w:r>
    </w:p>
    <w:p w:rsidR="00273A62" w:rsidRPr="00EB3BF5" w:rsidRDefault="00273A62" w:rsidP="00FF28F9">
      <w:pPr>
        <w:rPr>
          <w:noProof/>
        </w:rPr>
      </w:pPr>
    </w:p>
    <w:p w:rsidR="00273A62" w:rsidRPr="00EB3BF5" w:rsidRDefault="00273A62" w:rsidP="00914CEC">
      <w:pPr>
        <w:pStyle w:val="a"/>
      </w:pPr>
      <w:bookmarkStart w:id="516" w:name="_Toc242177095"/>
      <w:r w:rsidRPr="00EB3BF5">
        <w:t>171</w:t>
      </w:r>
      <w:bookmarkEnd w:id="516"/>
    </w:p>
    <w:p w:rsidR="00273A62" w:rsidRPr="00EB3BF5" w:rsidRDefault="00273A62" w:rsidP="00914CEC">
      <w:pPr>
        <w:pStyle w:val="a0"/>
        <w:ind w:firstLine="0"/>
      </w:pPr>
      <w:bookmarkStart w:id="517" w:name="_Toc242177096"/>
      <w:r w:rsidRPr="00EB3BF5">
        <w:t>Е.И.Рерих – З.Г.Фосдик и Д.Фосдику</w:t>
      </w:r>
      <w:bookmarkEnd w:id="517"/>
    </w:p>
    <w:p w:rsidR="00273A62" w:rsidRPr="00EB3BF5" w:rsidRDefault="00273A62" w:rsidP="00914CEC">
      <w:pPr>
        <w:pStyle w:val="Date"/>
        <w:ind w:firstLine="0"/>
      </w:pPr>
      <w:bookmarkStart w:id="518" w:name="_Toc242177097"/>
      <w:r w:rsidRPr="00EB3BF5">
        <w:t>25 августа 1953 г.</w:t>
      </w:r>
      <w:bookmarkEnd w:id="51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мои, отвечаю на Ваши письма от июля 22, 27, 28-го и от августа 9-го. Радуюсь, что Дедлей чувствует некоторое облегчение, выполняя советы врачей. Указанная йогическая гимнастика может быть полезна, но ни в коем случае не следует усилять ее ни в чем. Врачу можно показываться вначале раз в месяц или реже, а там будет видно. Также счастлива передать милому Дедлею Слова Великого Владыки: «Одобряю его мужество и терпение – это лучшее приношение Мне и прекрасное достижение ему». Совет – принимать литиевые соли, как было Указано раньше, но на этот раз нужно взять литий простой – ситрик, но </w:t>
      </w:r>
      <w:r w:rsidRPr="00EB3BF5">
        <w:rPr>
          <w:rFonts w:ascii="Times New Roman CYR" w:hAnsi="Times New Roman CYR" w:cs="Times New Roman CYR"/>
          <w:i/>
          <w:iCs/>
          <w:noProof/>
        </w:rPr>
        <w:t xml:space="preserve">отнюдь не сернистый. </w:t>
      </w:r>
      <w:r w:rsidRPr="00EB3BF5">
        <w:rPr>
          <w:rFonts w:ascii="Times New Roman CYR" w:hAnsi="Times New Roman CYR" w:cs="Times New Roman CYR"/>
          <w:noProof/>
        </w:rPr>
        <w:t>Доза лития может быть слегка увеличена, спросите Дэвида. Строфант можно принимать как раньше, потом можно немного отдохнуть и снова начать принимать, и, конечно, не больше семи капель в день, в дни особой усталости – 10 капель. Не опасайтесь принимать строфант, но не следует увеличивать дозу.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мы должны быть осторожны с вопросами о картинах. Не следует делать врагов. Потому, ввиду того что я </w:t>
      </w:r>
      <w:r w:rsidRPr="00EB3BF5">
        <w:rPr>
          <w:rFonts w:ascii="Times New Roman CYR" w:hAnsi="Times New Roman CYR" w:cs="Times New Roman CYR"/>
          <w:i/>
          <w:iCs/>
          <w:noProof/>
        </w:rPr>
        <w:t xml:space="preserve">не уверена в досылке специальной группы картин, </w:t>
      </w:r>
      <w:r w:rsidRPr="00EB3BF5">
        <w:rPr>
          <w:rFonts w:ascii="Times New Roman CYR" w:hAnsi="Times New Roman CYR" w:cs="Times New Roman CYR"/>
          <w:noProof/>
        </w:rPr>
        <w:t>прошу очень не подымать этого вопроса, прежде чем мы не проверим многие факты по имеющимся данным в архиве, к которому мы не имеем сейчас доступа, он на складе в Бомбее. Но очень хотелось бы знать, какие картины и сколько числом были приобретены Райгородским? О приобретении им целой коллекции картин было много переписки, но в результате покупка ограничилась картиной «Стар оф ве Хиро»</w:t>
      </w:r>
      <w:r w:rsidRPr="00EB3BF5">
        <w:rPr>
          <w:rStyle w:val="FootnoteReference"/>
          <w:rFonts w:ascii="Times New Roman CYR" w:hAnsi="Times New Roman CYR" w:cs="Times New Roman CYR"/>
          <w:noProof/>
        </w:rPr>
        <w:footnoteReference w:id="316"/>
      </w:r>
      <w:r w:rsidRPr="00EB3BF5">
        <w:rPr>
          <w:rFonts w:ascii="Times New Roman CYR" w:hAnsi="Times New Roman CYR" w:cs="Times New Roman CYR"/>
          <w:noProof/>
        </w:rPr>
        <w:t xml:space="preserve"> и еще двумя или тремя картинами среднего размера. Тогда же и Клайд с мужем приобрели две маленькие, причем Н.К. тут же презентовал ей еще две маленьких, вот и все продажи, которые я помню. Всем этим заведовал Шибаев, при свидании с ним можно будет узнать некоторые подробности.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об Индексе, собираемом Гизелочкой. Очень хотелось бы включить его, включить в новое издание. Об этом я писала им, выражая надежду, что ввиду желания Великого Владыки ускорить выход «Агни Йоги» в улучшенном переводе и с приложенным Индексом мы должны приложить общие усилия, чтобы закончить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Знаю, как ей трудно. Ведь она проходит через процесс приоткрытая центров и, конечно, весь организм ее напряжен и болезненно реагирует на малейшие диссонансы, не говоря уже о том, как тяжек и вреден физический труд в такое время! Катрин тоже недомогает от такого же процесса, но слегка в меньшей степени, ибо ей приходится иметь больше дела с людьми. Боже, до чего мало людей, способных действительно помочь в такой священной работе, исключительной по значению и красоте! В письме к ним я высказывала надежду, что, может быть, Катрин и Зиночка помогут ей закончить эту работу. Как далеки мы все от полного понимания значения Сокровища, нам доверенного!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книга «Агни Йога». «Калагия» можно писать «Kalagya» – §338.</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516. Можно перевести – &lt;...&gt;</w:t>
      </w:r>
      <w:r w:rsidRPr="00EB3BF5">
        <w:rPr>
          <w:rStyle w:val="FootnoteReference"/>
          <w:rFonts w:ascii="Times New Roman CYR" w:hAnsi="Times New Roman CYR" w:cs="Times New Roman CYR"/>
          <w:noProof/>
        </w:rPr>
        <w:footnoteReference w:id="317"/>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453. Керуб – старая форма и вполне отвечает «cherub» по-английски.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 454. Можно сказать – «поглощает эпидерму и сок дерева». Но сок и эпидерма настолько связаны между собою, что в действительности сок не существует без эпидермы и обратно... но можно вставить союз </w:t>
      </w:r>
      <w:r w:rsidRPr="00EB3BF5">
        <w:rPr>
          <w:rFonts w:ascii="Times New Roman CYR" w:hAnsi="Times New Roman CYR" w:cs="Times New Roman CYR"/>
          <w:i/>
          <w:iCs/>
          <w:noProof/>
        </w:rPr>
        <w:t xml:space="preserve">и </w:t>
      </w:r>
      <w:r w:rsidRPr="00EB3BF5">
        <w:rPr>
          <w:rFonts w:ascii="Times New Roman CYR" w:hAnsi="Times New Roman CYR" w:cs="Times New Roman CYR"/>
          <w:noProof/>
        </w:rPr>
        <w:t>между эпидермой и соком.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553. В старом английском переводе стоит правильно – «В вашей литературе», также и в русском издании нет ошибки.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554. Можно оставить – жрица. Здесь имеется в виду культ Друидов, когда Жена-Мать возглавляла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574. «Неотъемлемый» следует перевести «inalienable».</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Софья Михайловна пусть продолжает принимать строфант по Указанию Давида пять капель в день или же семь. Зиночка тоже может принимать свою прежнюю дозу.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Зиночка мудро принимает трудности ухода за больной как прекрасное испытание в терпении и подавлении и даже преодолении раздражения. Мы должны уметь владеть собою, но нужно найти себе точку опоры в сознательном отношении к таким испытаниям. Потерпите, родная, задержка в ее уходе сейчас нужна для некоторых обстоятельств, потом скажу, почему ей было нужно оставаться на земле, когда она уже не могла существенно быть полезной. Передайте ей мой сердечный привет и совет не манкировать строфантом.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передайте милой мисс Микер мою благодарность за ее loving letter</w:t>
      </w:r>
      <w:r w:rsidRPr="00EB3BF5">
        <w:rPr>
          <w:rStyle w:val="FootnoteReference"/>
          <w:rFonts w:ascii="Times New Roman CYR" w:hAnsi="Times New Roman CYR" w:cs="Times New Roman CYR"/>
          <w:noProof/>
        </w:rPr>
        <w:footnoteReference w:id="318"/>
      </w:r>
      <w:r w:rsidRPr="00EB3BF5">
        <w:rPr>
          <w:rFonts w:ascii="Times New Roman CYR" w:hAnsi="Times New Roman CYR" w:cs="Times New Roman CYR"/>
          <w:noProof/>
        </w:rPr>
        <w:t xml:space="preserve"> и аппресиешэн</w:t>
      </w:r>
      <w:r w:rsidRPr="00EB3BF5">
        <w:rPr>
          <w:rStyle w:val="FootnoteReference"/>
          <w:rFonts w:ascii="Times New Roman CYR" w:hAnsi="Times New Roman CYR" w:cs="Times New Roman CYR"/>
          <w:noProof/>
        </w:rPr>
        <w:footnoteReference w:id="319"/>
      </w:r>
      <w:r w:rsidRPr="00EB3BF5">
        <w:rPr>
          <w:rFonts w:ascii="Times New Roman CYR" w:hAnsi="Times New Roman CYR" w:cs="Times New Roman CYR"/>
          <w:noProof/>
        </w:rPr>
        <w:t xml:space="preserve"> ее работы. Не много таких скромных и глубоко полезных сотрудников. Пусть ей будет светло и радостно.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Да, облик Магдалины мне близок, имею несколько прекрасных страниц из этой жизни, доверенных мне Великим Владыкой. Конечно, только такие вековые приближения к Великому Владыке могли утвердить возможность такого изумительного Общения с Величайшим Духом и Сотрудничества Космического, </w:t>
      </w:r>
      <w:r w:rsidRPr="00EB3BF5">
        <w:rPr>
          <w:rFonts w:ascii="Times New Roman CYR" w:hAnsi="Times New Roman CYR" w:cs="Times New Roman CYR"/>
          <w:i/>
          <w:iCs/>
          <w:noProof/>
        </w:rPr>
        <w:t xml:space="preserve">пребывая </w:t>
      </w:r>
      <w:r w:rsidRPr="00EB3BF5">
        <w:rPr>
          <w:rFonts w:ascii="Times New Roman CYR" w:hAnsi="Times New Roman CYR" w:cs="Times New Roman CYR"/>
          <w:noProof/>
        </w:rPr>
        <w:t>в физическом теле.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не должны говорить о своих воплощениях, потому, родная, не говорите о них никому, кроме самых близких, которых так мало! Знание моих воплощений никому не поможет, а мне только затруднит мой путь.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Яро я все еще прохожу через трудное время моего вооружения к новой деятельности. Новое открытие головных центров усиляет и подкрепляет уловление Мыслей Великого Владыки. </w:t>
      </w:r>
      <w:r w:rsidRPr="00EB3BF5">
        <w:rPr>
          <w:rFonts w:ascii="Times New Roman CYR" w:hAnsi="Times New Roman CYR" w:cs="Times New Roman CYR"/>
          <w:i/>
          <w:iCs/>
          <w:noProof/>
        </w:rPr>
        <w:t xml:space="preserve">Я страстно счастлива. </w:t>
      </w:r>
      <w:r w:rsidRPr="00EB3BF5">
        <w:rPr>
          <w:rFonts w:ascii="Times New Roman CYR" w:hAnsi="Times New Roman CYR" w:cs="Times New Roman CYR"/>
          <w:noProof/>
        </w:rPr>
        <w:t>Но как мало из того, что я имею, может быть понято и дать радость людям!! Кому интересны битвы космические и страницы Мироздания и мощного строительства новых Тонких Сфер для новых «Домиков», уявленных на уплотнении и отвердевании?!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говорит, что Зиночка тоже может приоткрыть неожиданно внутреннее ухо и услышать Его Слова.</w:t>
      </w:r>
    </w:p>
    <w:p w:rsidR="00273A62" w:rsidRPr="00EB3BF5" w:rsidRDefault="00273A62" w:rsidP="00C112C5">
      <w:pPr>
        <w:rPr>
          <w:noProof/>
        </w:rPr>
      </w:pPr>
    </w:p>
    <w:p w:rsidR="00273A62" w:rsidRPr="00EB3BF5" w:rsidRDefault="00273A62" w:rsidP="00914CEC">
      <w:pPr>
        <w:pStyle w:val="a"/>
      </w:pPr>
      <w:bookmarkStart w:id="519" w:name="_Toc242177098"/>
      <w:r w:rsidRPr="00EB3BF5">
        <w:t>172</w:t>
      </w:r>
      <w:bookmarkEnd w:id="519"/>
    </w:p>
    <w:p w:rsidR="00273A62" w:rsidRPr="00EB3BF5" w:rsidRDefault="00273A62" w:rsidP="00914CEC">
      <w:pPr>
        <w:pStyle w:val="a0"/>
        <w:ind w:firstLine="0"/>
      </w:pPr>
      <w:bookmarkStart w:id="520" w:name="_Toc242177099"/>
      <w:r w:rsidRPr="00EB3BF5">
        <w:t>Е.И.Рерих – С.Н.Рериху и Д.Рани Рерих</w:t>
      </w:r>
      <w:bookmarkEnd w:id="520"/>
    </w:p>
    <w:p w:rsidR="00273A62" w:rsidRPr="00EB3BF5" w:rsidRDefault="00273A62" w:rsidP="00914CEC">
      <w:pPr>
        <w:pStyle w:val="Date"/>
        <w:ind w:firstLine="0"/>
      </w:pPr>
      <w:bookmarkStart w:id="521" w:name="_Toc242177100"/>
      <w:r w:rsidRPr="00EB3BF5">
        <w:t>28 августа 1953 г.</w:t>
      </w:r>
      <w:bookmarkEnd w:id="52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и любимый мой Светуня и миленький Вузлик, спасибо за весточки и </w:t>
      </w:r>
      <w:r w:rsidRPr="00EB3BF5">
        <w:rPr>
          <w:rFonts w:ascii="Times New Roman CYR" w:hAnsi="Times New Roman CYR" w:cs="Times New Roman CYR"/>
          <w:i/>
          <w:iCs/>
          <w:noProof/>
        </w:rPr>
        <w:t xml:space="preserve">все </w:t>
      </w:r>
      <w:r w:rsidRPr="00EB3BF5">
        <w:rPr>
          <w:rFonts w:ascii="Times New Roman CYR" w:hAnsi="Times New Roman CYR" w:cs="Times New Roman CYR"/>
          <w:noProof/>
        </w:rPr>
        <w:t>присланное и все подарки ко дню рождения нашего Юханчика. Юханчик сиял от удовольствия оказаться обладателем нескольких пар прекрасных продолжений. Одни подошли ему под мышку, но уже все наладили. Со вкусом уничтожили сосиски, но всех привели в восторг сапоги! Главное, что они закрытые. Ведь приходится думать и о других климатах.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Юханчик сообщил Вам уже о всех наших новостях и свои комментарии на них. Буддийский Просветительный Центр, видимо, не состоится. На прогнивших основах строить нельзя! Ну да Буддизм сейчас никому тут не нужен.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Читал ли ты речь Вождя нового? Сотрудничество с Маленковым вполне возможно, но ему еще необходимо немного укрепиться, и ярый уявится лучшим мостом к новому строительству. Народ немного передохнет с облегчением налогов и разрешением иметь хуторское хозяйство или некоторую видимость его</w:t>
      </w:r>
      <w:r w:rsidRPr="00EB3BF5">
        <w:rPr>
          <w:rStyle w:val="FootnoteReference"/>
          <w:rFonts w:ascii="Times New Roman CYR" w:hAnsi="Times New Roman CYR" w:cs="Times New Roman CYR"/>
          <w:noProof/>
        </w:rPr>
        <w:footnoteReference w:id="320"/>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Ответа от Татьяны Григорьевны не имеем еще. По-видимому, чистка негодных еще продолжится. Вероятно, будет пересмотр прошений о возвращении. Нужны интеллигентные и сознательные труженики. Старики быстро сходят со сцены, а заместителей нелегко найти.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Время насыщенное везде, и Европа начала бродить. Мне страстно жаль Францию, велико ее разложение, да и Германия может откупорить немало неожиданных сюрпризов. Водородная бомба уявила немало смущения</w:t>
      </w:r>
      <w:r w:rsidRPr="00EB3BF5">
        <w:rPr>
          <w:rStyle w:val="FootnoteReference"/>
          <w:rFonts w:ascii="Times New Roman CYR" w:hAnsi="Times New Roman CYR" w:cs="Times New Roman CYR"/>
          <w:noProof/>
        </w:rPr>
        <w:footnoteReference w:id="321"/>
      </w:r>
      <w:r w:rsidRPr="00EB3BF5">
        <w:rPr>
          <w:rFonts w:ascii="Times New Roman CYR" w:hAnsi="Times New Roman CYR" w:cs="Times New Roman CYR"/>
          <w:noProof/>
        </w:rPr>
        <w:t>. Высчитали, что одна, две бомбы такие могут уничтожить всю Англию. Перспективы перед человечеством невеселые, но будем надеяться, что безумие будет остановлено.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Интересно услышать впечатление Индиры о ее поездке. Думаю, что она сумеет заметить и отметить многое ценное, ускользающее от обычных наблюдателей.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Ваше самочувствие, родные? Берегите пуще всего здоровье. Как Ваши дела, каков урожай? Очень полюбила Ваше масло линоил, запах ненадоедливый, кроме того, верю во все его замечательные свойства.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у нас продолжается. Сегодня опять всю ночь лил дождь, сырость вроде как в Кхандале. Хотелось бы отдохнуть от 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Рая стала выглядеть лучше, но все еще худа. Людмила молодцом. Юханчик тоже чувствует себя неплохо. Мои ноги все улучшаются, вероятно, скоро буду бегать. Общее самочувствие тоже лучше, меньше устаю.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Надеемся Вас, родные, увидеть в наших теремках немного раньше. Думается, что Катрин задержится и приедет ближе к весне. Много у нее трудностей, но, конечно, к сроку все наладится. Нашла «Архатов» и привезет их с собою. К сожалению, нигде не может найти бумагу, нужную для эскизов. Будет еще искать.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Перебирая свои записи, нашла старые выписки, которые и прилагаю, любопытно: «Запад исчезает, все рушится. И когда над этим громадным крушением мы видим всплывающую святым Ковчегом Россию, еще более громадную, то кто дерзнет сомневаться в ее призвании?» Тютчев (1803 по 73</w:t>
      </w:r>
      <w:r w:rsidRPr="00EB3BF5">
        <w:rPr>
          <w:rStyle w:val="FootnoteReference"/>
          <w:rFonts w:ascii="Times New Roman CYR" w:hAnsi="Times New Roman CYR" w:cs="Times New Roman CYR"/>
          <w:noProof/>
        </w:rPr>
        <w:footnoteReference w:id="322"/>
      </w:r>
      <w:r w:rsidRPr="00EB3BF5">
        <w:rPr>
          <w:rFonts w:ascii="Times New Roman CYR" w:hAnsi="Times New Roman CYR" w:cs="Times New Roman CYR"/>
          <w:noProof/>
        </w:rPr>
        <w:t>), «Россия и революция»</w:t>
      </w:r>
      <w:r w:rsidRPr="00EB3BF5">
        <w:rPr>
          <w:rStyle w:val="FootnoteReference"/>
          <w:rFonts w:ascii="Times New Roman CYR" w:hAnsi="Times New Roman CYR" w:cs="Times New Roman CYR"/>
          <w:noProof/>
        </w:rPr>
        <w:footnoteReference w:id="323"/>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 «Когда пробьет последний час Природы,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Состав частей разрушится земных,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зримое опять покроют воды,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Божественный Лик изобразится в них». Тютчев</w:t>
      </w:r>
      <w:r w:rsidRPr="00EB3BF5">
        <w:rPr>
          <w:rStyle w:val="FootnoteReference"/>
          <w:rFonts w:ascii="Times New Roman CYR" w:hAnsi="Times New Roman CYR" w:cs="Times New Roman CYR"/>
          <w:noProof/>
        </w:rPr>
        <w:footnoteReference w:id="324"/>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«Миф – полет; диалектика – лестница; рушится лестница, крылья Мифа возносят на Высоты Нерушимые, дальше всех человеческих глаз, край земли и неба, начало и конец всего, "Атлантиду" видит Орлиное Око Мифа». Мережковский</w:t>
      </w:r>
      <w:r w:rsidRPr="00EB3BF5">
        <w:rPr>
          <w:rStyle w:val="FootnoteReference"/>
          <w:rFonts w:ascii="Times New Roman CYR" w:hAnsi="Times New Roman CYR" w:cs="Times New Roman CYR"/>
          <w:noProof/>
        </w:rPr>
        <w:footnoteReference w:id="32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 многим потребуются ковчеги, но где их достать? Вовремя не запаслись. Люби свой талисман и помни Утверждение, что Ярый будет победителем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мое шлет Вам, родные, самые лучшие думы, самые прекрасные пожелания. Крепко целую щечки Вузлика и обнимаю моего Птенчика. Храните здоровье.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всею нежностью,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FF28F9">
      <w:pPr>
        <w:rPr>
          <w:noProof/>
        </w:rPr>
      </w:pPr>
    </w:p>
    <w:p w:rsidR="00273A62" w:rsidRPr="00EB3BF5" w:rsidRDefault="00273A62" w:rsidP="00914CEC">
      <w:pPr>
        <w:pStyle w:val="a"/>
      </w:pPr>
      <w:bookmarkStart w:id="522" w:name="_Toc242177101"/>
      <w:r w:rsidRPr="00EB3BF5">
        <w:t>173</w:t>
      </w:r>
      <w:bookmarkEnd w:id="522"/>
    </w:p>
    <w:p w:rsidR="00273A62" w:rsidRPr="00EB3BF5" w:rsidRDefault="00273A62" w:rsidP="00914CEC">
      <w:pPr>
        <w:pStyle w:val="a0"/>
        <w:ind w:firstLine="0"/>
      </w:pPr>
      <w:bookmarkStart w:id="523" w:name="_Toc242177102"/>
      <w:r w:rsidRPr="00EB3BF5">
        <w:t>Е.И.Рерих – В.Л.Дутко</w:t>
      </w:r>
      <w:bookmarkEnd w:id="523"/>
    </w:p>
    <w:p w:rsidR="00273A62" w:rsidRPr="00EB3BF5" w:rsidRDefault="00273A62" w:rsidP="00914CEC">
      <w:pPr>
        <w:pStyle w:val="Date"/>
        <w:ind w:firstLine="0"/>
      </w:pPr>
      <w:bookmarkStart w:id="524" w:name="_Toc242177103"/>
      <w:r w:rsidRPr="00EB3BF5">
        <w:t>1 сентября 1953 г.</w:t>
      </w:r>
      <w:bookmarkEnd w:id="52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Йогиня, соскучилась без Ваших вестей. Неужели Вам не хочется поделиться со мною Вашими переживаниями, испытаниями и радостями духа?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откладывайте, родная. Сейчас такие времена, что и без откладывания задерживаются в пути. Сейчас Вы, родная, проходите через самое значительное и красочное переживаниями время. Ваша внутренняя природа выявляется со всеми ее особенностями. Могут быть недоумения и тяжелые минуты сомнения, и все это мы должны изжить и утвердиться прочно в своем основном устремлении, стараясь как можно глубже и шире воспринять даваемое нам. Борьба с «Драконом» у порога нелегка, но пройти через нее всем приходится. Без одоления «Дракона» нет продвижения. Без страдания не ценны и достижения. Даже самая высокая Любовь в основании своем хранит и помнит часы страдания, но они преображаются в огни радости по окончании земного пути.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Испытания, которым мы подвергаемся на нашем пути очищения и восхождения, конечно, настолько разнятся, что нельзя провести между ними параллели. Учитель видит особенности нашего духа и применяет совершенно индивидуальные методы в каждом отдельном случае.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поделитесь со мною, если чувствуете потребность к этому, но не насилуйте себя, если это трудно.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 себя могу сказать, что мне много лучше. Ноги двигаются и не так опухают к вечеру. Возможно, что через некоторое время вновь обрету мою легкость на подъем. Работа моя, конечно, была затруднена из-за слабости сердечной. Трудно принимать длинные и сложные Сообщения, но я старалась выполнить самое необходимое и сделать работу тоже нужную, именно лучше переписать все даваемое и по возможности придерживаясь некоторой системы, которая часто отсутствовала из-за огромного количества накоплявшегося материала.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радуемся переменами в лучшей стране. Раскрепощение из духовного рабства – самая великая свобода, но привыкнуть к ней тоже нелегко. Многие совершенно не могут освоиться с таким положением и стараются тут же ограничить себя, навесив новый ярлык. Но высокое Учение срывает все ярлыки, утверждает свободу обузданием самости. Самость – наш самый страшный враг, и около него близко стоит ревность. Много нужно перестрадать сердцу, чтобы изжить наследие несовершенной природы. Только в высоком Доверии и Любви к Избранному Высочайшему Идеалу находим силы преодолеть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буду ждать Ваших вестей. Что Миша? Освоился ли он со своим талисманом? Хочу достать ему еще один, так называемый Акдордже, двойной Дордже, это знак и символ силы и мощи, и находим на Изображениях величайших Духов. Но его очень трудно достать, если найду простой Дордже, пришлю его. Только Миша не должен разоряться ни на какие ответные подарки, иначе не буду ничего присылать.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у меня накопилось много писем к ответу. Многие друзья переживают трудные минуты и перемены. Как стаи спуганных воробьев, многие сорвались с куста кто куда. Но уже шлют свои сожаления и недоумения оказаться в Бразилии на работе, на которую ходят в сопровождении охраны, будто бы от людоедов, которых немало в их местности. Подобных сказок о Бразилии немало. Людоедами оказываются совершенно неожиданные люди.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Сердечно обнимаю Вас, родная, и Вашего Мишеньку. Сердце мое всегда с Вами, и особенно в час нужды.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будет Вам радостно и светло!</w:t>
      </w:r>
    </w:p>
    <w:p w:rsidR="00273A62" w:rsidRPr="00EB3BF5" w:rsidRDefault="00273A62" w:rsidP="00FF28F9">
      <w:pPr>
        <w:rPr>
          <w:noProof/>
        </w:rPr>
      </w:pPr>
    </w:p>
    <w:p w:rsidR="00273A62" w:rsidRPr="00EB3BF5" w:rsidRDefault="00273A62" w:rsidP="00914CEC">
      <w:pPr>
        <w:pStyle w:val="a"/>
      </w:pPr>
      <w:bookmarkStart w:id="525" w:name="_Toc242177104"/>
      <w:r w:rsidRPr="00EB3BF5">
        <w:t>174</w:t>
      </w:r>
      <w:bookmarkEnd w:id="525"/>
    </w:p>
    <w:p w:rsidR="00273A62" w:rsidRPr="00EB3BF5" w:rsidRDefault="00273A62" w:rsidP="00914CEC">
      <w:pPr>
        <w:pStyle w:val="a0"/>
        <w:ind w:firstLine="0"/>
      </w:pPr>
      <w:bookmarkStart w:id="526" w:name="_Toc242177105"/>
      <w:r w:rsidRPr="00EB3BF5">
        <w:t>Е.И.Рерих – З.Г.Фосдик и Д.Фосдику</w:t>
      </w:r>
      <w:bookmarkEnd w:id="526"/>
    </w:p>
    <w:p w:rsidR="00273A62" w:rsidRPr="00EB3BF5" w:rsidRDefault="00273A62" w:rsidP="00914CEC">
      <w:pPr>
        <w:pStyle w:val="Date"/>
        <w:ind w:firstLine="0"/>
      </w:pPr>
      <w:bookmarkStart w:id="527" w:name="_Toc242177106"/>
      <w:r w:rsidRPr="00EB3BF5">
        <w:t>16 сентября 1953 г.</w:t>
      </w:r>
      <w:bookmarkEnd w:id="52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имею Ваши письма от 18 августа и от 1 сентября. Книги «Зов» получили и радовались очень, спасибо, Родные. Думаю, что цвет обложки для «Агни Йоги» может быть слегка ярче, чем на «Зове», но, конечно, можно и тот же тон. Прилагаю образец обложки. Оглавление на переплете черными буквами, но не белыми. Год издания сохраните, именно 1929. Можно отметить, что это пятое издание</w:t>
      </w:r>
      <w:r w:rsidRPr="00EB3BF5">
        <w:rPr>
          <w:rStyle w:val="FootnoteReference"/>
          <w:rFonts w:ascii="Times New Roman CYR" w:hAnsi="Times New Roman CYR" w:cs="Times New Roman CYR"/>
          <w:noProof/>
        </w:rPr>
        <w:footnoteReference w:id="326"/>
      </w:r>
      <w:r w:rsidRPr="00EB3BF5">
        <w:rPr>
          <w:rFonts w:ascii="Times New Roman CYR" w:hAnsi="Times New Roman CYR" w:cs="Times New Roman CYR"/>
          <w:noProof/>
        </w:rPr>
        <w:t>. Печатать не более трех тысяч.</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важно, чтобы «Братство» было издано не позже начала 55-го года</w:t>
      </w:r>
      <w:r w:rsidRPr="00EB3BF5">
        <w:rPr>
          <w:rStyle w:val="FootnoteReference"/>
          <w:rFonts w:ascii="Times New Roman CYR" w:hAnsi="Times New Roman CYR" w:cs="Times New Roman CYR"/>
          <w:noProof/>
        </w:rPr>
        <w:footnoteReference w:id="327"/>
      </w:r>
      <w:r w:rsidRPr="00EB3BF5">
        <w:rPr>
          <w:rFonts w:ascii="Times New Roman CYR" w:hAnsi="Times New Roman CYR" w:cs="Times New Roman CYR"/>
          <w:noProof/>
        </w:rPr>
        <w:t>. Брошюры мисс Микер не должны появиться в печати раньше «Беспредельности», они могут выйти одновременно. Мисс Микер проживет много лет, если оявится преданной сотрудницей. Жизнь таких полезных сотрудниц, конечно, охранена, и можно ожидать продления ее. Она была лучшей монахиней и сотрудницей Великого Владыки в четырнадцатом веке в Германии, в городе Ротенбурге. Близость ее к Зиночке подтверждается, но еще не Сказано, где и когда. Думаю, что она была близка и мне. Вероятно, постепенно узнаем больше. Посылаю ей привет сердца и нежно думаю о ней и ценю ее мысли. Интересно, что Великий Владыка хочет, чтобы книжечка ее брошюрками вышла вместе с «Беспредельностью». «Беспредельность» – самая новая книга по содержанию, и Владыка любит ее, ибо она вводит человечество в новый круг мыслей.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Индекс к «Агни Йоге» поспеет, ибо Владыка хочет видеть эту работу Инге при новом издании. Также нельзя прекратить рассылку страниц из «Беспредельности» членам Общества Агни Йоги.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большое за присылку выдержек и замечаний из «Пистис Софиа». Заметки крайне интересны. Но, родная, Великий Владыка не советует Вам отягощаться чтением этого трудного, затемненного и сильно искаженного Труда. Гностик Валентинус очень обработал его по своему усмотрению и согласно особым целям. Но, конечно, почти все писания того времени подвергались большой обработке усердных сторонников, но и врагов. И, конечно, большею частью во вред Истины и значительности содержания.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Чтение этого Труда мало что даст Вам и внесет много новых недоумений, но некоторые данные оттуда, как, например, «Наставления и Поучения Христа» Марии Магдалины и некоторых учеников, полезно знать. Знать самый факт, но Поучения очень искажены. Гностики желали объединить их со своим Учением.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Дедлей? Радуюсь, что он чувствует себя лучше. Но, родные, вообще не тревожьтесь некоторыми странными явлениями в Ваших организмах. Они неизбежны при более близком контакте с Лучами Великого Владыки. Но не ленитесь записывать их и, конечно, когда есть сомнение в их происхождении, сообщайте их мне, чтобы я могла проверить характер Ваших недомоганий и получить для Вас необходимый Совет. О посещении «джентльменов» не тревожьтесь. Все будет так, как нужно. Но времена перед нами трудные. Запад разлагается и хочет повторить свою ошибку.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еще не получила «Чашу» и «Одиночество», о которых упоминает мисс Микер. Когда, родная, посланы эти брошюры? Почта наша действует, но с большими задержками из-за сильного монсуна и обвалов на дорогах. Письма приходят неаккуратно и со значительным перебоем, имейте это в виду.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Вас интересуют подробности о дальних мирах, но, конечно, мы не имеем много, ибо все эти общения с мирами дальними связаны с большими трудностями в силу разницы их вибраций с нашими земными. Также многое зависит от космических токов и сроков, их сочетаний с разными светилами нашей системы.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Венера выше Юпитера в своем развитии, ибо она уже закончила цикл, положенный ей для достижения определенного уровня усовершенствования ее человечества. Планета Венера уже не может дать ничего нового своим обитателям. Но вибрации ее настолько тонки, что только самые высокие Духи с нашей Земли могли бы уявиться там, но без особого преимущества для себя. Эволюция там иная, и при высокой степени духовности развитие интеллекта там значительно уступает развитию его на нашей Земле.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Ведь каждая планета имеет свои преимущества и недостатки в соответствии с основными элементами, вошедшими в состав ее ядра и, конечно, и в строение организмов ее обитателей. Прикоснувшиеся к развитию высокого интеллекта не могут удовлетвориться одним знанием духа, которое дает прекрасную жизнь, но однообразную, ибо там нет возможности упражнять свой мозговой аппарат и утончать интереснейший процесс мышления, рождающийся только при разнообразии в состоянии материи и многих препятствий, которые необходимо преодолеть. Такое обогащение мысли не может происходить при отсутствии ВООБРАЖЕНИЯ. Но воображение накопляется при большом разнообразии поступлений и преодолении трудностей. Блаженство в Раю может показаться очень скучным деятельному мыслителю, пришедшему с нашей Земли.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 же самое можно сказать и о Юпитере. Так же как и Венера, Юпитер может принять только очень высоких духов в нравственном смысле. Много ли таких найдется среди современного человечества? Так, в случае взрыва нашей планеты большинство человечества начнет, вероятно, слагать свою новую Манвантару на Марсе, уже имевшем жизнь, но сейчас он находится в «обскюрашэн»</w:t>
      </w:r>
      <w:r w:rsidRPr="00EB3BF5">
        <w:rPr>
          <w:rStyle w:val="FootnoteReference"/>
          <w:rFonts w:ascii="Times New Roman CYR" w:hAnsi="Times New Roman CYR" w:cs="Times New Roman CYR"/>
          <w:noProof/>
        </w:rPr>
        <w:footnoteReference w:id="328"/>
      </w:r>
      <w:r w:rsidRPr="00EB3BF5">
        <w:rPr>
          <w:rFonts w:ascii="Times New Roman CYR" w:hAnsi="Times New Roman CYR" w:cs="Times New Roman CYR"/>
          <w:noProof/>
        </w:rPr>
        <w:t>, но уже начал пробуждаться к новой жизни на нем.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до переселения на новую и подходящую нам планету нам придется существовать в тонких сферах, оявленных в пространствах атмосферы, окружающей нашу Землю. Сферы эти крайне разнообразны – от самой низкой и до самой высокой, или Огненной. Вы правы, родные, сферы эти создаются в Космосе беспрестанно, но какое неучтимое долгое время берет такое созидание!! Причем строительство высоких сфер производится только самыми высокими Духами. Оттого так медленно протекает наша эволюция. Эти высшие сферы служат прообразами прекраснейшей эволюции. Они как бы цементируют пространство для запечатления тончайших мыслей и для переноса их потом в более плотные слои и в новые миры, новые планеты.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Высокие сферы – временные станции и санатории для нашего человечества, но для дальнейшего развития необходимо иметь более длительное пребывание в постоянном «Домике». Необходимы для этого прикасания новые к более уплотненной тверди и в уплотненных телах.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Плотность материи способствует </w:t>
      </w:r>
      <w:r w:rsidRPr="00EB3BF5">
        <w:rPr>
          <w:rFonts w:ascii="Times New Roman CYR" w:hAnsi="Times New Roman CYR" w:cs="Times New Roman CYR"/>
          <w:i/>
          <w:iCs/>
          <w:noProof/>
        </w:rPr>
        <w:t xml:space="preserve">развитию интеллекта </w:t>
      </w:r>
      <w:r w:rsidRPr="00EB3BF5">
        <w:rPr>
          <w:rFonts w:ascii="Times New Roman CYR" w:hAnsi="Times New Roman CYR" w:cs="Times New Roman CYR"/>
          <w:noProof/>
        </w:rPr>
        <w:t xml:space="preserve">и </w:t>
      </w:r>
      <w:r w:rsidRPr="00EB3BF5">
        <w:rPr>
          <w:rFonts w:ascii="Times New Roman CYR" w:hAnsi="Times New Roman CYR" w:cs="Times New Roman CYR"/>
          <w:i/>
          <w:iCs/>
          <w:noProof/>
        </w:rPr>
        <w:t xml:space="preserve">утверждает силу духа. </w:t>
      </w:r>
      <w:r w:rsidRPr="00EB3BF5">
        <w:rPr>
          <w:rFonts w:ascii="Times New Roman CYR" w:hAnsi="Times New Roman CYR" w:cs="Times New Roman CYR"/>
          <w:noProof/>
        </w:rPr>
        <w:t xml:space="preserve">Сложность эволюции велика, и пора осознать это, чтобы ускорить развитие сознания и интеллекта. Только ОСОЗНАННОЕ, продуманное может уявиться на развитии и утончении. Но ярое Осознание пробуждается только при яром напряжении нашей психической энергии и при открытии наших центров </w:t>
      </w:r>
      <w:r w:rsidRPr="00EB3BF5">
        <w:rPr>
          <w:rFonts w:ascii="Times New Roman CYR" w:hAnsi="Times New Roman CYR" w:cs="Times New Roman CYR"/>
          <w:i/>
          <w:iCs/>
          <w:noProof/>
        </w:rPr>
        <w:t xml:space="preserve">в их уплотненном земном состоянии. </w:t>
      </w:r>
      <w:r w:rsidRPr="00EB3BF5">
        <w:rPr>
          <w:rFonts w:ascii="Times New Roman CYR" w:hAnsi="Times New Roman CYR" w:cs="Times New Roman CYR"/>
          <w:noProof/>
        </w:rPr>
        <w:t xml:space="preserve">Но такое напряжение нужно довести до предела возможности, но, конечно, с помощью Великого Учителя. Без помощи Учителя можно разрушить свое здоровье без всякой пользы. Степеней напряжения и открытия центров без конца. </w:t>
      </w:r>
      <w:r w:rsidRPr="00EB3BF5">
        <w:rPr>
          <w:rFonts w:ascii="Times New Roman CYR" w:hAnsi="Times New Roman CYR" w:cs="Times New Roman CYR"/>
          <w:i/>
          <w:iCs/>
          <w:noProof/>
        </w:rPr>
        <w:t xml:space="preserve">Мы не знаем предела возможностей ДУХА. </w:t>
      </w:r>
      <w:r w:rsidRPr="00EB3BF5">
        <w:rPr>
          <w:rFonts w:ascii="Times New Roman CYR" w:hAnsi="Times New Roman CYR" w:cs="Times New Roman CYR"/>
          <w:noProof/>
        </w:rPr>
        <w:t>Так, в высоких Сферах сознание и существование оявлены на страстном напряжении.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другое. Чтобы открыть внутреннее ухо, нужно очень следить за собою и не допускать раздражения и гнева. Также необходимо несломимое терпение. Никаких упражнений, кроме концентрации на Облике Великого Владыки в течение нескольких минут, хотя бы только трех или пяти минут, – польза получится большая.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Предсказать, когда и как произойдет принятие первой телеграммы из пространства, – невозможно. Слишком много всяких условий нужно знать, и, кроме того, каждый восприемник индивидуален. Но обычно все приходит в самое неожиданное и даже странное время, когда Вы меньше всего будете ожидать это. Но обычно первые сообщения очень кратки, могут быть ограничены одним словом и даже восклицанием.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Наша Валентина очень устремляется и достигает прекрасных результатов. Да, Любовь – самый </w:t>
      </w:r>
      <w:r w:rsidRPr="00EB3BF5">
        <w:rPr>
          <w:rFonts w:ascii="Times New Roman CYR" w:hAnsi="Times New Roman CYR" w:cs="Times New Roman CYR"/>
          <w:i/>
          <w:iCs/>
          <w:noProof/>
        </w:rPr>
        <w:t xml:space="preserve">мощный двигатель и рычаг. </w:t>
      </w:r>
      <w:r w:rsidRPr="00EB3BF5">
        <w:rPr>
          <w:rFonts w:ascii="Times New Roman CYR" w:hAnsi="Times New Roman CYR" w:cs="Times New Roman CYR"/>
          <w:noProof/>
        </w:rPr>
        <w:t>Любовь истинно покрывает и прощает многое. Как сказал Иисус Христос о Магдалине: «Она много любила, и потому ей многое простится». Да, Путь Великого Христа Иисуса – Путь Любви Самоотверженной, путь кратчайший, возносящий Дух к Красоте Беспредельной.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кончить, ибо письмо задержалось из-за моего недомогания, но вот второй день чувствую себя лучше, и особенно ноги окрепли. Перед отъездом здоровье начнет укрепляться, переустройство закончилось, и теперь все мои «узелки»-центры должны крепнуть. Обнимаю Вас, родные, сердцем и окружаю Вас лучшими мыслями.</w:t>
      </w:r>
    </w:p>
    <w:p w:rsidR="00273A62" w:rsidRPr="00EB3BF5" w:rsidRDefault="00273A62" w:rsidP="00CD2B5F">
      <w:pPr>
        <w:rPr>
          <w:noProof/>
        </w:rPr>
      </w:pPr>
    </w:p>
    <w:p w:rsidR="00273A62" w:rsidRPr="00EB3BF5" w:rsidRDefault="00273A62" w:rsidP="00914CEC">
      <w:pPr>
        <w:pStyle w:val="a"/>
      </w:pPr>
      <w:bookmarkStart w:id="528" w:name="_Toc242177107"/>
      <w:r w:rsidRPr="00EB3BF5">
        <w:t>175</w:t>
      </w:r>
      <w:bookmarkEnd w:id="528"/>
    </w:p>
    <w:p w:rsidR="00273A62" w:rsidRPr="00EB3BF5" w:rsidRDefault="00273A62" w:rsidP="00914CEC">
      <w:pPr>
        <w:pStyle w:val="a0"/>
        <w:ind w:firstLine="0"/>
      </w:pPr>
      <w:bookmarkStart w:id="529" w:name="_Toc242177108"/>
      <w:r w:rsidRPr="00EB3BF5">
        <w:t>Е.И.Рерих – Б.Н. и Н.И. Абрамовым</w:t>
      </w:r>
      <w:bookmarkEnd w:id="529"/>
    </w:p>
    <w:p w:rsidR="00273A62" w:rsidRPr="00EB3BF5" w:rsidRDefault="00273A62" w:rsidP="00914CEC">
      <w:pPr>
        <w:pStyle w:val="Date"/>
        <w:ind w:firstLine="0"/>
      </w:pPr>
      <w:bookmarkStart w:id="530" w:name="_Toc242177109"/>
      <w:r w:rsidRPr="00EB3BF5">
        <w:t>18 сентября 1953 г.</w:t>
      </w:r>
      <w:bookmarkEnd w:id="53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как всегда, письма Ваши полны чудесных эманаций и принесли мне много радости. Спасибо, родные, за любовь и всю нежность сердца Вашего. Хотелось бы мне тоже излить на Вас лучшие чувства мои и всю силу мужества, которое мне так дорого в моих близких и так мною ценимо. Пуще всего будем хранить Любовь и преданность к Великому Владыке. Нет продвижения, нет счастья без осознания Великого Ведущего Начала, олицетворенного в Величайшем Духе нашего человечества. Пусть эта Любовь не будет омрачена никакими сомнениями, нетерпением и страхами. Наполним сердце и сознание наше ДОВЕРИЕМ ПОЛНЫМ. Как много страхов и подозрений накопляется в сердце там, где нет полного доверия. Жизнь обывателя полна подозрений и всяких страхов. От этого зла необходимо избавиться. Подозрительность приковывает нас часто к ложному представлению и лишает подвижности мышления и полетов духа. Предпочитаю ошибиться, нежели носить в сердце разъедающую подозрительность, разрушающую всякое строительство.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Наветы и козни людские неизбежны, но человек, слушающий и доверяющий им, сам недалек от наветчика. Нужно уметь судить самостоятельно и поверх чужих мнений, иначе мы никогда не выйдем из обывательской среды и не достигнем высот духовных. Родные мои, не питайте в сердце подозрений, не отягощайтесь ненужными сором и грузом; наблюдайте спокойно для накопления распознавания и проявите сдержанность там, где заметите хотя бы намек на кощунство или неуважение к высоким Понятиям. Нельзя насиловать сознание собеседника, оно ни к чему хорошему не приводит и порождает только озлобленность. </w:t>
      </w:r>
      <w:r w:rsidRPr="00EB3BF5">
        <w:rPr>
          <w:rFonts w:ascii="Times New Roman CYR" w:hAnsi="Times New Roman CYR" w:cs="Times New Roman CYR"/>
          <w:i/>
          <w:iCs/>
          <w:noProof/>
        </w:rPr>
        <w:t xml:space="preserve">Сознание человека – его карма, </w:t>
      </w:r>
      <w:r w:rsidRPr="00EB3BF5">
        <w:rPr>
          <w:rFonts w:ascii="Times New Roman CYR" w:hAnsi="Times New Roman CYR" w:cs="Times New Roman CYR"/>
          <w:noProof/>
        </w:rPr>
        <w:t>от которой не уйти. Причина и следствие неотделимы, и, если человек сам не сдвинет свое сознание, никто другой не может это сделать.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мы должны выказать максимум мужества и ВЕРЫ в ЩИТ, нам явленный. Выпишите на отдельную страничку все свойства и качества, необходимые для успешного подготовления к достижению Архатства. Увидите, что мужество, терпение и доверие стоят во главе списка.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судите ЕКА, она любит Вас обоих, и, кроме забот о Вашем здоровье и добрых слов, ничего другого я от нее не слышала. И не нам судить, выдержала ли она испытание или нет. Мерила Великого Владыки много отличаются от наших. И никогда еще никто из испытуемых не знал, выдержал ли он испытание или нет, пока не получит разъяснения от самого Учителя. Испытания эти так построены, что вы никогда не можете догадаться, в чем это испытание состояло. Итак, мой сын должен исполниться мужества во всем без всякого бравирования, ибо это было бы ложным подходом.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Явите терпение и острите восприятия, чтобы не проглядеть рождение </w:t>
      </w:r>
      <w:r w:rsidRPr="00EB3BF5">
        <w:rPr>
          <w:rFonts w:ascii="Times New Roman CYR" w:hAnsi="Times New Roman CYR" w:cs="Times New Roman CYR"/>
          <w:i/>
          <w:iCs/>
          <w:noProof/>
        </w:rPr>
        <w:t xml:space="preserve">нового сознания, </w:t>
      </w:r>
      <w:r w:rsidRPr="00EB3BF5">
        <w:rPr>
          <w:rFonts w:ascii="Times New Roman CYR" w:hAnsi="Times New Roman CYR" w:cs="Times New Roman CYR"/>
          <w:noProof/>
        </w:rPr>
        <w:t>которое облегчит многое. Перемены велики и в Стране Лучшей. Не умалим достижения и сумеем распознать, откуда идут все осуждения. Велика зависть к Лучшей Стране, и утолить эту зависть ничем нельзя. Но Космическая Справедливость стоит на страже, и «чаша» весов уже скоро переполнится.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меня огорчает состояние Евгении Николаевны. Не понять, в чем провинились перед нею друзья ее? Что произошло между ними? Из письма ЕКА из Хонконга нет разъяснения этим недоразумениям. Почему такая обида на то, что они не пожелали оповещать подробности усыновления ребенка? Также почему факт, что она лежала в больнице, считается ложью? По моим сведениям, ей была сделана небольшая операция. Она так мечтала о ребенке!!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Разве можно обижаться на то, что люди иногда избегают давать отчет в своих некоторых поступках? Можем ли мы знать все подробности, требующие осторожности с широким оповещением? Вот еще трудное нажитое качество, от которого нужно отучиться, – излишняя обидчивость. Обидчивость и подозрительность очень близки и одинаково разрушительны.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почему подозрительное отношение к их обеспечению, или, как пишет сама Евгения Николаевна, к богатству? Сын М.Н. имел хорошую службу в торговой фирме. Его прекрасное знание китайского языка обеспечивает ему хороший заработок. Все разграничения земные не существенны. Все наименования – временные ярлыки, важна лишь внутренняя сущность человека. Жизнь сложна, и приходится прикасаться и даже принимать участие в самых разных положениях. Жизнь требует вмещения противоположений и целесообразного применения их. Ибо фанатизм справа и слева – самое страшное изуверство и порождение узкого невежества. Необходимо научиться великому искусству приспособляемости. Вся Жизнь, весь Космос развивается и существует именно великою приспособляемостью. Терпимость, без которой нет продвижения, вытекает из космического закона приспособляемости.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я очень, очень сочувствую Евгении Николаевне и так хотела бы укрепить в ней надежду на встречу с сыновьями. Ведь тогда было время страстного запрета сношения с другими странами. Пять лет мы не имели сведений от нашей родственницы, но на днях она прислала весточку, живет по-прежнему и, видимо, ничего плохого не испытала и радостно приветствует многие новые декреты. Кто знает, может быть, и Евгения Николаевна скоро что-нибудь услышит.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Но как можно так легкомысленно судить о достижении моей Ниночки и Бориса? Моя маленькая «птичка» и Борис достигли многого, именно </w:t>
      </w:r>
      <w:r w:rsidRPr="00EB3BF5">
        <w:rPr>
          <w:rFonts w:ascii="Times New Roman CYR" w:hAnsi="Times New Roman CYR" w:cs="Times New Roman CYR"/>
          <w:i/>
          <w:iCs/>
          <w:noProof/>
        </w:rPr>
        <w:t xml:space="preserve">редчайшего </w:t>
      </w:r>
      <w:r w:rsidRPr="00EB3BF5">
        <w:rPr>
          <w:rFonts w:ascii="Times New Roman CYR" w:hAnsi="Times New Roman CYR" w:cs="Times New Roman CYR"/>
          <w:noProof/>
        </w:rPr>
        <w:t>Общения с Самым Наивысшим, и это незаменимое Сокровище зарабатывается не так просто, но многими жизнями, отданными на Служение Общему Благу. Также и милая Ната получает одобрение. Так, недавно было Сказано: «Ярая Ната притянулась ко Мне сердечными огнями, и ярая становится на путь страстной Йоги со Мною. Ярая может сотрудничать со Мною в сферах, сотрудничающих с земным планом и с Миром, оявленным как Чистилище...»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сын Борис может много укрепиться в своей способности улавливать Мысли Великого Владыки. Для этого нужно мужество и терпение непреоборимое. Спасибо, родной, за переданное мне «Сообщение». Яро ношу его в сердце. Конечно, только очень близкий Дух мог это уловить. Свидетельство Ваше будет очень нужно, но, конечно, для далекого будущего, когда будет понято Космическое Право во всей его красоте.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«птичка» должна продолжать записывать свои чудесные сказки, ибо в этих сказках скрыта великая Истина. И построение прекрасных сфер входит в план Космического Строительства и сотрудничества. Ниночка имеет ответ в фразе, ею слышанной, – «Скажи Николе Угоднику, а Он скажет Самому Спасу». Здесь указана близость Угодника к Спасу, но яро не Сам 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Вчера получила письмо от ЕКА. Операция мужа прошла хорошо. Будем надеяться, что осложнения не воспоследуют.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в русском переводе – муссон, но, живя в Индии, слышим постоянное упоминание о монсуне и так привыкли к этому слову, что муссон звучит чуждо.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Постараюсь найти снимки с наших теремков и вложу в письмо.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Самочувствие мое стало немного лучше. Ноги действуют свободно, и сила во всем теле тоже как-то нарастает. Думаю, что в октябре с окончанием монсуна, который был особенно силен и еще продолжается, я окрепну значительно.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сын скоро тоже улучшит свое положение, еще немного терпения – и все наладится. Мир обезумел, только Высшие Силы могут совладать с создавшимся тяжким положением. Американцев здесь очень не любят, психология их совершенно чужда востоку.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Надо кончать, Родные мои, я люблю Вас. Не носите в сердце подозрительности. Трудно жить, когда подозрительность овладевает нами. Я постоянно слежу за собою, чтобы не поддаться этому ограничивающему и подрезающему наши крылья чувству. Нужно знать, но не подозревать. Это не так легко, но совместить это необходимо. В конце концов, подозрительность есть неосведомленность и </w:t>
      </w:r>
      <w:r w:rsidRPr="00EB3BF5">
        <w:rPr>
          <w:rFonts w:ascii="Times New Roman CYR" w:hAnsi="Times New Roman CYR" w:cs="Times New Roman CYR"/>
          <w:i/>
          <w:iCs/>
          <w:noProof/>
        </w:rPr>
        <w:t>малое знание.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Любимые, еще раз повторяю – люблю Вас и хочу видеть Вас постоянно совершенствующимися. Посылаю Вам наши теремки, всех теремков четыре, но трудно снять их всех сразу, отход мал. Снят теремок с моей комнатой наверху и студией сына внизу. Над верандой комната для гостей или моя студия, в которой я не работаю, ибо она бывает подолгу занята сыном, когда он приезжает к нам с женою на весну. Надеюсь, что снимки дойдут.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мое и лучшие думы с Вами. От Милы давно писем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всею нежностью и полным доверием к моим любимым.</w:t>
      </w:r>
    </w:p>
    <w:p w:rsidR="00273A62" w:rsidRPr="00EB3BF5" w:rsidRDefault="00273A62" w:rsidP="005A313D">
      <w:pPr>
        <w:rPr>
          <w:noProof/>
        </w:rPr>
      </w:pPr>
    </w:p>
    <w:p w:rsidR="00273A62" w:rsidRPr="00EB3BF5" w:rsidRDefault="00273A62" w:rsidP="00914CEC">
      <w:pPr>
        <w:pStyle w:val="a"/>
      </w:pPr>
      <w:bookmarkStart w:id="531" w:name="_Toc242177110"/>
      <w:r w:rsidRPr="00EB3BF5">
        <w:t>176</w:t>
      </w:r>
      <w:bookmarkEnd w:id="531"/>
    </w:p>
    <w:p w:rsidR="00273A62" w:rsidRPr="00EB3BF5" w:rsidRDefault="00273A62" w:rsidP="00914CEC">
      <w:pPr>
        <w:pStyle w:val="a0"/>
        <w:ind w:firstLine="0"/>
      </w:pPr>
      <w:bookmarkStart w:id="532" w:name="_Toc242177111"/>
      <w:r w:rsidRPr="00EB3BF5">
        <w:t>Е.И.Рерих – Е.П.Инге</w:t>
      </w:r>
      <w:bookmarkEnd w:id="532"/>
    </w:p>
    <w:p w:rsidR="00273A62" w:rsidRPr="00EB3BF5" w:rsidRDefault="00273A62" w:rsidP="00914CEC">
      <w:pPr>
        <w:pStyle w:val="Date"/>
        <w:ind w:firstLine="0"/>
      </w:pPr>
      <w:bookmarkStart w:id="533" w:name="_Toc242177112"/>
      <w:r w:rsidRPr="00EB3BF5">
        <w:t>26 сентября 1953 г.</w:t>
      </w:r>
      <w:bookmarkEnd w:id="53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моя Екатерина Петровна, очень обрадовались Вашему последнему письму от 9 сентября о благополучном исходе операции у Вашего супруга. Жду дальнейших сведений. Надеюсь, что все наладится и Вы найдете возможность применить Ваши способности и уменье.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Ваши письма из Банхока и Хонконга</w:t>
      </w:r>
      <w:r w:rsidRPr="00EB3BF5">
        <w:rPr>
          <w:rStyle w:val="FootnoteReference"/>
          <w:rFonts w:ascii="Times New Roman CYR" w:hAnsi="Times New Roman CYR" w:cs="Times New Roman CYR"/>
          <w:noProof/>
        </w:rPr>
        <w:footnoteReference w:id="329"/>
      </w:r>
      <w:r w:rsidRPr="00EB3BF5">
        <w:rPr>
          <w:rFonts w:ascii="Times New Roman CYR" w:hAnsi="Times New Roman CYR" w:cs="Times New Roman CYR"/>
          <w:noProof/>
        </w:rPr>
        <w:t>. Вчера дошло письмо от 11 июля, на два дня позднее письма от 9 сентября. Чем объяснить такую задержку? Не только неточностью доставки из-за монсуна (муссона) в силу сломанных дорог, но, конечно, из-за цензуры, которая установлена с обеих сторон и очень строгая. Потому нельзя слишком часто и много писать. Родная, сообщайте о Вашем самочувствии и личных обстоятельствах и перемене адреса, но не являйте никаких комментариев и критики разных режимов, чтобы не усложнить Ваше пребывание в новом месте.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Пишите на самые безобидные темы. Вероятно, нет запретов писать на духовные темы. Положение во всем мире настолько напряженное, что лучше воздерживаться от частых писем. Храните, родная, спокойствие и лучшее терпение. Все ждут перемен везде и во всем. И потому нужно придерживаться Советов, ранее данных. Ничего не грозит нам, если мы следуем Советам.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пуще всего храните Ваше лучшее сокровище – Любовь и Доверие к Силам Света. Пусть это наставление звучит в сердце Вашем всегда и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очень сожалею, но книга «Надземное» еще не издана. Не думаю, чтобы она была напечатана раньше двух-трех лет. Каждая книга имеет свой срок. Срок «Надземного» еще мне неизвестен. Но скоро выйдет четвертое английское издание «Агни Йоги», если Вам нужно, попробую выслать Вам одну копию. Недавно вышла в английском переводе вторая часть «Листов Сада Мории» – «Зов»</w:t>
      </w:r>
      <w:r w:rsidRPr="00EB3BF5">
        <w:rPr>
          <w:rStyle w:val="FootnoteReference"/>
          <w:rFonts w:ascii="Times New Roman CYR" w:hAnsi="Times New Roman CYR" w:cs="Times New Roman CYR"/>
          <w:noProof/>
        </w:rPr>
        <w:footnoteReference w:id="330"/>
      </w:r>
      <w:r w:rsidRPr="00EB3BF5">
        <w:rPr>
          <w:rFonts w:ascii="Times New Roman CYR" w:hAnsi="Times New Roman CYR" w:cs="Times New Roman CYR"/>
          <w:noProof/>
        </w:rPr>
        <w:t>. Если нужно, постараюсь выслать.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Родная, наш Борис уже немного окреп. Когда человек прикоснулся к духовному деланию, нельзя опасаться некоторых странных недомоганий и приписывать их самым несоответствующим заболеваниям. Самое главное – это отбросить все </w:t>
      </w:r>
      <w:r w:rsidRPr="00EB3BF5">
        <w:rPr>
          <w:rFonts w:ascii="Times New Roman CYR" w:hAnsi="Times New Roman CYR" w:cs="Times New Roman CYR"/>
          <w:i/>
          <w:iCs/>
          <w:noProof/>
        </w:rPr>
        <w:t xml:space="preserve">страхи </w:t>
      </w:r>
      <w:r w:rsidRPr="00EB3BF5">
        <w:rPr>
          <w:rFonts w:ascii="Times New Roman CYR" w:hAnsi="Times New Roman CYR" w:cs="Times New Roman CYR"/>
          <w:noProof/>
        </w:rPr>
        <w:t xml:space="preserve">за свое здоровье, отказаться от гнева и раздражения и следовать разумному образу жизни и режиму во всем. Под Щитом Света </w:t>
      </w:r>
      <w:r w:rsidRPr="00EB3BF5">
        <w:rPr>
          <w:rFonts w:ascii="Times New Roman CYR" w:hAnsi="Times New Roman CYR" w:cs="Times New Roman CYR"/>
          <w:i/>
          <w:iCs/>
          <w:noProof/>
        </w:rPr>
        <w:t xml:space="preserve">ничто не страшно. </w:t>
      </w:r>
      <w:r w:rsidRPr="00EB3BF5">
        <w:rPr>
          <w:rFonts w:ascii="Times New Roman CYR" w:hAnsi="Times New Roman CYR" w:cs="Times New Roman CYR"/>
          <w:noProof/>
        </w:rPr>
        <w:t>Лишь в напряжении всех сил мы совершенствуемся. Не бойтесь испытаний, они заостряют наши способности. Буду посылать Вам краткие весточки и ждать от Вас таких же.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бойтесь никаких испытаний! Мы все на испытании.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Передаю Вам Слова Великого Владыки: «Мужайся, </w:t>
      </w:r>
      <w:r w:rsidRPr="00EB3BF5">
        <w:rPr>
          <w:rFonts w:ascii="Times New Roman CYR" w:hAnsi="Times New Roman CYR" w:cs="Times New Roman CYR"/>
          <w:i/>
          <w:iCs/>
          <w:noProof/>
        </w:rPr>
        <w:t>ояви терпение, лучшие дни впереди».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Много думаю о Вас как о лучшей сотруднице в недалеком будущем. Пока что заостряйте Ваши способности на препятствиях.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чует Вашу боль, но «и это пройдет».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w:t>
      </w:r>
    </w:p>
    <w:p w:rsidR="00273A62" w:rsidRPr="00EB3BF5" w:rsidRDefault="00273A62" w:rsidP="005A313D">
      <w:pPr>
        <w:rPr>
          <w:noProof/>
        </w:rPr>
      </w:pPr>
    </w:p>
    <w:p w:rsidR="00273A62" w:rsidRPr="00EB3BF5" w:rsidRDefault="00273A62" w:rsidP="00914CEC">
      <w:pPr>
        <w:pStyle w:val="a"/>
      </w:pPr>
      <w:bookmarkStart w:id="534" w:name="_Toc242177113"/>
      <w:r w:rsidRPr="00EB3BF5">
        <w:t>177</w:t>
      </w:r>
      <w:bookmarkEnd w:id="534"/>
    </w:p>
    <w:p w:rsidR="00273A62" w:rsidRPr="00EB3BF5" w:rsidRDefault="00273A62" w:rsidP="00914CEC">
      <w:pPr>
        <w:pStyle w:val="a0"/>
        <w:ind w:firstLine="0"/>
      </w:pPr>
      <w:bookmarkStart w:id="535" w:name="_Toc242177114"/>
      <w:r w:rsidRPr="00EB3BF5">
        <w:t>Е.И.Рерих – Б.Н. и Н.И. Абрамовым</w:t>
      </w:r>
      <w:bookmarkEnd w:id="535"/>
    </w:p>
    <w:p w:rsidR="00273A62" w:rsidRPr="00EB3BF5" w:rsidRDefault="00273A62" w:rsidP="00914CEC">
      <w:pPr>
        <w:pStyle w:val="Date"/>
        <w:ind w:firstLine="0"/>
      </w:pPr>
      <w:bookmarkStart w:id="536" w:name="_Toc242177115"/>
      <w:r w:rsidRPr="00EB3BF5">
        <w:t>10 октября 1953 г.</w:t>
      </w:r>
      <w:bookmarkEnd w:id="53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ждала ответа на мое письмо от 18 сентября, ибо мое предпоследнее письмо от 21 августа долетело к Вам через две недели, но, видимо, ответ задержался по каким-то обстоятельствам.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письмо от ЕКА уже от 26 сентября, но дня два тому назад пришло от нее письмо, помеченное 16-м августа!! На штемпеле стоит «август 26-го», значит, до отправки оно где-то залежалось, кроме того, не было послано воздушной почтой. В письме ее от 26 сентября имеются определенные намеки на неблагополучие с мужем Надежды. Я никого не знаю и не встречала и лишь ответила сердечно на прекрасное письмо ко мне, которое Надежда написала после замужества и где она писала о своем недомогании и горе, что она не может иметь детей, и также о взятии на воспитание маленького мальчика от знакомой ей семьи. Но вот уже шестой год, как мы ничего не слышим о них. Потому воздерживаюсь от каких-либо суждений.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Вы получили вовремя ответ на вопрос о замужестве Ольги. Вашему Диме Совет – отбросить матримониальные намерения сейчас и заняться серьезно музыкой. Он еще совершенно неопределившийся человек, и Мила не должна связывать себя с ним. Она оявится на много лучшей судьбе. Встретит близкого ей человека из прошлого. Между прочим, после двух первых писем с пути не имею никаких сведений о ней или от 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удивляйтесь недомоганиями Наты, она ведь проходит процесс приоткрытая центров, и она должна знать, насколько он бывает болезненным и какие неожиданные явления, но скоропреходящие, могут проявляться. Ничего не достигается легко, тем более утончение нервной системы и прикасание к тончайшим энергиям.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Она может принимать строфант по пять капель натощак каждый день в течение одного месяца. Но также ей хорошо принимать и валериан утром и вечером по 40 капель на прием – днем и перед сном. Валериан – наш жизнедатель, передающий нам лучшую психическую энергию.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Ваших недоумениях относительно непрекращающегося Армагеддона, несмотря на поражение Люцифера. Дело в том, что хотя главная причина устранена, все же многовековые следствия посева злобы и вражды не могут быть изжиты и исчерпаны скоро и просто. Но важно то, что Глава уничтожен со своею цитаделью.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Армагеддон, как Вы, вероятно, знаете, со стороны темных сил возглавлялся Сатурном и Ураном со стороны Сил Света. Последний Бой окончился поражением Люцифера. Сатурн начал разлагаться и отходить из нашей Солнечной системы, но его смертоносный Луч еще остался и отравляет атмосферу нашей планеты. Но, конечно, Лучи высокого Урана и Звезды Матери Мира очистят нашу атмосферу. Но для этого необходимо некоторое время, которое будет заполнено грозными событиями, но лучшая страна почти не пострадает, но многие страны, особенно на Западе, почувствуют воздействие оставшихся лучей Люцифера. Астрология оявляет определившуюся судьбу многих народов на нашей планете. Но наша страна останется незатронутой будущим катаклизмом.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Главный Фокус и цитадель Отравы и Зла были уничтожены уже в конце 49-го года. Глава и главный Рычаг очага Зла уничтожены, и Монада Люцифера унесена в «Тишину Молчания» до будущей Солнечной Манвантары.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Будущее нашей планеты под воздействием Лучей Урана и планеты Матери Мира – прекрасно! Яро приближающаяся маленькая планета Матери Мира возвестит спасение Мира и начало Новой Эры. Появление ее на горизонте подтвердит древнее предсказание о том, что «Жена сотрет главу Змия».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Звездные Руны – наши оповестители во все времена – Прошлого и Будущего. Отметьте день ее появления на горизонте в нашей стране. Астрология станет наукою самой главной и высоко интересной. В будущем человечество будет руководствоваться астрологическими данными во всей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Разве не интересно следить за ходом Светил и новыми сочетаниями их и находить связь и соответствия их положений с пертурбациями на нашей планете? Но, конечно, кроме наших видимых и известных нам Светил, существуют много невидимых, неожиданно появляющихся из глубин пространства, которые тоже оказывают воздействие на нашу Землю.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очень прошу поменьше обсуждать сотрудников. Наблюдайте, но не судите их с людьми, мало сведущими о всех обстоятельствах вокруг них, ничего, кроме вреда, не получится. Оявите ярую осторожность в своих суждениях. Каждый день я убеждаюсь в пользе молчания.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я знаю людей и истинную сущность их природы чувствую иногда даже на расстоянии. Яро нельзя судить по наносным чертам и оявляя их главным поводом для оценки. Часто это черты неизжитого атавизма предков, и не могут они служить главным мерилом для полной оценки индивидуума. Глаз добрый необходим на пути Учения. Лучше ошибиться, нежели обвинить незаслуженно. Лучше быть преданым, нежели предать.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маленькая птичка не должна слишком тревожиться о здоровье, но яро нужно следить и не допускать чрезмерного утомления. Потому прошу моего сына не заниматься сейчас переводом моих писем.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Перевод первой части еще не закончен, и нужно сначала издать первую, а там подоспеет и вторая.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 получении письма от ЕКА мне пришлось написать: «Родная, сообщайте о Вашем самочувствии и личных обстоятельствах, но не являйте никакой критики разных режимов, чтобы не усложнить Ваше пребывание в новом месте. Положение во всем мире настолько сложно, что лучше воздерживаться от частых писем и придерживаться Советов ранее данных, ничто не грозит нам, если мы умеем следовать им. Храните спокойствие и лучшее терпение. Совет – "Не опасайтесь, скоро Ваше место окажется лучшим среди многих считающихся сейчас вполне безопасными". Охраняйте Ваше лучшее сокровище – Любовь и Доверие к Силам Света. Пусть это наставление звучит в сердце всегда и при всех обстоятельствах». Я люблю Вас, родные, очень люблю. Зима пройдет без особых взрывов.</w:t>
      </w:r>
    </w:p>
    <w:p w:rsidR="00273A62" w:rsidRPr="00EB3BF5" w:rsidRDefault="00273A62" w:rsidP="00A27F23">
      <w:pPr>
        <w:rPr>
          <w:noProof/>
        </w:rPr>
      </w:pPr>
    </w:p>
    <w:p w:rsidR="00273A62" w:rsidRPr="00EB3BF5" w:rsidRDefault="00273A62" w:rsidP="00914CEC">
      <w:pPr>
        <w:pStyle w:val="a"/>
      </w:pPr>
      <w:bookmarkStart w:id="537" w:name="_Toc242177116"/>
      <w:r w:rsidRPr="00EB3BF5">
        <w:t>178</w:t>
      </w:r>
      <w:bookmarkEnd w:id="537"/>
    </w:p>
    <w:p w:rsidR="00273A62" w:rsidRPr="00EB3BF5" w:rsidRDefault="00273A62" w:rsidP="00914CEC">
      <w:pPr>
        <w:pStyle w:val="a0"/>
        <w:ind w:firstLine="0"/>
      </w:pPr>
      <w:bookmarkStart w:id="538" w:name="_Toc242177117"/>
      <w:r w:rsidRPr="00EB3BF5">
        <w:t>Е.И.Рерих – З.Г.Фосдик и Д.Фосдику</w:t>
      </w:r>
      <w:bookmarkEnd w:id="538"/>
    </w:p>
    <w:p w:rsidR="00273A62" w:rsidRPr="00EB3BF5" w:rsidRDefault="00273A62" w:rsidP="00914CEC">
      <w:pPr>
        <w:pStyle w:val="Date"/>
        <w:ind w:firstLine="0"/>
      </w:pPr>
      <w:bookmarkStart w:id="539" w:name="_Toc242177118"/>
      <w:r w:rsidRPr="00EB3BF5">
        <w:t>15 октября 1953 г.</w:t>
      </w:r>
      <w:bookmarkEnd w:id="53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и любимые, на днях получила Ваше письмо от 10 октября и еще одно от 23 сентября. Очень огорчилась узнать, что Дедлей переутомился. Конечно, все недомогания от позвоночника, потому ему придется прекратить всякие упражнения и сильные движения и уявиться на тихой работе без резких движений, никаких физических упражнений. Очень важно иметь удобные сапоги, но необходимо также пояс, поддерживающий левую сторону торса, ибо необходимо поддержать селезенку, чтобы избежать болезненные ощущения в левой стороне. Ничего опасного нет, но можно освободиться от неприятного ощущения ношением пояса. Также можно сократить новую меру лития и остаться при старой дозе. Но, конечно, Дедлей нуждается прежде всего в отдыхе и прекращении всех физических упражнений и не должен слишком двигаться. При открытии центров вообще запрещаются резкие движения и даже прогулки не поощряются. Нельзя трясти организм, и разрешаются краткие прогулки по совершенно ровной местности. Но опасности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Зиночки боль в левом боку – от селезенки. Селезенка уявилась на новой деятельности, ибо тонкое тело Зиночки стало чаще выходить из физического футляра и действовать по-новому в Тонком Мире. Все лекарства вредны, нужен только покой и прием мускуса (по средней горошине на прием) с валерианом и щепоткой соды для лучшего переваривания его. Если Зиночка хорошо усваивает мускус и боли очень сильны, можно усилить дозу мускуса и принимать до двух горошин в течение дня, и продолжать, пока имеются боли, а затем уменьшить дозу и принимать мускус еще дня два и прекратить. Пришлю Вам полтолы мускуса, а пока попросите Катрин одолжить Вам. Вы ей вернете, когда получите от меня.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Главное, родные, не смущайтесь никакими странными явлениями в Вашем организме. Помните, что Луч Света следит и всегда укажет в случае опасности.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относительно выпуска Брошюр Елизаветы Микер. Великий Владыка выразил желание, чтобы брошюра «Матерь Агни Йоги» вышла самостоятельно, отдельно и раньше других. «Женщина и Матерь Мира» одновременно или после выхода «Беспредельности». Не говорите ей, но Великий Владыка не интересуется сейчас «Нью Эра Дей Бук»</w:t>
      </w:r>
      <w:r w:rsidRPr="00EB3BF5">
        <w:rPr>
          <w:rStyle w:val="FootnoteReference"/>
          <w:rFonts w:ascii="Times New Roman CYR" w:hAnsi="Times New Roman CYR" w:cs="Times New Roman CYR"/>
          <w:noProof/>
        </w:rPr>
        <w:footnoteReference w:id="331"/>
      </w:r>
      <w:r w:rsidRPr="00EB3BF5">
        <w:rPr>
          <w:rFonts w:ascii="Times New Roman CYR" w:hAnsi="Times New Roman CYR" w:cs="Times New Roman CYR"/>
          <w:noProof/>
        </w:rPr>
        <w:t>, она может выйти много позднее. Если она найдет средства для издания этой работы, конечно, она может издать ее. Но у нас нет лишних средств, и мы должны считаться с тем, что сейчас нужнее и что Указано как стоящее на первой очереди. «Ученичество» и «Чаша» дошли, примусь за просмотр, если удастся выкроить немного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Предложение Дедлея перевести в последней строке «Владыка» как &lt;...&gt;</w:t>
      </w:r>
      <w:r w:rsidRPr="00EB3BF5">
        <w:rPr>
          <w:rStyle w:val="FootnoteReference"/>
          <w:rFonts w:ascii="Times New Roman CYR" w:hAnsi="Times New Roman CYR" w:cs="Times New Roman CYR"/>
          <w:noProof/>
        </w:rPr>
        <w:footnoteReference w:id="332"/>
      </w:r>
      <w:r w:rsidRPr="00EB3BF5">
        <w:rPr>
          <w:rFonts w:ascii="Times New Roman CYR" w:hAnsi="Times New Roman CYR" w:cs="Times New Roman CYR"/>
          <w:noProof/>
        </w:rPr>
        <w:t xml:space="preserve"> неплохо, пожалуй, даже лучше. Но «Предисловие» не стала бы заменять «Введением», разницы в смысле и значении почти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Из посылок листов «Братства» пока что имею только одну, помеченную № 3.</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Почта у нас с монсуном и праздником Дуссера пришла в полное расстройство. Но сейчас все пришло в расстройство, и положение это все усиливается, ибо слишком много везде безответственных и невежественных личностей. Но ответственные и знающие люди вырабатываются в течение нескольких поколений, потому приходится смириться и не ждать быстрого улучшения. Страна имела мало времени для образования и воспитания нужного числа передовых и просвещенных людей. Им нужно еще народиться и получить новое воспитание от новых учителей.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нашего друга Боллинга могу повторить, что он никогда НЕ получал Совета расширять свою деятельность вне своей страны и особенно в Индии. Даже было Сказано, чтобы он не вкладывал капитала, ибо сейчас нельзя ждать никаких ретернс'ов. Он может явиться представителем и торговать, но без затрат.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Меня не удивляет его разочарование в нашем Бхатнагаре, ибо нет никакой аффинити</w:t>
      </w:r>
      <w:r w:rsidRPr="00EB3BF5">
        <w:rPr>
          <w:rStyle w:val="FootnoteReference"/>
          <w:rFonts w:ascii="Times New Roman CYR" w:hAnsi="Times New Roman CYR" w:cs="Times New Roman CYR"/>
          <w:noProof/>
        </w:rPr>
        <w:footnoteReference w:id="333"/>
      </w:r>
      <w:r w:rsidRPr="00EB3BF5">
        <w:rPr>
          <w:rFonts w:ascii="Times New Roman CYR" w:hAnsi="Times New Roman CYR" w:cs="Times New Roman CYR"/>
          <w:noProof/>
        </w:rPr>
        <w:t xml:space="preserve"> между их аурами. Абсолютно разные психологии. Изумительно, насколько «американские уэйсы» не применимы здесь и вызывают порой большой антагонизм. Совет, страстно полезный ему, не был выполнен им в его первую поездку, когда обстоятельства были наиболее удачными, но и во вторую поездку он не сумел подойти. Но, конечно, обстоятельства и люди сменились, но ему было предупреждение, что успеха ожидать трудно, но все же можно было завязать полезное знакомство. Но он ничего не усвоил.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относительно служащих он имел неоднократные намеки и предупреждения. Но это обычное явление: когда мы искажаем Совет или выполняем его наполовину, мы всегда виним не себя, но Совет. Но скоро много изменится и ему придется понять, как ему старались помочь, но он делал глухое ухо. Итак, и этот сезон или год пронесется без ошеломляющих событий, но в будущем году к осени соберутся новые знаки, предвещающие близость мировой развязки, и Планета Матери Мира появится на горизонте, возвещая Новую Эру. Лучшая страна оявится победною. Храните, родные, полное спокойствие. Вы под Щитом Света, помните это и ничем не смущайтесь. Все будет так, как нужно, и все прежние Советы остаются в силе, даже относительно продуктов.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Постараюсь ответить на некоторые вопросы Зиночки. Зиночка уявила правильное сомнение, как может Руководитель планеты положить предел развитию планеты и способностей ее обитателей? Но не Руководитель полагает предел жизни и развитию той или иной планеты, но ярый состав ее ядра и все элементы и тончайшие энергии в окружающей ее атмосфере. Так, когда мощь ее элементов изживается, то планете приходится уявиться на отдыхе для следующего ее обновления и получения новой волны жизни на 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Степень развития духовного и развития интеллекта страстно разнятся в степени напряжения при каждом новом воплощении на той же планете, но наступает время, когда элементы, нужные для нового воплощения, уже не существуют, и тогда планета начинает угасать и является необходимость сменить ее на новую планету. Духовность развивается много быстрее интеллекта, ибо интеллект требует уже осознания своей индивидуальности и ярого мощного существования Космического 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Духовность есть основа всякого Бытия вечного, или бессмертного. Духовность развивается на яром росте врожденного инстинкта. Но, конечно, ярая духовность растет много скорее, нежели интеллект, или способность распознавания противоположений, существующих в Мире Проявленном. Ярый интеллект проявляется при осознании своей обособленности от всего существующего и окружающего. Такое осознание обособленности развивается позднее в страстный эгоизм и яро создает особую индивидуальность, которая становится высоким благом или страстным злом в Мире Проявленном, в человеке. Человек становится подчиненным своему эгоизму, и только проснувшаяся любовь к Высшему Идеалу может спасти его от разложения, именно Любовь к Прогрессу, к Красоте Высшей определенно способствует возвышению духа и росту страстного распознавания, и тогда интеллект становится Высоким Умом, который преображается в Высший Разум.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Способность распознавания противоположений (или интеллект) растет только по мере развития любви с каждым новым воплощением, ярой любви или влечения к Прогрессу, к Красоте, к Идеалу. Но такое качество распознавания накопляется медленно, ибо встречает страстные препятствия в противоположениях, которые замедляют или ускоряют развитие распознавания. На ярой любви развивается и сила духа, и влечение его, которое и есть Космический Магнетизм, заложенный во всем Сущем, которым все держится.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Развитие интеллекта возможно после страстного напряжения и страданий всего нашего существа. И чем больше напряжений и труда, тем скорее энергия всеначальная, ставшая в человеке психической, развивается и человек научается распознаванию. Ярая сознательность есть развитие психической энергии, которая и является Божественным Даром, уявляя распознавание. Именно психическая энергия является основою совершенствования Космоса и утончения его всеначальной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Всеначальная энергия является основою созидания Космоса, и ярая в страстном напряжении при сочетании с разнообразными элементами на протяжении эонов бесконечных слагает сложнейший психический аппарат, через который действует уже психическая энергия, явленная в каждом существе в различной степени.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Психическая энергия развивается и приобретает замечательные качества, как, например, воображение, последовательность в мышлении, и духовность становится утонченнее, богаче и содержательнее, вот почему так важно распознавание.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Распознавание и вмещение противоположений несравнимо способствуют развитию духовности. Но эволюция интеллекта медленно поддается ускорению, ибо Руководитель планеты не может насиловать сознание. Оно должно развиваться свободно и индивидуально, иначе нельзя достичь мощи духа, необходимой для созидания Миров. Интеллект, уравновешенный с высокой духовностью, – великая Мощь в Космосе. Высокая Духовность есть ярая Любовь ко всему Прекрасному.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Распознавание и вмещение противоположений и Любовь к Знанию и Красоте – основы вечного существования. Нельзя забывать, что Бессмертие настоящее зарабатывается приобретением сознания </w:t>
      </w:r>
      <w:r w:rsidRPr="00EB3BF5">
        <w:rPr>
          <w:rFonts w:ascii="Times New Roman CYR" w:hAnsi="Times New Roman CYR" w:cs="Times New Roman CYR"/>
          <w:i/>
          <w:iCs/>
          <w:noProof/>
        </w:rPr>
        <w:t xml:space="preserve">во всех </w:t>
      </w:r>
      <w:r w:rsidRPr="00EB3BF5">
        <w:rPr>
          <w:rFonts w:ascii="Times New Roman CYR" w:hAnsi="Times New Roman CYR" w:cs="Times New Roman CYR"/>
          <w:noProof/>
        </w:rPr>
        <w:t>оболочках уже на земном плане.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планета имеет предельное существование всех элементов и тончайших энергий в атмосфере, ее окружающей. Духи Венеры изжили все элементы и тончайшие энергии в атмосфере, ее окружающей, и нуждаются в новом Домике для обогащения развития как духовного, так и ментального.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Зиночка спрашивает – «можно ли изживать карму, накопленную на этой планете, на другой?». Но карма в основе своей есть накопления нашего сознания и изживание негодных накоплений, также и приобретение новых происходит всегда и везде. Но, конечно, человек не может уявиться на планете, не отвечающей его сущности. Соответствие необходимо для возможности существования и развития, потому большинство человечества уявится на более низкой планете, нежели его Элита. Наша карма – наше сознание. Потому карма может поддаваться улучшению и облегчению.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другие вопросы отвечу в следующем письме. Машинка что-то стала плохо работать. Швейцарское изделие не так хорошо, как английское.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храните спокойствие, не бойтесь, много что уляжется, и крупных событий не будем ждать ни в идущем, ни в грядущем году, а там будет видно. Но все Указанное сбудется и, лучше сказать – неизбежно. Но верю в победу Мирной Политики.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Зиночка должна осознать, что ярых Безупречных Духов – НЕТ. Иначе эволюция уже закончилась бы. Высокие Духи нашего человечества познают и помогают нам достигать скорей высших ступеней на лестнице восхождения к Знанию Высшему. Величайший дух нашей Солнечной системы – Солнечный Иерарх. И Он, этот Величайший Дух, приходил в Образах умаленных, чтобы легче достичь и пронзить сознание масс. Для каждой ступени существует свой уровень познания.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советую об этом не распространяться чрезмерно, ибо можно смутить слабое сознание. Также помните, что Высокие Духи, принимая земной облик, ничем не отличались внешне от земных обитателей и Сами Они не сознавали всего своего Величия в Мирах Высших. Приписываемое им знание своего настоящего величия, пока они на Земле, в действительности никогда не существовало, иначе Они не смогли бы вынести тягости своего земного существования. Все происходит ЦЕЛЕСООБРАЗНО и в полной СОИЗМЕРИМОСТИ.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Пора кончать. Итак, родные, храните спокойствие. Не страшитесь ничего, все придет в лучший срок, и силы принять новые ступени найдутся, и Помощь не замедлит, раз сознание может ее осознать и принять. Вся наша эволюция – в СОЗНАНИИ.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ношу Вас в сердце, и мысли летят к Вам. Сердечный привет Софье Михайловне.</w:t>
      </w:r>
    </w:p>
    <w:p w:rsidR="00273A62" w:rsidRPr="00EB3BF5" w:rsidRDefault="00273A62" w:rsidP="00A27F23">
      <w:pPr>
        <w:rPr>
          <w:noProof/>
        </w:rPr>
      </w:pPr>
    </w:p>
    <w:p w:rsidR="00273A62" w:rsidRPr="00EB3BF5" w:rsidRDefault="00273A62" w:rsidP="00914CEC">
      <w:pPr>
        <w:pStyle w:val="a"/>
      </w:pPr>
      <w:bookmarkStart w:id="540" w:name="_Toc242177119"/>
      <w:r w:rsidRPr="00EB3BF5">
        <w:t>179</w:t>
      </w:r>
      <w:bookmarkEnd w:id="540"/>
    </w:p>
    <w:p w:rsidR="00273A62" w:rsidRPr="00EB3BF5" w:rsidRDefault="00273A62" w:rsidP="00914CEC">
      <w:pPr>
        <w:pStyle w:val="a0"/>
        <w:ind w:firstLine="0"/>
      </w:pPr>
      <w:bookmarkStart w:id="541" w:name="_Toc242177120"/>
      <w:r w:rsidRPr="00EB3BF5">
        <w:t>Е.И.Рерих – С.Н.Рериху</w:t>
      </w:r>
      <w:bookmarkEnd w:id="541"/>
    </w:p>
    <w:p w:rsidR="00273A62" w:rsidRPr="00EB3BF5" w:rsidRDefault="00273A62" w:rsidP="00914CEC">
      <w:pPr>
        <w:pStyle w:val="Date"/>
        <w:ind w:firstLine="0"/>
      </w:pPr>
      <w:bookmarkStart w:id="542" w:name="_Toc242177121"/>
      <w:r w:rsidRPr="00EB3BF5">
        <w:t>17 октября 1953 г.</w:t>
      </w:r>
      <w:bookmarkEnd w:id="54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любимый Птенчик, посылаю тебе всю мою любовь и нежность к Памятному и счастливому дню. Так хочется, чтобы у Вас все было удачно! Постоянно слышу подтверждения о прекрасном развитии твоих плантаций и дел. Совет – оявиться на новом посеве.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Несмотря на собирающиеся тучи над миром, мы здесь все же будем иметь сравнительное спокойствие. И вопрос Сербии разрешится неожиданным путем, возможно, революцией в стране и уходом Тито</w:t>
      </w:r>
      <w:r w:rsidRPr="00EB3BF5">
        <w:rPr>
          <w:rStyle w:val="FootnoteReference"/>
          <w:rFonts w:ascii="Times New Roman CYR" w:hAnsi="Times New Roman CYR" w:cs="Times New Roman CYR"/>
          <w:noProof/>
        </w:rPr>
        <w:footnoteReference w:id="334"/>
      </w:r>
      <w:r w:rsidRPr="00EB3BF5">
        <w:rPr>
          <w:rFonts w:ascii="Times New Roman CYR" w:hAnsi="Times New Roman CYR" w:cs="Times New Roman CYR"/>
          <w:noProof/>
        </w:rPr>
        <w:t>. И, как всегда, Лучшая Страна только выиграет от такой смены.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Пока что не имеем ответа от Татьяны Григорьевны. На днях послали ей запрос, получила ли она наш ответ на ее письмо, и больше ничего. Верю, что все придет в лучший срок. Хотя я начинаю набираться сил, все же мне нужно не менее года, чтобы быть в состоянии начать свободно передвигаться, без опасений каких-либо новых недомоганий.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Уважение к Юханчику продолжает расти. Он окружен учениками. На днях приезжают два буддиста из Японии специально повидать его. Студент из Калькутты в восторге от своих занятий и достигнутых успехов с Юханчиком. Годы Университета не дали ему того, что он приобрел за несколько уроков и бесед с Юрием. Репутация Юрия как необыкновенного ученого и талантливого знатока Востока твердо установилась и в Европе, среди тамошних ученых. Постоянно получает запросы и приглашения от европейских ученых.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прислала образцы бумаги, которые она послала тебе, и волнуется, не получая ответа, потому она прислала и мне, и я прилагаю эти образцы, вернее, образец. Если он годится, напиши, сколько тебе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Хотела послать тебе какую-либо тибетскую вещицу, но пока что не нашли. Пока что мало тибетцев приезжают. Их ждут позднее.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Начала получать письма из Германии и Бразилии от отъехавших харбинцев. Пока что только первые впечатления и, конечно, принимая во внимание цензуру, содержание их незначительно. Кроме того, они еще полны старого багажа, который отяжеляет все восприятия, посмотрим, во что все выльется. Но интересно наблюдать, как разворачиваются события во всем мире и какими новыми узорами заполняется давно намеченная основа переустройства мира. Основа остается Неизменной, и все совершается на пользу Лучшей Страны и Индии.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Радуемся речам Джавахарлала Неру. Можно сказать, единственное светлое явление на фоне общего безумия и страстного умственного оскудения. Можно сказать, что мир держится только Лучшей Страною и Индией.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меня сложился новый прогноз в связи с появившимися новыми Светилами.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нас все благополучно. Наш Юханчик полон сил и желания скорее приложить свои способности на общую пользу. Рая начала понемногу поправляться, есть печенку, но с уксусом. Людмила держится молодцом. Я тоже чувствую себя сильнее, и трудные дни не так изнуряют меня. Трудные в смысле особых токов и новой ассимиляции Лучей. Монсун был очень силен, и мы очень устали от избытка влаги. Все пропахло сыростью, это запах, который я так не люблю. Сейчас наступили чудесные свежие дни, полные солнечного света. Опять видны наши чудесные горы. Сколько в них радужного сияния! Как бы мне хотелось, чтобы ты мог их видеть именно осенью, когда контрасты еще сильны!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работа тоже двигается, и скоро начну новые Записи о «Мироздании» и буду собирать все, касающееся моего Огненного Опыта и Космического Сотрудничества, но на очереди стоит и «Новая Астрономия». Только бы прибавить немного больше выносливости моему сердцу!! Ведь я готова работать и ночью! Да и лучшая работа – в ночной тишине.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наш милый Вузлик? Скажи ей, что ее облик в тонком ментальном теле все еще стоит перед моими глазами. Не могу забыть красоту выражения ее глаз и всего лица! Я видела ее ментальный облик, но не астральную оболочку. Как ее самочувствие? Этот ее облик очень приблизил ее ко мне. Потискай ее хорошенько и поцелуй ее бархатную щечку. Родной мой, не переутомись, береги себя. Все будет прекрасно. Надо кончать. Машинка испортилась. Целую тебя, родной, истинно ношу тебя в сердце. Мысли летят к Вам, родные</w:t>
      </w:r>
      <w:r w:rsidRPr="00EB3BF5">
        <w:rPr>
          <w:rStyle w:val="FootnoteReference"/>
          <w:rFonts w:ascii="Times New Roman CYR" w:hAnsi="Times New Roman CYR" w:cs="Times New Roman CYR"/>
          <w:noProof/>
        </w:rPr>
        <w:footnoteReference w:id="335"/>
      </w:r>
      <w:r w:rsidRPr="00EB3BF5">
        <w:rPr>
          <w:rFonts w:ascii="Times New Roman CYR" w:hAnsi="Times New Roman CYR" w:cs="Times New Roman CYR"/>
          <w:noProof/>
        </w:rPr>
        <w:t xml:space="preserve">. Великий Владыка уявляет тебе </w:t>
      </w:r>
      <w:r w:rsidRPr="00EB3BF5">
        <w:rPr>
          <w:rFonts w:ascii="Times New Roman CYR" w:hAnsi="Times New Roman CYR" w:cs="Times New Roman CYR"/>
          <w:i/>
          <w:iCs/>
          <w:noProof/>
        </w:rPr>
        <w:t xml:space="preserve">Свою любовь </w:t>
      </w:r>
      <w:r w:rsidRPr="00EB3BF5">
        <w:rPr>
          <w:rFonts w:ascii="Times New Roman CYR" w:hAnsi="Times New Roman CYR" w:cs="Times New Roman CYR"/>
          <w:noProof/>
        </w:rPr>
        <w:t xml:space="preserve">и </w:t>
      </w:r>
      <w:r w:rsidRPr="00EB3BF5">
        <w:rPr>
          <w:rFonts w:ascii="Times New Roman CYR" w:hAnsi="Times New Roman CYR" w:cs="Times New Roman CYR"/>
          <w:i/>
          <w:iCs/>
          <w:noProof/>
        </w:rPr>
        <w:t xml:space="preserve">заботу </w:t>
      </w:r>
      <w:r w:rsidRPr="00EB3BF5">
        <w:rPr>
          <w:rFonts w:ascii="Times New Roman CYR" w:hAnsi="Times New Roman CYR" w:cs="Times New Roman CYR"/>
          <w:noProof/>
        </w:rPr>
        <w:t xml:space="preserve">и просит </w:t>
      </w:r>
      <w:r w:rsidRPr="00EB3BF5">
        <w:rPr>
          <w:rFonts w:ascii="Times New Roman CYR" w:hAnsi="Times New Roman CYR" w:cs="Times New Roman CYR"/>
          <w:i/>
          <w:iCs/>
          <w:noProof/>
        </w:rPr>
        <w:t>не волноваться ничем – все будет хорошо!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обнимаю Вас обоих.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тебя.</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A27F23">
      <w:pPr>
        <w:rPr>
          <w:noProof/>
        </w:rPr>
      </w:pPr>
    </w:p>
    <w:p w:rsidR="00273A62" w:rsidRPr="00EB3BF5" w:rsidRDefault="00273A62" w:rsidP="00914CEC">
      <w:pPr>
        <w:pStyle w:val="a"/>
      </w:pPr>
      <w:bookmarkStart w:id="543" w:name="_Toc242177122"/>
      <w:r w:rsidRPr="00EB3BF5">
        <w:t>180</w:t>
      </w:r>
      <w:bookmarkEnd w:id="543"/>
    </w:p>
    <w:p w:rsidR="00273A62" w:rsidRPr="00EB3BF5" w:rsidRDefault="00273A62" w:rsidP="00914CEC">
      <w:pPr>
        <w:pStyle w:val="a0"/>
        <w:ind w:firstLine="0"/>
      </w:pPr>
      <w:bookmarkStart w:id="544" w:name="_Toc242177123"/>
      <w:r w:rsidRPr="00EB3BF5">
        <w:t>Е.И.Рерих – В.Л.Дутко</w:t>
      </w:r>
      <w:bookmarkEnd w:id="544"/>
    </w:p>
    <w:p w:rsidR="00273A62" w:rsidRPr="00EB3BF5" w:rsidRDefault="00273A62" w:rsidP="00914CEC">
      <w:pPr>
        <w:pStyle w:val="Date"/>
        <w:ind w:firstLine="0"/>
      </w:pPr>
      <w:bookmarkStart w:id="545" w:name="_Toc242177124"/>
      <w:r w:rsidRPr="00EB3BF5">
        <w:t>29 октября 1953 г.</w:t>
      </w:r>
      <w:bookmarkEnd w:id="54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и любимая, яро не заметила я, как пронеслись два месяца без письма к Вам, моей милой и любимой сотруднице. Время летит, все ускоряясь, для меня. В моем сознании час уже сократился и кажется лишь четвертью прежнего его измерения. Состояние довольно мучительное, ибо вижу, как мало что успеваю.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очень, что Вам удается «иметь мир в душе», это так важно для получения правильных телеграмм. Также и Мантрам Ваш, конечно, лучший провод и самый быстрый. Но для овладения им необходима самая чистая, самая страстная любовь сердечная, и этот секрет Вы, родная, уже постигли. Удивительно, насколько такая Любовь очищает все наше существо, и все окружение наше становится гармоничным, и мы сами становимся магнитом, притягивающим все необходимое. Магнит Луча Великого Владыки действует неослабно. Истинно, Любовь слагает Миры и творит чудеса. Как бедны, как жалки люди, не знающие этой 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прекрасно, что Вы не опасаетесь всех странных болезненных явлений, но в полном доверии принимаете все посылаемое Вам, и знаю, что, если сразу не можете понять, все же сумеете мудро и терпеливо переждать. Все процессы в нас нуждаются в некотором времени, но нередко приходится откладывать или задерживать те или иные проявления в зависимости от многих обстоятельств, часто чисто внешних. Но главное условие – терпение и доверие. Ваша природа многое облегчит Вам, и Вы можете стать прекрасной сотрудницей на многих планах 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Знаю, что уже сейчас Вы прекрасно выполняете задания, порученные Вам Владыкой в Мире Надземном. Работаете и в Лучшей Стране, ночи Ваши очень продуктивны.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ценю Вашу любовь и ко мне. Так и должно быть, ибо Вы, родная, близки мне по составу Вашего страстного существа. Ведь наши Монады принадлежат Урану, Светилу Нашего Великого Владыки. Вы зародились, или Ваша Монада зародилась, под Лучами Урана. Потому Вы так остро чуете красоту и влечение к Мысли Беспредельной, к строительству космическому.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немного огорчилась выдержками из письма Вашего нового поклонника. Необходимо умерить его пыл уявлением ему некоторого холодка. Мысли о самоубийстве невежественны, и необходимо уяснить ему то тяжкое состояние, которое наступает в Тонком Мире при переходе туда до положенного нам срока природою. Ярый попадает в водоворот чуждых ему токов и не может вырваться оттуда до истечения срока его естественной смерти. Видимо, знакомство с оккультистами оказалось вредным для него и он легко может оявиться на Левой Тропе. Кроме того, строить свое счастье на горе близкого человека недопустимо. Яро уявите ему совет обуздать его страстные чувства. Без обуздания страстных чувств никакое усовершенствование невозможно, никакое достижение духовное невозможно. Скажите ему, сколь прекрасна Любовь без драматических проявлений. Самоотверженность – необходимое качество, и при такой любви она проявляется многообразно.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Огорчил меня Мишенька. Почему он не любит свое чудесное имя? Ведь это Имя носит Величайший Дух – Архистратиг Михаил. Глава и Водитель Легионов Ангельских. Яро я люблю этот Облик Великого Владыки. И сейчас Он облекся в свой Панцирь и в красный пурпур своих Огненных Доспехов.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аура Миши – голубая, цвет бирюзы ему близок. Но он не должен оттенять ее страхом перед астральным миром, который ничего не может ему сделать, не может повредить. Ведь он под Щитом Света. Ведь он только нуждается в любви своей матери и яром Руководстве Великого Владыки, Который незаметно, но стальной Рукой терпеливо и любовно руководит 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Он носит имя Михаил и потому должен преисполниться значением этого Имени, и сам может стать Воином Света, и никакие призраки Астрального мира не могут пугать его – они только жалкие тени. Твердое слово с приказом – «отойди!» или «не тронь!» унесет жалкую тень. Без мужества и твердости воли не может быть настоящей духовности.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Ваш Миша тонкая природа, но нельзя слишком утончаться, нужно уметь и развить в себе прекрасное равновесие, укрепляя в себе мужество духовное, но и физическое. Главное, для этого нужно проявить равнодушие к жалким призракам. Нужна осторожность с ним, но Вы, родная, конечно, это знаете и проявляете максимум спокойствия с Вашим прекрасным, но трудным мальчиком. Научите его перед сном, когда он готов улечься в постель, сесть в теплом халатике в кресло около постели тепло закутанным, немного сосредоточиться и произнести свой Мантрам и заключить его произнесением Имени Владыки МАЙТРЕЙИ – семь раз, после чего может ложиться в постель и больше не беседовать.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Могу сказать Вам, что Ирландия почти единственная страна, которая уцелеет при грядущих переустройствах, наводнениях на Западе. Так что живите спокойно на Вашем прекрасном зеленом Острове.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Спешу сообщить, что из последних писем за 1935 год я имею письмо первое и третье. Второе отсутствует, проверила несколько раз, но не нашла недостающее. Очень хотелось бы издать «Письма» до моего отъезда. После этого срока много перемен везде. Нужно, чтобы «Письма» вышли до всяких перемен, ибо будет не до изданий. Великий Владыка хотел, чтобы они были переведены давно, но я не могла сама просить об этом моих Друзей. Но Ваше, родная, предложение перевести было то, что желал Великий Владыка. Владыке нужен этот труд и его скорейший выход. Итак, будем поспешать. Может быть, я могла бы уделить некоторую лепту на переписывание манускрипта. Наведу справки, как лучше это сделать и откуда. Может быть, из Америки проще.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советует Вам, родная, пореже переписываться с Вашими друзьями новыми.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 всего сердца обнимаю Вас и Вашего Мишеньку. Не могу еще достать маленькое дордже.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самочувствие улучшается, ноги окрепли, и я могу немного ходить по нашему саду. Еще раз целую Вас и радуюсь Вашим настроением – любите, родная.</w:t>
      </w:r>
    </w:p>
    <w:p w:rsidR="00273A62" w:rsidRPr="00EB3BF5" w:rsidRDefault="00273A62" w:rsidP="00A27F23">
      <w:pPr>
        <w:rPr>
          <w:noProof/>
        </w:rPr>
      </w:pPr>
    </w:p>
    <w:p w:rsidR="00273A62" w:rsidRPr="00EB3BF5" w:rsidRDefault="00273A62" w:rsidP="00914CEC">
      <w:pPr>
        <w:pStyle w:val="a"/>
      </w:pPr>
      <w:bookmarkStart w:id="546" w:name="_Toc242177125"/>
      <w:r w:rsidRPr="00EB3BF5">
        <w:t>181</w:t>
      </w:r>
      <w:bookmarkEnd w:id="546"/>
    </w:p>
    <w:p w:rsidR="00273A62" w:rsidRPr="00EB3BF5" w:rsidRDefault="00273A62" w:rsidP="00914CEC">
      <w:pPr>
        <w:pStyle w:val="a0"/>
        <w:ind w:firstLine="0"/>
      </w:pPr>
      <w:bookmarkStart w:id="547" w:name="_Toc242177126"/>
      <w:r w:rsidRPr="00EB3BF5">
        <w:t>Е.И.Рерих – Ю.Н.Рериху</w:t>
      </w:r>
      <w:bookmarkEnd w:id="547"/>
    </w:p>
    <w:p w:rsidR="00273A62" w:rsidRPr="00EB3BF5" w:rsidRDefault="00273A62" w:rsidP="00914CEC">
      <w:pPr>
        <w:pStyle w:val="Date"/>
        <w:ind w:firstLine="0"/>
      </w:pPr>
      <w:bookmarkStart w:id="548" w:name="_Toc242177127"/>
      <w:r w:rsidRPr="00EB3BF5">
        <w:t>1 ноября ,1953 г.</w:t>
      </w:r>
      <w:bookmarkEnd w:id="54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Юханчик. Спасибо за телеграммы и письма, имеем два письма. Радость была получить первую телеграмму уже к вечеру!! Как твое самочувствие? Пиши подробно. Будь осторожен!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нас все благополучно. Чистка во всем доме, неуютно! Незабудка приезжает 2 декабря. Греки уезжают сегодня. Делали себе прививки от холеры – Ирина лежала с температурой. Звонила по телефону, хотела заехать ко мне, но я «великодушно» отклонила и посоветовала не рисковать! Надеется повидать тебя в Калькутте. Получили посылку от Светика, так что все хорошо. Рая едет получать.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Среди почты имеется письмо от профессора Stein'а. Сижу наверху – работаю целый день и не слишком устаю. Все будет прекрасно. Но необходимо повидать советника, только советника – упор на советника. Не торопись, если нужно, можно перевести еще денег.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целую крепко.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Привет чете Шибаевых.</w:t>
      </w:r>
    </w:p>
    <w:p w:rsidR="00273A62" w:rsidRPr="00EB3BF5" w:rsidRDefault="00273A62" w:rsidP="00A27F23">
      <w:pPr>
        <w:rPr>
          <w:noProof/>
        </w:rPr>
      </w:pPr>
    </w:p>
    <w:p w:rsidR="00273A62" w:rsidRPr="00EB3BF5" w:rsidRDefault="00273A62" w:rsidP="00914CEC">
      <w:pPr>
        <w:pStyle w:val="a"/>
      </w:pPr>
      <w:bookmarkStart w:id="549" w:name="_Toc242177128"/>
      <w:r w:rsidRPr="00EB3BF5">
        <w:t>182</w:t>
      </w:r>
      <w:bookmarkEnd w:id="549"/>
    </w:p>
    <w:p w:rsidR="00273A62" w:rsidRPr="00EB3BF5" w:rsidRDefault="00273A62" w:rsidP="00914CEC">
      <w:pPr>
        <w:pStyle w:val="a0"/>
        <w:ind w:firstLine="0"/>
      </w:pPr>
      <w:bookmarkStart w:id="550" w:name="_Toc242177129"/>
      <w:r w:rsidRPr="00EB3BF5">
        <w:t>Е.И.Рерих – С.Н.Рериху и Д.Рани Рерих</w:t>
      </w:r>
      <w:bookmarkEnd w:id="550"/>
    </w:p>
    <w:p w:rsidR="00273A62" w:rsidRPr="00EB3BF5" w:rsidRDefault="00273A62" w:rsidP="00914CEC">
      <w:pPr>
        <w:pStyle w:val="Date"/>
        <w:ind w:firstLine="0"/>
      </w:pPr>
      <w:bookmarkStart w:id="551" w:name="_Toc242177130"/>
      <w:r w:rsidRPr="00EB3BF5">
        <w:t>1 ноября 1953 г.</w:t>
      </w:r>
      <w:bookmarkEnd w:id="55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Светуня и миленький наш Вузлик, получила Ваши октябрьские письма, радовались, что подарки понравились, жалела, что не могла ничего приложить к общей посылке. Очень трудно что-либо достать, имеющее какую-то видимость и интерес. Может быть, позднее, когда тибетцы снова начнут приезжать за товарами.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Радовалась, что пробуете добывать масло из листьев, но хотелось бы очень, чтобы Вы исследовали и масло из отпадающей коры. Листья беднее лучшим качеством масла. Лучшее качество в отпадающей коре. Осмотри несколько деревьев сам, собери отпадающую кору и исследуй ее. Получишь масло лучшего качества для косметики. Но для медицинских и научных нужд остается прежняя добыча масла из ягод или зерен. Сдирать кору нельзя, но собрать отвалившуюся даже </w:t>
      </w:r>
      <w:r w:rsidRPr="00EB3BF5">
        <w:rPr>
          <w:rFonts w:ascii="Times New Roman CYR" w:hAnsi="Times New Roman CYR" w:cs="Times New Roman CYR"/>
          <w:i/>
          <w:iCs/>
          <w:noProof/>
        </w:rPr>
        <w:t xml:space="preserve">полезно. </w:t>
      </w:r>
      <w:r w:rsidRPr="00EB3BF5">
        <w:rPr>
          <w:rFonts w:ascii="Times New Roman CYR" w:hAnsi="Times New Roman CYR" w:cs="Times New Roman CYR"/>
          <w:noProof/>
        </w:rPr>
        <w:t xml:space="preserve">Совет явить внимание отпадающей коре, именно сейчас время собрать ее до первого января. Яви пробу и удивишься результату такой добычи масла для косметики. Ярое масло уявится лучшим продуктом Индии. Масло это в Америке совершенно иного качества, нежели в Индии. Испробуй, родной. Лучшее качество масла – в его </w:t>
      </w:r>
      <w:r w:rsidRPr="00EB3BF5">
        <w:rPr>
          <w:rFonts w:ascii="Times New Roman CYR" w:hAnsi="Times New Roman CYR" w:cs="Times New Roman CYR"/>
          <w:i/>
          <w:iCs/>
          <w:noProof/>
        </w:rPr>
        <w:t>психической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Обрадовались прочесть, что Вы приедете и, может быть, немного раньше. А то </w:t>
      </w:r>
      <w:r w:rsidRPr="00EB3BF5">
        <w:rPr>
          <w:rFonts w:ascii="Times New Roman CYR" w:hAnsi="Times New Roman CYR" w:cs="Times New Roman CYR"/>
          <w:i/>
          <w:iCs/>
          <w:noProof/>
        </w:rPr>
        <w:t xml:space="preserve">мы приуныли, </w:t>
      </w:r>
      <w:r w:rsidRPr="00EB3BF5">
        <w:rPr>
          <w:rFonts w:ascii="Times New Roman CYR" w:hAnsi="Times New Roman CYR" w:cs="Times New Roman CYR"/>
          <w:noProof/>
        </w:rPr>
        <w:t>прочтя в твоем письме, что Вам следовало бы прожить года два безвыездно в поместье, значит, без приезда в Калимпонг. Родные, не задерживайтесь в Дели и Бомбее. Итак, мы радуемся слышать, что Вы приедете к нам. Постарайтесь выбраться пораньше.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что эту весну я буду крепче, ибо мое «переустройство» закончилось, и некоторые напряжения в центрах хотя и будут продолжаться время от времени, все же они не так мучительны, как смещения, подтягивания и отрывы нервных нитей, через которые я проходила прошлые годы. Ноги тоже продолжают улучшаться, и я уже свободно подымаюсь и спускаюсь по лестнице.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Считаю, что посадить 500 деревьев при существующих условиях – прекрасное достижение. У нас сейчас тихо, скоро будет еще тише, греческая чета отъедет в конце ноября в Хонконг на два месяца, а может быть, и дольше. Мы виделись с ними много реже, как-то все внешние интересы выдохлись, а настоящего сближения никогда не было. Очень уж не люблю я элемент сплетен, который так упорен и отвратителен в маленьких местечках и пустых сознаниях. Морганы продолжают быть внимательными.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работа продолжается, собрала много новых страниц и продолжаю спешить, чтобы как можно больше сделать, ибо переезд все же не за горами. Прежде всего, мое здоровье становится лучше, и давно было Сказано, что перед близким переездом оно начнет укрепляться. Так оно и есть, я чувствую себя много крепче.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Птенчик, спасибо за очередную посылку. Знаки очищения в стране нашей продолжаются, и много разумных мер принимаются для поднятия производительства в стране, радует и улучшение отношений между любимыми странами. Итак, все хорошо</w:t>
      </w:r>
      <w:r w:rsidRPr="00EB3BF5">
        <w:rPr>
          <w:rStyle w:val="FootnoteReference"/>
          <w:rFonts w:ascii="Times New Roman CYR" w:hAnsi="Times New Roman CYR" w:cs="Times New Roman CYR"/>
          <w:noProof/>
        </w:rPr>
        <w:footnoteReference w:id="336"/>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здоровье. Приезжайте! Сердцем обнимаю и шлю вам мою нежность.</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A27F23">
      <w:pPr>
        <w:rPr>
          <w:noProof/>
        </w:rPr>
      </w:pPr>
    </w:p>
    <w:p w:rsidR="00273A62" w:rsidRPr="00EB3BF5" w:rsidRDefault="00273A62" w:rsidP="00914CEC">
      <w:pPr>
        <w:pStyle w:val="a"/>
      </w:pPr>
      <w:bookmarkStart w:id="552" w:name="_Toc242177131"/>
      <w:r w:rsidRPr="00EB3BF5">
        <w:t>183</w:t>
      </w:r>
      <w:bookmarkEnd w:id="552"/>
    </w:p>
    <w:p w:rsidR="00273A62" w:rsidRPr="00EB3BF5" w:rsidRDefault="00273A62" w:rsidP="00914CEC">
      <w:pPr>
        <w:pStyle w:val="a0"/>
        <w:ind w:firstLine="0"/>
      </w:pPr>
      <w:bookmarkStart w:id="553" w:name="_Toc242177132"/>
      <w:r w:rsidRPr="00EB3BF5">
        <w:t>Е.И.Рерих – Б.Н. и Н.И. Абрамовым</w:t>
      </w:r>
      <w:bookmarkEnd w:id="553"/>
    </w:p>
    <w:p w:rsidR="00273A62" w:rsidRPr="00EB3BF5" w:rsidRDefault="00273A62" w:rsidP="00914CEC">
      <w:pPr>
        <w:pStyle w:val="Date"/>
        <w:ind w:firstLine="0"/>
      </w:pPr>
      <w:bookmarkStart w:id="554" w:name="_Toc242177133"/>
      <w:r w:rsidRPr="00EB3BF5">
        <w:t>17 ноября 1953 г.</w:t>
      </w:r>
      <w:bookmarkEnd w:id="55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получила Ваши письма от 11 и 27 октября. Радовалась некоторому облегчению в Вашем рутинном обиходе, также и общему содержанию письма, свидетельствующему о твердости духа Вашего. Прекрасно решение отбросить все пересуды и осуждения. Истинно, «все наносное и ненужное, как шелуха, отлетит и останется лишь память о хорошем». И чем скорее все это ненужное отлетит, тем скорее обретем радость освобождения от пут, затрудняющих наш подъем к знанию Высшему. Гоните все умаляющее, все сомнения и подозрения, просто не думайте о них. Проходите высшим путем, не останавливайтесь на обсуждении того, что Вы не можете понять полностью из-за недостатка осведомленности. Помогите, насколько можете, но не вмешивайтесь в чужую карму. Главное, не отягощайте советами, которые не могут быть приняты сейчас и даже поняты.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ЕКА никогда не запрашивала – следует ли ей </w:t>
      </w:r>
      <w:r w:rsidRPr="00EB3BF5">
        <w:rPr>
          <w:rFonts w:ascii="Times New Roman CYR" w:hAnsi="Times New Roman CYR" w:cs="Times New Roman CYR"/>
          <w:i/>
          <w:iCs/>
          <w:noProof/>
        </w:rPr>
        <w:t xml:space="preserve">ехать на родину мужа. </w:t>
      </w:r>
      <w:r w:rsidRPr="00EB3BF5">
        <w:rPr>
          <w:rFonts w:ascii="Times New Roman CYR" w:hAnsi="Times New Roman CYR" w:cs="Times New Roman CYR"/>
          <w:noProof/>
        </w:rPr>
        <w:t>Карма ее сложная из-за мужа, и она не может не считаться с нею. Конечно, насколько возможно по обстоятельствам, Помощь ей будет оказана, ибо она сотрудница прекрасная.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самом начале пребывания Н.К. в Харбине был дан Совет стремиться всеми помыслами в Лучшую Страну. Направление было Указано на Север и никогда не было поощрения к отъезду в другие страны. С тех пор мудрость такого Указания подтвердилась неоднократно.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Сумерки в Европе сгущаются, и Запад разваливается. Столкновения будут краткие, очень краткие, и Лучшей Стране заповедано стать победною. Итак, придержитесь Вашего настоящего места, трудитесь спокойно и храните благость в сердце; этим Вы помогаете не только себе, но и всем соотечественникам, да и самой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Люди переживают трагедии, созданные ими самими. Недостаток широты взглядов и суждений, ограниченность сознания мешает им усмотреть сложности со многих сторон и найти точки соприкасания и новые возможности для укрепления мужества и роста духовного.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Мила прислала фотографии сотрудников и краткое описание их особенностей. Характеристика их кажется мне справедливой. Конечно, сама Мила и Лида Зубчинская – положительные и способные люди и могут быть полезными работницами и сотрудницами. Возможно, что Мила найдет свою судьбу в новом месте.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 книге «Пещеры и дебри Индостана»</w:t>
      </w:r>
      <w:r w:rsidRPr="00EB3BF5">
        <w:rPr>
          <w:rStyle w:val="FootnoteReference"/>
          <w:rFonts w:ascii="Times New Roman CYR" w:hAnsi="Times New Roman CYR" w:cs="Times New Roman CYR"/>
          <w:noProof/>
        </w:rPr>
        <w:footnoteReference w:id="337"/>
      </w:r>
      <w:r w:rsidRPr="00EB3BF5">
        <w:rPr>
          <w:rFonts w:ascii="Times New Roman CYR" w:hAnsi="Times New Roman CYR" w:cs="Times New Roman CYR"/>
          <w:noProof/>
        </w:rPr>
        <w:t xml:space="preserve"> мастерски представлен Облик Такура Гулаб Лалл Синга, также и Учение изложено правильно, немного слишком сокращенно, но добавление надуманного юмористического эпизода между Олькоттом и членом Общества «Братство Зеленеющей Рощи» – неудачно и лишне. Но это было уступкою читателям фельетонов. Книга эта составлена из фельетонов, которые Е.П.Б. писала для русских журналов ради прекрасного заработка. Приведенные там исторические сведения иногда грешат неточностью, ибо она брала их из английского «Газетира». Но Облик Учителя представлен в лучшем виде при существовавших тогда обстоятельствах в стране. Читая еще в России эти страницы, Прекрасный, Мужественный и Суровый Облик Учителя заполонил мою душу и с тех пор жил и живет в моем сердце как Высший Идеал, как Мечта Сокровенная – до самой встречи, сначала в Облике Надземного Нирманакайа, затем и в физическом теле в Лондоне. Вся моя жизнь отдана служению Тому, Кто отказался от всего и принял все, всю великую тяготу Подвига сдвига сознания и расширения сознания в духе человечества, и тем явил спасение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Многие века и тысячелетия любила я исключительной любовью этот Величественный Облик, этот непревзойденный Ум и Сердце, приносившие себя в жертву, только бы утвердить человечество на пути к знанию Высшему, основанному на Огнях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Мне кажется, что приведенное Вами выражение об ученике Ананде (в надуманном эпизоде) как человеке, «лишенном личного начала», не совсем удачно. Ибо страстное начало, личное «Я», необходимо на всех планах Бытия. Можно сказать – избавившегося от низшей формы или аспекта Индивидуальности, но не Начала, ибо, истинно, </w:t>
      </w:r>
      <w:r w:rsidRPr="00EB3BF5">
        <w:rPr>
          <w:rFonts w:ascii="Times New Roman CYR" w:hAnsi="Times New Roman CYR" w:cs="Times New Roman CYR"/>
          <w:i/>
          <w:iCs/>
          <w:noProof/>
        </w:rPr>
        <w:t xml:space="preserve">Начало «Я» </w:t>
      </w:r>
      <w:r w:rsidRPr="00EB3BF5">
        <w:rPr>
          <w:rFonts w:ascii="Times New Roman CYR" w:hAnsi="Times New Roman CYR" w:cs="Times New Roman CYR"/>
          <w:noProof/>
        </w:rPr>
        <w:t xml:space="preserve">остается в страстной Индивидуальности. Личное «Я» из ограниченности самости претворяется в высокую </w:t>
      </w:r>
      <w:r w:rsidRPr="00EB3BF5">
        <w:rPr>
          <w:rFonts w:ascii="Times New Roman CYR" w:hAnsi="Times New Roman CYR" w:cs="Times New Roman CYR"/>
          <w:i/>
          <w:iCs/>
          <w:noProof/>
        </w:rPr>
        <w:t xml:space="preserve">всеобъемлющую Индивидуальность, </w:t>
      </w:r>
      <w:r w:rsidRPr="00EB3BF5">
        <w:rPr>
          <w:rFonts w:ascii="Times New Roman CYR" w:hAnsi="Times New Roman CYR" w:cs="Times New Roman CYR"/>
          <w:noProof/>
        </w:rPr>
        <w:t xml:space="preserve">в которой Личное Начало утверждается с большею силою для дальнейшего совершенствования. Индивидуальность есть </w:t>
      </w:r>
      <w:r w:rsidRPr="00EB3BF5">
        <w:rPr>
          <w:rFonts w:ascii="Times New Roman CYR" w:hAnsi="Times New Roman CYR" w:cs="Times New Roman CYR"/>
          <w:i/>
          <w:iCs/>
          <w:noProof/>
        </w:rPr>
        <w:t>расширенное сознание личного начала, или личного «Я».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Итак, личное «Я» есть ограниченность самости, которая должна претвориться в высокое сознание Высшего «Я», утвержденного на страстной мощи очищенного сознания. Ярое обуздание низших страстей яро необходимо для ярого разрежения, или </w:t>
      </w:r>
      <w:r w:rsidRPr="00EB3BF5">
        <w:rPr>
          <w:rFonts w:ascii="Times New Roman CYR" w:hAnsi="Times New Roman CYR" w:cs="Times New Roman CYR"/>
          <w:i/>
          <w:iCs/>
          <w:noProof/>
        </w:rPr>
        <w:t xml:space="preserve">сожжения двойника и страстного тела. </w:t>
      </w:r>
      <w:r w:rsidRPr="00EB3BF5">
        <w:rPr>
          <w:rFonts w:ascii="Times New Roman CYR" w:hAnsi="Times New Roman CYR" w:cs="Times New Roman CYR"/>
          <w:noProof/>
        </w:rPr>
        <w:t>Ярая оболочка страстного тела является и оболочкой низшего ментала. Но ярую оболочку низшего ментала необходимо сохранить, ибо иначе трудно существовать на земном плане.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Могла бы сообщить много данных о центрах и функциях их, но только УСТНО. Совет – не думать о двойнике; думая о нем, Вы укрепляете его. Все осознанное начинает жить усиленным темпом. Гоните все малое и недостойное и безобразное, и преуспеете без особой трудности. Ничего, </w:t>
      </w:r>
      <w:r w:rsidRPr="00EB3BF5">
        <w:rPr>
          <w:rFonts w:ascii="Times New Roman CYR" w:hAnsi="Times New Roman CYR" w:cs="Times New Roman CYR"/>
          <w:i/>
          <w:iCs/>
          <w:noProof/>
        </w:rPr>
        <w:t xml:space="preserve">кроме воздержания от всякого излишества и безобразия, и не требуется. </w:t>
      </w:r>
      <w:r w:rsidRPr="00EB3BF5">
        <w:rPr>
          <w:rFonts w:ascii="Times New Roman CYR" w:hAnsi="Times New Roman CYR" w:cs="Times New Roman CYR"/>
          <w:noProof/>
        </w:rPr>
        <w:t>Больше думайте о Красоте в жизни во всем. Умейте найти сокрытую Красоту. Сказано: «Осознание Красоты спасет Мир».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Яро не думайте об уничтожении своего двойника, ярый сам разредится, когда Ваш организм не будет нуждаться в нем. Но сейчас именно двойник Ваш помогает Вам получать Сообщения Владыки, и потому не пренебрегайте им, но очищайте его, он нужен как необходимая </w:t>
      </w:r>
      <w:r w:rsidRPr="00EB3BF5">
        <w:rPr>
          <w:rFonts w:ascii="Times New Roman CYR" w:hAnsi="Times New Roman CYR" w:cs="Times New Roman CYR"/>
          <w:i/>
          <w:iCs/>
          <w:noProof/>
        </w:rPr>
        <w:t xml:space="preserve">среда, </w:t>
      </w:r>
      <w:r w:rsidRPr="00EB3BF5">
        <w:rPr>
          <w:rFonts w:ascii="Times New Roman CYR" w:hAnsi="Times New Roman CYR" w:cs="Times New Roman CYR"/>
          <w:noProof/>
        </w:rPr>
        <w:t xml:space="preserve">или медиум, для запечатления на нем Высших Касаний для передачи их физическому мозгу. Ваши высшие центры еще не могут воспринимать мысленные Сообщения Владыки </w:t>
      </w:r>
      <w:r w:rsidRPr="00EB3BF5">
        <w:rPr>
          <w:rFonts w:ascii="Times New Roman CYR" w:hAnsi="Times New Roman CYR" w:cs="Times New Roman CYR"/>
          <w:i/>
          <w:iCs/>
          <w:noProof/>
        </w:rPr>
        <w:t xml:space="preserve">без посредничества Вашего двойника. </w:t>
      </w:r>
      <w:r w:rsidRPr="00EB3BF5">
        <w:rPr>
          <w:rFonts w:ascii="Times New Roman CYR" w:hAnsi="Times New Roman CYR" w:cs="Times New Roman CYR"/>
          <w:noProof/>
        </w:rPr>
        <w:t>Ярое пробуждение и развитие кундалини поможет Вам постепенно открыть и высшие центры, и яро Вы станете прекрасным медиатором. «Яро скажи – ярые боли и напряжение в позвоночнике, конечно, от пробуждения кундалини и от его новой деятельности. Ярый будет теперь много легче улавливать Мои Сообщения и яро точнее записывать их». Но яро не опасайтесь никаких тут осложнений, только страстно яро избегайте наклоняться и особенно избегайте боковых движений. Но сидеть за столом и писать или стоять прямо без наклона не может причинить вреда, даже если приходится оявиться на длительном стоянии.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Ярый ток энергии подымается по среднему каналу сушумны и может подняться постепенно до ярого верхнего позвонка. Ничего не опасайтесь и не бойтесь, самадхи не будет явлено, ибо для самадхи нужно уже иметь открытыми </w:t>
      </w:r>
      <w:r w:rsidRPr="00EB3BF5">
        <w:rPr>
          <w:rFonts w:ascii="Times New Roman CYR" w:hAnsi="Times New Roman CYR" w:cs="Times New Roman CYR"/>
          <w:i/>
          <w:iCs/>
          <w:noProof/>
        </w:rPr>
        <w:t xml:space="preserve">все </w:t>
      </w:r>
      <w:r w:rsidRPr="00EB3BF5">
        <w:rPr>
          <w:rFonts w:ascii="Times New Roman CYR" w:hAnsi="Times New Roman CYR" w:cs="Times New Roman CYR"/>
          <w:noProof/>
        </w:rPr>
        <w:t xml:space="preserve">центры и необходимо некоторое им огненное очищение, что тоже сейчас невозможно из-за антагонистических токов, которые сменятся, но </w:t>
      </w:r>
      <w:r w:rsidRPr="00EB3BF5">
        <w:rPr>
          <w:rFonts w:ascii="Times New Roman CYR" w:hAnsi="Times New Roman CYR" w:cs="Times New Roman CYR"/>
          <w:i/>
          <w:iCs/>
          <w:noProof/>
        </w:rPr>
        <w:t xml:space="preserve">не раньше нескольких лет. </w:t>
      </w:r>
      <w:r w:rsidRPr="00EB3BF5">
        <w:rPr>
          <w:rFonts w:ascii="Times New Roman CYR" w:hAnsi="Times New Roman CYR" w:cs="Times New Roman CYR"/>
          <w:noProof/>
        </w:rPr>
        <w:t>Я прошу Вас, родной мой, не напрягайтесь сейчас неспешными работами. Письма мои могут смело подождать несколько годов. Будущей осенью надеемся выпустить первый 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«Наша Пташка – маленькая Йогиня, потому ярая больше страдает. Но и Пташка скоро оявится на яром пробуждении кундалини и яро начнет видеть Мой Лик и слышать Мой Голос. Конечно, не каждый день, но изредка, когда токи будут благоприятствовать такому проявлению». Родная моя пташка, храните Вашу любовь, чистоту и признательность.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Нужно сохранить двойник, но не быть в рабстве у него. Яро полезно иметь двойник, пока мы на Земном Плане, и оявить </w:t>
      </w:r>
      <w:r w:rsidRPr="00EB3BF5">
        <w:rPr>
          <w:rFonts w:ascii="Times New Roman CYR" w:hAnsi="Times New Roman CYR" w:cs="Times New Roman CYR"/>
          <w:i/>
          <w:iCs/>
          <w:noProof/>
        </w:rPr>
        <w:t xml:space="preserve">ему сожжение или рассеивание только незадолго до ухода. </w:t>
      </w:r>
      <w:r w:rsidRPr="00EB3BF5">
        <w:rPr>
          <w:rFonts w:ascii="Times New Roman CYR" w:hAnsi="Times New Roman CYR" w:cs="Times New Roman CYR"/>
          <w:noProof/>
        </w:rPr>
        <w:t>Сохранение тонких оболочек позволяет нам оявиться на всех возможностях, доступных на Земном Плане.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Итак, родной Борис, не являйте спешки, но яро помните о страстной радости стать медиатором. Медиум уявлен на многих влияниях и может ошибаться, но медиатор, при открытии кундалини и высших центров, не может заблуждаться. Перечтите параграфы о кундалини в книге «Агни Йога». «Борис может оявиться на скорейшем открытии кундалини и уявится на видениях и яснослышании некоторых Сообщений Моих уже </w:t>
      </w:r>
      <w:r w:rsidRPr="00EB3BF5">
        <w:rPr>
          <w:rFonts w:ascii="Times New Roman CYR" w:hAnsi="Times New Roman CYR" w:cs="Times New Roman CYR"/>
          <w:i/>
          <w:iCs/>
          <w:noProof/>
        </w:rPr>
        <w:t xml:space="preserve">Высшим центром </w:t>
      </w:r>
      <w:r w:rsidRPr="00EB3BF5">
        <w:rPr>
          <w:rFonts w:ascii="Times New Roman CYR" w:hAnsi="Times New Roman CYR" w:cs="Times New Roman CYR"/>
          <w:noProof/>
        </w:rPr>
        <w:t>мокротной железы».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Владыках Мира. Владыка населенного Мира – Дух, прошедший бесчисленные существования на протяжении многих эонов и даже солнечных Манвантар в разных состояниях и даже мирах. Каждый населенный Мир имеет своего старшего Руководителя и младших. Но Старший Руководитель не всегда уявляется зародителем планеты. Но ярый Старший Руководитель дает свою напряженную вибрацию и строит каждую Идеальную форму и вид на ярое им тут развитие. Но дальнейшее развитие тонкой оболочки в уплотненную слагается с помощью младших руководителей, которые следят за правильным сочетанием их и страстным развитием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ярое развитие низшего «Я», или осознание своей отделенности, уявило не только смешение, но ярая свобода утвердила неправильные сочетания и породила все безобразные формы и виды, которые потом сметались катастрофами, да и сами они уничтожали себя негодными сочетаниями. Ярые Руководители отбирали лучших и снова населяли планету, и ярые с развитием инстинкта, или чутья, стали постепенно разбираться в соответствующих им вибрациях или энергиях и собираться в соответствующие группы, и так образовались первые касты. Так касты уже установились в первых тут людях и животных.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Старший Руководитель может перейти на новую планету и явить ей новый импульс, и снова перейти на другую и т.д. Яро приходится признать, что Старший Руководитель яро является многострадальным Иерархом нашей Солнечной системы.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Сатурн был первородным сыном Сириуса и ярым Братом-близнецом Урана. Но ярый Уран уявился Владыкою Солнечным и стал соперником Сатурна. Ярый Сатурн оявился потом самым блестящим и страстно напряженным Солнцем, много обширнее Урана, в силу поглощения им многих солнц, комет и лун. Он стал самым прекрасным Солнцем, но </w:t>
      </w:r>
      <w:r w:rsidRPr="00EB3BF5">
        <w:rPr>
          <w:rFonts w:ascii="Times New Roman CYR" w:hAnsi="Times New Roman CYR" w:cs="Times New Roman CYR"/>
          <w:i/>
          <w:iCs/>
          <w:noProof/>
        </w:rPr>
        <w:t xml:space="preserve">Пустоцветом </w:t>
      </w:r>
      <w:r w:rsidRPr="00EB3BF5">
        <w:rPr>
          <w:rFonts w:ascii="Times New Roman CYR" w:hAnsi="Times New Roman CYR" w:cs="Times New Roman CYR"/>
          <w:noProof/>
        </w:rPr>
        <w:t>из-за ярого отсутствия в нем космического магнетизма, который необходим для правильного развития Солнечной системы, и ярый был смещен Ураном.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Люцифер имел в своем организме все особенности состава Сатурна, и яро развил мощь уплотнения тонких оболочек, и тем способствовал развитию интеллекта, и яро уявился на гордыне, и стал мощным Соперником Урана, но Уран обладал высшими вибрациями и приобрел высшее знание на яром ему отходе в высшие сферы.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Солнечный Иерарх Урана вместе с Люцифером оявились на Земле, и Уран стал соперником Люциферу и оявился на призыве нового Солнца, ставшего Центром нашей Солнечной системы. Сатурн должен был отойти.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Ярые зародители миров не всегда остаются с ними, но только для уявления им первого импульса сознательной жизни на них и некоторой ступени развития и ярого перехода на другие, более высокие миры и тоже нуждающиеся в новом импульсе к дальнейшему развитию, которое приходит только через соприкасание с сознанием человеческого духа, находящегося в гармонии с аурой планеты или уже обладающим солнечным сознанием Высшего Иерарха.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Люцифер имел в себе энергии и элементы своей планеты Сатурн. Ярый Сатурн не был населен из-за недостатка Космического Магнетизма на нем, который необходим для жизни. И ярый Сатурн сейчас уже рассыпается, как огромная Песочная Глыба. Яро там нет никакой жизни. Луны Сатурна не обладают достаточным Космическим Магнетизмом, который был оявлен в нашей Матери Луне Урана.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Ваше изложение о Лучах. Вы пишете: «Луч Владыки лишь в жизни становится реальностью...», но лучше сказать – когда он принят в сознании человеком. Луч этот всегда находится именно в жизни, и без него наша планета и вся Вселенная </w:t>
      </w:r>
      <w:r w:rsidRPr="00EB3BF5">
        <w:rPr>
          <w:rFonts w:ascii="Times New Roman CYR" w:hAnsi="Times New Roman CYR" w:cs="Times New Roman CYR"/>
          <w:i/>
          <w:iCs/>
          <w:noProof/>
        </w:rPr>
        <w:t xml:space="preserve">не могли бы </w:t>
      </w:r>
      <w:r w:rsidRPr="00EB3BF5">
        <w:rPr>
          <w:rFonts w:ascii="Times New Roman CYR" w:hAnsi="Times New Roman CYR" w:cs="Times New Roman CYR"/>
          <w:noProof/>
        </w:rPr>
        <w:t>существовать. Луч Владыки есть Луч Солнца и оявлен на Земле в его высшем проявлении как Луч Солнечного Иерарха.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Ярый Луч – не первая стадия Творения, но стадия следующая. Первая стадия уявлена в искрах Огня Пространства, называемых искрами фохатическими, которые на своем вращении сгущаются и становятся частицами материи Матрикс.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 образуется из множества частиц Материи Матрикс и нуждается в исходной точке (фокусе), которая оявлена в сцеплении или в ядре разнообразных сцепленных энергий, носящихся в пространстве. Сцепление или конгломерат сцепленных энергий вращается</w:t>
      </w:r>
      <w:r w:rsidRPr="00EB3BF5">
        <w:rPr>
          <w:rStyle w:val="FootnoteReference"/>
          <w:rFonts w:ascii="Times New Roman CYR" w:hAnsi="Times New Roman CYR" w:cs="Times New Roman CYR"/>
          <w:noProof/>
        </w:rPr>
        <w:footnoteReference w:id="338"/>
      </w:r>
      <w:r w:rsidRPr="00EB3BF5">
        <w:rPr>
          <w:rFonts w:ascii="Times New Roman CYR" w:hAnsi="Times New Roman CYR" w:cs="Times New Roman CYR"/>
          <w:noProof/>
        </w:rPr>
        <w:t xml:space="preserve"> и выбрасывает поток</w:t>
      </w:r>
      <w:r w:rsidRPr="00EB3BF5">
        <w:rPr>
          <w:rStyle w:val="FootnoteReference"/>
          <w:rFonts w:ascii="Times New Roman CYR" w:hAnsi="Times New Roman CYR" w:cs="Times New Roman CYR"/>
          <w:noProof/>
        </w:rPr>
        <w:footnoteReference w:id="339"/>
      </w:r>
      <w:r w:rsidRPr="00EB3BF5">
        <w:rPr>
          <w:rFonts w:ascii="Times New Roman CYR" w:hAnsi="Times New Roman CYR" w:cs="Times New Roman CYR"/>
          <w:noProof/>
          <w:vertAlign w:val="superscript"/>
        </w:rPr>
        <w:t xml:space="preserve"> </w:t>
      </w:r>
      <w:r w:rsidRPr="00EB3BF5">
        <w:rPr>
          <w:rFonts w:ascii="Times New Roman CYR" w:hAnsi="Times New Roman CYR" w:cs="Times New Roman CYR"/>
          <w:noProof/>
        </w:rPr>
        <w:t>частиц материи Матрикс. Избыток их образует нескончаемый поток напряженных светоносных частиц. Поток этот становится лучом. Луч в своем развитии становится многогранным. Луч творит, и в своем развитии становится многогранным.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 творения не может быть тройственным, но яро в своем развитии становится многогранным, ибо Ярый Надземный Луч Центрального Солнца вмещает все энергии нашей Вселенной.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Связь </w:t>
      </w:r>
      <w:r w:rsidRPr="00EB3BF5">
        <w:rPr>
          <w:rFonts w:ascii="Times New Roman CYR" w:hAnsi="Times New Roman CYR" w:cs="Times New Roman CYR"/>
          <w:noProof/>
        </w:rPr>
        <w:t xml:space="preserve">между энергиями и телами пространства не в лучах, но яро в огне пространственном и в Магнетизме Космическом. Связь между лучами уявлена на яром уже значительном развитии энергий. Такая </w:t>
      </w:r>
      <w:r w:rsidRPr="00EB3BF5">
        <w:rPr>
          <w:rFonts w:ascii="Times New Roman CYR" w:hAnsi="Times New Roman CYR" w:cs="Times New Roman CYR"/>
          <w:i/>
          <w:iCs/>
          <w:noProof/>
        </w:rPr>
        <w:t xml:space="preserve">основная </w:t>
      </w:r>
      <w:r w:rsidRPr="00EB3BF5">
        <w:rPr>
          <w:rFonts w:ascii="Times New Roman CYR" w:hAnsi="Times New Roman CYR" w:cs="Times New Roman CYR"/>
          <w:noProof/>
        </w:rPr>
        <w:t>связь совершенно необходима, ибо она держит равновесие Космоса, но Лучи – только Мосты между мирами.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Магнетизм явлен и в Огне, но Магнетизм Космический – отдельная и самостоятельная Мощь в Пространстве. Луна – носительница Космического Магнетизма. Итак, повторим. Ярый Луч не является основною связью между пространственными телами. Ярая связь эта в напряженном Космическом Магнетизме с Огнем Пространства. Ядро берет много времени для образования, но в течение первичного творения</w:t>
      </w:r>
      <w:r w:rsidRPr="00EB3BF5">
        <w:rPr>
          <w:rStyle w:val="FootnoteReference"/>
          <w:rFonts w:ascii="Times New Roman CYR" w:hAnsi="Times New Roman CYR" w:cs="Times New Roman CYR"/>
          <w:noProof/>
        </w:rPr>
        <w:footnoteReference w:id="340"/>
      </w:r>
      <w:r w:rsidRPr="00EB3BF5">
        <w:rPr>
          <w:rFonts w:ascii="Times New Roman CYR" w:hAnsi="Times New Roman CYR" w:cs="Times New Roman CYR"/>
          <w:noProof/>
        </w:rPr>
        <w:t xml:space="preserve"> энергии сцеплялись свободно и легко между собою.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Сцепление энергий и тел пространства есть явление притяжения огня энергии с мощью Космического Магнетизма.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 творения двойственен (два полюса) и не может быть троичен и</w:t>
      </w:r>
      <w:r w:rsidRPr="00EB3BF5">
        <w:rPr>
          <w:rStyle w:val="FootnoteReference"/>
          <w:rFonts w:ascii="Times New Roman CYR" w:hAnsi="Times New Roman CYR" w:cs="Times New Roman CYR"/>
          <w:noProof/>
        </w:rPr>
        <w:footnoteReference w:id="341"/>
      </w:r>
      <w:r w:rsidRPr="00EB3BF5">
        <w:rPr>
          <w:rFonts w:ascii="Times New Roman CYR" w:hAnsi="Times New Roman CYR" w:cs="Times New Roman CYR"/>
          <w:noProof/>
        </w:rPr>
        <w:t xml:space="preserve"> в своем развитии становится многогранным, ибо Луч Центрального Солнца вмещает все &lt;...&gt;</w:t>
      </w:r>
      <w:r w:rsidRPr="00EB3BF5">
        <w:rPr>
          <w:rStyle w:val="FootnoteReference"/>
          <w:rFonts w:ascii="Times New Roman CYR" w:hAnsi="Times New Roman CYR" w:cs="Times New Roman CYR"/>
          <w:noProof/>
        </w:rPr>
        <w:footnoteReference w:id="342"/>
      </w:r>
    </w:p>
    <w:p w:rsidR="00273A62" w:rsidRPr="00EB3BF5" w:rsidRDefault="00273A62" w:rsidP="00F13706">
      <w:pPr>
        <w:rPr>
          <w:noProof/>
        </w:rPr>
      </w:pPr>
    </w:p>
    <w:p w:rsidR="00273A62" w:rsidRPr="00EB3BF5" w:rsidRDefault="00273A62" w:rsidP="00914CEC">
      <w:pPr>
        <w:pStyle w:val="a"/>
      </w:pPr>
      <w:bookmarkStart w:id="555" w:name="_Toc242177134"/>
      <w:r w:rsidRPr="00EB3BF5">
        <w:t>184</w:t>
      </w:r>
      <w:bookmarkEnd w:id="555"/>
    </w:p>
    <w:p w:rsidR="00273A62" w:rsidRPr="00EB3BF5" w:rsidRDefault="00273A62" w:rsidP="00914CEC">
      <w:pPr>
        <w:pStyle w:val="a0"/>
        <w:ind w:firstLine="0"/>
      </w:pPr>
      <w:bookmarkStart w:id="556" w:name="_Toc242177135"/>
      <w:r w:rsidRPr="00EB3BF5">
        <w:t>Е.И.Рерих – В.Л.Дутко</w:t>
      </w:r>
      <w:bookmarkEnd w:id="556"/>
    </w:p>
    <w:p w:rsidR="00273A62" w:rsidRPr="00EB3BF5" w:rsidRDefault="00273A62" w:rsidP="00914CEC">
      <w:pPr>
        <w:pStyle w:val="Date"/>
        <w:ind w:firstLine="0"/>
      </w:pPr>
      <w:bookmarkStart w:id="557" w:name="_Toc242177136"/>
      <w:r w:rsidRPr="00EB3BF5">
        <w:t>21 ноября 1953 г.</w:t>
      </w:r>
      <w:bookmarkEnd w:id="55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моя, имею Ваши два письма от октября 26-го и от ноября 7-го и переводы писем от 4-го по 11-е включительно. Письмо от Вашей знакомой возвращаю. Тяжелое, нудное послание! Человечек она неплохой, но медиумизм ее очень силен. Трудно ей освободиться от ее астрального окружения без помощи Свыше.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Она опасна своим медиумизмом и может оявиться на одержании. Лучше поменьше встречаться с нею. Помогите ей, посоветуйте произносить чаще Мантрам – «Владыка, охрани и спаси». Мантрам, произнесенный с верою, охранит ее от всего. Не являйтесь с нею на долгих беседах, лучше оградиться от нее. Пусть сначала отделается от своего окружения. Великий Владыка охранит ее и Вас от нее и от всех темных посягательств. Много сейчас людей, оявленных под властью темных сил, не ведая того!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являйте опасения за Мишу. Сказано: «Ярый справится со своим страхом. Как только полюбит и поверит в Меня, все страхи отойдут. Семикратное повторение Имени Мории достаточно, но может добавить – "Владыка, охрани и спаси"». Также – «Яви Валентине Мое желание, чтобы она уявилась на усиленном сотрудничестве в Надземном Мире со Мною и тобою, ибо Я неразлучен сейчас с тобою из-за Космического Сотрудничества с тобою».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Письма необходимо закончить к январю, чтобы издать их до ярого развития событий. Соблюдение сроков совершенно необходимо. Письма должны были быть закончены осенью, но мы вступаем уже в зиму. Родная моя, Великий Владыка настолько одобряет Ваш перевод, что желает, чтобы именно Вы продолжили перевод и второго тома. И мне очень хотелось бы, чтобы весь труд был бы закончен Вами. Мне приятно Ваше сотрудничество, ибо чувствую Вашу близость и любовь ко мне. Но второй том будет издан не раньше четырех лет. Так что время еще есть. Передайте, родная, Вашим сотрудникам мою благодарность и радость одобрению Владыки их труда.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Е.П. Блаватской. Конечно, в теософической литературе и в книгах Олькотта имеются ляпсусы и некоторые недоговоренности со стороны Е.П. Блаватской. Учитель К.Х. сказал, что Олькотт, думая сделать лучше, исправлял некоторые Утверждения Учителей и тем искажал их. Олькотт был весьма высокого мнения о своей особе, и недостаток этот с годами усилился в нем и много повредил 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Дело в том, что вначале было запрещено выдавать слишком краткие сроки между перевоплощениями, и даже интеллигентные ученики с трудом принимали Закон Перевоплощения и тем более слишком краткие промежутки между перевоплощениями. Но сроки эти варьируются от немедленного вхождения в уже готовое тело до нескольких десятков лет и столетий, одним словом, до бесконечности.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Олькотт не имел непосредственного общения с Великими Учителями, только через посредничество Блаватской. Но Блаватская оставляла иногда заблуждения, которые не были тогда исправлены Учителем, ибо они были не ошибками, но лишь недоговоренностью. На что и было указано своевременно. Добавление двух-трех слов ставило все на место, и это было сделано позднее.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Нельзя давать малосведущим людям новые знания во всей сложности и полноте их. Кроме того, необходимо упражнять свои умственные способности и развивать свое мышление, только тогда приходит настоящее усвоение.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Олькотт был туп и упрям, обычное явление при самомнении. Но он был неплохим сотрудником и очень нужным для самой Блаватской как охранитель ее в Индии.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ярая монада воплощается на одной и той же планете, пока все энергии, входящие в ее организм, не изжиты или не усовершенствованы до положенного предела для данной планеты. И только тогда она может уявиться на другой планете, соответствующей ее новому уровню развития – таков общий закон. Но комментарии о прирожденных идиотах и мертворожденных следовало бы совершенно изъять. Причины их – в карме их собственной, но и родителей.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Великие Учителя пользовались центрами Блаватской, чтобы протолкнуть новое знание. Она иногда говорила под воздействием нескольких Учителей и в разном напряжении их Лучей. Блаватская была совершенно исключительным медиумом, ставшим медиатором под воздействием Владыки. Пользуясь ее центрами, для вящей убедительности Они набрасывали Майю Облика говорившего через нее Учителя. Олькотт страстно любил оккультные проявления, и приходилось иногда удовлетворять эту его страсть к феноменам.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Простые медиумы открыты для пользования их телами развоплощенными духами, часто очень низкого развития и даже преступным элементом среди них, и в этом страшная опасность медиумизма. Но Блаватская находилась под Лучами Великого Владыки и не могла, конечно, оявиться ни с кем другим. Е.П. Блаватская была духом исключительно мощным и высоким, принявшим медиумистическое тело для лучшего подхода к людям, и стала жертвой невежества окружавших ее людей. Ярые убили ее своим недоверием и преследованиями и не дали ей закончить ее миссию. Она не смогла написать Третий Том, который облегчил бы путь и следующим носителям Знания. Она должна была поведать миру о Борьбе Сил Света с Силами Тьмы, о наступающем уже Армагеддоне, также осветить деятельность Князя Мира сего. Именно могла написать о нем, ибо не была связана никакой личной кармой с ним, и он не мог вредить ей непосредственно. Том этот не состоялся, но он был так нужен тогда!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Третий Том «Тайной Доктрины», как он собран Безант, является сборником статей, оставшихся после нее, неопубликованных и даже не просмотренных ею окончательно. Там есть несколько интересных страниц и о сокровенных центрах. Е.П. Блаватская в своих писаниях больше сотрудничала с Учителем К.Х., но, конечно, Луч Великого Владыки был основным.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Ваши боли от открытия солнечного сплетения и мокротной железы. Но боли эти начнут слабеть. Сказано: «Валентина скоро уявится на ассимиляции новых Лучей и сможет свободнее проявляться в Надземном Мире со Мною и тобою». Яро я всегда с Владыкою. Я не могу оявляться в Надземном Мире без помощи Владыки, ибо сожгла свой двойник на яром пожаре всех центров перед Боем с Врагом и тем оказала огромную помощь Владыке и всему Братству. Владыка мог оявиться во всей мощи Своей энергии, во всем Доспехе Своем, ибо Ему не пришлось охранять меня. Я была недосягаема для смертоносных лучей Врага на земном плане. Магнитная связь моей тонкой оболочки с земным планом была пресечена сожжением моей страстной оболочки, притягивавшей меня к Земле. Я не связана больше с земными проявлениями. Яро я освободилась от страстного тела и даже опалила ментальное, но зато сбросила путы, мешающие сотрудничеству с высшими мирами. Яро я космически сотрудничаю с Владыкою в мирах Огненном и Высшем, но не могу еще запечатлеть полностью эту мою деятельность на физическом мозгу из-за отсутствия низшей ментальной оболочки, которая заменена Владыкою во мне новой, сотканной из Его материи Люциды вместе с моей. Но мне нужно еще некоторое время, чтобы эта оболочка ассимилировалась со страстным ритмом моего сердца. Но и это придет.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прошу Вас, родная, не говорите никому о сожжении моего двойника. Много соблазна породит в неподготовленных умах такое сообщение. Тем более что всей правды сказать я не могу и недоговоренность и тут не малая. Такое оповещение может только повредить.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Ваша знакомая будет охранена, поскольку она связана с Вами прекрасным чувством дружбы, но, если она обернется против Вас, она будет предоставлена своему нелегкому року и Помощь отлетит. Твердо знайте, родная, что люди, связанные с Вами и нами дружественными чувствами, всегда будут охранены.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Мише. Многие черточки в нем мне страстно близки, и яро я знаю, что ярый мальчик сможет стать прекрасным сотрудником Самому Великому Владыке, когда он оборет страх перед тенями, только ведь тенями, и научится любви менее требовательной к своей чудесной маме. Пусть всем существом своим полюбит Мужественный и Прекрасный Облик своего Покровителя, Чье Имя он носит – Архистратига Михаила.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родная, сожалеете, и правильно, что на Земле люди не верят в Иерархию и не нуждаются в ней и что это происходит от чего-то, для чего у Вас нет слова, но, родная, Вы сами уже произнесли его – это нечто и есть ЛЮБОВЬ, и нет другого. Именно Любовь всегда и во всем является Творческим Началом. Нет жизни, нет истинного Знания, нет и осознания Красоты и беспредельного Счастья без 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Моя машинка очень пачкает. Обнимаю Вас и храню в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 чудесный зеленый остров останется стоять и выдержит все натиски кругом.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буду ждать последнюю посылку переводов. Хотелось бы напечатать их до всяких событий. Еще раз обнимаю Вас. Я люблю Вас, родная. Храните спокойствие. Многое станет ясным, когда некоторые центры приоткроются.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w:t>
      </w:r>
    </w:p>
    <w:p w:rsidR="00273A62" w:rsidRPr="00EB3BF5" w:rsidRDefault="00273A62" w:rsidP="00F13706">
      <w:pPr>
        <w:rPr>
          <w:noProof/>
        </w:rPr>
      </w:pPr>
    </w:p>
    <w:p w:rsidR="00273A62" w:rsidRPr="00EB3BF5" w:rsidRDefault="00273A62" w:rsidP="00914CEC">
      <w:pPr>
        <w:pStyle w:val="a"/>
      </w:pPr>
      <w:bookmarkStart w:id="558" w:name="_Toc242177137"/>
      <w:r w:rsidRPr="00EB3BF5">
        <w:t>185</w:t>
      </w:r>
      <w:bookmarkEnd w:id="558"/>
    </w:p>
    <w:p w:rsidR="00273A62" w:rsidRPr="00EB3BF5" w:rsidRDefault="00273A62" w:rsidP="00914CEC">
      <w:pPr>
        <w:pStyle w:val="a0"/>
        <w:ind w:firstLine="0"/>
      </w:pPr>
      <w:bookmarkStart w:id="559" w:name="_Toc242177138"/>
      <w:r w:rsidRPr="00EB3BF5">
        <w:t>Е.И.Рерих – З.Г.Фосдик и Д.Фосдику</w:t>
      </w:r>
      <w:bookmarkEnd w:id="559"/>
    </w:p>
    <w:p w:rsidR="00273A62" w:rsidRPr="00EB3BF5" w:rsidRDefault="00273A62" w:rsidP="00914CEC">
      <w:pPr>
        <w:pStyle w:val="Date"/>
        <w:ind w:firstLine="0"/>
      </w:pPr>
      <w:bookmarkStart w:id="560" w:name="_Toc242177139"/>
      <w:r w:rsidRPr="00EB3BF5">
        <w:t>22 ноября 1953 г.</w:t>
      </w:r>
      <w:bookmarkEnd w:id="56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имею все Ваши три октябрьских письма и телеграмму от Дедлея с запросом о состоянии здоровья Зиночки. Ответила телеграфно, повторив прежние Указания, ибо причина недомогания одна и та же – приоткрытие некоторых центров, и потому никаких лекарств, кроме полного покоя и легкой пищи. Все они вредны во время такого процесса переустройства организма. Перечтите мое письмо от октября 15-го.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Могу добавить, что, конечно, боли должны быть сильны, ибо нерв селезенки уявлен на отрыве его от нерва вагуса. Все отрывы крайне болезненны, но не являйте страха. Все делается для усовершенствования Вашего инструмента и улучшения общего состояния. Боли скоро пройдут. Нужно принимать мускус, две горошины в день. Вчера уже отослала полтолы мускуса воздушной посылкой. Если она дойдет исправно, пошлю еще полтолы. Принимайте и ничего не опасайтесь. Но не забывайте добавить щепотку соды и запить валерианом. Сода помогает переварению мускуса. После окончания болей начните принимать пять капель строфанта натощак утром, но мускус прекратите.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сотрудничество с Великим Владыкой нелегко, но оно приносит такое счастье приближения к Свету Великому. Ради усовершенствования нашего инструмента можно претерпеть все боли, все неудобства и тяготы. Потому мужественно примите это переустройство Вашего организма. Но помните о необходимости физического покоя. Нельзя много двигаться и махать руками. Лучше полежать при болях.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у меня накопилось много писем, требующих ответа. Я продолжаю отказываться вести переписку с людьми, лично мне не знакомыми, но нельзя всем отказывать. Столько всякого неблагополучия везде! Как не помочь советом?! Потому, родные, не сетуйте на задержку ответов. Мне столько приходится писать для моей главной работы, а времени осталось мало. Мучаюсь, что не успею все сделать, все привести в некоторый систематический порядок.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чувствую себя крепче и работаю целый день, начиная от девяти утра и до обеда в семь часов, а затем сажусь за мою главную, страстно захватывающую меня работу по записыванию страниц о Мироздании, а также о деятельности нервных центров. И сижу иногда до 11-ти или 12-ти и дольше. Радоваться буду поделиться с Вами этими знаниями,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Стараюсь не терять времени, но развитие деятельности центров продолжается и приходится иногда приостанавливать мое рвение и уявляться на временном инвалидстве и отдыхе.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родная моя Зиночка не должна тревожиться. Знаю, как трудно деятельному человечку оявляться на отдыхе. Но это необходимо, чтобы облегчить работу организма и для лучшего преуспеяния в дальнейшем. Нельзя повредить организм и слишком натрудить напряжение центров.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храните спокойствие. Весна и лето и даже осень будут еще относительно спокойны. Надеюсь, что Дедлей принимает благоразумные меры ограждения от чрезмерной усталости и научился щадить свой такой нужный инструмент.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Дедлей, большая радость мне – одоление Вами трудного языка. Очень, очень пригодится, и скоро. Продолжайте переводить «Братство» и «Беспредельность». Нужно закончить перевод их и по возможности издать скорей.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Давид писал о припадке ложной грудной жабы у нашего Боллинга. Совет был Дан прекратить все моторные разъезды по стране. Именно не должен разъезжать по стране из-за большой разницы там в составе атмосферы. Сердце очень воспринимает разницу в насыщенности атмосферы.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 Дан сменить климат и проехать на пароходе в Швецию или Швейцарию, но, конечно, не в Индию. Климат Индии очень труден для подверженных грудной жабе. При случае передайте ему мою сердечную благодарность за помощь в печатании книг Учения. Его миссия – в охранении картин Н.К. и в поддержке делам Великого Владыки. Он заслужил благодарность Владыки и будет охранен с семьей в трудное время, которое начнется в конце будущего года наводнением.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храните полное спокойствие и просмотрите все данные Вам Указания, не упустите. Дружите с Катрин и Гизелой. Они прекрасные души, смотрите по существу. Наносное нельзя принимать во внимание. Обе обладают редкою сердечностью и отзывчивостью, но надо уметь почувствовать это и уметь вызывать это. Как чуткие души, они нуждаются в некоторой сердечной внимательности к ним.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Обе проходят через ускоренный процесс некоторого переустройства организма и нуждаются в осторожности и в отдыхе. Особенно Гизела, которая сейчас не может уже уявляться на физической работе. Катрин и Гизела – близкие нам души и будут работать со мною в Новой Стране. Явите, родные, сердечность по отношению к ним.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радуюсь очень, что Зиночке удается тоже уявиться на переустройстве организма. Претерпите, родная. Переустройство это поможет Вам уявляться на лучшем уловлении Мыслей и Сообщений. Это так важно. Времена подходят сложные. Вы давно уже ничего не писали о развитии Ваших Собеседований. Помните – это главное и охраняйте как зеницу ока эту возможность и радуйтесь каждой подвижке, каждому преуспеянию!! Обнимаю Вас, родные, сердечный привет Софье Михайловне.</w:t>
      </w:r>
    </w:p>
    <w:p w:rsidR="00273A62" w:rsidRPr="00EB3BF5" w:rsidRDefault="00273A62" w:rsidP="00F13706">
      <w:pPr>
        <w:rPr>
          <w:noProof/>
        </w:rPr>
      </w:pPr>
    </w:p>
    <w:p w:rsidR="00273A62" w:rsidRPr="00EB3BF5" w:rsidRDefault="00273A62" w:rsidP="00914CEC">
      <w:pPr>
        <w:pStyle w:val="a"/>
      </w:pPr>
      <w:bookmarkStart w:id="561" w:name="_Toc242177140"/>
      <w:r w:rsidRPr="00EB3BF5">
        <w:t>186</w:t>
      </w:r>
      <w:bookmarkEnd w:id="561"/>
    </w:p>
    <w:p w:rsidR="00273A62" w:rsidRPr="00EB3BF5" w:rsidRDefault="00273A62" w:rsidP="00914CEC">
      <w:pPr>
        <w:pStyle w:val="a0"/>
        <w:ind w:firstLine="0"/>
      </w:pPr>
      <w:bookmarkStart w:id="562" w:name="_Toc242177141"/>
      <w:r w:rsidRPr="00EB3BF5">
        <w:t>Е.И.Рерих – С.А.Мухину</w:t>
      </w:r>
      <w:bookmarkEnd w:id="562"/>
    </w:p>
    <w:p w:rsidR="00273A62" w:rsidRPr="00EB3BF5" w:rsidRDefault="00273A62" w:rsidP="00914CEC">
      <w:pPr>
        <w:pStyle w:val="Date"/>
        <w:ind w:firstLine="0"/>
      </w:pPr>
      <w:bookmarkStart w:id="563" w:name="_Toc242177142"/>
      <w:r w:rsidRPr="00EB3BF5">
        <w:t>24 ноября 1953 г.</w:t>
      </w:r>
      <w:bookmarkEnd w:id="56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Глубокоуважаемый Сергей Алексеевич,</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Долетело Ваше письмо от 8 ноября со скорбной для нас вестью о скоропостижной кончине Татьяны Григорьевны. Спасибо Вам за Ваше сочувствие в нашем глубоком горе. Вашего письма от 14 сентября сего года мы не получили, но наведем справки. Будем Вам признательны, если напишете о последних днях Татьяны Григорьевны. Мы так надеялись ее повидать.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Из Вашего письма мы поняли, что наше письмо от 8 июля сего года дошло до Татьяны Григорьевны и что наше обращение передано по назначению через Президента Академии Художеств СССР. Не откажите посоветовать нам, через кого теперь мы сможем узнать о результатах нашего обращения и кому писать в дальнейшем. Не знаете ли адреса матери и сестры Татьяны Григорьевны? Они, кажется, жили в Ленинграде. Ведь у Татьяны Григорьевны хранился архив покойного мужа моего, академика Н.К. Рериха, и нам очень хотелось бы узнать о его судьбе.</w:t>
      </w:r>
    </w:p>
    <w:p w:rsidR="00273A62" w:rsidRPr="00EB3BF5" w:rsidRDefault="00273A62" w:rsidP="00020025">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Вам чрезвычайно благодарны, если ответите на наши вопросы по тому же адресу. Всего Вам светлого.</w:t>
      </w:r>
    </w:p>
    <w:p w:rsidR="00273A62" w:rsidRPr="00EB3BF5" w:rsidRDefault="00273A62" w:rsidP="00F13706">
      <w:pPr>
        <w:rPr>
          <w:noProof/>
        </w:rPr>
      </w:pPr>
    </w:p>
    <w:p w:rsidR="00273A62" w:rsidRPr="00EB3BF5" w:rsidRDefault="00273A62" w:rsidP="00914CEC">
      <w:pPr>
        <w:pStyle w:val="a"/>
      </w:pPr>
      <w:bookmarkStart w:id="564" w:name="_Toc242177143"/>
      <w:r w:rsidRPr="00EB3BF5">
        <w:t>187</w:t>
      </w:r>
      <w:bookmarkEnd w:id="564"/>
    </w:p>
    <w:p w:rsidR="00273A62" w:rsidRPr="00EB3BF5" w:rsidRDefault="00273A62" w:rsidP="00914CEC">
      <w:pPr>
        <w:pStyle w:val="a0"/>
        <w:ind w:firstLine="0"/>
      </w:pPr>
      <w:bookmarkStart w:id="565" w:name="_Toc242177144"/>
      <w:r w:rsidRPr="00EB3BF5">
        <w:t>Е.И.Рерих – С.Н.Рериху и Д.Рани Рерих</w:t>
      </w:r>
      <w:bookmarkEnd w:id="565"/>
    </w:p>
    <w:p w:rsidR="00273A62" w:rsidRPr="00EB3BF5" w:rsidRDefault="00273A62" w:rsidP="00914CEC">
      <w:pPr>
        <w:pStyle w:val="Date"/>
        <w:ind w:firstLine="0"/>
      </w:pPr>
      <w:bookmarkStart w:id="566" w:name="_Toc242177145"/>
      <w:r w:rsidRPr="00EB3BF5">
        <w:t>25 ноября 1953 г.</w:t>
      </w:r>
      <w:bookmarkEnd w:id="56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мой Птенчик и миленький наш Вузлик, получили письмо Ваше со вложением грустного оповещения о скоропостижной кончине Татьяны Григорьевны. Очень обеспокоились о судьбе </w:t>
      </w:r>
      <w:r w:rsidRPr="00EB3BF5">
        <w:rPr>
          <w:rFonts w:ascii="Times New Roman CYR" w:hAnsi="Times New Roman CYR" w:cs="Times New Roman CYR"/>
          <w:i/>
          <w:iCs/>
          <w:noProof/>
        </w:rPr>
        <w:t xml:space="preserve">Архива </w:t>
      </w:r>
      <w:r w:rsidRPr="00EB3BF5">
        <w:rPr>
          <w:rFonts w:ascii="Times New Roman CYR" w:hAnsi="Times New Roman CYR" w:cs="Times New Roman CYR"/>
          <w:noProof/>
        </w:rPr>
        <w:t xml:space="preserve">и оставшихся </w:t>
      </w:r>
      <w:r w:rsidRPr="00EB3BF5">
        <w:rPr>
          <w:rFonts w:ascii="Times New Roman CYR" w:hAnsi="Times New Roman CYR" w:cs="Times New Roman CYR"/>
          <w:i/>
          <w:iCs/>
          <w:noProof/>
        </w:rPr>
        <w:t xml:space="preserve">картин. </w:t>
      </w:r>
      <w:r w:rsidRPr="00EB3BF5">
        <w:rPr>
          <w:rFonts w:ascii="Times New Roman CYR" w:hAnsi="Times New Roman CYR" w:cs="Times New Roman CYR"/>
          <w:noProof/>
        </w:rPr>
        <w:t xml:space="preserve">Татьяна Григорьевна была хранительницей этого имущества и пеклась особенно об </w:t>
      </w:r>
      <w:r w:rsidRPr="00EB3BF5">
        <w:rPr>
          <w:rFonts w:ascii="Times New Roman CYR" w:hAnsi="Times New Roman CYR" w:cs="Times New Roman CYR"/>
          <w:i/>
          <w:iCs/>
          <w:noProof/>
        </w:rPr>
        <w:t xml:space="preserve">Архиве. </w:t>
      </w:r>
      <w:r w:rsidRPr="00EB3BF5">
        <w:rPr>
          <w:rFonts w:ascii="Times New Roman CYR" w:hAnsi="Times New Roman CYR" w:cs="Times New Roman CYR"/>
          <w:noProof/>
        </w:rPr>
        <w:t>Она ушла совершенно неожиданно, не оставив никаких распоряжений.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 был Дан ехать немедленно в Дели и там, на основании полученного письма о смерти хранительницы Архива и картин отца, повидать посла и посоветоваться с ним, как лучше обезопасить ценный Архив и проследить судьбу картин. Нельзя ли прибегнуть к содействию правительственных лиц для охраны такого ценного имущества, как Архив и творения большого человека и выдающегося творца? Попутно можно будет выяснить и вопрос о репатриации, а также нащупать и отношение местных власть имущих к основанию центра для Изучения Буддизма и восточных языков именно в Калимпонге.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приезжающие к нам интеллигентные лица из Калькутты советуют не связываться с Шантиникетаном, этим гнездом всяких интриг, но строить самостоятельно, именно в Калимпонге, поблизости к Истоку Знания, где и климат более подходящий для приезжающих изучать восточные языки.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Юханчик становится центром внимания и главным Авторитетом по Тибетологии за пределами Индии. Все чаще приходят письма от разных профессоров из Европы с просьбою дать им разъяснения непонятных им текстов, и благодарность их трогательна. Присылают в дар прекрасные издания. Все выражают желание познакомиться с ним и направляют свои стопы в наш Калимпонг. Так, сюда едет профессор Штейн из Парижа, и уже приехал англичанин Снелльгров, и собирается приехать профессор из Мюнхена Хоффман. Так действует магнит знания. Юханчик доволен своими последними учениками: одной очень серьезной, дельной японкой из Калькутты и одним индусом, тоже из Калькуттского Университета. Все говорят, что два-три месяца занятий их с Юрием дали им несравненно больше, нежели два года в Университете.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Поездка сложилась неожиданно, но чувствуется нужность ее во многих отношениях. Так, он с пользою повидает доброжелателей и авторитетных лиц в Дели. Повидает и Бхатнагара, сделает дружбу. Мы не стали ждать обычной посылки твоей, родной, и собрали нужное. Можем задержать плату за четыре месяца, которую мы вносим вперед. А там, вероятно, подойдет и твой дар.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Живем дружно и очень ждем Вас, родные. Сейчас здесь изумительная погода, прохладно, утром не больше 60 градусов и меньше, но потом становится теплее, переходит за 70 градусов. В этом году и горы какие-то особенные, парадные! Снега выпало много, и на восходе и закате тона на снегах изумительны.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Приезжайте, родные, пораньше. Наши милые сотрудницы приехать не смогут из-за многих причин уважительных. Катрин изучает искусство фотографировать, и это полезно. Греки уезжают в самом начале декабря в Хонконг на два месяца и задержатся еще некоторое время в долинах Индии.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еще думают о покупке дома Буллоков. Но, может быть, останутся еще в Таши Динге, ибо Тэсс переезжает с детьми в Бутанский Дом. Надолго ли? Рани с Таши вернулись, но мы никого из них еще не видели. О каких-либо переменах в их положении ничего не знаем определенного. Думается, что все останется по-прежнему. Ожидаем приезда Незабудки.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Достали билет на аэроплан на 28-е, утро. Юханчик пытается остановиться у Шибаева. Послали запрос телеграммой. Он приглашал останавливаться у него. Посмотрим, выйдет ли что из этого. Очень неприятно сейчас останавливаться без слуги в отеле. Вещи пропадают.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обидно за поваленные деревья. Нельзя ли этих посетителей запугать, хотя бы холостыми выстрелами сторожей?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Собрали ли масла из листьев или из коры?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Имеем «Иллюстрейтед Уикли» с репродукцией твоих «Гималаев». Очень, очень красиво, как лучшие картины самого нашего Пасика. Радостно было смотреть. Нехудо воспроизведено.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продолжаю крепнуть, и сравнить нельзя с летними месяцами. Легко подымаюсь на лестницу. Нужно кончать</w:t>
      </w:r>
      <w:r w:rsidRPr="00EB3BF5">
        <w:rPr>
          <w:rStyle w:val="FootnoteReference"/>
          <w:rFonts w:ascii="Times New Roman CYR" w:hAnsi="Times New Roman CYR" w:cs="Times New Roman CYR"/>
          <w:noProof/>
        </w:rPr>
        <w:footnoteReference w:id="343"/>
      </w:r>
      <w:r w:rsidRPr="00EB3BF5">
        <w:rPr>
          <w:rFonts w:ascii="Times New Roman CYR" w:hAnsi="Times New Roman CYR" w:cs="Times New Roman CYR"/>
          <w:noProof/>
        </w:rPr>
        <w:t xml:space="preserve">. Родные, </w:t>
      </w:r>
      <w:r w:rsidRPr="00EB3BF5">
        <w:rPr>
          <w:rFonts w:ascii="Times New Roman CYR" w:hAnsi="Times New Roman CYR" w:cs="Times New Roman CYR"/>
          <w:i/>
          <w:iCs/>
          <w:noProof/>
        </w:rPr>
        <w:t xml:space="preserve">берегите себя. </w:t>
      </w:r>
      <w:r w:rsidRPr="00EB3BF5">
        <w:rPr>
          <w:rFonts w:ascii="Times New Roman CYR" w:hAnsi="Times New Roman CYR" w:cs="Times New Roman CYR"/>
          <w:noProof/>
        </w:rPr>
        <w:t>Вся нежность моего сердца с Вами. Я люблю Вас, родные.</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F13706">
      <w:pPr>
        <w:rPr>
          <w:noProof/>
        </w:rPr>
      </w:pPr>
    </w:p>
    <w:p w:rsidR="00273A62" w:rsidRPr="00EB3BF5" w:rsidRDefault="00273A62" w:rsidP="00914CEC">
      <w:pPr>
        <w:pStyle w:val="a"/>
      </w:pPr>
      <w:bookmarkStart w:id="567" w:name="_Toc242177146"/>
      <w:r w:rsidRPr="00EB3BF5">
        <w:t>188</w:t>
      </w:r>
      <w:bookmarkEnd w:id="567"/>
    </w:p>
    <w:p w:rsidR="00273A62" w:rsidRPr="00EB3BF5" w:rsidRDefault="00273A62" w:rsidP="00914CEC">
      <w:pPr>
        <w:pStyle w:val="a0"/>
        <w:ind w:firstLine="0"/>
      </w:pPr>
      <w:bookmarkStart w:id="568" w:name="_Toc242177147"/>
      <w:r w:rsidRPr="00EB3BF5">
        <w:t>Е.И.Рерих – С.Н.Рериху и Д.Рани Рерих</w:t>
      </w:r>
      <w:bookmarkEnd w:id="568"/>
    </w:p>
    <w:p w:rsidR="00273A62" w:rsidRPr="00EB3BF5" w:rsidRDefault="00273A62" w:rsidP="00914CEC">
      <w:pPr>
        <w:pStyle w:val="Date"/>
        <w:ind w:firstLine="0"/>
      </w:pPr>
      <w:bookmarkStart w:id="569" w:name="_Toc242177148"/>
      <w:r w:rsidRPr="00EB3BF5">
        <w:t>4 декабря 1953 г.</w:t>
      </w:r>
      <w:bookmarkEnd w:id="56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Светуся и миленький Вузлик, давно нет писем от Вас. Получил ли наши письма с извещением о поездке Юханчика? Сейчас он уже пятый день как в Дели, но письма прибывают еще только с пути. До Дели проехал, видимо, неплохо. Попутчиком был А.Н. Хаксар, кузен С.Н. Хаксара, который был у нас в Калимпонге. Хорошо побеседовали. Ждем сегодня вестей из Дели. Верим, что он будет успешен и поездка принесет некоторые подвижки.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пользуемся его отъездом и вычистили и выкрасили все помещение. Так что у Вас будет светло-голубая ванная с проведенной добавочной электрической лампочкой. Спальня тоже подчистилась неплохо. Очень девочки стараются сделать все как можно лучше. Твою мастерскую тоже будем красить, ибо крыша протекла с одной стороны и пришлось чинить, сейчас требуется подчистка.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будет с садом – не знаю. Но сейчас у нас очень парадно. Пунцети и высокие белые хризантемы в большом изобилии в этом году. Но семена от наших посевов немного выродились, пришлось прикупить, но насколько они лучше наших, это вопрос. Настоящего садовника у нас нет, но сад в лучшем порядке, ибо Рая очень смотрит и поощряет.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Сама я в саду почти не бываю, не хожу, ибо мне еще нельзя ходить по неровностям. Но передвигаюсь я довольно свободно. Трудны мне только боковые движения и наклоняться. Позвоночник еще трещит. В общем чувствую себя сильнее. Могу работать, писать целый день.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и Гизела очень огорчены невозможностью приехать в Индию. Обе мечтали снова побывать в наших краях. Вероятно, наш друг Бхатнагар очень разочарован! Носки, вложенные в мой матрас, оказались для него, и Юрий вручит их ему, он их ждет, ибо даже написал мне письмо о них.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ждем письма Юсика. Но, конечно, он сам уже скоро вернется. У него могли быть интересные встречи.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не задержитесь. Погода у нас райская, не слишком холодная, утром 52 градуса, а днем переходит за 70 градусов.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Незабудка уже приехал и очень ждет Юханчика. Из Бутанского дома никого еще не видели. Рани написала коротенькую записочку, благодарит за наши выраженные соболезнования в постигшем их горе. Записка немного запоздала, вероятно, миссис Морган научила ее это сделать!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Приезжающих сейчас мало, и интерес к Америке пропал. Вещей хороших тоже на рынке не видать. И цены на тибетские вещи очень высоки. Если сегодня не получим письма от Юханчика, пошлем ему телеграмму.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Ты, вероятно, знаешь, что он остановился у Шибаева. Ну, целую тебя, родной мой, и нашего маленького Вузлика. Сажусь за писание писем моим заокеанским корреспондентам. Приезжайте поскорей!</w:t>
      </w:r>
      <w:r w:rsidRPr="00EB3BF5">
        <w:rPr>
          <w:rStyle w:val="FootnoteReference"/>
          <w:rFonts w:ascii="Times New Roman CYR" w:hAnsi="Times New Roman CYR" w:cs="Times New Roman CYR"/>
          <w:noProof/>
        </w:rPr>
        <w:footnoteReference w:id="344"/>
      </w:r>
      <w:r w:rsidRPr="00EB3BF5">
        <w:rPr>
          <w:rFonts w:ascii="Times New Roman CYR" w:hAnsi="Times New Roman CYR" w:cs="Times New Roman CYR"/>
          <w:noProof/>
          <w:vertAlign w:val="superscript"/>
        </w:rPr>
        <w:t xml:space="preserve"> </w:t>
      </w:r>
      <w:r w:rsidRPr="00EB3BF5">
        <w:rPr>
          <w:rFonts w:ascii="Times New Roman CYR" w:hAnsi="Times New Roman CYR" w:cs="Times New Roman CYR"/>
          <w:noProof/>
        </w:rPr>
        <w:t>Сердцем и мыслями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Пакет получили – Рая ездила получать! Спасибо, Родной.</w:t>
      </w:r>
    </w:p>
    <w:p w:rsidR="00273A62" w:rsidRPr="00EB3BF5" w:rsidRDefault="00273A62" w:rsidP="00F13706">
      <w:pPr>
        <w:rPr>
          <w:noProof/>
        </w:rPr>
      </w:pPr>
    </w:p>
    <w:p w:rsidR="00273A62" w:rsidRPr="00EB3BF5" w:rsidRDefault="00273A62" w:rsidP="00914CEC">
      <w:pPr>
        <w:pStyle w:val="a"/>
      </w:pPr>
      <w:bookmarkStart w:id="570" w:name="_Toc242177149"/>
      <w:r w:rsidRPr="00EB3BF5">
        <w:t>189</w:t>
      </w:r>
      <w:bookmarkEnd w:id="570"/>
    </w:p>
    <w:p w:rsidR="00273A62" w:rsidRPr="00EB3BF5" w:rsidRDefault="00273A62" w:rsidP="00914CEC">
      <w:pPr>
        <w:pStyle w:val="a0"/>
        <w:ind w:firstLine="0"/>
      </w:pPr>
      <w:bookmarkStart w:id="571" w:name="_Toc242177150"/>
      <w:r w:rsidRPr="00EB3BF5">
        <w:t>Е.И.Рерих – К.Кэмпбелл и Г.И.Фричи</w:t>
      </w:r>
      <w:r w:rsidRPr="00EB3BF5">
        <w:rPr>
          <w:rStyle w:val="FootnoteReference"/>
          <w:b w:val="0"/>
        </w:rPr>
        <w:footnoteReference w:id="345"/>
      </w:r>
      <w:bookmarkEnd w:id="571"/>
    </w:p>
    <w:p w:rsidR="00273A62" w:rsidRPr="00EB3BF5" w:rsidRDefault="00273A62" w:rsidP="00914CEC">
      <w:pPr>
        <w:pStyle w:val="Date"/>
        <w:ind w:firstLine="0"/>
      </w:pPr>
      <w:bookmarkStart w:id="572" w:name="_Toc242177151"/>
      <w:r w:rsidRPr="00EB3BF5">
        <w:t>6 декабря 1953 г.</w:t>
      </w:r>
      <w:bookmarkEnd w:id="57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любимые дочери, я счастлива получить Ваши письма от 2 ноября от Катрин и от 12, 19, 25 ноября от Гизелочки.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Полностью уверена, что у меня было еще одно от Катрин, но не могу найти его, возможно, я затеряла его. Пожалуйста, родная, пришлите мне копию. Мне хочется иметь у себя все письма!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Уже целую неделю я одна. Юрий уехал в Дели в связи с основанием Буддийского центра в Калимпонге. В прошлом году проект был одобрен правительством. Центр должен был стать филиалом университета Тагора. Программа, предложенная Юрием, была одобрена, и даже был выделен грант, но Юрию об этом даже не сообщили.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Целый год – ни слова, ни действий со стороны Университета Тагора! Но начали просачиваться странные новости – жена одного из штатных профессоров тайно сбежала с вице-канцлером Ратиндрой Тагором!! Конечно, такие скандальные новости смутили всех! Ратиндре Тагору пришлось уйти в отставку! Местные люди, сторонники Буддийского центра, были крайне огорчены.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Юрию был Дан </w:t>
      </w:r>
      <w:r w:rsidRPr="00EB3BF5">
        <w:rPr>
          <w:rFonts w:ascii="Times New Roman CYR" w:hAnsi="Times New Roman CYR" w:cs="Times New Roman CYR"/>
          <w:i/>
          <w:iCs/>
          <w:noProof/>
        </w:rPr>
        <w:t xml:space="preserve">Совет </w:t>
      </w:r>
      <w:r w:rsidRPr="00EB3BF5">
        <w:rPr>
          <w:rFonts w:ascii="Times New Roman CYR" w:hAnsi="Times New Roman CYR" w:cs="Times New Roman CYR"/>
          <w:noProof/>
        </w:rPr>
        <w:t>немедленно ехать в Дели и выяснить, как обстоят дела!</w:t>
      </w:r>
    </w:p>
    <w:p w:rsidR="00273A62" w:rsidRPr="00EB3BF5" w:rsidRDefault="00273A62" w:rsidP="00F13706">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была счастлива предоставить ему эту возможность (ибо имею мой тайный фонд в коричневом саквояже). Так, моя любимая дочь помогла великому и благородному делу – основанию института для изучения и распространения величайшего и благороднейшего Учения и философии, крайне необходимых в наши смутные времена. Уже пришли новости, что все хорошо. Буддийский центр сможет открыться в Калимпонге независимо от какого-либо Университета. Конечно, намного лучше ни от кого не зависеть! Так, Юрий примет новую ответственность и дополнительную нагрузку. Полагаю, грант не сможет успешно покрыть даже самые необходимые расходы, и Юрию придется искать еще вкладчиков, чтобы не держать дело в растительном состоянии. (Но Великий Учитель поможет.) Конечно, если Юрий останется здесь на длительный срок, место превратится в своего рода Мекку для востоковедов со всего света! Уже несколько студентов из Европы и Дальнего Востока решили приехать в Калимпонг, потому что здесь находится Юрий. Ожидаем профессора Штейна из Парижа, профессора Хоффмана из Германии и профессора из Уэльса, забыла его имя. Многие студенты пишут ему, спрашивая разъяснений многих неясных фраз на тибетском и санскрите в древних трудах, и удивляются его превосходному знанию предмета, не говоря уже о ясном уме и очевидной изумительной разносторонности!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условия и обстоятельства изменяются, но главная линия Великого Плана остается непреложной!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кажется, что мои любимые дочери смогут поехать в Швейцарию до осени!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Жаль, я не могу вспомнить, были ли в Ваших письмах какие-нибудь вопросы, на которые следует ответить. Конечно, мы ожидаем прихода великих перемен, и остается совсем мало времени, чтобы закончить все необходимое!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Есть еще одна вещь, о которой мне нужно попросить Вас, родная, – это помочь мне с изданием «Моих Писем». Желание Великого Владыки, чтобы эти «Письма» были изданы в Америке и как можно скорее. Перевод г-жи Дутко завершен, она ждет рукопись от своего помощника и переписчика в январе. Отправлю их Вам немедленно – нельзя терять ни минуты! Они должны быть напечатаны у того же печатника, что и все наши книги. Шрифт должен быть ясным, бумага – хорошей, но формат книги может быть немного больше, иначе она будет слишком неуклюжа. Обложку следует сделать </w:t>
      </w:r>
      <w:r w:rsidRPr="00EB3BF5">
        <w:rPr>
          <w:rFonts w:ascii="Times New Roman CYR" w:hAnsi="Times New Roman CYR" w:cs="Times New Roman CYR"/>
          <w:i/>
          <w:iCs/>
          <w:noProof/>
        </w:rPr>
        <w:t xml:space="preserve">синей </w:t>
      </w:r>
      <w:r w:rsidRPr="00EB3BF5">
        <w:rPr>
          <w:rFonts w:ascii="Times New Roman CYR" w:hAnsi="Times New Roman CYR" w:cs="Times New Roman CYR"/>
          <w:noProof/>
        </w:rPr>
        <w:t xml:space="preserve">с серебром, </w:t>
      </w:r>
      <w:r w:rsidRPr="00EB3BF5">
        <w:rPr>
          <w:rFonts w:ascii="Times New Roman CYR" w:hAnsi="Times New Roman CYR" w:cs="Times New Roman CYR"/>
          <w:i/>
          <w:iCs/>
          <w:noProof/>
        </w:rPr>
        <w:t xml:space="preserve">как в книге «Аум». </w:t>
      </w:r>
      <w:r w:rsidRPr="00EB3BF5">
        <w:rPr>
          <w:rFonts w:ascii="Times New Roman CYR" w:hAnsi="Times New Roman CYR" w:cs="Times New Roman CYR"/>
          <w:noProof/>
        </w:rPr>
        <w:t xml:space="preserve">Мягкий переплет хорош. Учитель предпочитает переплет мягкий. Книга должна быть напечатана перед Вашим отъездом в Швейцарию, ибо Вам придется взять с собой несколько экземпляров в Швейцарию и в Индию. Сказано напечатать только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тысячи.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посоветуйтесь с Зиной, возможно, удастся получить пожертвования от Уида и Боллинга и некоторых членов Общества Агни Йоги. Но нужно спешить. Я могу пересылать Вам книгу частями, прежде чем получу ее полностью от В. Дутко.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Учитель одобряет перевод Дутко. Так, его не нужно править, и манускрипт должен пойти в печать, как только я получу и внимательно просмотрю его. Мне Сказано просмотреть перевод, и я уже сократила 27 писем. Г-жа Дутко пошлет мне их, как только получит от переписчика. Мне неловко просить Вас выслать г-же Дутко чек на 100 долларов, но это поможет подстегнуть ее помощников. Вот ее адрес: Vally Dutko. 65 Ailesbury Road. Dublin. Ireland.</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Мне тяжело чрезмерно злоупотреблять Вашей добротой, но я должна это сделать, ибо Великому Учителю нужна книга. Г-жа Дутко уже начала переводить второй том, но он будет издан не ранее чем через </w:t>
      </w:r>
      <w:r w:rsidRPr="00EB3BF5">
        <w:rPr>
          <w:rFonts w:ascii="Times New Roman CYR" w:hAnsi="Times New Roman CYR" w:cs="Times New Roman CYR"/>
          <w:bCs/>
          <w:noProof/>
        </w:rPr>
        <w:t>3</w:t>
      </w:r>
      <w:r w:rsidRPr="00EB3BF5">
        <w:rPr>
          <w:rFonts w:ascii="Times New Roman CYR" w:hAnsi="Times New Roman CYR" w:cs="Times New Roman CYR"/>
          <w:noProof/>
        </w:rPr>
        <w:t>–4 года. Валентина – чудесная сотрудница и трудится не покладая рук. Но она говорит, что ей это нравится и она чувствует, как Великий Учитель помогает ей. Ему нужна книга! Теперь корю себя за то, что не поощряла ее сделать работу по возможности быстрее. В этом письме я только прошу Вас об услуге, но вскоре снова напишу.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Хочу сказать моей Гизелочке, как я люблю ее письма. Я знаю ее дух. Она должна учиться соизмеримости. Она нужна для Дела. Катрин нуждается в ней. Как же получать чудесные вести, если она не бережет себя во время подготовительного периода? Все ее боли – из-за открытия солнечного сплетения и напряжения в питуитарной железе. Кундалини также работает. Нужна величайшая бережность, чтобы не вызвать перенапряжения.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не относитесь к этому легкомысленно. Ваши организмы готовятся к получению Вестей, когда меня не будет с Вами, но, чтобы передать Вам эту силу, нужна моя аура, поэтому соблюдайте все предосторожности, чтобы ускорить переустройство Вашего организма, не останавливайте его перенапряжением.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свою любовь и нежность. Пожалуйста, мои любимые, помогите мне выполнить Волю Великого Владыки. Я люблю Вас.</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Получила три тетради и </w:t>
      </w:r>
      <w:r w:rsidRPr="00EB3BF5">
        <w:rPr>
          <w:rFonts w:ascii="Times New Roman CYR" w:hAnsi="Times New Roman CYR" w:cs="Times New Roman CYR"/>
          <w:i/>
          <w:iCs/>
          <w:noProof/>
        </w:rPr>
        <w:t>стержни.</w:t>
      </w:r>
    </w:p>
    <w:p w:rsidR="00273A62" w:rsidRPr="00EB3BF5" w:rsidRDefault="00273A62" w:rsidP="00F13706">
      <w:pPr>
        <w:rPr>
          <w:noProof/>
        </w:rPr>
      </w:pPr>
    </w:p>
    <w:p w:rsidR="00273A62" w:rsidRPr="00EB3BF5" w:rsidRDefault="00273A62" w:rsidP="00914CEC">
      <w:pPr>
        <w:pStyle w:val="a"/>
      </w:pPr>
      <w:bookmarkStart w:id="573" w:name="_Toc242177152"/>
      <w:r w:rsidRPr="00EB3BF5">
        <w:t>190</w:t>
      </w:r>
      <w:bookmarkEnd w:id="573"/>
    </w:p>
    <w:p w:rsidR="00273A62" w:rsidRPr="00EB3BF5" w:rsidRDefault="00273A62" w:rsidP="00914CEC">
      <w:pPr>
        <w:pStyle w:val="a0"/>
        <w:ind w:firstLine="0"/>
      </w:pPr>
      <w:bookmarkStart w:id="574" w:name="_Toc242177153"/>
      <w:r w:rsidRPr="00EB3BF5">
        <w:t>Е.И.Рерих – В.Л.Дутко</w:t>
      </w:r>
      <w:bookmarkEnd w:id="574"/>
    </w:p>
    <w:p w:rsidR="00273A62" w:rsidRPr="00EB3BF5" w:rsidRDefault="00273A62" w:rsidP="00914CEC">
      <w:pPr>
        <w:pStyle w:val="Date"/>
        <w:ind w:firstLine="0"/>
      </w:pPr>
      <w:bookmarkStart w:id="575" w:name="_Toc242177154"/>
      <w:r w:rsidRPr="00EB3BF5">
        <w:t>7 декабря 1953 г.</w:t>
      </w:r>
      <w:bookmarkEnd w:id="57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Раюшка нашла время сделать копию с не полученного Вами письма. Тороплюсь отослать ее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Начала читать переведенные письма. Я в восторге от перевода! Понимаю, что Владыка так одобрял Ваш труд. И мне, родная, хочется высказать Вам всю мою признательность и благодарность за прекрасное выполнение такого самоотверженного труда. Ценю, родная, как Вы справились с некоторыми трудностями изложения.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Передаю Вам, родная, и радость Владыки за окончание труда. Глубоко тронута и ценю и бескорыстный труд Ваших сотрудников. Мне очень хотелось бы чем-нибудь порадовать их. Ввиду трудности и ограниченности суммы для пересылки за границу я просила близкую мне сотрудницу Катрин Кэмпбелл выслать на Ваше имя сто долларов. Вы, родная, сумеете передать этот маленький подарок сотрудникам Вашим к Рождеству. Ваше сердце знает, как лучше поступить. Передайте им с моей благодарностью за их бескорыстную работу. Знаю, что им будет оказана Помощь.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Вас, родная, обнимаю от всего сердца и чую близко.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Скоро для ускорения начну пересылать в Америку прочитанные страницы и горюю, что останусь без копий. Но нужно дать время американцам сделать копии для печатника. Великий Владыка хочет, чтобы книга вышла к лету. Не знаю, насколько им это удастся, но осенью они должны будут привезти несколько копий в Индию и Швейцарию.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издаст книгу и сделает это с любовью. Она любит меня как свою духовную мать.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Читаю сейчас не первую, но вторую часть, так было Указано мне. В первой части были некоторые шероховатости, и я укажу их Вам для исправления, ибо не хочу, чтобы кто-нибудь другой касался Вашего перевода.</w:t>
      </w:r>
    </w:p>
    <w:p w:rsidR="00273A62" w:rsidRPr="00EB3BF5" w:rsidRDefault="00273A62" w:rsidP="009613D3">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и еще раз хочу повторить, как я радуюсь Вашему переводу.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Держу Вас, родная, у сердца и окружаю Вас всей нежностью Моей любви.</w:t>
      </w:r>
    </w:p>
    <w:p w:rsidR="00273A62" w:rsidRPr="00EB3BF5" w:rsidRDefault="00273A62" w:rsidP="009613D3">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Светлого.</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вышлю Мише маленький Дордже. Знак Молнии и Заклинания. Символ Мужского Начала. Во время служения лама держит этот знак в правой руке, в левой же – колокольчик – символ Мудрости и Женского Начала.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Этот знак будет служить ему талисманом, и он может носить его при себе. Но он должен любить его. Он старенький, вернее, старинный, не новой поделки. Сейчас знак этот лежит на моем Алтаре среди Изображений Владык Будды, Майтрейи и Владыки Шамбалы и напитывается аурой, окружающей их. Тут же стоит и старинный шитый жемчугом Образ Преподобного Сергия Радонежского.</w:t>
      </w:r>
    </w:p>
    <w:p w:rsidR="00273A62" w:rsidRPr="00EB3BF5" w:rsidRDefault="00273A62" w:rsidP="009613D3">
      <w:pPr>
        <w:rPr>
          <w:noProof/>
        </w:rPr>
      </w:pPr>
    </w:p>
    <w:p w:rsidR="00273A62" w:rsidRPr="00EB3BF5" w:rsidRDefault="00273A62" w:rsidP="00914CEC">
      <w:pPr>
        <w:pStyle w:val="a"/>
      </w:pPr>
      <w:bookmarkStart w:id="576" w:name="_Toc242177155"/>
      <w:r w:rsidRPr="00EB3BF5">
        <w:t>191</w:t>
      </w:r>
      <w:bookmarkEnd w:id="576"/>
    </w:p>
    <w:p w:rsidR="00273A62" w:rsidRPr="00EB3BF5" w:rsidRDefault="00273A62" w:rsidP="00914CEC">
      <w:pPr>
        <w:pStyle w:val="a0"/>
        <w:ind w:firstLine="0"/>
      </w:pPr>
      <w:bookmarkStart w:id="577" w:name="_Toc242177156"/>
      <w:r w:rsidRPr="00EB3BF5">
        <w:t>Е.И.Рерих – З.Г.Фосдик</w:t>
      </w:r>
      <w:bookmarkEnd w:id="577"/>
    </w:p>
    <w:p w:rsidR="00273A62" w:rsidRPr="00EB3BF5" w:rsidRDefault="00273A62" w:rsidP="00914CEC">
      <w:pPr>
        <w:pStyle w:val="Date"/>
        <w:ind w:firstLine="0"/>
      </w:pPr>
      <w:bookmarkStart w:id="578" w:name="_Toc242177157"/>
      <w:r w:rsidRPr="00EB3BF5">
        <w:t>14 декабря 1953 г.</w:t>
      </w:r>
      <w:bookmarkEnd w:id="57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Зиночка, получила Ваши письма от 26 и 30 ноября, но письмо от 6 ноября до меня не дошло. Последнее время письма доходили исправно. Неужели опять начнется безобразие с кражею марок и т.д.? Посылаю все только заказной почтой.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Зиночка огорчила меня своим письмом, обидою на мое утверждение о Катрин и Гизеле – «Дружите с Катрин и Гизелой. Они прекрасные души. Смотрите по существу. Обе обладают редкою привязанностью и сердечностью, но надо уметь вызвать ее в них. Как чуткие души, они требуют некоторой внимательности к ним, вернее, нуждаются в 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Писала я эти строки под впечатлением прекрасного письма Катрин и Гизелы о моей Зиночке. Как счастливы они были, что Зиночка выказала им сердечность! Родная, конечно, каждый имеет свои тяготы и нельзя никому навязывать или предписывать сотрудничество. Оно должно быть добровольно. Это мы должны твердо запомнить. Теперь они хотели бы собирать Индекс к одной из книг Учения. Сговоритесь с ними, как лучше распределить такой нужный труд во избежание двойной работы. Очень хотела бы просмотреть труд г-жи Юсуповой. Получила портрет мисс Микер. Очень мне нравится ее облик. Поблагодарите ее от меня. Напишу ей на моем убогом английском языке, как только справлюсь со спешной работой по проверке перевода моих писем, который почти закончен. Осталось дописать некоторые пропуски и одно сложное письмо с цитатами.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хочет, чтобы «Письма» были изданы как можно скорее. Может, Боллинг и Уид и некоторые члены Общества Агни Йоги внесут свою лепту, которая может частично быть выплачена им книгою. Опасаюсь, чтобы издание не вышло дорогим. Книга довольно объемистая, и Владыка хочет, чтобы бумага была хорошая и шрифт ясным и не слишком мелким, не мельче, чем в книгах Учения. Формат книги придется держать немного больше книг Учения, иначе книга будет слишком неуклюжа.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Катрин посоветуется с Вами. Цвет обложки такой же, как на «Аум». Владыка предпочитает переплет мягкий. Переплет «Аум» в синей бумаге с серебром был очень красив. Великий Владыка очень доволен переводом и торопит меня с изданием ее. Она нужна к сроку, а срок уже, как говорится, на носу. Она должна быть готова к осени, но сотрудники Валентины очень задержались с корректированием перевода.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только кончу просматривать, начну пересылать манускрипт частично воздушной почтой. По-видимому, придется сделать лишнюю копию в Америке, ибо я имею только одну и, отослав ее, останусь без копии. Не знаю, сможет ли Валентина прислать мне вторую так скоро, как это нужно. Ее помощники очень занятые люди.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и я имею обиду на мою Зиночку за присланный чек. Мускус был послан Вам от меня в подарок </w:t>
      </w:r>
      <w:r w:rsidRPr="00EB3BF5">
        <w:rPr>
          <w:rFonts w:ascii="Times New Roman CYR" w:hAnsi="Times New Roman CYR" w:cs="Times New Roman CYR"/>
          <w:i/>
          <w:iCs/>
          <w:noProof/>
        </w:rPr>
        <w:t xml:space="preserve">по Указанию, </w:t>
      </w:r>
      <w:r w:rsidRPr="00EB3BF5">
        <w:rPr>
          <w:rFonts w:ascii="Times New Roman CYR" w:hAnsi="Times New Roman CYR" w:cs="Times New Roman CYR"/>
          <w:noProof/>
        </w:rPr>
        <w:t>и потому я возвращаю Вам чек, родная. Я ведь знаю, сколько Вы жертвуете на общее дело. Немного погодя пошлю Вам еще полтолы. И, пожалуйста, принимайте его, как Указано, и не опасайтесь. Дедлей тоже должен принимать по одной горошине. Известите, когда получите чек обратно.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Боллинг очень ослабил свое сердце разъездами по стране. Атмосфера во многих местах отравлена новыми энергиями, вызванными из пространства. Неуловимые испарения их действуют как отрава на организмы. Потому ему был дан Совет не разъезжать по стране, ибо он не может знать, в какую полосу он попадет. Ему необходимо сейчас сменить климат. Литий ему помог очистить печень, кровь. Но обильное питье, конечно, тяжело действует на сердце, и яро определенно не следует принимать более семи стаканов жидкости в день, включая чай, кофе и суп.</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Либерти находится в хорошей полосе.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Напишу ему письмо, надеюсь, что оно застанет его в Мичигане. Скажите ему, чтобы он не тревожился за свою жизнь. Срок его ухода еще не близок, и он успеет приехать повидаться со мною в моей стране, когда я буду уже там.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печально отмечать антагонизм и растущую враждебность из-за чудовищной невежественной информации. Как удивительно исполняются древние пророчества. Юрий просит передать, что книги Н.К. Вам уже высланы. Он только что вернулся из Дели, куда ездил в связи с основанием здесь Буддийского Центра. Видел многих друзей, очень остался доволен своей поездкой. Видел Неру и Индиру, обедал с ними и имел прекрасную беседу, отношение к нам самое милое и сердечное. Юрий сейчас очень занят, его рвут на части. Удивительно, как люди тянутся к нему и доверяют ему. Должна кончать письмо и приняться за чтение перевода. Также моя переписка сильно возросла, и моя работа начинает страдать от такого непродуктивного труда, как переписка с корреспондентами, оставившими из страха свою родину &lt;...&gt;</w:t>
      </w:r>
      <w:r w:rsidRPr="00EB3BF5">
        <w:rPr>
          <w:rStyle w:val="FootnoteReference"/>
          <w:rFonts w:ascii="Times New Roman CYR" w:hAnsi="Times New Roman CYR" w:cs="Times New Roman CYR"/>
          <w:noProof/>
        </w:rPr>
        <w:footnoteReference w:id="346"/>
      </w:r>
    </w:p>
    <w:p w:rsidR="00273A62" w:rsidRPr="00EB3BF5" w:rsidRDefault="00273A62" w:rsidP="009613D3">
      <w:pPr>
        <w:rPr>
          <w:noProof/>
        </w:rPr>
      </w:pPr>
    </w:p>
    <w:p w:rsidR="00273A62" w:rsidRPr="00EB3BF5" w:rsidRDefault="00273A62" w:rsidP="00914CEC">
      <w:pPr>
        <w:pStyle w:val="a"/>
      </w:pPr>
      <w:bookmarkStart w:id="579" w:name="_Toc242177158"/>
      <w:r w:rsidRPr="00EB3BF5">
        <w:t>192</w:t>
      </w:r>
      <w:bookmarkEnd w:id="579"/>
    </w:p>
    <w:p w:rsidR="00273A62" w:rsidRPr="00EB3BF5" w:rsidRDefault="00273A62" w:rsidP="00914CEC">
      <w:pPr>
        <w:pStyle w:val="a0"/>
        <w:ind w:firstLine="0"/>
      </w:pPr>
      <w:bookmarkStart w:id="580" w:name="_Toc242177159"/>
      <w:r w:rsidRPr="00EB3BF5">
        <w:t>Е.И.Рерих – В.Л.Дутко</w:t>
      </w:r>
      <w:bookmarkEnd w:id="580"/>
    </w:p>
    <w:p w:rsidR="00273A62" w:rsidRPr="00EB3BF5" w:rsidRDefault="00273A62" w:rsidP="00914CEC">
      <w:pPr>
        <w:pStyle w:val="Date"/>
        <w:ind w:firstLine="0"/>
      </w:pPr>
      <w:bookmarkStart w:id="581" w:name="_Toc242177160"/>
      <w:r w:rsidRPr="00EB3BF5">
        <w:t>14 декабря 1953 г.</w:t>
      </w:r>
      <w:bookmarkEnd w:id="58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Йогиня, целыми днями просматриваю переводы писем, в спешном порядке кончила две части. Нашла еще один значительный пропуск в третьей части, № 4 – 1.11.35. На странице 389 в русском оригинале, на четвертой строке с конца страницы после слов «не должно считать сложным...» следует пропуск и до слов на следующей странице в конце параграфа – «и поклонялись этому Единому Божественному Началу под...» и т.д. Можно сказать, пропуск до параграфа «Христианский мир для...».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общем, изумляюсь</w:t>
      </w:r>
      <w:r w:rsidRPr="00EB3BF5">
        <w:rPr>
          <w:rStyle w:val="FootnoteReference"/>
          <w:rFonts w:ascii="Times New Roman CYR" w:hAnsi="Times New Roman CYR" w:cs="Times New Roman CYR"/>
          <w:noProof/>
        </w:rPr>
        <w:footnoteReference w:id="347"/>
      </w:r>
      <w:r w:rsidRPr="00EB3BF5">
        <w:rPr>
          <w:rFonts w:ascii="Times New Roman CYR" w:hAnsi="Times New Roman CYR" w:cs="Times New Roman CYR"/>
          <w:noProof/>
        </w:rPr>
        <w:t xml:space="preserve"> как прекрасным переводом, так и малыми пропусками. Только два довольно значительные, которые нужно дополнить</w:t>
      </w:r>
      <w:r w:rsidRPr="00EB3BF5">
        <w:rPr>
          <w:rStyle w:val="FootnoteReference"/>
          <w:rFonts w:ascii="Times New Roman CYR" w:hAnsi="Times New Roman CYR" w:cs="Times New Roman CYR"/>
          <w:noProof/>
        </w:rPr>
        <w:footnoteReference w:id="348"/>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Хотелось бы получить скорей, чтобы отослать до конца месяца уже в Америку</w:t>
      </w:r>
      <w:r w:rsidRPr="00EB3BF5">
        <w:rPr>
          <w:rStyle w:val="FootnoteReference"/>
          <w:rFonts w:ascii="Times New Roman CYR" w:hAnsi="Times New Roman CYR" w:cs="Times New Roman CYR"/>
          <w:noProof/>
        </w:rPr>
        <w:footnoteReference w:id="349"/>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Затем в самом последнем письме № 27 Указано изъять весь параграф на странице 513 и до «Между прочим, знакомы ли Вы с ...?».</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письме 26, конечно, невозможно перевести строки, предназначенные для русских ушей и сознания. Они были заменены уже в первом издании «Листов Сада Мории».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послала Вам дополненное новое с тою же заменою. Смотрите страницу 73 – я уже заменила и закончила словами &lt;...&gt;</w:t>
      </w:r>
      <w:r w:rsidRPr="00EB3BF5">
        <w:rPr>
          <w:rStyle w:val="FootnoteReference"/>
          <w:rFonts w:ascii="Times New Roman CYR" w:hAnsi="Times New Roman CYR" w:cs="Times New Roman CYR"/>
          <w:noProof/>
        </w:rPr>
        <w:footnoteReference w:id="350"/>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завтра малый знак Дордже, надеюсь, Мишенька</w:t>
      </w:r>
      <w:r w:rsidRPr="00EB3BF5">
        <w:rPr>
          <w:rStyle w:val="FootnoteReference"/>
          <w:rFonts w:ascii="Times New Roman CYR" w:hAnsi="Times New Roman CYR" w:cs="Times New Roman CYR"/>
          <w:noProof/>
        </w:rPr>
        <w:footnoteReference w:id="351"/>
      </w:r>
      <w:r w:rsidRPr="00EB3BF5">
        <w:rPr>
          <w:rFonts w:ascii="Times New Roman CYR" w:hAnsi="Times New Roman CYR" w:cs="Times New Roman CYR"/>
          <w:noProof/>
        </w:rPr>
        <w:t xml:space="preserve"> полюбит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прошу Вас прислать мне адрес Роберта, пошлю ему мою благодарность за его бескорыстную и прекрасную работу. Вашему Джо пошлю через Вас, родная.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Страстно спешу, ибо хочу отослать до конца месяца. Жду № 23.</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со всею нежностью.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613D3">
      <w:pPr>
        <w:rPr>
          <w:noProof/>
        </w:rPr>
      </w:pPr>
    </w:p>
    <w:p w:rsidR="00273A62" w:rsidRPr="00EB3BF5" w:rsidRDefault="00273A62" w:rsidP="00914CEC">
      <w:pPr>
        <w:pStyle w:val="a"/>
      </w:pPr>
      <w:bookmarkStart w:id="582" w:name="_Toc242177161"/>
      <w:r w:rsidRPr="00EB3BF5">
        <w:t>193</w:t>
      </w:r>
      <w:bookmarkEnd w:id="582"/>
    </w:p>
    <w:p w:rsidR="00273A62" w:rsidRPr="00EB3BF5" w:rsidRDefault="00273A62" w:rsidP="00914CEC">
      <w:pPr>
        <w:pStyle w:val="a0"/>
        <w:ind w:firstLine="0"/>
      </w:pPr>
      <w:bookmarkStart w:id="583" w:name="_Toc242177162"/>
      <w:r w:rsidRPr="00EB3BF5">
        <w:t>Е.И.Рерих – К.Кэмпбелл</w:t>
      </w:r>
      <w:r w:rsidRPr="00EB3BF5">
        <w:rPr>
          <w:rStyle w:val="FootnoteReference"/>
          <w:b w:val="0"/>
        </w:rPr>
        <w:footnoteReference w:id="352"/>
      </w:r>
      <w:bookmarkEnd w:id="583"/>
    </w:p>
    <w:p w:rsidR="00273A62" w:rsidRPr="00EB3BF5" w:rsidRDefault="00273A62" w:rsidP="00914CEC">
      <w:pPr>
        <w:pStyle w:val="Date"/>
        <w:ind w:firstLine="0"/>
      </w:pPr>
      <w:bookmarkStart w:id="584" w:name="_Toc242177163"/>
      <w:r w:rsidRPr="00EB3BF5">
        <w:t>16 декабря 1953 г.</w:t>
      </w:r>
      <w:bookmarkEnd w:id="58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любимая Катрин, надеюсь, Вы получили мое письмо от 6 декабря. У меня Ваше письмо от 29 ноября. Я была глубоко тронута Вашими словами, что без меня и постоянного водительства Великих Учителей жизнь казалась бы пустой. Но моя маленькая Эльза </w:t>
      </w:r>
      <w:r w:rsidRPr="00EB3BF5">
        <w:rPr>
          <w:rFonts w:ascii="Times New Roman CYR" w:hAnsi="Times New Roman CYR" w:cs="Times New Roman CYR"/>
          <w:i/>
          <w:iCs/>
          <w:noProof/>
        </w:rPr>
        <w:t xml:space="preserve">никогда </w:t>
      </w:r>
      <w:r w:rsidRPr="00EB3BF5">
        <w:rPr>
          <w:rFonts w:ascii="Times New Roman CYR" w:hAnsi="Times New Roman CYR" w:cs="Times New Roman CYR"/>
          <w:noProof/>
        </w:rPr>
        <w:t xml:space="preserve">не может быть оставлена одна, без водительства. Присутствие Великих Учителей всегда будет с Вами, и это осознание лежит в Вашем сердце, и именно в Вашей власти усилить чувство любви и близости к Великому Владыке. Открытие Ваших центров поможет Вам </w:t>
      </w:r>
      <w:r w:rsidRPr="00EB3BF5">
        <w:rPr>
          <w:rFonts w:ascii="Times New Roman CYR" w:hAnsi="Times New Roman CYR" w:cs="Times New Roman CYR"/>
          <w:i/>
          <w:iCs/>
          <w:noProof/>
        </w:rPr>
        <w:t xml:space="preserve">ассимилировать </w:t>
      </w:r>
      <w:r w:rsidRPr="00EB3BF5">
        <w:rPr>
          <w:rFonts w:ascii="Times New Roman CYR" w:hAnsi="Times New Roman CYR" w:cs="Times New Roman CYR"/>
          <w:noProof/>
        </w:rPr>
        <w:t>Лучи. Так, соблюдайте величайшую осторожность, чтобы не допустить перенапряжения Вашего организма во время возрастания приливов, болей, ...</w:t>
      </w:r>
      <w:r w:rsidRPr="00EB3BF5">
        <w:rPr>
          <w:rStyle w:val="FootnoteReference"/>
          <w:rFonts w:ascii="Times New Roman CYR" w:hAnsi="Times New Roman CYR" w:cs="Times New Roman CYR"/>
          <w:noProof/>
        </w:rPr>
        <w:footnoteReference w:id="353"/>
      </w:r>
      <w:r w:rsidRPr="00EB3BF5">
        <w:rPr>
          <w:rFonts w:ascii="Times New Roman CYR" w:hAnsi="Times New Roman CYR" w:cs="Times New Roman CYR"/>
          <w:noProof/>
        </w:rPr>
        <w:t xml:space="preserve"> и т.д., сохраняйте спокойствие, отдыхайте и принимайте такие средства, как сода, валериан, мускус, желчь в случае необходимости, и это все, – конечно, во время возрастания активности центров все проявления, как яснослышание, не так выражены, но после открытия они возвращаются с большей силой. Так, не беспокойтесь.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Да, любимая, Вы </w:t>
      </w:r>
      <w:r w:rsidRPr="00EB3BF5">
        <w:rPr>
          <w:rFonts w:ascii="Times New Roman CYR" w:hAnsi="Times New Roman CYR" w:cs="Times New Roman CYR"/>
          <w:i/>
          <w:iCs/>
          <w:noProof/>
        </w:rPr>
        <w:t xml:space="preserve">свободны </w:t>
      </w:r>
      <w:r w:rsidRPr="00EB3BF5">
        <w:rPr>
          <w:rFonts w:ascii="Times New Roman CYR" w:hAnsi="Times New Roman CYR" w:cs="Times New Roman CYR"/>
          <w:noProof/>
        </w:rPr>
        <w:t xml:space="preserve">(!!), и это прекрасно, что Вы осознали, что узы разорваны. Перед Вами новая заря, новый трудный эксперимент. Именно, это дар </w:t>
      </w:r>
      <w:r w:rsidRPr="00EB3BF5">
        <w:rPr>
          <w:rFonts w:ascii="Times New Roman CYR" w:hAnsi="Times New Roman CYR" w:cs="Times New Roman CYR"/>
          <w:i/>
          <w:iCs/>
          <w:noProof/>
        </w:rPr>
        <w:t xml:space="preserve">Владыки. </w:t>
      </w:r>
      <w:r w:rsidRPr="00EB3BF5">
        <w:rPr>
          <w:rFonts w:ascii="Times New Roman CYR" w:hAnsi="Times New Roman CYR" w:cs="Times New Roman CYR"/>
          <w:noProof/>
        </w:rPr>
        <w:t xml:space="preserve">Он помогал Вам в этом </w:t>
      </w:r>
      <w:r w:rsidRPr="00EB3BF5">
        <w:rPr>
          <w:rFonts w:ascii="Times New Roman CYR" w:hAnsi="Times New Roman CYR" w:cs="Times New Roman CYR"/>
          <w:i/>
          <w:iCs/>
          <w:noProof/>
        </w:rPr>
        <w:t xml:space="preserve">сложном, </w:t>
      </w:r>
      <w:r w:rsidRPr="00EB3BF5">
        <w:rPr>
          <w:rFonts w:ascii="Times New Roman CYR" w:hAnsi="Times New Roman CYR" w:cs="Times New Roman CYR"/>
          <w:noProof/>
        </w:rPr>
        <w:t xml:space="preserve">но крайне необходимом эксперименте. Я также несказанно рада этому. Конечно, Ваши ощущения – не от приема желчи; и герпес, и все Ваши недомогания вызваны процессом, через который Вы проходите. Так что не волнуйтесь. Имейте твердую веру и доверие Великому Владыке. Процесс дойдет до определенной стадии, и боли и неприятные ощущения исчезнут на какое-то время. Они вернутся, возможно, не такие сильные, ибо открытие и трансмутация требуют длительного времени, годы. Головные боли и даже герпес – реакция на новую деятельность питуитарной железы, не забывайте, что это самая важная железа в йогическом процессе. Ваша кундалини также должна пробудиться и подняться, чтобы Вы смогли ассимилировать Луч Владыки. Так, не волнуйтесь, Вы находитесь под </w:t>
      </w:r>
      <w:r w:rsidRPr="00EB3BF5">
        <w:rPr>
          <w:rFonts w:ascii="Times New Roman CYR" w:hAnsi="Times New Roman CYR" w:cs="Times New Roman CYR"/>
          <w:i/>
          <w:iCs/>
          <w:noProof/>
        </w:rPr>
        <w:t xml:space="preserve">постоянной заботой </w:t>
      </w:r>
      <w:r w:rsidRPr="00EB3BF5">
        <w:rPr>
          <w:rFonts w:ascii="Times New Roman CYR" w:hAnsi="Times New Roman CYR" w:cs="Times New Roman CYR"/>
          <w:noProof/>
        </w:rPr>
        <w:t>и руководством. Вы &lt;...&gt;</w:t>
      </w:r>
      <w:r w:rsidRPr="00EB3BF5">
        <w:rPr>
          <w:rStyle w:val="FootnoteReference"/>
          <w:rFonts w:ascii="Times New Roman CYR" w:hAnsi="Times New Roman CYR" w:cs="Times New Roman CYR"/>
          <w:noProof/>
        </w:rPr>
        <w:footnoteReference w:id="354"/>
      </w:r>
      <w:r w:rsidRPr="00EB3BF5">
        <w:rPr>
          <w:rFonts w:ascii="Times New Roman CYR" w:hAnsi="Times New Roman CYR" w:cs="Times New Roman CYR"/>
          <w:noProof/>
        </w:rPr>
        <w:t xml:space="preserve"> к другим болезням. Помните Ваш </w:t>
      </w:r>
      <w:r w:rsidRPr="00EB3BF5">
        <w:rPr>
          <w:rFonts w:ascii="Times New Roman CYR" w:hAnsi="Times New Roman CYR" w:cs="Times New Roman CYR"/>
          <w:i/>
          <w:iCs/>
          <w:noProof/>
        </w:rPr>
        <w:t xml:space="preserve">сон, </w:t>
      </w:r>
      <w:r w:rsidRPr="00EB3BF5">
        <w:rPr>
          <w:rFonts w:ascii="Times New Roman CYR" w:hAnsi="Times New Roman CYR" w:cs="Times New Roman CYR"/>
          <w:noProof/>
        </w:rPr>
        <w:t xml:space="preserve">он был послан Вам, чтобы показать любовь и силу Владыки. Итак, уявитесь на самом большом спокойствии и храните доверие Великому Владыке. Он любит свою маленькую Эльзу со всей нежностью </w:t>
      </w:r>
      <w:r w:rsidRPr="00EB3BF5">
        <w:rPr>
          <w:rFonts w:ascii="Times New Roman CYR" w:hAnsi="Times New Roman CYR" w:cs="Times New Roman CYR"/>
          <w:i/>
          <w:iCs/>
          <w:noProof/>
        </w:rPr>
        <w:t>Его Великого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Хорошо, что Вы вспоминаете, что было Сказано о трех необходимых людях. Адвокат очень нужен. Вы правы, считая, что эту возможность можно намного упростить.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Вы получили мое письмо от 6 декабря об издании «Писем». Я заканчиваю чтение и начну отправлять манускрипт частями уже в январе. Я снова должна попросить Вас послать мне прочные конверты, хотя бы шесть штук, их невозможно найти здесь.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Вы должны внимательно прочитать рукопись вместе с Гизелочкой и сделать кое-какие исправления и замечания. Пожалуйста, просмотрите письма и поправьте, что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писала Валентине Дутко, что пошлю Вам свою копию и останусь вообще без экземпляра. Но, родная, Вам будет лучше иметь другую копию, чтобы проверить корректуру. Теперь Великий Владыка хочет, чтобы книга была издана к этому лету. Возможно ли это? Как это ускорить?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качестве образца можно взять первое издание. Но, возможно, формат книги следует несколько уменьшить, но не намного!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Содержание должно быть разделено на три части, и каждая часть должна начинаться с новой нумерации, с номера </w:t>
      </w:r>
      <w:r w:rsidRPr="00EB3BF5">
        <w:rPr>
          <w:rFonts w:ascii="Times New Roman CYR" w:hAnsi="Times New Roman CYR" w:cs="Times New Roman CYR"/>
          <w:bCs/>
          <w:noProof/>
        </w:rPr>
        <w:t xml:space="preserve">1. </w:t>
      </w:r>
      <w:r w:rsidRPr="00EB3BF5">
        <w:rPr>
          <w:rFonts w:ascii="Times New Roman CYR" w:hAnsi="Times New Roman CYR" w:cs="Times New Roman CYR"/>
          <w:noProof/>
        </w:rPr>
        <w:t>Номер письма должен быть расположен по центру страницы над датой. Номера страниц должны быть помещены внизу, как в оригинальном издании. Оглавление нужно дать отдельным блоком, три части с номерами писем и страниц.</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вернулся из Дели и очень доволен своей поездкой. Мы можем сказать, она была удачной. Он повидал всех наших друзей и повсюду встречал самый радушный прием. Д-р Бхатнагар был необычайно дружелюбен и очень ему помог. Юрий сам напишет о своем визите и беседах с ним. Бхатнагар был так любезен, что заказал для меня дюжину тетрадей в правительственном учреждении, занимающемся печатью; у них хорошая бумага и мягкая обложка. &lt;...&gt;</w:t>
      </w:r>
      <w:r w:rsidRPr="00EB3BF5">
        <w:rPr>
          <w:rStyle w:val="FootnoteReference"/>
          <w:rFonts w:ascii="Times New Roman CYR" w:hAnsi="Times New Roman CYR" w:cs="Times New Roman CYR"/>
          <w:noProof/>
        </w:rPr>
        <w:footnoteReference w:id="355"/>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также нужен флакончик русских духов, они стойкие, поверьте. Юрий обедал тет-а-тет с Пандитом. Он был очень дружелюбен. Все, похоже, заинтересованы в основании Буддийского Центра здесь, но, конечно, пройдет еще немало времени, чтобы эта идея материализовалась. Было обещано вынести определенное решение. Посмотрим! Юрий остался с Шибаевым.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за присылку мне тетрадей из Швейцарии, все-таки они самые лучшие. Строки не настолько узкие, как в делийских, и бумага, конечно, лучше. Я чувствую себя крепче, но все еще испытываю боли из-за кундалини. Модератор медленно снимается.</w:t>
      </w:r>
    </w:p>
    <w:p w:rsidR="00273A62" w:rsidRPr="00EB3BF5" w:rsidRDefault="00273A62" w:rsidP="009613D3">
      <w:pPr>
        <w:rPr>
          <w:noProof/>
        </w:rPr>
      </w:pPr>
    </w:p>
    <w:p w:rsidR="00273A62" w:rsidRPr="00EB3BF5" w:rsidRDefault="00273A62" w:rsidP="00914CEC">
      <w:pPr>
        <w:pStyle w:val="a"/>
      </w:pPr>
      <w:bookmarkStart w:id="585" w:name="_Toc242177164"/>
      <w:r w:rsidRPr="00EB3BF5">
        <w:t>194</w:t>
      </w:r>
      <w:bookmarkEnd w:id="585"/>
    </w:p>
    <w:p w:rsidR="00273A62" w:rsidRPr="00EB3BF5" w:rsidRDefault="00273A62" w:rsidP="00914CEC">
      <w:pPr>
        <w:pStyle w:val="a0"/>
        <w:ind w:firstLine="0"/>
      </w:pPr>
      <w:bookmarkStart w:id="586" w:name="_Toc242177165"/>
      <w:r w:rsidRPr="00EB3BF5">
        <w:t>Е.И.Рерих – Е.П.Инге</w:t>
      </w:r>
      <w:bookmarkEnd w:id="586"/>
    </w:p>
    <w:p w:rsidR="00273A62" w:rsidRPr="00EB3BF5" w:rsidRDefault="00273A62" w:rsidP="00914CEC">
      <w:pPr>
        <w:pStyle w:val="Date"/>
        <w:ind w:firstLine="0"/>
      </w:pPr>
      <w:bookmarkStart w:id="587" w:name="_Toc242177166"/>
      <w:r w:rsidRPr="00EB3BF5">
        <w:t>20 декабря 1953 г.</w:t>
      </w:r>
      <w:bookmarkEnd w:id="58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Екатерина Петровна, имею Ваши октябрьские и три ноябрьских письма, и сейчас долетело Ваше письмо от 11 декабря. Радуюсь бодрым содержанием писем, несмотря на трудности нового места и нового окружения. Но, конечно, Вы недолго останетесь в этом месте и «скоро уявитесь в новой стране и страстно полюбите ее. Все устроится к лучшему, потому не страшитесь. Щит Света покроет на всех передвижениях». Главное, храните спокойствие и полное Доверие к Воле Ведущей. Последнее письмо от Бориса было от конца октября. У него все было благополучно, и даже он оявился на некотором повышении оклада и разгрузке от чрезмерной работы. Но почта за последние два месяца не так исправна, и некоторые письма стали пропадать. Не дошли и два письма, а может быть, и больше из Бразилии.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пишете, как радостно, торжественно празднуется у Вас Рождество. У нас здесь, конечно, только миссионеры празднуют в своем кругу.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прекрасно соблюдение великих Памятных Дней! Они так подымают дух и укрепляют в нас желание принести все силы наши на улучшение жизни вокруг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тоже празднуем в своей семье и вместо елки украшаем можжевельник. Красиво горят огоньки в густой листве, и мои девушки заворачивают подарки в цветную бумагу и как дети радуются, раскрывая пакеты, присланные моим сыном и его женой, также и от друзей. Любуясь нашими огоньками, будем думать о Вас, родная. Будем посылать Вам лучшие мысли и пожелания к новому году. Много перемен принесет конец года, судя по всем предсказаниям. Переустройство мира еще далеко не закончилось и, можно сказать – только еще начинается.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Щит Света над всеми познавшими Его. Потому родная, доверьтесь Руке Водящей, и все сложится как можно лучше. Иногда длинный путь становится самым кратким.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принимайте все как можно спокойнее. Все делается так, как нужно, ничем не устрашайтесь. Вы знаете о великом будущем нашего человечества, и это должно окрылять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хотели бы начать новую работу по переводу нужных книг. Очень одобряю это желание. Мне кажется, что было бы полезно перевести «Теософический Глоссарий» Е.П. Блаватской.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перевод второй книги «Озарение», выходит на днях четвертое издание «Агни Йоги» с добавлением индекса. Также весною приступают к изданию первого тома моих писем в английском переводе. Многие члены готовят индексы к переведенным книгам. Как важно иметь такой индекс и ко всем русским оригиналам; но и это будет сделано. Ведь Книги Учения распространяются по всему миру и несут радость и мощь духу. Все книги оявлены любовью и для любви, и потому они так отвечают ищущим сердцам.</w:t>
      </w:r>
    </w:p>
    <w:p w:rsidR="00273A62" w:rsidRPr="00EB3BF5" w:rsidRDefault="00273A62" w:rsidP="00013CAA">
      <w:pPr>
        <w:rPr>
          <w:noProof/>
        </w:rPr>
      </w:pPr>
    </w:p>
    <w:p w:rsidR="00273A62" w:rsidRPr="00EB3BF5" w:rsidRDefault="00273A62" w:rsidP="00914CEC">
      <w:pPr>
        <w:pStyle w:val="a"/>
      </w:pPr>
      <w:bookmarkStart w:id="588" w:name="_Toc242177167"/>
      <w:r w:rsidRPr="00EB3BF5">
        <w:t>195</w:t>
      </w:r>
      <w:bookmarkEnd w:id="588"/>
    </w:p>
    <w:p w:rsidR="00273A62" w:rsidRPr="00EB3BF5" w:rsidRDefault="00273A62" w:rsidP="00914CEC">
      <w:pPr>
        <w:pStyle w:val="a0"/>
        <w:ind w:firstLine="0"/>
      </w:pPr>
      <w:bookmarkStart w:id="589" w:name="_Toc242177168"/>
      <w:r w:rsidRPr="00EB3BF5">
        <w:t>Е.И.Рерих – Б.Боллингу</w:t>
      </w:r>
      <w:r w:rsidRPr="00EB3BF5">
        <w:rPr>
          <w:rStyle w:val="FootnoteReference"/>
          <w:b w:val="0"/>
        </w:rPr>
        <w:footnoteReference w:id="356"/>
      </w:r>
      <w:bookmarkEnd w:id="589"/>
    </w:p>
    <w:p w:rsidR="00273A62" w:rsidRPr="00EB3BF5" w:rsidRDefault="00273A62" w:rsidP="00914CEC">
      <w:pPr>
        <w:pStyle w:val="Date"/>
        <w:spacing w:after="0"/>
        <w:ind w:firstLine="0"/>
      </w:pPr>
      <w:bookmarkStart w:id="590" w:name="_Toc242177169"/>
      <w:r w:rsidRPr="00EB3BF5">
        <w:t>24 декабря 1953 г.</w:t>
      </w:r>
      <w:bookmarkEnd w:id="590"/>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Калимпонг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получила второе письмо от д-ра Фогеля с хорошими известиями о Вас. Он пишет, что Вам намного лучше</w:t>
      </w:r>
      <w:r w:rsidRPr="00EB3BF5">
        <w:rPr>
          <w:rStyle w:val="FootnoteReference"/>
          <w:rFonts w:ascii="Times New Roman CYR" w:hAnsi="Times New Roman CYR" w:cs="Times New Roman CYR"/>
          <w:noProof/>
        </w:rPr>
        <w:footnoteReference w:id="357"/>
      </w:r>
      <w:r w:rsidRPr="00EB3BF5">
        <w:rPr>
          <w:rFonts w:ascii="Times New Roman CYR" w:hAnsi="Times New Roman CYR" w:cs="Times New Roman CYR"/>
          <w:noProof/>
        </w:rPr>
        <w:t>, и полностью уверен, что теперь Вы можете употреблять молочные продукты без каких бы то ни было нежелательных последствий</w:t>
      </w:r>
      <w:r w:rsidRPr="00EB3BF5">
        <w:rPr>
          <w:rStyle w:val="FootnoteReference"/>
          <w:rFonts w:ascii="Times New Roman CYR" w:hAnsi="Times New Roman CYR" w:cs="Times New Roman CYR"/>
          <w:noProof/>
        </w:rPr>
        <w:footnoteReference w:id="358"/>
      </w:r>
      <w:r w:rsidRPr="00EB3BF5">
        <w:rPr>
          <w:rFonts w:ascii="Times New Roman CYR" w:hAnsi="Times New Roman CYR" w:cs="Times New Roman CYR"/>
          <w:noProof/>
        </w:rPr>
        <w:t>. Очень рада слышать это. Вам, наверное, будет интересно узнать, что мне было Сказано, что Вы отравились излишней радиоактивностью в атмосфере, окружающей некоторые районы Соединенных Штатов. Вы соприкоснулись с этой отравленной атмосферой во время Ваших разъездов по стране. Давид не знал об этом, но он прописал Вам лучшее лекарство – литиум ситрик, который считается лучшим очистителем крови. Так, отрава была выведена из Вашего организма, и теперь Вы вне опасности и можете вернуть себе прекрасное здоровье после продолжительного пребывания в Швейцарии и Швеции.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раз Вас предостерегали от многочисленных поездок, но истинная опасность заключалась не только в том, что они пагубно отражались на Вашем сердце. Отравленная атмосфера очень препятствует Лучам Великих Учителей, и если Вы откажетесь от поездок в определенные районы, то избежите влияния радиации. Думаю, Вам будет интересно узнать, какие районы подвержены ее воздействию. Это все Западное побережье, начиная с Лос-Анджелеса, Калифорнии и ниже, конечно, соседние штаты тоже затронуты, Флорида также опасна. В Калифорнии возможны землетрясения. Будет мудро провести лето в Швейцарии или в Швеции, но не в Соединенных Штатах. Возможно, Вы встретите г-жу Кэмпбелл и мисс Фричи в Швейцарии. Они планируют осенью приехать в Индию повидаться со мной. Возможно, Вы тоже сможете к ним присоединиться, ибо я надеюсь к тому времени окрепнуть, как было Обещано мне.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Пожалуйста, сообщайте мне Ваши новости, буду рада услышать о Вас не только от друзей. Недавно после внимательного изучения и в большой спешке мои «Письма» были переведены на английский для публикации в США. Мой друг г-жа К. Кэмпбелл возьмет на себя расходы, связанные с этим изданием, ибо </w:t>
      </w:r>
      <w:r w:rsidRPr="00EB3BF5">
        <w:rPr>
          <w:rFonts w:ascii="Times New Roman CYR" w:hAnsi="Times New Roman CYR" w:cs="Times New Roman CYR"/>
          <w:i/>
          <w:iCs/>
          <w:noProof/>
        </w:rPr>
        <w:t xml:space="preserve">Желание Великого Владыки – напечатать книгу как можно скорее, </w:t>
      </w:r>
      <w:r w:rsidRPr="00EB3BF5">
        <w:rPr>
          <w:rFonts w:ascii="Times New Roman CYR" w:hAnsi="Times New Roman CYR" w:cs="Times New Roman CYR"/>
          <w:noProof/>
        </w:rPr>
        <w:t xml:space="preserve">без промедления. Все наши сотрудники много потрудились, чтобы закончить рукопись к январю. </w:t>
      </w:r>
      <w:r w:rsidRPr="00EB3BF5">
        <w:rPr>
          <w:rFonts w:ascii="Times New Roman CYR" w:hAnsi="Times New Roman CYR" w:cs="Times New Roman CYR"/>
          <w:iCs/>
          <w:noProof/>
        </w:rPr>
        <w:t>Я</w:t>
      </w:r>
      <w:r w:rsidRPr="00EB3BF5">
        <w:rPr>
          <w:rFonts w:ascii="Times New Roman CYR" w:hAnsi="Times New Roman CYR" w:cs="Times New Roman CYR"/>
          <w:i/>
          <w:iCs/>
          <w:noProof/>
        </w:rPr>
        <w:t xml:space="preserve"> </w:t>
      </w:r>
      <w:r w:rsidRPr="00EB3BF5">
        <w:rPr>
          <w:rFonts w:ascii="Times New Roman CYR" w:hAnsi="Times New Roman CYR" w:cs="Times New Roman CYR"/>
          <w:noProof/>
        </w:rPr>
        <w:t xml:space="preserve">должна буду отправить рукопись в США в январе, чтобы книга вышла </w:t>
      </w:r>
      <w:r w:rsidRPr="00EB3BF5">
        <w:rPr>
          <w:rFonts w:ascii="Times New Roman CYR" w:hAnsi="Times New Roman CYR" w:cs="Times New Roman CYR"/>
          <w:i/>
          <w:iCs/>
          <w:noProof/>
        </w:rPr>
        <w:t xml:space="preserve">летом. </w:t>
      </w:r>
      <w:r w:rsidRPr="00EB3BF5">
        <w:rPr>
          <w:rFonts w:ascii="Times New Roman CYR" w:hAnsi="Times New Roman CYR" w:cs="Times New Roman CYR"/>
          <w:noProof/>
        </w:rPr>
        <w:t xml:space="preserve">Боюсь, что затраты будут выше, чем на другие наши книги, поэтому я буду очень признательна Вам, если Вы, мой дорогой Друг, также внесете свою лепту в это издание, о котором я никогда и не помышляла, но желание Владыки – напечатать его </w:t>
      </w:r>
      <w:r w:rsidRPr="00EB3BF5">
        <w:rPr>
          <w:rFonts w:ascii="Times New Roman CYR" w:hAnsi="Times New Roman CYR" w:cs="Times New Roman CYR"/>
          <w:i/>
          <w:iCs/>
          <w:noProof/>
        </w:rPr>
        <w:t xml:space="preserve">сейчас, </w:t>
      </w:r>
      <w:r w:rsidRPr="00EB3BF5">
        <w:rPr>
          <w:rFonts w:ascii="Times New Roman CYR" w:hAnsi="Times New Roman CYR" w:cs="Times New Roman CYR"/>
          <w:noProof/>
        </w:rPr>
        <w:t xml:space="preserve">и мы должны выполнить Его волю. Конечно, ожидается некоторая прибыль, и ее можно будет отдать в распоряжение пожертвовавших на это издание. Так, дорогой Друг, мне большое облегчение – знать, что я не слишком перегружаю моих друзей, которые так самоотверженно трудятся, чтобы помочь мне. Мне бы хотелось, чтобы Вы встретились с моим другом, Валентиной Дутко, переводчицей «Писем». Она душевный и очень интересный человек. Сейчас она живет в Дублине, ее муж работает в Американском посольстве. Считаю ее своей духовной дочерью. Она осилила весь этот самоотверженный труд переводчицы с помощью своих английских друзей. Кто знает, возможно, Вы сможете приехать в Дублин и повидаться с нею. Она будет рада встретиться с Вами, ей нравится общаться с людьми, </w:t>
      </w:r>
      <w:r w:rsidRPr="00EB3BF5">
        <w:rPr>
          <w:rFonts w:ascii="Times New Roman CYR" w:hAnsi="Times New Roman CYR" w:cs="Times New Roman CYR"/>
          <w:i/>
          <w:iCs/>
          <w:noProof/>
        </w:rPr>
        <w:t xml:space="preserve">особенно одаренными духовно. </w:t>
      </w:r>
      <w:r w:rsidRPr="00EB3BF5">
        <w:rPr>
          <w:rFonts w:ascii="Times New Roman CYR" w:hAnsi="Times New Roman CYR" w:cs="Times New Roman CYR"/>
          <w:noProof/>
        </w:rPr>
        <w:t xml:space="preserve">Сама она – настоящий магнит, люди тянутся к ней, ибо она очень даровитая натура и </w:t>
      </w:r>
      <w:r w:rsidRPr="00EB3BF5">
        <w:rPr>
          <w:rFonts w:ascii="Times New Roman CYR" w:hAnsi="Times New Roman CYR" w:cs="Times New Roman CYR"/>
          <w:i/>
          <w:iCs/>
          <w:noProof/>
        </w:rPr>
        <w:t xml:space="preserve">любит </w:t>
      </w:r>
      <w:r w:rsidRPr="00EB3BF5">
        <w:rPr>
          <w:rFonts w:ascii="Times New Roman CYR" w:hAnsi="Times New Roman CYR" w:cs="Times New Roman CYR"/>
          <w:noProof/>
        </w:rPr>
        <w:t>людей, любит Красоту и превыше всего – Учение.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Рада слышать, что Вы совершенно выздоровели. Не спешите возвращаться в США. Великий Владыка шлет Вам свое благословение в Вашем путешествии. Шлю Вам самые лучшие пожелания.</w:t>
      </w:r>
    </w:p>
    <w:p w:rsidR="00273A62" w:rsidRPr="00EB3BF5" w:rsidRDefault="00273A62" w:rsidP="00013CAA">
      <w:pPr>
        <w:rPr>
          <w:noProof/>
        </w:rPr>
      </w:pPr>
    </w:p>
    <w:p w:rsidR="00273A62" w:rsidRPr="00EB3BF5" w:rsidRDefault="00273A62" w:rsidP="00914CEC">
      <w:pPr>
        <w:pStyle w:val="a"/>
      </w:pPr>
      <w:bookmarkStart w:id="591" w:name="_Toc242177170"/>
      <w:r w:rsidRPr="00EB3BF5">
        <w:t>196</w:t>
      </w:r>
      <w:bookmarkEnd w:id="591"/>
    </w:p>
    <w:p w:rsidR="00273A62" w:rsidRPr="00EB3BF5" w:rsidRDefault="00273A62" w:rsidP="00914CEC">
      <w:pPr>
        <w:pStyle w:val="a0"/>
        <w:ind w:firstLine="0"/>
      </w:pPr>
      <w:bookmarkStart w:id="592" w:name="_Toc242177171"/>
      <w:r w:rsidRPr="00EB3BF5">
        <w:t>Е.И.Рерих – З.Г.Фосдик и Д.Фосдику</w:t>
      </w:r>
      <w:bookmarkEnd w:id="592"/>
    </w:p>
    <w:p w:rsidR="00273A62" w:rsidRPr="00EB3BF5" w:rsidRDefault="00273A62" w:rsidP="00914CEC">
      <w:pPr>
        <w:pStyle w:val="Date"/>
        <w:ind w:firstLine="0"/>
      </w:pPr>
      <w:bookmarkStart w:id="593" w:name="_Toc242177172"/>
      <w:r w:rsidRPr="00EB3BF5">
        <w:t>30 декабря 1953 г.</w:t>
      </w:r>
      <w:bookmarkEnd w:id="59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давно не имею вестей от Вас. Как Ваше самочувствие? Мое последнее письмо к Вам было от 14 декабря, надеюсь, что Вы его получили. Думаю, что Зиночка изжила обиду за мои слова о сотрудницах, которые были так счастливы почуять к себе сердечное отношение со стороны Зиночки. Рада буду услышать о продолжающемся добром сотрудничестве.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Катрин и Гизелочка будут трудиться с нами и наезжать ко мне. Думаю, что она не забросит и Индию, которую она так полюбила</w:t>
      </w:r>
      <w:r w:rsidRPr="00EB3BF5">
        <w:rPr>
          <w:rStyle w:val="FootnoteReference"/>
          <w:rFonts w:ascii="Times New Roman CYR" w:hAnsi="Times New Roman CYR" w:cs="Times New Roman CYR"/>
          <w:noProof/>
        </w:rPr>
        <w:footnoteReference w:id="359"/>
      </w:r>
      <w:r w:rsidRPr="00EB3BF5">
        <w:rPr>
          <w:rFonts w:ascii="Times New Roman CYR" w:hAnsi="Times New Roman CYR" w:cs="Times New Roman CYR"/>
          <w:noProof/>
        </w:rPr>
        <w:t>. Также и моя Зиночка и Дедлей, конечно, будут продолжать свое сотрудничество со всеми нами. Но никто не будет привязан к одному месту. Будущее сотрудничество даст возможность расширить нашу деятельность. И передвижения не будут задержаны из-за недохвата в средствах. Многое облегчится. Но с возвращением Музея и началом новой деятельности в новой Америке много будет дел у Зиночки, но и возможностей гораздо больше. Не была ли Зиночка названа Стражем верным?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жду нового письма, спокойного и полного сердечного сотрудничества между моими милыми сотрудницами. Иначе книга «Писем» не уявится под лучшим знаком. А мне так хотелось бы, чтобы сотрудницы объединились в сердечном порыве, как лучше и скорей выполнить желание Владыки, чтобы книга вышла к летнему сезону. (Машинка моя сдает.)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трогательно выразила желание помочь напечатать эту книгу, нужную Владыке. Но, конечно, издание это обойдется дороже книги Учения, и мне нелегко обременять Катрин таким расходом, потому я обратилась к Боллингу, прося его внести свою лепту на это издание. Надеюсь, что письмо мое застанет его еще в Мичигане. Может быть, и Уид немного поможет. Я ему не писала, ибо не знаю его настроений. Мое письмо к Боллингу должно дойти не позже второго либо третьего января, но, конечно, праздничная почта очень задерживается.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рада, что Владыка доволен переводом и страстно торопит меня с изданием. Целыми днями читаю письма, имеются пропуски, и приходится восполнять. Но, конечно, только самые значительные.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Пришлось Катрин просить послать чек на сто долларов сотрудникам Валентины. Все они занятые и нуждающиеся люди. Радостно было прочесть в письме Валентины, как кстати подошли эти деньги. Они нуждались именно в этой сумме, и она не могла ссудить им в таком размере.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Зиночка и Дедлей не тревожатся больше за свое нездоровье и понимают, что без недомоганий нельзя переустроить и утончить наш организм. Главное, не следует опасаться каких-то заболеваний. Хранить только спокойствие, быть осторожными в отношении простуды и не допускать резких движений. Принимать Лучи Владыки в разное время и при разных условиях не так-то легко. Нужно большое внутреннее равновесие, лишенное всяких раздражений, обид и т.д.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объединитесь в любовном сотрудничестве и много преуспеете. Буду писать Катрин, но, конечно, не скажу, не обмолвлюсь об обиде, но напомню ей, что Вы будете рады помочь ей советом в этой работе. Мне хотелось бы, чтобы издание напоминало издание рижское. Тоже разделение на три части с той только разницей, что необходимо нумеровать письма. Причем каждая часть должна начаться с первого номера. Так, в первой части будут 39 писем, во второй – 42 и в третьей – 27, всего 108 писем. Но во второй части по недосмотру два письма были соединены в одно. Но я разделила его и оставила тот же номер, только с добавлением a) и b), чтобы не изменять нумерацию.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Оглавление будет кратким, по частям и номерам писем. Так как письма эти мои, не Учение, то я не слишком педантично настаивала на переводе. Но в общем перевод мне очень нравится. Валентина выполнила жертвенный труд. Владыка очень помогал в этом ей, посылая знаки внимания.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Она уже принялась за второй том, но, конечно, второй будет напечатан не раньше как через три-четыре года. Много событий и обстоятельств все изменят.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побывал в Дели в связи с Буддийским центром, с основанием его в наших местах. Встретил всюду самый радушный прием и обещания помочь осуществлению необходимого культурного начинания именно в наших краях, как прилегающих к Источнику. Но, конечно, пройдет некоторое время до настоящего тут основания и начала деятельности. Пожалуй, и мы успеем собраться в дальнейший путь. Здесь время не считают. Ценность времени здесь не имеет того значения, которое оно имеет на Западе. Но все же какое-то шевеление заметно в этом направлении со стороны власть имеющих. Необходимо приобщить молодежь к более культурным начинаниям, нежели посещение кинематографа и отвратительный футбольный спорт.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Машинка совсем отказывается работать. Машинка швейцарского изделия, очень удобная, но, увы, непрочная. Всего два года как я работаю с ней, и уже много дефектов.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получила страницы «Братства», но еще не прочла их. Столько у меня писем, нуждающихся ответа, и моя работа очень страдает от этого. Стыдно мне, что не удосужилась написать милой Елизавете Микер. Но эти английские письма меня очень удручают, не люблю коряво писать.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Трудитесь согласно без всяких обид. Вы трудитесь во Имя нашего Великого Владыки, и в трудах этих вся наша радость, все наши достижения. И не нам мерить, кто сколько преуспел и заслужил &lt;...&gt;</w:t>
      </w:r>
      <w:r w:rsidRPr="00EB3BF5">
        <w:rPr>
          <w:rStyle w:val="FootnoteReference"/>
          <w:rFonts w:ascii="Times New Roman CYR" w:hAnsi="Times New Roman CYR" w:cs="Times New Roman CYR"/>
          <w:noProof/>
        </w:rPr>
        <w:footnoteReference w:id="360"/>
      </w:r>
    </w:p>
    <w:p w:rsidR="00273A62" w:rsidRPr="00EB3BF5" w:rsidRDefault="00273A62" w:rsidP="00013CAA">
      <w:pPr>
        <w:rPr>
          <w:noProof/>
        </w:rPr>
      </w:pPr>
    </w:p>
    <w:p w:rsidR="00273A62" w:rsidRPr="00EB3BF5" w:rsidRDefault="00273A62" w:rsidP="00914CEC">
      <w:pPr>
        <w:pStyle w:val="a"/>
      </w:pPr>
      <w:bookmarkStart w:id="594" w:name="_Toc242177173"/>
      <w:r w:rsidRPr="00EB3BF5">
        <w:t>197</w:t>
      </w:r>
      <w:bookmarkEnd w:id="594"/>
    </w:p>
    <w:p w:rsidR="00273A62" w:rsidRPr="00EB3BF5" w:rsidRDefault="00273A62" w:rsidP="00914CEC">
      <w:pPr>
        <w:pStyle w:val="a0"/>
        <w:ind w:firstLine="0"/>
      </w:pPr>
      <w:bookmarkStart w:id="595" w:name="_Toc242177174"/>
      <w:r w:rsidRPr="00EB3BF5">
        <w:t>Е.И.Рерих – К.Кэмпбелл и Г.И.Фричи</w:t>
      </w:r>
      <w:r w:rsidRPr="00EB3BF5">
        <w:rPr>
          <w:rStyle w:val="FootnoteReference"/>
          <w:b w:val="0"/>
        </w:rPr>
        <w:footnoteReference w:id="361"/>
      </w:r>
      <w:bookmarkEnd w:id="595"/>
    </w:p>
    <w:p w:rsidR="00273A62" w:rsidRPr="00EB3BF5" w:rsidRDefault="00273A62" w:rsidP="00914CEC">
      <w:pPr>
        <w:pStyle w:val="Date"/>
        <w:ind w:firstLine="0"/>
      </w:pPr>
      <w:bookmarkStart w:id="596" w:name="_Toc242177175"/>
      <w:r w:rsidRPr="00EB3BF5">
        <w:t>3 января 1954 г.</w:t>
      </w:r>
      <w:bookmarkEnd w:id="596"/>
    </w:p>
    <w:p w:rsidR="00273A62" w:rsidRPr="00EB3BF5" w:rsidRDefault="00273A62" w:rsidP="00013CAA">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самые любимые дочери, Катрин и Гизелочка. Я была счастлива получить Ваши письма от 15 и 23 декабря. Спасибо Вам, родные, от всего сердца за посылку чека г-же В. Дутко – она пишет, как рада она была получить эти деньги для своих сотрудников, они очень нуждались именно в этой сумме (а она не могла ссудить им в таком размере). Она помогает им время от времени, но тогда она не могла выделить им такую сумму. Г-жа Дутко очень протестовала против посылки этих денег и спорила со мной несколько месяцев. Но я знала, как тяжко им приходилось, и была уверена, что Вам будет приятно отблагодарить их за их старания – все они много потрудились и без всякого вознаграждения, ибо они знали, что выполняют желание Великого Учителя.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Мои любимые, Вы не должны посылать чеки ни мне, ни Буддийскому Центру, который еще не открылся. </w:t>
      </w:r>
      <w:r w:rsidRPr="00EB3BF5">
        <w:rPr>
          <w:rFonts w:ascii="Times New Roman CYR" w:hAnsi="Times New Roman CYR" w:cs="Times New Roman CYR"/>
          <w:i/>
          <w:iCs/>
          <w:noProof/>
        </w:rPr>
        <w:t xml:space="preserve">Только после </w:t>
      </w:r>
      <w:r w:rsidRPr="00EB3BF5">
        <w:rPr>
          <w:rFonts w:ascii="Times New Roman CYR" w:hAnsi="Times New Roman CYR" w:cs="Times New Roman CYR"/>
          <w:noProof/>
        </w:rPr>
        <w:t>января мы узнаем, где он будет размещаться. Вы балуете меня, любимые, но я должна сознаться, что обеспокоена сейчас затратами на издание «Писем», справимся ли мы? Я знаю, что Великий Владыка желает, чтобы это было сделано по мере возможностей, но в начале это может быть трудно. Будет лучше организовать издание под грифом Общества Агни Йоги, так можно будет получить какой-то кредит от печатника. Кроме того, Желание Великого Учителя – чтобы издание было под Его Знаками. Я написала письмо нашему другу Боллингу с просьбой внести свою лепту на это издание. Я сообщила ему, что Вы взяли на себя все расходы по этому изданию и мне было крайне неловко обременять моих друзей этой книгой, даже несмотря на то, что это было Желание Владыки. Сейчас он, должно быть, уже получил мое письмо. Я отправила его 24 декабря. Посмотрим, что он ответит.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 не писала Уиду, ибо последнее время ничего не слышала ни о нем, ни от него. Предоставляю это Зине – выяснить, будет ли он помогать или нет. Мои любимые, Вы не должны так меня баловать. Святослав посылает мне регулярно определенную сумму, и благодаря путешествию Юрия моя коричневая сумочка не пустеет. Я была очень счастлива получить карточку Гизелочки, она действительно очень милая и очень мне понравилась, но где же Катрин? Хотелось бы иметь больше моментальных снимков – когда Вы не пишете, я люблю иметь рядом Ваши </w:t>
      </w:r>
      <w:r w:rsidRPr="00EB3BF5">
        <w:rPr>
          <w:rFonts w:ascii="Times New Roman CYR" w:hAnsi="Times New Roman CYR" w:cs="Times New Roman CYR"/>
          <w:i/>
          <w:iCs/>
          <w:noProof/>
        </w:rPr>
        <w:t>фотографии.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нужна Ваша любовь, мне нужно тепло Ваших сердец. Родные, любите меня, ибо я живу только ради Великого Плана Владыки и благополучия и счастья моих дочерей и сотрудников в этой великой задаче.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Начала чувствовать себя сильнее, но в течение последней недели декабря испытала несколько новых напряжений в моем организме и в первый день нового года должна была оставаться в постели с ужасной головной болью и удушьем и болью в правой части груди. Мне было Сказано дважды принять мускус вместе с содой и валерианом, и это принесло мне некоторое облегчение, и на следующий день я почувствовала себя новым человеком. Но сегодня боли вернулись, они посещают меня ночью, хотя и не такие сильные, так что я могу написать Вам небольшое письмо и сообщить, что Великий Учитель передает Вам: «Скажи Моей Эльзе, что Я благодарен ей, и повторяю: она должна спокойно встретить новый поток событий и знать, что она под Моим Щитом, который </w:t>
      </w:r>
      <w:r w:rsidRPr="00EB3BF5">
        <w:rPr>
          <w:rFonts w:ascii="Times New Roman CYR" w:hAnsi="Times New Roman CYR" w:cs="Times New Roman CYR"/>
          <w:i/>
          <w:iCs/>
          <w:noProof/>
        </w:rPr>
        <w:t xml:space="preserve">нерушим, </w:t>
      </w:r>
      <w:r w:rsidRPr="00EB3BF5">
        <w:rPr>
          <w:rFonts w:ascii="Times New Roman CYR" w:hAnsi="Times New Roman CYR" w:cs="Times New Roman CYR"/>
          <w:noProof/>
        </w:rPr>
        <w:t xml:space="preserve">если в сердце живет любовь, которая </w:t>
      </w:r>
      <w:r w:rsidRPr="00EB3BF5">
        <w:rPr>
          <w:rFonts w:ascii="Times New Roman CYR" w:hAnsi="Times New Roman CYR" w:cs="Times New Roman CYR"/>
          <w:i/>
          <w:iCs/>
          <w:noProof/>
        </w:rPr>
        <w:t xml:space="preserve">не сомневается </w:t>
      </w:r>
      <w:r w:rsidRPr="00EB3BF5">
        <w:rPr>
          <w:rFonts w:ascii="Times New Roman CYR" w:hAnsi="Times New Roman CYR" w:cs="Times New Roman CYR"/>
          <w:noProof/>
        </w:rPr>
        <w:t>и не отступает перед трудностями». Я счастлива узнать, что Вы будете сильными до конца и что я смогу работать с Вами, мои дочери. После того как я закончу это письмо, постараюсь немного отдохнуть – целыми днями просматриваю переводы писем и очень устаю.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любимые, что Зина поможет Вам, если выявятся какие-либо неточности перевода или трудные места, но, любимые, я не хочу быть слишком педантичной. У Зины есть опыт, и она легко может обнаружить некоторые недочеты, которые ускользнули от моего внимания. Так, любимые, трудитесь в гармонии. Конечно же, мне будет очень грустно, если какие-либо трения возникнут между Вами и Зиной. Она очень обидчивая и потому не может сходиться с людьми слишком близко, но в то же время она остро чувствует каждую выказанную по отношению к ней доброту. А Вы, любимые, знаете, как показать Вашу любовь к Великому Владыке. Так, любимые, лучше уступить, чем настаивать на каких-то несущественных словах или вопросах. Пожалуйста, поговорите с ней по сердцу, она сильно изменилась и оценит Ваше доброе отношение и симпатию.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мои запасы пополнились, недавно получила еще две упаковки – одну с шестью толстыми тетрадями и другую, вскрытую, с пятью. Таким образом, если я получу все посланные Вами тетради, мне хватит их на весь год. Поэтому, родные, не посылайте мне больше ничего. Пока я не получала календарей, о которых Вы пишете. Календарь – важный предмет на моем рабочем столе.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Недавно я получила несколько писем от Дэвида о Боллинге, а также о его делах – возможно, он держит Вас в курсе. Написала ему, чтобы он попросил у Вас почитать Ваши записи о нервных узлах и железах. Он </w:t>
      </w:r>
      <w:r w:rsidRPr="00EB3BF5">
        <w:rPr>
          <w:rFonts w:ascii="Times New Roman CYR" w:hAnsi="Times New Roman CYR" w:cs="Times New Roman CYR"/>
          <w:i/>
          <w:iCs/>
          <w:noProof/>
        </w:rPr>
        <w:t xml:space="preserve">может </w:t>
      </w:r>
      <w:r w:rsidRPr="00EB3BF5">
        <w:rPr>
          <w:rFonts w:ascii="Times New Roman CYR" w:hAnsi="Times New Roman CYR" w:cs="Times New Roman CYR"/>
          <w:noProof/>
        </w:rPr>
        <w:t xml:space="preserve">почерпнуть оттуда некоторые намеки, если хочет изучать этот предмет </w:t>
      </w:r>
      <w:r w:rsidRPr="00EB3BF5">
        <w:rPr>
          <w:rFonts w:ascii="Times New Roman CYR" w:hAnsi="Times New Roman CYR" w:cs="Times New Roman CYR"/>
          <w:i/>
          <w:iCs/>
          <w:noProof/>
        </w:rPr>
        <w:t>серьезно.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мои любимые дочери, перед Вами новый этап, и, Вы скоро почувствуете начало этого нового потока событий. Все будет много лучше, чем мы можем себе представить, и даже большой катаклизм не погубит нашу планету, как могло быть несколько лет назад.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Мои боли усиливаются, нужно принять вторую дозу мускуса.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мои дочери, и хочу, чтобы Вы были рядом, но Мудрость Владыки уготовила лучшее время и лучшие следствия для всего. Так, запаситесь терпением и дайте Вашему организму время пройти предварительные этапы открытия центров, которое произойдет после Вашего второго приезда и контакта с необходимой Атмосферой и моей аурой. Я люблю Вас, родные, имейте веру и мужество.</w:t>
      </w:r>
    </w:p>
    <w:p w:rsidR="00273A62" w:rsidRPr="00EB3BF5" w:rsidRDefault="00273A62" w:rsidP="00013CAA">
      <w:pPr>
        <w:rPr>
          <w:noProof/>
        </w:rPr>
      </w:pPr>
    </w:p>
    <w:p w:rsidR="00273A62" w:rsidRPr="00EB3BF5" w:rsidRDefault="00273A62" w:rsidP="00914CEC">
      <w:pPr>
        <w:pStyle w:val="a"/>
      </w:pPr>
      <w:bookmarkStart w:id="597" w:name="_Toc242177176"/>
      <w:r w:rsidRPr="00EB3BF5">
        <w:t>198</w:t>
      </w:r>
      <w:bookmarkEnd w:id="597"/>
    </w:p>
    <w:p w:rsidR="00273A62" w:rsidRPr="00EB3BF5" w:rsidRDefault="00273A62" w:rsidP="00914CEC">
      <w:pPr>
        <w:pStyle w:val="a0"/>
        <w:ind w:firstLine="0"/>
      </w:pPr>
      <w:bookmarkStart w:id="598" w:name="_Toc242177177"/>
      <w:r w:rsidRPr="00EB3BF5">
        <w:t>Е.И.Рерих – К.Кэмпбелл и Г.И.Фричи</w:t>
      </w:r>
      <w:r w:rsidRPr="00EB3BF5">
        <w:rPr>
          <w:rStyle w:val="FootnoteReference"/>
          <w:b w:val="0"/>
        </w:rPr>
        <w:footnoteReference w:id="362"/>
      </w:r>
      <w:bookmarkEnd w:id="598"/>
    </w:p>
    <w:p w:rsidR="00273A62" w:rsidRPr="00EB3BF5" w:rsidRDefault="00273A62" w:rsidP="00914CEC">
      <w:pPr>
        <w:pStyle w:val="Date"/>
        <w:ind w:firstLine="0"/>
      </w:pPr>
      <w:bookmarkStart w:id="599" w:name="_Toc242177178"/>
      <w:r w:rsidRPr="00EB3BF5">
        <w:t>8 января 1954 г.</w:t>
      </w:r>
      <w:bookmarkEnd w:id="59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Любимые Катрин и Гизелочка, в большой спешке я отправила сегодня вторую посылку с «Письмами». Надеюсь, Вы получили первую с 39 письмами – всю </w:t>
      </w:r>
      <w:r w:rsidRPr="00EB3BF5">
        <w:rPr>
          <w:rFonts w:ascii="Times New Roman CYR" w:hAnsi="Times New Roman CYR" w:cs="Times New Roman CYR"/>
          <w:i/>
          <w:iCs/>
          <w:noProof/>
        </w:rPr>
        <w:t xml:space="preserve">первую часть. </w:t>
      </w:r>
      <w:r w:rsidRPr="00EB3BF5">
        <w:rPr>
          <w:rFonts w:ascii="Times New Roman CYR" w:hAnsi="Times New Roman CYR" w:cs="Times New Roman CYR"/>
          <w:noProof/>
        </w:rPr>
        <w:t>Сегодня я посылаю 20 писем из второй части. Вы найдете два письма под номером 19 – 19a и 19b. Пожалуйста, оставьте их как есть. В русском издании они были по ошибке объединены. Я разделила их, но решила оставить под номером 19, чтобы не смущать читателей.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два пакета, и у Вас будет вся книга. Думаю, мы должны указать имя переводчика. Спрошу у г-жи Дутко, как это сделать. Она всегда подписывается – г-жа Вэлли Дутко, тогда как я предпочитаю – г-жа В.Л. Дутко.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Относительно моего портрета – я не слишком стремлюсь, чтобы его помещали в книге. </w:t>
      </w:r>
      <w:r w:rsidRPr="00EB3BF5">
        <w:rPr>
          <w:rFonts w:ascii="Times New Roman CYR" w:hAnsi="Times New Roman CYR" w:cs="Times New Roman CYR"/>
          <w:i/>
          <w:iCs/>
          <w:noProof/>
        </w:rPr>
        <w:t xml:space="preserve">Лучше </w:t>
      </w:r>
      <w:r w:rsidRPr="00EB3BF5">
        <w:rPr>
          <w:rFonts w:ascii="Times New Roman CYR" w:hAnsi="Times New Roman CYR" w:cs="Times New Roman CYR"/>
          <w:noProof/>
        </w:rPr>
        <w:t>печатать без него.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наш друг Боллинг получил мое письмо от 24 декабря. Я крайне обеспокоена, выдержим ли мы все расходы – мне бы не хотелось Вас перегружать!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Постараюсь отправить последнюю посылку не позднее 20 января. Перевод второй части </w:t>
      </w:r>
      <w:r w:rsidRPr="00EB3BF5">
        <w:rPr>
          <w:rFonts w:ascii="Times New Roman CYR" w:hAnsi="Times New Roman CYR" w:cs="Times New Roman CYR"/>
          <w:i/>
          <w:iCs/>
          <w:noProof/>
        </w:rPr>
        <w:t xml:space="preserve">намного лучше. </w:t>
      </w:r>
      <w:r w:rsidRPr="00EB3BF5">
        <w:rPr>
          <w:rFonts w:ascii="Times New Roman CYR" w:hAnsi="Times New Roman CYR" w:cs="Times New Roman CYR"/>
          <w:noProof/>
        </w:rPr>
        <w:t>Надеюсь, Вы разберетесь с моими поправками и не будете учитывать их, если я не права. Иногда я даю два слова, не зная, какое лучше – Вам придется решить это.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Зина? От нее нет писем с 30 ноября. Хорошо, что г-жа Шафран покинула этот план – для ее ухода магнитные токи были неплохие.</w:t>
      </w:r>
    </w:p>
    <w:p w:rsidR="00273A62" w:rsidRPr="00EB3BF5" w:rsidRDefault="00273A62" w:rsidP="00013CAA">
      <w:pPr>
        <w:rPr>
          <w:noProof/>
        </w:rPr>
      </w:pPr>
    </w:p>
    <w:p w:rsidR="00273A62" w:rsidRPr="00EB3BF5" w:rsidRDefault="00273A62" w:rsidP="00914CEC">
      <w:pPr>
        <w:pStyle w:val="a"/>
      </w:pPr>
      <w:bookmarkStart w:id="600" w:name="_Toc242177179"/>
      <w:r w:rsidRPr="00EB3BF5">
        <w:t>199</w:t>
      </w:r>
      <w:bookmarkEnd w:id="600"/>
    </w:p>
    <w:p w:rsidR="00273A62" w:rsidRPr="00EB3BF5" w:rsidRDefault="00273A62" w:rsidP="00914CEC">
      <w:pPr>
        <w:pStyle w:val="a0"/>
        <w:ind w:firstLine="0"/>
      </w:pPr>
      <w:bookmarkStart w:id="601" w:name="_Toc242177180"/>
      <w:r w:rsidRPr="00EB3BF5">
        <w:t>Е.И.Рерих – С.Н.Рериху и Д.Рани Рерих</w:t>
      </w:r>
      <w:bookmarkEnd w:id="601"/>
    </w:p>
    <w:p w:rsidR="00273A62" w:rsidRPr="00EB3BF5" w:rsidRDefault="00273A62" w:rsidP="00914CEC">
      <w:pPr>
        <w:pStyle w:val="Date"/>
        <w:ind w:firstLine="0"/>
      </w:pPr>
      <w:bookmarkStart w:id="602" w:name="_Toc242177181"/>
      <w:r w:rsidRPr="00EB3BF5">
        <w:t>12 января 1954 г.</w:t>
      </w:r>
      <w:bookmarkEnd w:id="60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Светуня и миленький Вузлик, пишу коротенькую записку, ибо не знаю, где Вы сейчас. У нас все благополучно, и очень ждем Вас. Спасибо еще раз за все посылки и подарки.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очень занята проверкою перевода моих «Писем», которые будут спешно изданы в Америке.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 моем далеко не блестящем знании языка работа очень трудная, но мне кажется, что переводчики справились со своей задачей не так плохо! Надеюсь на днях закончить; три пакета уже отосланы. Вероятно, Юханчик пишет тебе все наши новости.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Пишите, когда можно ожидать Вас. Очень готовимся к Вашему приезду: чистим, моем, красим и т.д., улучшаем, что можем. Приходил арфист разбивать вату в матрасах, кажется, они стали лучше. Ванная выкрашена в голубой тон, и проведена там новая электрическая лампочка, стало светло и уютно. Очень, очень ждем вас. Горы особенно красивы, но сейчас сильно похолодало, утром в комнатах 44 и 45 градусов. Запасаемся дровами, чтобы согреть нашего Вузлика.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у нас здесь пусто, тибетцев мало, и наш Незабудка еще в Калькутте и Дели. Греки возвращаются в начале февраля. Все бутанцы сейчас в Дели, вероятно, Вы их встретите там. Таши очень рассчитывает на встречу с Вами. Вероятно, ты знаешь, что Софья Михайловна Шафран перешла в иной мир после тяжкого сердечного припадка. Напиши коротенькую записочку Зине, она будет тронута вниманием.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 обнимаю Вас, мои родные, надеюсь, что скоро услышим от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013CAA">
      <w:pPr>
        <w:rPr>
          <w:noProof/>
        </w:rPr>
      </w:pPr>
    </w:p>
    <w:p w:rsidR="00273A62" w:rsidRPr="00EB3BF5" w:rsidRDefault="00273A62" w:rsidP="00914CEC">
      <w:pPr>
        <w:pStyle w:val="a"/>
      </w:pPr>
      <w:bookmarkStart w:id="603" w:name="_Toc242177182"/>
      <w:r w:rsidRPr="00EB3BF5">
        <w:t>200</w:t>
      </w:r>
      <w:bookmarkEnd w:id="603"/>
    </w:p>
    <w:p w:rsidR="00273A62" w:rsidRPr="00EB3BF5" w:rsidRDefault="00273A62" w:rsidP="00914CEC">
      <w:pPr>
        <w:pStyle w:val="a0"/>
        <w:ind w:firstLine="0"/>
      </w:pPr>
      <w:bookmarkStart w:id="604" w:name="_Toc242177183"/>
      <w:r w:rsidRPr="00EB3BF5">
        <w:t>Е.И.Рерих – В.Л.Дутко</w:t>
      </w:r>
      <w:bookmarkEnd w:id="604"/>
    </w:p>
    <w:p w:rsidR="00273A62" w:rsidRPr="00EB3BF5" w:rsidRDefault="00273A62" w:rsidP="00914CEC">
      <w:pPr>
        <w:pStyle w:val="Date"/>
        <w:ind w:firstLine="0"/>
      </w:pPr>
      <w:bookmarkStart w:id="605" w:name="_Toc242177184"/>
      <w:r w:rsidRPr="00EB3BF5">
        <w:t>13 января 1954 г.</w:t>
      </w:r>
      <w:bookmarkEnd w:id="60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спешу сообщить, что все Ваши посылки и досылки к переводу «Писем» дошли в полной исправности. Тронула меня работа Миши, милый мой сотрудник, так хотелось бы, чтобы он возмужал и развивался под Лучом Владыки и, главное, чтобы утвердился на самостоятельном суждении и не поддавался невежественным суждениям товарищей. Его чудесная мама всегда может побеседовать с ним и пояснить многое происходящее в мире лучше, нежели самомнительные и невежественные приговоры и оценка случайных встречных авторитетов. Пусть научится осторожно принимать критику о стране новой. Чтобы правильно судить о такой обширной и богатейшей во всех отношениях стране и ее способнейшем народе, нужно знать историю ее. Нужно знать, как складывалась эта громада и какие великие Духи являлись во главе ее при зарождении, образовании и развитии ее в определенную и совершенно особую Державу.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просматривала биографию и «Поучения Владимира Мономаха»</w:t>
      </w:r>
      <w:r w:rsidRPr="00EB3BF5">
        <w:rPr>
          <w:rStyle w:val="FootnoteReference"/>
          <w:rFonts w:ascii="Times New Roman CYR" w:hAnsi="Times New Roman CYR" w:cs="Times New Roman CYR"/>
          <w:noProof/>
        </w:rPr>
        <w:footnoteReference w:id="363"/>
      </w:r>
      <w:r w:rsidRPr="00EB3BF5">
        <w:rPr>
          <w:rFonts w:ascii="Times New Roman CYR" w:hAnsi="Times New Roman CYR" w:cs="Times New Roman CYR"/>
          <w:noProof/>
        </w:rPr>
        <w:t xml:space="preserve"> и всецело присоединяюсь к мнению академика А.С. Орлова, высказанному им в Введении – «Редко можно встретить в истории столь величественный и в то же время столь человечный образ, как Владимир Мономах...» Интересно припомнить, что Мономах был женат на дочери английского короля Гаральда, погибшего в усобице из-за короны с Нормандским герцогом Вильгельмом Завоевателем в битве близ Гастингса в 1067 году</w:t>
      </w:r>
      <w:r w:rsidRPr="00EB3BF5">
        <w:rPr>
          <w:rStyle w:val="FootnoteReference"/>
          <w:rFonts w:ascii="Times New Roman CYR" w:hAnsi="Times New Roman CYR" w:cs="Times New Roman CYR"/>
          <w:noProof/>
        </w:rPr>
        <w:footnoteReference w:id="364"/>
      </w:r>
      <w:r w:rsidRPr="00EB3BF5">
        <w:rPr>
          <w:rFonts w:ascii="Times New Roman CYR" w:hAnsi="Times New Roman CYR" w:cs="Times New Roman CYR"/>
          <w:noProof/>
        </w:rPr>
        <w:t>. Семья Гаральда переехала во Фландрию и затем в Данию. Дочь его Гита Гаральдовна стала супругою Владимира Мономаха. Имя Гиты стало известно в истории также из-за посвящения ей ряда поэм и писем одним из нормандских рыцарей, любовь которого была отвергнута. Она предпочла стать женою русского Великого Князя.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Читая о таких великих и мудрых строителях и законодателях, как основатель Державы Викинг Рюрик и законодатель Ярослав Мудрый и строители Владимир Мономах и Иоанн Третий, также и незабываемый, чарующий Облик Воина Александра Невского и великого Подвижника и Воспитателя духа народа русского – Преподобного Сергия Радонежского, я проникаюсь великою любовью и гордостью к народу, давшему Их нам. Такая страна, такой народ, если он не утратит огня любви к своей родине и зажжется красотою подвига, истинно, высоко вознесет родину под Знаменем Мира и Культуры Духа! Прекрасный Облик Владимира Мономаха отвлек меня от темы моего письма.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я закончила просмотр второй части и отослала ее в Америку. Сегодня сяду за прочтение третьей части и через несколько дней отошлю и ее. Так, к концу января вся книга будет переслана в Америку. Друзья собираются всячески торопить ее выход. Имя моей милой самоотверженной переводчицы поставим без сокращения – В.Л. Дутко.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Друзья думают издать ее в мягком пластическом переплете. Видели ли Вы такие и как выглядят они?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Окончание перевода и возможность печатать «Письма» называется друзьями праздником и подарком рождественским, ибо получили известие об окончании Вами самоотверженного труда в день Рождества Христова. Спасибо Вам, родная, за столь трудный подвиг, и передаю Вам и Благодарность от Великого Владыки. Книга эта очень нужна, ибо она изобилует параграфами из книг Учения, которые сейчас необходимо напомнить людям перед наступающими решительными событиями.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так люблю Учение Живой Этики и горюю иногда, что не могу посвятить себя лучшему, всестороннему изучению его, но мне нужно получать новые сведения, и это отнимает много, очень много времени. Часы проходят в приеме сведений, которые часто не могу даже записать. Надеюсь на память, но, увы, она часто не на высоте для удержания совершенно новых концепций. Тоскливо, что столько жемчужин неоценимых просыпается из-за недостатка приемника или неподходящих условий. Утешение лишь в том, что через несколько поколений человеческий аппарат настолько улучшится, что такие ценности не будут рассеиваться в пространстве, но ярко запечатлеются в новом мозговом аппарате, да и все условия космические и жизненного обихода будут способствовать лучшему выявлению таких чутких аппаратов. Прежде всего, научатся бережно относиться ко всем необычным проявлениям в организме, не будут тушить и уничтожать зачатки огней губительными вспрыскиваниями и слоновыми дозами наркотиков и прочих ядов.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Грустно сознавать, что не можем выполнить доверенное как можно лучше, а столько необыкновенного дается и совершается кругом! Мне стыдно признаться в своей слабости, но я не смогла продолжать вести каждодневный дневник, когда начала проходить через опыт разъединения трех тел по окончании огненной трансмутации всех центров. Не нашла сил записывать аккуратно все малейшие ощущения и видения, но лишь только наиболее яркие... Сейчас понимаю, как велико мое упущение и как я из-за слабости сердечной мало оправдала надежду Владыки поведать миру интереснейшие и нужнейшие наблюдения над редчайшим опытом... Но, увы, и сейчас я не исправилась и не могу записывать свои разные ощущения и явления в дневнике. Тем более что это не так-то легко, ибо многое несказуемо и нужно выработать особый язык, но я не только не обладаю писательским талантом, но, должна признаться, страшно не люблю писать. Только по приказу Владыки я начала писать и с великой неохотой. Должно быть, я слишком много писала и неудачно в моих прошлых жизнях!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Все это я пишу Вам, родная, чтобы показать Вам, родная, как </w:t>
      </w:r>
      <w:r w:rsidRPr="00EB3BF5">
        <w:rPr>
          <w:rFonts w:ascii="Times New Roman CYR" w:hAnsi="Times New Roman CYR" w:cs="Times New Roman CYR"/>
          <w:i/>
          <w:iCs/>
          <w:noProof/>
        </w:rPr>
        <w:t xml:space="preserve">важно </w:t>
      </w:r>
      <w:r w:rsidRPr="00EB3BF5">
        <w:rPr>
          <w:rFonts w:ascii="Times New Roman CYR" w:hAnsi="Times New Roman CYR" w:cs="Times New Roman CYR"/>
          <w:noProof/>
        </w:rPr>
        <w:t>записывать все Ваши переживания и не лениться, как это делала я. Мои записи были так нужны Владыке для сдвига сознания в человечестве, ибо впервые такой огненный опыт проводился среди обычной жизни без удаления от людей и лишь при некотором режиме воздержания. Но я стараюсь успокоить себя тем, что эти записи были нужны, прежде всего, для меня самой, но время для оповещения их наступит много позднее моего ухода. Сейчас они не нужны, ибо все равно даже те записи первых лет, которые имеются у меня, нельзя будет сразу обнародовать. Ну а к тому времени появятся новые космические приливы и токи, и новые йоги и йогини, которые смогут сдвинуть сознание своих современников из тупика, куда их загнало отрицание примата духа и возвеличение материи, но без ее высшего венца. Пример льда, воды и пара не входит в сознание, и деление на дух и материю, лишенную всякого признака духа, продолжается в массах. Бедно воображение, откуда же ему появиться, когда его основа отрицается и замораживается? Ну вот опять отступление и сетование на свое нерадение, вместо мужественного исправления, хотя бы на последних оставшихся мне ступенях или годах. Мне больно, страстно больно, что я так мало оправдала оявленное мне Доверие. Не следуйте моему примеру.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мы ожидаем много перемен, но знаем, что, как всегда, они благодетельны для новой страны. Давно было Сказано – «Наблюдайте шар событий, но знайте, что все совершается лишь на пользу избранной страны...» Так оно и есть. Шар катится по наклонной плоскости, и никто не может представить себе, куда он докатится. Скуден наш земной ум, и узок наш горизонт, и сердце ожесточилось и погасило огонь, возрождающий и питающий все высшие центры наши, без деятельности которых нет продвижения, нет и жизни высшей.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Нужны потрясения, нужны испытания, чтобы пробудиться от отупляющего отрицания и разлагающего лицемерия, которым обуяны даже лучшие представители человеческой семьи. Но уже заметны сверкания зарниц и просветы появляются в темных небесах.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разные совещания принесут лишь новое углубление разъединения между самими союзниками. Между прочим, забавно утверждение официального представителя одной страны, в котором он умудрился наступить одновременно на все больные мозоли, это не часто бывает, и его можно поздравить, что он отбросил всякое лицемерие и явил лик без прикрытия. Народ говорит, когда Бог кого хочет наказать, Он лишает его ума. Сейчас это происходит почти на всем пространстве нашей несчастной планеты, такой прекрасной и оявленной на таких изумительных возможностях для ярого уявления нового развития и накоплений истинного 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люди этого не видят и стремятся взорвать свой чудесный домик, не думая о последствиях и прежде всего для самих себя; им не страшно оказаться без домика и без ясного осознания своего положения бездомного обитателя среди тяжких стихийных водоворотов и в низких слоях атмосферы, зараженной ядами разложения.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Истинно, малочисленны духи, могущие выйти из водоворота стихийного и избрать новый домик, если и не лучше нашей Земли, то все же приближающийся к ней, на планете, которая скоро появится на некоторое время на нашем горизонте.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мне так хотелось бы отблагодарить Ваших сотрудников и яро не знаю лучшей благодарности, как «Оявление Внимания им Великим Владыкою и Его Обещание Помощи в трудное время», так, родная, и передайте им и Вашему милому Джо (вероятно, сокращение имени Иосифа?). Роберту напишу отдельно.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Вам, Родная, передаю Слова Великого Владыки: «Хранить полное спокойствие и не тревожиться ни за Мишу, ни за друзей и близких сотрудников, ни за зеленый Остров. Живите спокойно и не стремитесь в страну долларов. Яро уявитесь еще на один спокойный год».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Имею письмо от Зины, в котором она пишет: «Славная, светлая Валентина принялась за работу и окончила ее... Мы с нею переписываемся часто и очень сблизились...» Очень, очень радовалась такому признанию. Так важно всем работающим под Лучом Великого Владыки объединиться в сотрудничестве без насилия и навязывания, но в сердечном дружелюбии и, главное, без критики и осуждения.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Сейчас получила телеграмму от моей Катрин, что первая посылка дошла в исправности. Примусь за просмотр третьей части.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моя сотрудница, много мы с Вами трудимся сейчас на пользу страны избранной в наших тонких телах. Великий Владыка очень отмечает Вашу прекрасную работу. Магнит действует там еще сильнее, нежели на земном плане.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Передаю Вам, родная, Благословение Владыки на новый труд. Второй том можно будет издать, как только я отъеду из Индии и уявлюсь в новой стране. Яро имеете время не менее трех тут лет. Луч Владыки будет сопутствовать Вам в этом дальнейшем самоотверженном труде.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всю нежность моего сердца. Да будет Вам светло!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013CAA">
      <w:pPr>
        <w:rPr>
          <w:noProof/>
        </w:rPr>
      </w:pPr>
    </w:p>
    <w:p w:rsidR="00273A62" w:rsidRPr="00EB3BF5" w:rsidRDefault="00273A62" w:rsidP="00914CEC">
      <w:pPr>
        <w:pStyle w:val="a"/>
      </w:pPr>
      <w:bookmarkStart w:id="606" w:name="_Toc242177185"/>
      <w:r w:rsidRPr="00EB3BF5">
        <w:t>201</w:t>
      </w:r>
      <w:bookmarkEnd w:id="606"/>
    </w:p>
    <w:p w:rsidR="00273A62" w:rsidRPr="00EB3BF5" w:rsidRDefault="00273A62" w:rsidP="00914CEC">
      <w:pPr>
        <w:pStyle w:val="a0"/>
        <w:ind w:firstLine="0"/>
      </w:pPr>
      <w:bookmarkStart w:id="607" w:name="_Toc242177186"/>
      <w:r w:rsidRPr="00EB3BF5">
        <w:t>Е.И.Рерих – К.Кэмпбелл и Г.И.Фричи</w:t>
      </w:r>
      <w:r w:rsidRPr="00EB3BF5">
        <w:rPr>
          <w:rStyle w:val="FootnoteReference"/>
          <w:b w:val="0"/>
        </w:rPr>
        <w:footnoteReference w:id="365"/>
      </w:r>
      <w:bookmarkEnd w:id="607"/>
    </w:p>
    <w:p w:rsidR="00273A62" w:rsidRPr="00EB3BF5" w:rsidRDefault="00273A62" w:rsidP="00914CEC">
      <w:pPr>
        <w:pStyle w:val="Date"/>
        <w:ind w:firstLine="0"/>
      </w:pPr>
      <w:bookmarkStart w:id="608" w:name="_Toc242177187"/>
      <w:r w:rsidRPr="00EB3BF5">
        <w:t>22 января 1954 г.</w:t>
      </w:r>
      <w:bookmarkEnd w:id="60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любимые Катрин и Гизелочка, два дня назад я получила Ваше письмо от 11 января, и сегодня пришло письмо Гизелы от 5 декабря со стержнями и очень милой косынкой и посылка с четырьмя швейцарскими тетрадями и двумя Realites</w:t>
      </w:r>
      <w:r w:rsidRPr="00EB3BF5">
        <w:rPr>
          <w:rStyle w:val="FootnoteReference"/>
          <w:rFonts w:ascii="Times New Roman CYR" w:hAnsi="Times New Roman CYR" w:cs="Times New Roman CYR"/>
          <w:noProof/>
        </w:rPr>
        <w:footnoteReference w:id="366"/>
      </w:r>
      <w:r w:rsidRPr="00EB3BF5">
        <w:rPr>
          <w:rFonts w:ascii="Times New Roman CYR" w:hAnsi="Times New Roman CYR" w:cs="Times New Roman CYR"/>
          <w:noProof/>
        </w:rPr>
        <w:t xml:space="preserve"> – спасибо огромное, родные. Теперь я надолго обеспечена записными книжками!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Из Ваших писем я легко могу себе представить Ваше смущение: кажется, что ничего не происходит, но тем не менее все устремилось к новым переменам. Мне Сказано написать Вам, любимые: «Не нужно беспокоиться, ибо перемены идут. Храните невозмутимость и спокойствие. Разве вы не под моим Лучом? Моя дочь подходит к новому этапу ее кармы, и Я мощно уявлю свою Помощь». </w:t>
      </w:r>
      <w:r w:rsidRPr="00EB3BF5">
        <w:rPr>
          <w:rFonts w:ascii="Times New Roman CYR" w:hAnsi="Times New Roman CYR" w:cs="Times New Roman CYR"/>
          <w:i/>
          <w:iCs/>
          <w:noProof/>
        </w:rPr>
        <w:t xml:space="preserve">Будьте уверены, </w:t>
      </w:r>
      <w:r w:rsidRPr="00EB3BF5">
        <w:rPr>
          <w:rFonts w:ascii="Times New Roman CYR" w:hAnsi="Times New Roman CYR" w:cs="Times New Roman CYR"/>
          <w:noProof/>
        </w:rPr>
        <w:t xml:space="preserve">любимые, что Вы приедете в Индию следующей осенью, а сейчас спокойно следите за всеми событиями и их развитием, они не помешают Вашему приезду в Индию, и у Вас будет время закончить все необходимое. Также в отношении наших трудных латышей. Да, они были посланы, и Вы и Катрин дали им многое и помогли в самых тяжелых обстоятельствах, но даже помощь не может быть навязана и Вы должны предоставить им полную свободу выбирать свой путь. Так что не настаивайте на их пребывании на ферме, пусть уходят и живут своей семьей. Было Сказано, что </w:t>
      </w:r>
      <w:r w:rsidRPr="00EB3BF5">
        <w:rPr>
          <w:rFonts w:ascii="Times New Roman CYR" w:hAnsi="Times New Roman CYR" w:cs="Times New Roman CYR"/>
          <w:i/>
          <w:iCs/>
          <w:noProof/>
        </w:rPr>
        <w:t xml:space="preserve">латышам придется вернуться в их страну. Обстоятельства помогут им </w:t>
      </w:r>
      <w:r w:rsidRPr="00EB3BF5">
        <w:rPr>
          <w:rFonts w:ascii="Times New Roman CYR" w:hAnsi="Times New Roman CYR" w:cs="Times New Roman CYR"/>
          <w:noProof/>
        </w:rPr>
        <w:t>воссоединиться со своим народом в их стране. Так, проявите немного терпения, но не убеждайте их остаться ради ребенка. Они будут намного счастливее в своей стране. Так что относитесь к этому проще, как говорил наш друг Ч. Крэн. Все сложится прекрасно и неожиданно. Также и в отношении Вашего Элси: не препятствуйте ему в его желании ехать в Швейцарию, ибо ему вскоре придется отправиться в куда более далекое путешествие. Создайте ему покой и уют. Ему не так много осталось.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«Письмах». Я буду очень рада, если Гизелочка приступит к составлению индекса, но он должен быть простым и кратким. Например, возьмите какое-нибудь понятие и выпишите все страницы, где оно встречается в каждом письме. Мы должны спешить, иначе нужный срок будет упущен. Я предпочитаю мягкую обложку, у меня есть дневник с пластиковой обложкой, и мне он нравится. Обложка должна быть похожей на обложку «Аума». Кстати, не могли бы Вы прислать мне экземпляр «Аума» на английском? У меня его нет, и я не могу проверить индекс, сделанный к нему г-жой Юсуповой</w:t>
      </w:r>
      <w:r w:rsidRPr="00EB3BF5">
        <w:rPr>
          <w:rStyle w:val="FootnoteReference"/>
          <w:rFonts w:ascii="Times New Roman CYR" w:hAnsi="Times New Roman CYR" w:cs="Times New Roman CYR"/>
          <w:noProof/>
        </w:rPr>
        <w:footnoteReference w:id="367"/>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хочет, чтобы книга была издана под грифом Общества Агни Йоги и имела Его Знак на обложке, а также годы, но все эти детали лучше обсудить с Зиной. Позднее у нас будет второй том, в который войдут письма за 1935–1938 гг., но вся работа была сделана в 1929–1938 гг. Сама работа проводилась с 1928 &lt;...&gt;</w:t>
      </w:r>
      <w:r w:rsidRPr="00EB3BF5">
        <w:rPr>
          <w:rStyle w:val="FootnoteReference"/>
          <w:rFonts w:ascii="Times New Roman CYR" w:hAnsi="Times New Roman CYR" w:cs="Times New Roman CYR"/>
          <w:noProof/>
        </w:rPr>
        <w:footnoteReference w:id="368"/>
      </w:r>
      <w:r w:rsidRPr="00EB3BF5">
        <w:rPr>
          <w:rFonts w:ascii="Times New Roman CYR" w:hAnsi="Times New Roman CYR" w:cs="Times New Roman CYR"/>
          <w:noProof/>
        </w:rPr>
        <w:t xml:space="preserve"> Буду писать Зине.</w:t>
      </w:r>
    </w:p>
    <w:p w:rsidR="00273A62" w:rsidRPr="00EB3BF5" w:rsidRDefault="00273A62" w:rsidP="00013CAA">
      <w:pPr>
        <w:rPr>
          <w:noProof/>
        </w:rPr>
      </w:pPr>
    </w:p>
    <w:p w:rsidR="00273A62" w:rsidRPr="00EB3BF5" w:rsidRDefault="00273A62" w:rsidP="00914CEC">
      <w:pPr>
        <w:pStyle w:val="a"/>
      </w:pPr>
      <w:bookmarkStart w:id="609" w:name="_Toc242177188"/>
      <w:r w:rsidRPr="00EB3BF5">
        <w:t>202</w:t>
      </w:r>
      <w:bookmarkEnd w:id="609"/>
    </w:p>
    <w:p w:rsidR="00273A62" w:rsidRPr="00EB3BF5" w:rsidRDefault="00273A62" w:rsidP="00914CEC">
      <w:pPr>
        <w:pStyle w:val="a0"/>
        <w:ind w:firstLine="0"/>
      </w:pPr>
      <w:bookmarkStart w:id="610" w:name="_Toc242177189"/>
      <w:r w:rsidRPr="00EB3BF5">
        <w:t>Е.И.Рерих – Б.Н. и Н.И. Абрамовым</w:t>
      </w:r>
      <w:bookmarkEnd w:id="610"/>
    </w:p>
    <w:p w:rsidR="00273A62" w:rsidRPr="00EB3BF5" w:rsidRDefault="00273A62" w:rsidP="00914CEC">
      <w:pPr>
        <w:pStyle w:val="Date"/>
        <w:ind w:firstLine="0"/>
      </w:pPr>
      <w:bookmarkStart w:id="611" w:name="_Toc242177190"/>
      <w:r w:rsidRPr="00EB3BF5">
        <w:t>24 января 1954 г.</w:t>
      </w:r>
      <w:bookmarkEnd w:id="61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очень порадовалась Вашим письмом от 27 декабря. Два месяца не было известий от Вас. Последнее письмо было от 27 октября. Но я имела сведения от Владыки и знала, что Вы вне опасности, хотя время было трудное. Когда в сердце живет Владыка, то ничто не страшно!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можете сотрудничать с новым Китаем спокойно и на страстном дружелюбии с ними. Наша родина оявлена на дружбе с ними, и сейчас вместе поддерживают равновесие в мире. И наша чудесная Индия – мощная сотрудница в поддержании мира на Востоке и на Западе, ибо многие прислушиваются к голосу ее прекрасного Вождя, ее премьер-министра.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уявите полное спокойствие и необходимое сотрудничество с Волею Высшей и со всеми Указаниями. Сердце мое принимает и хранит присланные Вами страницы. Они войдут в книгу о Матери – так Сказано. Явите, родные, еще малое терпение, и многое прояснится. Не опасайтесь, много необоснованных страхов, но все они не страшны, когда в сердце пребывает Владыка. Любовь и вера творят чудеса.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«Каплях» Наты могу сказать, что яро они мне близки и я принимаю их всем сердцем. Пусть пишет со всем пылом сердца своего, не сомневаясь ни в чем. Очень хотела бы иметь еще несколько «Капель», ибо чую Источник их. Недомогания ее неизбежны при касании к Лучам или Высшим Вибрациям. Но ничего опасного нет, и ярые Лучи, уявляя переустройство организма, истинно, исцеляют и являют нам благо величайшее Общения сердечного. Лучи эти исцеляют попутно и остатки старых недугов. Ната – прекрасный медиатр и много пользы может принести. Также и мои Борис и Ниночка могут оявиться на полном спокойствии. Ничто не грозит Вам. Все, что происходит, совершается с ведома Великого Владыки и для вящей полезности.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ли мое длиннейшее послание от 17.XІ? Очень ждала Вашей реакции на него. Не дождавшись, послала телеграмму, чтобы показать Вам, что не имею вестей от Вас. Ответа на нее не получила, но через несколько дней пришло Ваше письмо от 27 декабря. Сейчас письма задерживались из-за праздников, но уже пора бы дойти ответу и на телеграмму в форме открытки.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это послание долетит скорей и Вы сможете ответить без промедления, хотя бы краткою вестью.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Радовалась тому, что пишете на машинке, а то мои глаза очень ослабли, но трудно иметь подходящие очки, для этого надо ехать в Калькутту, что связано с большими трудностями для меня.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жизнь Ольги облегчилась и она сможет проявить свое тут дарование во всей его силе и красоте. Посылаю ей мой самый сердечный привет и надежду, что она не даст заглохнуть своему дарованию. Пусть серьезно отнесется к развитию дарованных ей возможностей.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все письма Милы доходят, есть пробелы между номерами. Не понимаю, почему она не могла взять с собою хотя бы несколько книг Учения. Тяжесть не такая уж большая. Ведь я не могу послать ей отсюда, ибо не имею лишних книг. Но, может быть, одну или две могут послать ей друзья из Нью-Йорка. Скоро выйдет новое издание «Агни Йоги» с приложенным Индексом. Может быть, удастся послать ей одну копию. Но сколько времени берут простые письма, чтобы дойти до тех мест от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 ЕКА получаю довольно часто письма, но, конечно, далеко не такие радостные. Но она держит неугасимый огонек, и это пронесет ее через все трудности и, как говорится, – испытания. Но, может быть, такие испытания были нужны, и она научилась ценить и спокойствие своей старой квартиры, и свою там жизнь под охраною Лучей. Но, как Сказано: «Ярая оявляется на сотрудничестве со Мною, и все обернется к лучшему». Не могу понять, почему пришлось сжечь все Индексы, составленные к книгам Учения? Разве нельзя было оставить их у друзей? Это такой нужный труд! Но, увы, как всегда, «у страха глаза велики»!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закончила просмотр перевода моих «Писем» – первого тома. Отправила его в Нью-Йорк для просмотра нашими друзьями и печатания. Книга должна выйти не позже летнего сезона. Владыка очень торопит с изданием.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Ниночка должна остерегаться простуды. Указанное Вами лекарство «Кальцекс» можно принимать. Также следует ежедневно принимать валериан два раза в день от 35 до 45 капель на прием. При первом намеке на простуду хорошо пить очень теплое молоко с содою.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и любимые, крепитесь, радость впереди. Указанные вехи проносятся перед нами, и близится время всяких подвижек. Но самое важное – это знать, что страна лучшая оявится</w:t>
      </w:r>
      <w:r w:rsidRPr="00EB3BF5">
        <w:rPr>
          <w:rStyle w:val="FootnoteReference"/>
          <w:rFonts w:ascii="Times New Roman CYR" w:hAnsi="Times New Roman CYR" w:cs="Times New Roman CYR"/>
          <w:noProof/>
        </w:rPr>
        <w:footnoteReference w:id="369"/>
      </w:r>
      <w:r w:rsidRPr="00EB3BF5">
        <w:rPr>
          <w:rFonts w:ascii="Times New Roman CYR" w:hAnsi="Times New Roman CYR" w:cs="Times New Roman CYR"/>
          <w:noProof/>
        </w:rPr>
        <w:t xml:space="preserve"> победною со своими союзниками. Потому придерживайтесь всех Указаний. Еще некоторое время, и много перемен произойдет во всем мире. Итак, уявитесь на самом большом спокойствии. Не смущайтесь никакими ползущими слухами. Тихо переживите явленную полосу жизни и чуйте всю заботу, всю нежность, Вас окружающую. Я люблю Вас, родные, и шлю Вам неустанно бодрость, ласку и радость будущему. Духом и сердцем, конечно, была с Вами в трудные минуты. Кончаю мое послание утверждением Великого Владыки – «Ояви им Мою заботу о них. Тропа их лучшая ко Мне». Я люблю Вас, родные. Свет впереди!</w:t>
      </w:r>
    </w:p>
    <w:p w:rsidR="00273A62" w:rsidRPr="00EB3BF5" w:rsidRDefault="00273A62" w:rsidP="00526603">
      <w:pPr>
        <w:rPr>
          <w:noProof/>
        </w:rPr>
      </w:pPr>
    </w:p>
    <w:p w:rsidR="00273A62" w:rsidRPr="00EB3BF5" w:rsidRDefault="00273A62" w:rsidP="00914CEC">
      <w:pPr>
        <w:pStyle w:val="a"/>
      </w:pPr>
      <w:bookmarkStart w:id="612" w:name="_Toc242177191"/>
      <w:r w:rsidRPr="00EB3BF5">
        <w:t>203</w:t>
      </w:r>
      <w:bookmarkEnd w:id="612"/>
    </w:p>
    <w:p w:rsidR="00273A62" w:rsidRPr="00EB3BF5" w:rsidRDefault="00273A62" w:rsidP="00914CEC">
      <w:pPr>
        <w:pStyle w:val="a0"/>
        <w:ind w:firstLine="0"/>
      </w:pPr>
      <w:bookmarkStart w:id="613" w:name="_Toc242177192"/>
      <w:r w:rsidRPr="00EB3BF5">
        <w:t>Е.И.Рерих – С.А.Мухину</w:t>
      </w:r>
      <w:bookmarkEnd w:id="613"/>
    </w:p>
    <w:p w:rsidR="00273A62" w:rsidRPr="00EB3BF5" w:rsidRDefault="00273A62" w:rsidP="00914CEC">
      <w:pPr>
        <w:pStyle w:val="Date"/>
        <w:ind w:firstLine="0"/>
      </w:pPr>
      <w:bookmarkStart w:id="614" w:name="_Toc242177193"/>
      <w:r w:rsidRPr="00EB3BF5">
        <w:t>24 января 1954 г.</w:t>
      </w:r>
      <w:bookmarkEnd w:id="61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Глубокоуважаемый Сергей Алексеевич,</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Вам за письмо Ваше от 2 января с.г. Очень порадовали нас Ваши мысли, с которыми мы вполне согласны. Как и Вы, мы надеемся, что недоразумение, иначе мы это явление назвать не можем, о котором Вы пишете, будет изжито и искусство Николая Константиновича будет возвращено Родине, о которой он всегда мечтал и имя которой он высоко держал за всю свою многолетнюю культурную деятельность.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трудно сказать, что именно оставалось в личном архиве Н.К. Ведь дом свой мы оставили как он был, ибо не думали покидать Родину. В архиве должна была оставаться вся личная переписка Н.К. и моя до начала 1917 г., черновики статей и работ Н.К. и его эскизы. Оставались книги по искусствоведению и археологии, а главное, картины Н.К. Будем Вам весьма признательны, если поможете сохранить то, что еще можно сохранить, а также если сообщите, куда именно уйдут вещи и обстановка из квартиры Татьяны Григорьевны. Конечно, никаких затруднений семье Татьяны Григорьевны мы делать не собираемся. Хотим лишь сохранить архив, о котором писала Татьяна Григорьевна, и знать судьбу картин.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Вам также благодарны, если сообщите нам о судьбе нашего заявления. Со своей стороны, мы запросили отсюда в декабре, и нам был обещан ответ в январе, но до сих пор мы его не получили.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Вам светлого.</w:t>
      </w:r>
    </w:p>
    <w:p w:rsidR="00273A62" w:rsidRPr="00EB3BF5" w:rsidRDefault="00273A62" w:rsidP="00526603">
      <w:pPr>
        <w:rPr>
          <w:noProof/>
        </w:rPr>
      </w:pPr>
    </w:p>
    <w:p w:rsidR="00273A62" w:rsidRPr="00EB3BF5" w:rsidRDefault="00273A62" w:rsidP="00914CEC">
      <w:pPr>
        <w:pStyle w:val="a"/>
      </w:pPr>
      <w:bookmarkStart w:id="615" w:name="_Toc242177194"/>
      <w:r w:rsidRPr="00EB3BF5">
        <w:t>204</w:t>
      </w:r>
      <w:bookmarkEnd w:id="615"/>
    </w:p>
    <w:p w:rsidR="00273A62" w:rsidRPr="00EB3BF5" w:rsidRDefault="00273A62" w:rsidP="00914CEC">
      <w:pPr>
        <w:pStyle w:val="a0"/>
        <w:ind w:firstLine="0"/>
      </w:pPr>
      <w:bookmarkStart w:id="616" w:name="_Toc242177195"/>
      <w:r w:rsidRPr="00EB3BF5">
        <w:t>Е.И.Рерих – З.Г.Фосдик и Д.Фосдику</w:t>
      </w:r>
      <w:bookmarkEnd w:id="616"/>
    </w:p>
    <w:p w:rsidR="00273A62" w:rsidRPr="00EB3BF5" w:rsidRDefault="00273A62" w:rsidP="00914CEC">
      <w:pPr>
        <w:pStyle w:val="Date"/>
        <w:ind w:firstLine="0"/>
      </w:pPr>
      <w:bookmarkStart w:id="617" w:name="_Toc242177196"/>
      <w:r w:rsidRPr="00EB3BF5">
        <w:t>24 января 1954 г.</w:t>
      </w:r>
      <w:bookmarkEnd w:id="61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получила Ваши два письма от 30 декабря (второе) и от 4 января с описанием последних часов Софьи Михайловны на нашей Земле. Понимаю, родная, как Вам должно быть тоскливо из-за отсутствия близкого человека. Но, конечно, хорошо, что она ушла в сравнительно спокойное время. Я ожидала ее перехода ближе к весне, но, по-видимому, что-то ускорило ее уход.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тронуло меня, что она пожелала, чтобы ее тело было предано сожжению и без особого религиозного обряда, который выродился в никому не нужную тягость. Мир душе ее! Она старалась служить Добру и Великому Владыке и, конечно, не будет оставлена без Высшей Заботы, Охраны и Наставления. Переход под Лучом Великого Владыки – высшее благо и охрана. Она осознает многое и сможет начать сознательно готовиться к новому земному опыту и уже в лучших условиях, чем раньше. Потому не сожалейте, но радуйтесь за нее. Посылайте ей мысли Любви и лучшего устремления. Эти посылки – самая лучшая помощь духу, они позволяют ему повысить свои вибрации и вознестись в лучшую сферу.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Индекс к «Ауму», но, к сожалению, у меня нет английской копии этой книги. Очень прошу Вас, родная, прислать мне одну копию и, если можно, в мягком переплете. Мне припоминается, что Гизелочка говорила мне, что у них имеется несколько копий этой книги. Если да, то попросите Гизелочку выслать мне одну английскую копию.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Индекса к моим «Письмам», то, если возможно, сделайте его, но как можно проще, может быть, еще проще, нежели Индекс к «Ауму». Например, взять одно понятие и перечислить номера страниц и в каких письмах оно встречается, без всяких дополнений слов, с которыми стоит. Сделайте, родные, спешно, ибо не хотелось бы упустить последний срок для выхода книги. Она очень нужна к Указанному сроку, к лету. Сейчас я уже отослала последнюю часть. Надеюсь, что она дойдет так же исправно, как и первые три посылки. Сама я осталась без единой копии. Не знаю, сколь скоро Валентина сможет выслать мне обещанную копию всего манускрипта, но, конечно, пароходной почтой, что возьмет верных пять-шесть недель. Очень внимательно придется Вам, родные, просмотреть мои поправки. Ведь мое знание английского языка более чем посредственное. Думается мне, что Ваше участие в просмотре перевода необходимо, ибо ни Катрин, ни Гизела не знают русского языка и не могут судить о правильности перевода и моих поправок. Очень прошу и родного Дедлея не отказать в совете. Иногда я оставляла два слова на выбор и ставила вопросительный знак, ибо была не уверена в своей поправке. Конечно, мою корректуру трудно понять из-за отвратительного почерка, который значительно ухудшился со времени употребления всяких «Эвершарп»</w:t>
      </w:r>
      <w:r w:rsidRPr="00EB3BF5">
        <w:rPr>
          <w:rStyle w:val="FootnoteReference"/>
          <w:rFonts w:ascii="Times New Roman CYR" w:hAnsi="Times New Roman CYR" w:cs="Times New Roman CYR"/>
          <w:noProof/>
        </w:rPr>
        <w:footnoteReference w:id="370"/>
      </w:r>
      <w:r w:rsidRPr="00EB3BF5">
        <w:rPr>
          <w:rFonts w:ascii="Times New Roman CYR" w:hAnsi="Times New Roman CYR" w:cs="Times New Roman CYR"/>
          <w:noProof/>
        </w:rPr>
        <w:t>. Прошу очень извинить мою неаккуратную корректуру. Очень затруднительна была для меня эта работа, также из-за ослабленного зрения. Но в общем мне кажется, что перевод неплох. Очень буду ждать Вашего мнения. Владыка одобрял, но выражал желание, чтобы малые недочеты были просмотрены и исправлены Вами, родные, вместе с Катрин и Гизелой. Так хотелось бы, чтобы совместная работа сблизила Вас и не явилась бы поводом для новых обид и разногласий. Родные мои, главное, научимся терпимости и не будем отягощать сердца наши обидами, часто существующими лишь в нашем воображении.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письмо от Боллинга в ответ на мое обращение о помощи для издания «Писем». Он пишет: «Rest assured that everything will be done to take care of the Publication of your Letters as you want it. And I am certain I will always have the means to finance what is desired by the Great Ones. I consider your request as evidence of our closeness and am happy you asked me though I could have offered to help anyway»</w:t>
      </w:r>
      <w:r w:rsidRPr="00EB3BF5">
        <w:rPr>
          <w:rStyle w:val="FootnoteReference"/>
          <w:rFonts w:ascii="Times New Roman CYR" w:hAnsi="Times New Roman CYR" w:cs="Times New Roman CYR"/>
          <w:noProof/>
        </w:rPr>
        <w:footnoteReference w:id="371"/>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видите, пишет трогательно, с полной готовностью оказать сотрудничество. Все же тревожусь, как бы издание это не оказалось бы дороже наших книг Учения. Никогда не отяготила бы Вас таким расходом и лишним трудом, если бы не желание и Указание от Владыки. Книга эта очень нужна, так говорит Великий Владыка, и наступил последний срок для нее. Много задержек произошло, и потому сейчас нужно спешить.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Зиночка закончила одно из переустройств в своем организме, именно отрыва нерва селезенки от солнечного сплетения, и благодаря такой операции тонкое тело ее стало подвижнее на плане Надземном и Зиночка может много успешнее сотрудничать на этом плане и с Владыкой, и со мною. Также продолжайте принимать строфант по три капли в день – две утром натощак и одну на ночь. Но мускус пока прекратите.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Дедлей должен следить за своим позвоночником. Во время периода йогического процесса нельзя уявляться на чрезмерной физической работе и подымать тяжести, колоть дрова и совершать всякие боковые движения и даже следует избегать чрезмерного хождения. Также избегать всех неудобных положений, держать позвоночник в прямом положении. Потому лучшее занятие – это писание за столом на прямом стуле. Нельзя горбиться! Дедлей должен принимать мускус в течение трех или 4-х недель подряд и временно прекратить прием строфанта. Через месяц приема мускуса можно будет снова начать строфант, но по две пилюли в день. На днях вышлю Вам еще полтолы мускуса, и, пожалуйста, родные, никаких чеков. Мне радостно оказать Вам маленькую услугу.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Пока у Вас все благополучно. Только охранитесь от раздражения и обид, и все проявления йогические ускорятся и облегчатся. Я очень счастлива, что книга «Писем» выйдет под Знаком Владыки, – таково Его желание. Пишу одновременно Катрин и Гизеле, прошу их сотрудничать с Вами для исправления неточностей. «Братство» получила на днях, первую посылку, </w:t>
      </w:r>
      <w:r w:rsidRPr="00EB3BF5">
        <w:rPr>
          <w:rFonts w:ascii="Times New Roman CYR" w:hAnsi="Times New Roman CYR" w:cs="Times New Roman CYR"/>
          <w:i/>
          <w:iCs/>
          <w:noProof/>
        </w:rPr>
        <w:t xml:space="preserve">еще не прочла, </w:t>
      </w:r>
      <w:r w:rsidRPr="00EB3BF5">
        <w:rPr>
          <w:rFonts w:ascii="Times New Roman CYR" w:hAnsi="Times New Roman CYR" w:cs="Times New Roman CYR"/>
          <w:noProof/>
        </w:rPr>
        <w:t>но я доверяю Вашему переводу. Машинка совсем измучила меня, заскакивает все время</w:t>
      </w:r>
      <w:r w:rsidRPr="00EB3BF5">
        <w:rPr>
          <w:rStyle w:val="FootnoteReference"/>
          <w:rFonts w:ascii="Times New Roman CYR" w:hAnsi="Times New Roman CYR" w:cs="Times New Roman CYR"/>
          <w:noProof/>
        </w:rPr>
        <w:footnoteReference w:id="372"/>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помогите выполнить веление Владыки. Я люблю Вас,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всей нежностью,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526603">
      <w:pPr>
        <w:rPr>
          <w:noProof/>
        </w:rPr>
      </w:pPr>
    </w:p>
    <w:p w:rsidR="00273A62" w:rsidRPr="00EB3BF5" w:rsidRDefault="00273A62" w:rsidP="00914CEC">
      <w:pPr>
        <w:pStyle w:val="a"/>
      </w:pPr>
      <w:bookmarkStart w:id="618" w:name="_Toc242177197"/>
      <w:r w:rsidRPr="00EB3BF5">
        <w:t>205</w:t>
      </w:r>
      <w:bookmarkEnd w:id="618"/>
    </w:p>
    <w:p w:rsidR="00273A62" w:rsidRPr="00EB3BF5" w:rsidRDefault="00273A62" w:rsidP="00914CEC">
      <w:pPr>
        <w:pStyle w:val="a0"/>
        <w:ind w:firstLine="0"/>
      </w:pPr>
      <w:bookmarkStart w:id="619" w:name="_Toc242177198"/>
      <w:r w:rsidRPr="00EB3BF5">
        <w:t>Е.И.Рерих – Б.Боллингу</w:t>
      </w:r>
      <w:r w:rsidRPr="00EB3BF5">
        <w:rPr>
          <w:rStyle w:val="FootnoteReference"/>
          <w:b w:val="0"/>
        </w:rPr>
        <w:footnoteReference w:id="373"/>
      </w:r>
      <w:bookmarkEnd w:id="619"/>
    </w:p>
    <w:p w:rsidR="00273A62" w:rsidRPr="00EB3BF5" w:rsidRDefault="00273A62" w:rsidP="00914CEC">
      <w:pPr>
        <w:pStyle w:val="Date"/>
        <w:ind w:firstLine="0"/>
      </w:pPr>
      <w:bookmarkStart w:id="620" w:name="_Toc242177199"/>
      <w:r w:rsidRPr="00EB3BF5">
        <w:t>[Январь 1954 г.]</w:t>
      </w:r>
      <w:bookmarkEnd w:id="62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 я очень радовалась, получив Ваш ответ на мое письмо от 24 декабря.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я хочу, чтобы Вы набрались сил во время пребывания в Швейцарии. Вы нужны для великого нового строительства и переустройства не только в Вашей стране, но также в Стране Новой и Лучшей. Конечно, возможности там огромны, кроме того, в Вашем распоряжении интересные эксперименты с новым материалом.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дорогой Друг, будьте мужественны и исполнены доверия Великим Учителям. Ничто не повредит Вам. Даже в тяжелые времена Ваша работа, семья и дом будут в безопасности.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Вы не должны переутомляться, чтобы не утруждать Ваше сердце. Также не совершайте долгих прогулок в горы. Не забывайте о строфанте, но принимайте его в «пилюлях Катильона», это самый лучший, и его легко можно достать в Швейцарии. Вам не нужна особая диета, только избегайте во всем излишеств, чтобы не допустить полноты. Также не принимайте горячие ванны.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Состояние Вашей сестры очень тяжелое – ее сердце не отзывается – это &lt;...&gt;</w:t>
      </w:r>
      <w:r w:rsidRPr="00EB3BF5">
        <w:rPr>
          <w:rStyle w:val="FootnoteReference"/>
          <w:rFonts w:ascii="Times New Roman CYR" w:hAnsi="Times New Roman CYR" w:cs="Times New Roman CYR"/>
          <w:noProof/>
        </w:rPr>
        <w:footnoteReference w:id="374"/>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очень тронута Вашей готовностью помогать в Делах Великого Владыки и помочь нам с изданием моих «Писем». Они будут выпущены Обществом Агни Йоги под Знаком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Благодарю Вас от всего сердца за Вашу помощь мне и нашим друзьям.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нетерпением ожидаю Вас в конце ноября или начале декабря в Индии. Наша встреча очень важна, ибо она поможет установить прочную связь между Вами, Великим Владыкой и мною. Для этого необходимо участие моей ауры. Великий Владыка говорит, что Он не забывает и хорошо помнит Ваше преданное Служение и поэтому хочет помочь Вам. Трудные времена в Вашей стране будут легкими для Вас и Вашей деятельности, Ваша семья и дом не пострадают, и дело получит дальнейшее развитие в Новой и Лучшей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Буду очень рада получить копию Вашего последнего обращения к Вашим сотрудникам, а также узнать о Ваших снах – хорошо, что Вы записываете их. Так, дорогой Друг, будьте уверены, что все будет хорошо. Храните спокойствие и мужество, ничто не коснется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мыслями и пожеланиями, любящая Вас,</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сердечный привет г-же Боллинг.</w:t>
      </w:r>
    </w:p>
    <w:p w:rsidR="00273A62" w:rsidRPr="00EB3BF5" w:rsidRDefault="00273A62" w:rsidP="00526603">
      <w:pPr>
        <w:rPr>
          <w:noProof/>
        </w:rPr>
      </w:pPr>
    </w:p>
    <w:p w:rsidR="00273A62" w:rsidRPr="00EB3BF5" w:rsidRDefault="00273A62" w:rsidP="00914CEC">
      <w:pPr>
        <w:pStyle w:val="a"/>
      </w:pPr>
      <w:bookmarkStart w:id="621" w:name="_Toc242177200"/>
      <w:r w:rsidRPr="00EB3BF5">
        <w:t>206</w:t>
      </w:r>
      <w:bookmarkEnd w:id="621"/>
    </w:p>
    <w:p w:rsidR="00273A62" w:rsidRPr="00EB3BF5" w:rsidRDefault="00273A62" w:rsidP="00914CEC">
      <w:pPr>
        <w:pStyle w:val="a0"/>
        <w:ind w:firstLine="0"/>
      </w:pPr>
      <w:bookmarkStart w:id="622" w:name="_Toc242177201"/>
      <w:r w:rsidRPr="00EB3BF5">
        <w:t>Е.И.Рерих – И.Э.Муромцеву</w:t>
      </w:r>
      <w:bookmarkEnd w:id="622"/>
    </w:p>
    <w:p w:rsidR="00273A62" w:rsidRPr="00EB3BF5" w:rsidRDefault="00273A62" w:rsidP="00914CEC">
      <w:pPr>
        <w:pStyle w:val="Date"/>
        <w:ind w:firstLine="0"/>
      </w:pPr>
      <w:bookmarkStart w:id="623" w:name="_Toc242177202"/>
      <w:r w:rsidRPr="00EB3BF5">
        <w:t>3 февраля 1954 г.</w:t>
      </w:r>
      <w:bookmarkEnd w:id="62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и дорогой Илья Эммануилович, очень обрадовалась Вашему письму от 19 декабря. Оно пришло с большим запозданием из-за праздников, но и я не могла ответить из-за спешной работы – просмотра перевода на английский язык моих «Писем», которые, после окончательного просмотра их Зиной и Дедлеем, будут сданы в печать. Из-за моего более чем посредственного знания английского языка труд этот был мне страшно утомительным. Но переводчица Валентина Леонидовна Дутко справилась прекрасно.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радуюсь, что Вы бодры и любите свою работу. Помощь молодому поколению страстно нужна. Поразительно, сколько недоучек развелось всюду и во всем. Везде почти трагический недохват знающих людей. Наше поколение уходит, и во многих областях заместителей им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Падение интереса к гуманитарным наукам ознаменовалось общим падением Культуры. Иногда жутко становится от наступающего серого быта малых удобств и дешевых вульгарных развлечений при отсутствии всякого интереса к Истинному знанию и настоящей Красоте. Поражают своею нелепостью и отсутствием намека на талантливость страницы художественных журналов! Нужны психиатры и во всех областях.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как Вы правильно пишете, Пути Божьи неисповедимы и все великое приходит вопреки житейской логике и установленным правилам. Так будет и на этот раз. Последнее безумие принесет много перемен и очищение от всяких скверн. Наступит время нового строительства.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Радуемся слышать о происходящих переменах в Лучшей Стране. Жду очень объявления о свободе вероисповеданий и о раскрепощении мысли. Тогда можно будет не опасаться дикой расправы с Записями на духовные темы и спокойно везти их на родину. Там сейчас гуманитарные науки вызывают больше интереса, нежели чисто технические знания. И Ваша работа очень пригодится там. Необходимо будет издать ее в первую же возможность. Ведь всем величайшим открытиям в нашем столетии надлежит быть, согласно предсказаниям, в нашей новой стране. Так и будем спокойно ждать расцвета сужденного. Думаю, что уже недолго задержимся в нашей любимой Индии. Пора уже восвояси.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Радостно было слышать о девочках, ведь я смотрю на них как на моих милых дочек. Знаю, что я смогу быть полезной и Вам, родной Илья, как только осмотрюсь в новом месте. Отсюда я даже не могу ничем порадовать их. Но, во всяком случае, я уверена, что мой дом будет и Вашим домом. Как-то было Сказано, «что меня ждет большой дом, неуклюжий, но уютный, и на всех хватит места».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&lt;...&gt;</w:t>
      </w:r>
      <w:r w:rsidRPr="00EB3BF5">
        <w:rPr>
          <w:rStyle w:val="FootnoteReference"/>
          <w:rFonts w:ascii="Times New Roman CYR" w:hAnsi="Times New Roman CYR" w:cs="Times New Roman CYR"/>
          <w:noProof/>
        </w:rPr>
        <w:footnoteReference w:id="375"/>
      </w:r>
      <w:r w:rsidRPr="00EB3BF5">
        <w:rPr>
          <w:rFonts w:ascii="Times New Roman CYR" w:hAnsi="Times New Roman CYR" w:cs="Times New Roman CYR"/>
          <w:noProof/>
        </w:rPr>
        <w:t xml:space="preserve"> куда бы меня ни бросала судьба. Вот и здесь мы живем в очаровательном домике с роскошным видом на Гималаи. Вероятно, я Вам посылала фотографии с наших милых теремков... Итак, мои думы около Вас и так хочу встретиться с Вами в новой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Прекрасно, что Марина нашла опору и утешение в своем новом замужестве. Бедняжка, какая тяжкая судьба потерять двух прекрасных сыновей. Но радуемся и гордимся успехами Стэббина. От Сони давно не слышала, но и сама я не писала. Прошлый год был трудным для меня. Ведь так называемые йогические процессы продолжают совершаться в моем организме, и, конечно, при слабом сердце это трудно и многое задерживается, берет более долгое время. Но все же полное освобождение моего внутреннего существа от физического футляра закончилось, и я начинаю чувствовать себя крепче. Легко передвигаюсь и хожу по лестницам, но, конечно, как и раньше, много ходить не могу. Но мне это и не нужно. Моя работа сидячая за письменным столом. Никогда не думала, что целые дни буду проводить в писании и переписывании получаемых Сведений и Бесед на всевозможные темы. Особенно много накопилось страниц о Мироздании, но также сведений о наших тонких оболочках и нервных центрах и деятельности гланд. Мечтаю встретить молодого врача, заинтересованного в изучении нервных плексусов и деятельности гланд. Могла бы многое подсказать 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Ждем на днях приезда Светика с женою. Она, бедняжка, упала неудачно на руку и порвала и натрудила связки. Это обстоятельство задержало их приезд.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храните полное спокойствие, ничто не затронет Вашего тихого уголка. Не слыхали ли что о Мире и ее семье? Она совсем перестала писать мне.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Ниночка Кутузова? В трудных местах приходится ей жить! Никогда никто ничего не писал о Долли Кутузовой, неужели она умерла? Ведь она была самой младшей в семье!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Юханчик прилагает свою записку о цыганах, все, что мог найти о них. Он по-прежнему работает над своими историческими трудами и попутно интересуется основанием Буддийского Института для научного исследования замечательного Учения. Но все берет необычайно долгое время, чтобы нечто организовать. Много обещаний, много бесед, но подвижек настоящих нет. Конечно, и людей, которые согласны были бы работать самоотверженно и пренебрегая удобствами, тоже встретить нелегко! Время сейчас очень бездарное! Развивать что-либо трудно, но даже трудно охранить старые накопления. Все разваливается. Но все же в сердце живет вера в близкие перемены и лучшие времена, которые суждены и начало которых мы с Вами застанем. Итак, работайте спокойно. &lt;...&gt;</w:t>
      </w:r>
      <w:r w:rsidRPr="00EB3BF5">
        <w:rPr>
          <w:rStyle w:val="FootnoteReference"/>
          <w:rFonts w:ascii="Times New Roman CYR" w:hAnsi="Times New Roman CYR" w:cs="Times New Roman CYR"/>
          <w:noProof/>
        </w:rPr>
        <w:footnoteReference w:id="376"/>
      </w:r>
      <w:r w:rsidRPr="00EB3BF5">
        <w:rPr>
          <w:rFonts w:ascii="Times New Roman CYR" w:hAnsi="Times New Roman CYR" w:cs="Times New Roman CYR"/>
          <w:noProof/>
        </w:rPr>
        <w:t xml:space="preserve"> весны и летом и особенно осенью в ноябре. Ноябрь вообще самый плохой месяц в будущем году. Все это вычисления по гороскопам, но установленные большими учеными.</w:t>
      </w:r>
    </w:p>
    <w:p w:rsidR="00273A62" w:rsidRPr="00EB3BF5" w:rsidRDefault="00273A62" w:rsidP="00526603">
      <w:pPr>
        <w:rPr>
          <w:noProof/>
        </w:rPr>
      </w:pPr>
    </w:p>
    <w:p w:rsidR="00273A62" w:rsidRPr="00EB3BF5" w:rsidRDefault="00273A62" w:rsidP="00914CEC">
      <w:pPr>
        <w:pStyle w:val="a"/>
      </w:pPr>
      <w:bookmarkStart w:id="624" w:name="_Toc242177203"/>
      <w:r w:rsidRPr="00EB3BF5">
        <w:t>207</w:t>
      </w:r>
      <w:bookmarkEnd w:id="624"/>
    </w:p>
    <w:p w:rsidR="00273A62" w:rsidRPr="00EB3BF5" w:rsidRDefault="00273A62" w:rsidP="00914CEC">
      <w:pPr>
        <w:pStyle w:val="a0"/>
        <w:ind w:firstLine="0"/>
      </w:pPr>
      <w:bookmarkStart w:id="625" w:name="_Toc242177204"/>
      <w:r w:rsidRPr="00EB3BF5">
        <w:t>Е.И.Рерих – З.Г.Фосдик и Д.Фосдику</w:t>
      </w:r>
      <w:bookmarkEnd w:id="625"/>
    </w:p>
    <w:p w:rsidR="00273A62" w:rsidRPr="00EB3BF5" w:rsidRDefault="00273A62" w:rsidP="00914CEC">
      <w:pPr>
        <w:pStyle w:val="Date"/>
        <w:ind w:firstLine="0"/>
      </w:pPr>
      <w:bookmarkStart w:id="626" w:name="_Toc242177205"/>
      <w:r w:rsidRPr="00EB3BF5">
        <w:t>5 февраля 1954 г.</w:t>
      </w:r>
      <w:bookmarkEnd w:id="62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получила письма Ваши от 14, 23 и 26 января. Спешу ответить, чтобы не задержать Вашу работу. Отвечаю по порядку на поставленные Вами вопросы.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Не следует затруднять себя нахождением номера </w:t>
      </w:r>
      <w:r w:rsidRPr="00EB3BF5">
        <w:rPr>
          <w:rFonts w:ascii="Times New Roman CYR" w:hAnsi="Times New Roman CYR" w:cs="Times New Roman CYR"/>
          <w:noProof/>
        </w:rPr>
        <w:t xml:space="preserve">параграфа, если он не приведен. Когда я приводила в моих письмах слова Учения, часто я не знала еще номера того или иного параграфа, ибо книга не была еще окончательно собрана для издания, и потому некоторые остались без пометки номера и даже из какой книги они взяты. Но это неважно, даже </w:t>
      </w:r>
      <w:r w:rsidRPr="00EB3BF5">
        <w:rPr>
          <w:rFonts w:ascii="Times New Roman CYR" w:hAnsi="Times New Roman CYR" w:cs="Times New Roman CYR"/>
          <w:i/>
          <w:iCs/>
          <w:noProof/>
        </w:rPr>
        <w:t xml:space="preserve">лучше, </w:t>
      </w:r>
      <w:r w:rsidRPr="00EB3BF5">
        <w:rPr>
          <w:rFonts w:ascii="Times New Roman CYR" w:hAnsi="Times New Roman CYR" w:cs="Times New Roman CYR"/>
          <w:noProof/>
        </w:rPr>
        <w:t>если люди сами заинтересуются и начнут искать.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страница 31 (из русской книги), § 2, строка 5 – «как магнит притягивает физическая манифестация</w:t>
      </w:r>
      <w:r w:rsidRPr="00EB3BF5">
        <w:rPr>
          <w:rStyle w:val="FootnoteReference"/>
          <w:rFonts w:ascii="Times New Roman CYR" w:hAnsi="Times New Roman CYR" w:cs="Times New Roman CYR"/>
          <w:noProof/>
        </w:rPr>
        <w:footnoteReference w:id="377"/>
      </w:r>
      <w:r w:rsidRPr="00EB3BF5">
        <w:rPr>
          <w:rFonts w:ascii="Times New Roman CYR" w:hAnsi="Times New Roman CYR" w:cs="Times New Roman CYR"/>
          <w:noProof/>
        </w:rPr>
        <w:t xml:space="preserve">...». Конечно, </w:t>
      </w:r>
      <w:r w:rsidRPr="00EB3BF5">
        <w:rPr>
          <w:rFonts w:ascii="Times New Roman CYR" w:hAnsi="Times New Roman CYR" w:cs="Times New Roman CYR"/>
          <w:i/>
          <w:iCs/>
          <w:noProof/>
        </w:rPr>
        <w:t xml:space="preserve">«физическая» </w:t>
      </w:r>
      <w:r w:rsidRPr="00EB3BF5">
        <w:rPr>
          <w:rFonts w:ascii="Times New Roman CYR" w:hAnsi="Times New Roman CYR" w:cs="Times New Roman CYR"/>
          <w:noProof/>
        </w:rPr>
        <w:t>вполне правильно. Все физические проявления особо ценятся людьми. Люди всегда желают ощущать и осязать и видеть. Но, главное, это требует меньше усилий с их стороны. Всегда имеются более или менее сильные медиумы, которые могут уявлять иногда замечательные материализации. Но обычно мало кто задается вопросом, каково качество подобных проявлений. Но психические проявления требуют уже некоторого очищения и утончения организма.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Страница 40, параграф 2, строка 6 – «потому комета несется в беспредельности...». </w:t>
      </w:r>
      <w:r w:rsidRPr="00EB3BF5">
        <w:rPr>
          <w:rFonts w:ascii="Times New Roman CYR" w:hAnsi="Times New Roman CYR" w:cs="Times New Roman CYR"/>
          <w:i/>
          <w:iCs/>
          <w:noProof/>
        </w:rPr>
        <w:t xml:space="preserve">Комета – правильно, </w:t>
      </w:r>
      <w:r w:rsidRPr="00EB3BF5">
        <w:rPr>
          <w:rFonts w:ascii="Times New Roman CYR" w:hAnsi="Times New Roman CYR" w:cs="Times New Roman CYR"/>
          <w:noProof/>
        </w:rPr>
        <w:t>ибо кометы – особо устремленные пространственные тела, и стремительность таких образований возрастает при определенных космических сроках и напряжениях. Среди них имеются и очень ядовитые, способные отравить атмосферу на огромные расстояния.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Относительно </w:t>
      </w:r>
      <w:r w:rsidRPr="00EB3BF5">
        <w:rPr>
          <w:rFonts w:ascii="Times New Roman CYR" w:hAnsi="Times New Roman CYR" w:cs="Times New Roman CYR"/>
          <w:i/>
          <w:iCs/>
          <w:noProof/>
        </w:rPr>
        <w:t xml:space="preserve">«Предисловий», </w:t>
      </w:r>
      <w:r w:rsidRPr="00EB3BF5">
        <w:rPr>
          <w:rFonts w:ascii="Times New Roman CYR" w:hAnsi="Times New Roman CYR" w:cs="Times New Roman CYR"/>
          <w:noProof/>
        </w:rPr>
        <w:t xml:space="preserve">конечно, поступите, </w:t>
      </w:r>
      <w:r w:rsidRPr="00EB3BF5">
        <w:rPr>
          <w:rFonts w:ascii="Times New Roman CYR" w:hAnsi="Times New Roman CYR" w:cs="Times New Roman CYR"/>
          <w:i/>
          <w:iCs/>
          <w:noProof/>
        </w:rPr>
        <w:t xml:space="preserve">как предполагаете. </w:t>
      </w:r>
      <w:r w:rsidRPr="00EB3BF5">
        <w:rPr>
          <w:rFonts w:ascii="Times New Roman CYR" w:hAnsi="Times New Roman CYR" w:cs="Times New Roman CYR"/>
          <w:noProof/>
        </w:rPr>
        <w:t>Но упомяните не Издательство Рижское, но Общество имени Н.К.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Параграфы из «Братства» еще не прочла, Великий Владыка меня сильно торопил с просмотром «Писем» и ставил эту работу по просмотру в первую очередь. Так что должна была отложить и просмотр Индекса г-жи Юсуповой. Кроме того, я доверяю Вашему переводу,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Письмо 17, страница 70, строка 3 – «некоторые люди проливают ежедневную похлебку...». Если Вам кажется перевод в английской книге ближе к смыслу – заимствуйте оттуда. Также не могу сравнить перевода § 61, так как не имею копии перевода В. Дутко. Поступите так, как Вам кажется лучше, ближе к смыслу. Не смущайтесь, родные, отсутствием нумерации, право, это неважно. Лишь бы смысл, мысль была охранена!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99 (Рижское издание), параграф 3, строка шестая, конечно, следует читать – «Beati possedentes»</w:t>
      </w:r>
      <w:r w:rsidRPr="00EB3BF5">
        <w:rPr>
          <w:rStyle w:val="FootnoteReference"/>
          <w:rFonts w:ascii="Times New Roman CYR" w:hAnsi="Times New Roman CYR" w:cs="Times New Roman CYR"/>
          <w:noProof/>
        </w:rPr>
        <w:footnoteReference w:id="378"/>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на странице 152, строка 17 снизу, следует читать – «Baume Bengue».</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103, строка 11-я. «Правильно, что Иерархия рабства скончалась, но явление Иерархии сознательной сопровождается страданием человеческим...» Но, родные, разве мы не являемся свидетелями и посейчас страшных раздоров, междоусобий и даже войн в силу сознательного принятия или предпочтения иерархии того или иного Идеала или той или иной Индивидуальности? Разве принятие Иерархии Христа, Магомета и даже Будды, не говоря уже о иерархии менее высокой наших временных народных вождей, не являет и сейчас еще реки крови?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Сознание людей только и делает, что принимает новые Иерархии. И делает это именно сознательно и полусознательно, гонимое в своем выборе корыстолюбием и чаще стадным чувством страха и жажды мести! Можно представить себе, какие кандидаты намечаются при таком сознании. Вот почему приходится повторять – «Иерархия Сознательная, Иерархия Свободы, Иерархия Знания, Иерархия Света...» Истинно, нужно понять и признать Иерархию </w:t>
      </w:r>
      <w:r w:rsidRPr="00EB3BF5">
        <w:rPr>
          <w:rFonts w:ascii="Times New Roman CYR" w:hAnsi="Times New Roman CYR" w:cs="Times New Roman CYR"/>
          <w:i/>
          <w:iCs/>
          <w:noProof/>
        </w:rPr>
        <w:t xml:space="preserve">сознательно, без принуждения </w:t>
      </w:r>
      <w:r w:rsidRPr="00EB3BF5">
        <w:rPr>
          <w:rFonts w:ascii="Times New Roman CYR" w:hAnsi="Times New Roman CYR" w:cs="Times New Roman CYR"/>
          <w:noProof/>
        </w:rPr>
        <w:t xml:space="preserve">и Иерархию – </w:t>
      </w:r>
      <w:r w:rsidRPr="00EB3BF5">
        <w:rPr>
          <w:rFonts w:ascii="Times New Roman CYR" w:hAnsi="Times New Roman CYR" w:cs="Times New Roman CYR"/>
          <w:i/>
          <w:iCs/>
          <w:noProof/>
        </w:rPr>
        <w:t xml:space="preserve">сознательную, сознающую свою ответственность </w:t>
      </w:r>
      <w:r w:rsidRPr="00EB3BF5">
        <w:rPr>
          <w:rFonts w:ascii="Times New Roman CYR" w:hAnsi="Times New Roman CYR" w:cs="Times New Roman CYR"/>
          <w:noProof/>
        </w:rPr>
        <w:t>и свободную от низменных человеческих чувств – Иерархию Знания и Света. Но принятие Иерархии Света и Знания неминуемо приносит и борьбу с силами Тьмы. Надо радоваться такой битве, она обостряет все наши чувства, иначе мы ожирнеем и утратим всякую подвижность и мысли и тела.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Ничего не имею, если для облегчения понимания поставите – </w:t>
      </w:r>
      <w:r w:rsidRPr="00EB3BF5">
        <w:rPr>
          <w:rFonts w:ascii="Times New Roman CYR" w:hAnsi="Times New Roman CYR" w:cs="Times New Roman CYR"/>
          <w:i/>
          <w:iCs/>
          <w:noProof/>
        </w:rPr>
        <w:t>«Реализешен оф...»</w:t>
      </w:r>
      <w:r w:rsidRPr="00EB3BF5">
        <w:rPr>
          <w:rStyle w:val="FootnoteReference"/>
          <w:rFonts w:ascii="Times New Roman CYR" w:hAnsi="Times New Roman CYR" w:cs="Times New Roman CYR"/>
          <w:iCs/>
          <w:noProof/>
        </w:rPr>
        <w:footnoteReference w:id="379"/>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Кажется, ответила на все Зиночкины вопросы, сейчас буду отвечать на вопросы Гизелы и Катрин.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несказанно счастлива тем чувством радости и гармонии, которое, видимо, царит во время Вашей совместной работы над «Письмами». Катрин трогательно пишет, как она радуется такой растущей близости между Вами, и, как всегда, сердце ее винит за все прошлое только себя. Да, конечно, Ваша дружба – залог будущего преуспеяния. Вы должны строить оплот верности, преданности, любви и радости вокруг Учения. Потому, родные, полюбите друг друга сознательно и по-настоящему, без всяких обид, но лишь думая о лучшем усовершенствовании вокруг себя и, </w:t>
      </w:r>
      <w:r w:rsidRPr="00EB3BF5">
        <w:rPr>
          <w:rFonts w:ascii="Times New Roman CYR" w:hAnsi="Times New Roman CYR" w:cs="Times New Roman CYR"/>
          <w:i/>
          <w:iCs/>
          <w:noProof/>
        </w:rPr>
        <w:t xml:space="preserve">главное, внутри себя. </w:t>
      </w:r>
      <w:r w:rsidRPr="00EB3BF5">
        <w:rPr>
          <w:rFonts w:ascii="Times New Roman CYR" w:hAnsi="Times New Roman CYR" w:cs="Times New Roman CYR"/>
          <w:noProof/>
        </w:rPr>
        <w:t>Совершенствуясь сами, Вы совершенствуете и вокруг себя многие элементы. Обнимаю Вас сердцем и думаю о Вас любовно и со всею нежностью. Берегите себя, но не опасайтесь. В понедельник вышлю &lt;...&gt;</w:t>
      </w:r>
      <w:r w:rsidRPr="00EB3BF5">
        <w:rPr>
          <w:rStyle w:val="FootnoteReference"/>
          <w:rFonts w:ascii="Times New Roman CYR" w:hAnsi="Times New Roman CYR" w:cs="Times New Roman CYR"/>
          <w:noProof/>
        </w:rPr>
        <w:footnoteReference w:id="380"/>
      </w:r>
    </w:p>
    <w:p w:rsidR="00273A62" w:rsidRPr="00EB3BF5" w:rsidRDefault="00273A62" w:rsidP="008748D7">
      <w:pPr>
        <w:rPr>
          <w:noProof/>
        </w:rPr>
      </w:pPr>
    </w:p>
    <w:p w:rsidR="00273A62" w:rsidRPr="00EB3BF5" w:rsidRDefault="00273A62" w:rsidP="00914CEC">
      <w:pPr>
        <w:pStyle w:val="a"/>
      </w:pPr>
      <w:bookmarkStart w:id="627" w:name="_Toc242177206"/>
      <w:r w:rsidRPr="00EB3BF5">
        <w:t>208</w:t>
      </w:r>
      <w:bookmarkEnd w:id="627"/>
    </w:p>
    <w:p w:rsidR="00273A62" w:rsidRPr="00EB3BF5" w:rsidRDefault="00273A62" w:rsidP="00914CEC">
      <w:pPr>
        <w:pStyle w:val="a0"/>
        <w:ind w:firstLine="0"/>
      </w:pPr>
      <w:bookmarkStart w:id="628" w:name="_Toc242177207"/>
      <w:r w:rsidRPr="00EB3BF5">
        <w:t>Е.И.Рерих – Г.И.Фричи</w:t>
      </w:r>
      <w:r w:rsidRPr="00EB3BF5">
        <w:rPr>
          <w:rStyle w:val="FootnoteReference"/>
          <w:b w:val="0"/>
        </w:rPr>
        <w:footnoteReference w:id="381"/>
      </w:r>
      <w:bookmarkEnd w:id="628"/>
    </w:p>
    <w:p w:rsidR="00273A62" w:rsidRPr="00EB3BF5" w:rsidRDefault="00273A62" w:rsidP="00914CEC">
      <w:pPr>
        <w:pStyle w:val="Date"/>
        <w:ind w:firstLine="0"/>
      </w:pPr>
      <w:bookmarkStart w:id="629" w:name="_Toc242177208"/>
      <w:r w:rsidRPr="00EB3BF5">
        <w:t>6 февраля 1954 г.</w:t>
      </w:r>
      <w:bookmarkEnd w:id="62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нежно любимая Гизелочка, хочу послать Вам самый сердечный поцелуй за Ваши письма от 14 и 24 января.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идея иметь краткий Индекс к «Письмам» – именно то, что необходимо. Но индекс вместе с содержанием следует поместить в конце книги. Было Сказано: «Краткий индекс необходим», так, Ваша помощь будет очень, очень оценена.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 люблю Вас, моя Гизелочка, и я очень счастлива, что Вы поняли причину или смысл Вашего окружения хорошими, но довольно трудными характерами, с которыми Вам приходится жить и работать. В соприкосновении с их чуждой психологией и природой могут выявиться Ваши собственные неожиданные чувства, и они помогут Вам понять некоторые Ваши недостатки. Но они несчастные и отверженные люди! И Вам, и им нелегко сгармонизироваться. Я прекрасно это понимаю и тронута Вашим </w:t>
      </w:r>
      <w:r w:rsidRPr="00EB3BF5">
        <w:rPr>
          <w:rFonts w:ascii="Times New Roman CYR" w:hAnsi="Times New Roman CYR" w:cs="Times New Roman CYR"/>
          <w:i/>
          <w:iCs/>
          <w:noProof/>
        </w:rPr>
        <w:t xml:space="preserve">отношением </w:t>
      </w:r>
      <w:r w:rsidRPr="00EB3BF5">
        <w:rPr>
          <w:rFonts w:ascii="Times New Roman CYR" w:hAnsi="Times New Roman CYR" w:cs="Times New Roman CYR"/>
          <w:noProof/>
        </w:rPr>
        <w:t xml:space="preserve">и желанием преодолеть эти трудности. Аида – хороший человек, и она очень страдает, что вынуждена быть Вам в тягость, – кроме того, состояние ее сердца внушает </w:t>
      </w:r>
      <w:r w:rsidRPr="00EB3BF5">
        <w:rPr>
          <w:rFonts w:ascii="Times New Roman CYR" w:hAnsi="Times New Roman CYR" w:cs="Times New Roman CYR"/>
          <w:i/>
          <w:iCs/>
          <w:noProof/>
        </w:rPr>
        <w:t xml:space="preserve">опасения. </w:t>
      </w:r>
      <w:r w:rsidRPr="00EB3BF5">
        <w:rPr>
          <w:rFonts w:ascii="Times New Roman CYR" w:hAnsi="Times New Roman CYR" w:cs="Times New Roman CYR"/>
          <w:noProof/>
        </w:rPr>
        <w:t xml:space="preserve">Я напишу и снова передам ей, что было Сказано, что </w:t>
      </w:r>
      <w:r w:rsidRPr="00EB3BF5">
        <w:rPr>
          <w:rFonts w:ascii="Times New Roman CYR" w:hAnsi="Times New Roman CYR" w:cs="Times New Roman CYR"/>
          <w:i/>
          <w:iCs/>
          <w:noProof/>
        </w:rPr>
        <w:t xml:space="preserve">«она вернется в свою страну», </w:t>
      </w:r>
      <w:r w:rsidRPr="00EB3BF5">
        <w:rPr>
          <w:rFonts w:ascii="Times New Roman CYR" w:hAnsi="Times New Roman CYR" w:cs="Times New Roman CYR"/>
          <w:noProof/>
        </w:rPr>
        <w:t>и это можно устроить, но она сама должна написать Гаральду Лукину и г-же Драудзинь о своем сильном желании вернуться домой вместе с ребенком и отцом. Ее друзья там прислушаются, а возможно, даже посоветуют, что нужно сделать с ее стороны, чтобы посодействовать ее репатриации.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мне Сказано написать Вам, моя любимая Гизелочка, что Великий Учитель доволен Вашим сотрудничеством с </w:t>
      </w:r>
      <w:r w:rsidRPr="00EB3BF5">
        <w:rPr>
          <w:rFonts w:ascii="Times New Roman CYR" w:hAnsi="Times New Roman CYR" w:cs="Times New Roman CYR"/>
          <w:i/>
          <w:iCs/>
          <w:noProof/>
        </w:rPr>
        <w:t xml:space="preserve">Ним, </w:t>
      </w:r>
      <w:r w:rsidRPr="00EB3BF5">
        <w:rPr>
          <w:rFonts w:ascii="Times New Roman CYR" w:hAnsi="Times New Roman CYR" w:cs="Times New Roman CYR"/>
          <w:noProof/>
        </w:rPr>
        <w:t xml:space="preserve">и это сотрудничество прочно утвердится. Вскоре Владыка сможет сотрудничать с Вами </w:t>
      </w:r>
      <w:r w:rsidRPr="00EB3BF5">
        <w:rPr>
          <w:rFonts w:ascii="Times New Roman CYR" w:hAnsi="Times New Roman CYR" w:cs="Times New Roman CYR"/>
          <w:i/>
          <w:iCs/>
          <w:noProof/>
        </w:rPr>
        <w:t xml:space="preserve">через </w:t>
      </w:r>
      <w:r w:rsidRPr="00EB3BF5">
        <w:rPr>
          <w:rFonts w:ascii="Times New Roman CYR" w:hAnsi="Times New Roman CYR" w:cs="Times New Roman CYR"/>
          <w:noProof/>
        </w:rPr>
        <w:t xml:space="preserve">Вашу питуитарную железу – это </w:t>
      </w:r>
      <w:r w:rsidRPr="00EB3BF5">
        <w:rPr>
          <w:rFonts w:ascii="Times New Roman CYR" w:hAnsi="Times New Roman CYR" w:cs="Times New Roman CYR"/>
          <w:i/>
          <w:iCs/>
          <w:noProof/>
        </w:rPr>
        <w:t xml:space="preserve">величайший дар. </w:t>
      </w:r>
      <w:r w:rsidRPr="00EB3BF5">
        <w:rPr>
          <w:rFonts w:ascii="Times New Roman CYR" w:hAnsi="Times New Roman CYR" w:cs="Times New Roman CYR"/>
          <w:noProof/>
        </w:rPr>
        <w:t xml:space="preserve">И Вы, любимая, должны сейчас соблюдать все </w:t>
      </w:r>
      <w:r w:rsidRPr="00EB3BF5">
        <w:rPr>
          <w:rFonts w:ascii="Times New Roman CYR" w:hAnsi="Times New Roman CYR" w:cs="Times New Roman CYR"/>
          <w:i/>
          <w:iCs/>
          <w:noProof/>
        </w:rPr>
        <w:t xml:space="preserve">предосторожности, </w:t>
      </w:r>
      <w:r w:rsidRPr="00EB3BF5">
        <w:rPr>
          <w:rFonts w:ascii="Times New Roman CYR" w:hAnsi="Times New Roman CYR" w:cs="Times New Roman CYR"/>
          <w:noProof/>
        </w:rPr>
        <w:t>не допуская сомнения и намека на раздражение.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Сказано, что вскоре в Вашей жизни будут большие изменения. Вы надолго покинете Соединенные Штаты – сначала Вы поедете в Швейцарию и </w:t>
      </w:r>
      <w:r w:rsidRPr="00EB3BF5">
        <w:rPr>
          <w:rFonts w:ascii="Times New Roman CYR" w:hAnsi="Times New Roman CYR" w:cs="Times New Roman CYR"/>
          <w:i/>
          <w:iCs/>
          <w:noProof/>
        </w:rPr>
        <w:t xml:space="preserve">Индию, </w:t>
      </w:r>
      <w:r w:rsidRPr="00EB3BF5">
        <w:rPr>
          <w:rFonts w:ascii="Times New Roman CYR" w:hAnsi="Times New Roman CYR" w:cs="Times New Roman CYR"/>
          <w:noProof/>
        </w:rPr>
        <w:t xml:space="preserve">затем обратно в Швейцарию и оттуда – в Лучшую Страну и даже в Монголию и оттуда в Швейцарию и, возможно, в Индию. Вы </w:t>
      </w:r>
      <w:r w:rsidRPr="00EB3BF5">
        <w:rPr>
          <w:rFonts w:ascii="Times New Roman CYR" w:hAnsi="Times New Roman CYR" w:cs="Times New Roman CYR"/>
          <w:i/>
          <w:iCs/>
          <w:noProof/>
        </w:rPr>
        <w:t xml:space="preserve">никогда </w:t>
      </w:r>
      <w:r w:rsidRPr="00EB3BF5">
        <w:rPr>
          <w:rFonts w:ascii="Times New Roman CYR" w:hAnsi="Times New Roman CYR" w:cs="Times New Roman CYR"/>
          <w:noProof/>
        </w:rPr>
        <w:t>не будете подолгу оставаться в Соединенных Штатах. Вы можете поехать в связи с работой, чтобы помочь Катрин. Вот что я могу извлечь из намеков, которые получаю время от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Ваши вопросы. Вы спрашиваете, как узнать, к какой стихии мы принадлежим и есть ли у астрологии к этому правильный ключ. Да, только астрология может раскрыть стихию, к которой мы принадлежим, но </w:t>
      </w:r>
      <w:r w:rsidRPr="00EB3BF5">
        <w:rPr>
          <w:rFonts w:ascii="Times New Roman CYR" w:hAnsi="Times New Roman CYR" w:cs="Times New Roman CYR"/>
          <w:i/>
          <w:iCs/>
          <w:noProof/>
        </w:rPr>
        <w:t xml:space="preserve">только </w:t>
      </w:r>
      <w:r w:rsidRPr="00EB3BF5">
        <w:rPr>
          <w:rFonts w:ascii="Times New Roman CYR" w:hAnsi="Times New Roman CYR" w:cs="Times New Roman CYR"/>
          <w:noProof/>
        </w:rPr>
        <w:t xml:space="preserve">в этой земной жизни. Но основной элемент, который входит в состав нашей монады, может знать только Архат. Наша монада зарождается под </w:t>
      </w:r>
      <w:r w:rsidRPr="00EB3BF5">
        <w:rPr>
          <w:rFonts w:ascii="Times New Roman CYR" w:hAnsi="Times New Roman CYR" w:cs="Times New Roman CYR"/>
          <w:i/>
          <w:iCs/>
          <w:noProof/>
        </w:rPr>
        <w:t xml:space="preserve">определенным </w:t>
      </w:r>
      <w:r w:rsidRPr="00EB3BF5">
        <w:rPr>
          <w:rFonts w:ascii="Times New Roman CYR" w:hAnsi="Times New Roman CYR" w:cs="Times New Roman CYR"/>
          <w:noProof/>
        </w:rPr>
        <w:t xml:space="preserve">светилом и </w:t>
      </w:r>
      <w:r w:rsidRPr="00EB3BF5">
        <w:rPr>
          <w:rFonts w:ascii="Times New Roman CYR" w:hAnsi="Times New Roman CYR" w:cs="Times New Roman CYR"/>
          <w:i/>
          <w:iCs/>
          <w:noProof/>
        </w:rPr>
        <w:t xml:space="preserve">определенной </w:t>
      </w:r>
      <w:r w:rsidRPr="00EB3BF5">
        <w:rPr>
          <w:rFonts w:ascii="Times New Roman CYR" w:hAnsi="Times New Roman CYR" w:cs="Times New Roman CYR"/>
          <w:noProof/>
        </w:rPr>
        <w:t xml:space="preserve">стихией. Так, ее состав полностью отвечает </w:t>
      </w:r>
      <w:r w:rsidRPr="00EB3BF5">
        <w:rPr>
          <w:rFonts w:ascii="Times New Roman CYR" w:hAnsi="Times New Roman CYR" w:cs="Times New Roman CYR"/>
          <w:i/>
          <w:iCs/>
          <w:noProof/>
        </w:rPr>
        <w:t xml:space="preserve">природе </w:t>
      </w:r>
      <w:r w:rsidRPr="00EB3BF5">
        <w:rPr>
          <w:rFonts w:ascii="Times New Roman CYR" w:hAnsi="Times New Roman CYR" w:cs="Times New Roman CYR"/>
          <w:noProof/>
        </w:rPr>
        <w:t>того Светила и определенной основной стихии.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Согласно Вашему гороскопу, Вы сотрудничаете со стихией </w:t>
      </w:r>
      <w:r w:rsidRPr="00EB3BF5">
        <w:rPr>
          <w:rFonts w:ascii="Times New Roman CYR" w:hAnsi="Times New Roman CYR" w:cs="Times New Roman CYR"/>
          <w:i/>
          <w:iCs/>
          <w:noProof/>
        </w:rPr>
        <w:t xml:space="preserve">огня, </w:t>
      </w:r>
      <w:r w:rsidRPr="00EB3BF5">
        <w:rPr>
          <w:rFonts w:ascii="Times New Roman CYR" w:hAnsi="Times New Roman CYR" w:cs="Times New Roman CYR"/>
          <w:noProof/>
        </w:rPr>
        <w:t xml:space="preserve">и огненные знаки Урана направляют Вас к наукам, особенно к сокровенным (оккультным), и в этом Вы </w:t>
      </w:r>
      <w:r w:rsidRPr="00EB3BF5">
        <w:rPr>
          <w:rFonts w:ascii="Times New Roman CYR" w:hAnsi="Times New Roman CYR" w:cs="Times New Roman CYR"/>
          <w:i/>
          <w:iCs/>
          <w:noProof/>
        </w:rPr>
        <w:t xml:space="preserve">будете </w:t>
      </w:r>
      <w:r w:rsidRPr="00EB3BF5">
        <w:rPr>
          <w:rFonts w:ascii="Times New Roman CYR" w:hAnsi="Times New Roman CYR" w:cs="Times New Roman CYR"/>
          <w:noProof/>
        </w:rPr>
        <w:t>успешны. Разве Вы не ученица Великого Учителя?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Вы уже готовы узнать о том, какая великая любовь Вас окружала и окружает. Но тогда Вы не могли понять и принять опыты с Философским Камнем, и таким образом Вы препятствовали этой работе и своему собственному продвижению.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Каждая новая жизнь на физическом плане приносит нам новое пополнение элементов</w:t>
      </w:r>
      <w:r w:rsidRPr="00EB3BF5">
        <w:rPr>
          <w:rStyle w:val="FootnoteReference"/>
          <w:rFonts w:ascii="Times New Roman CYR" w:hAnsi="Times New Roman CYR" w:cs="Times New Roman CYR"/>
          <w:noProof/>
        </w:rPr>
        <w:footnoteReference w:id="382"/>
      </w:r>
      <w:r w:rsidRPr="00EB3BF5">
        <w:rPr>
          <w:rFonts w:ascii="Times New Roman CYR" w:hAnsi="Times New Roman CYR" w:cs="Times New Roman CYR"/>
          <w:noProof/>
        </w:rPr>
        <w:t xml:space="preserve"> и новую преобладающую стихию.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моя Гизелочка имеет огни Урана и Игуриона, и поэтому она может сотрудничать </w:t>
      </w:r>
      <w:r w:rsidRPr="00EB3BF5">
        <w:rPr>
          <w:rFonts w:ascii="Times New Roman CYR" w:hAnsi="Times New Roman CYR" w:cs="Times New Roman CYR"/>
          <w:i/>
          <w:iCs/>
          <w:noProof/>
        </w:rPr>
        <w:t xml:space="preserve">с Великим Владыкой в йоге Любви </w:t>
      </w:r>
      <w:r w:rsidRPr="00EB3BF5">
        <w:rPr>
          <w:rFonts w:ascii="Times New Roman CYR" w:hAnsi="Times New Roman CYR" w:cs="Times New Roman CYR"/>
          <w:noProof/>
        </w:rPr>
        <w:t>и Йоге признательности с Махатмой Атриа. Эта признательность впоследствии может преобразоваться в высочайший аспект Любви в Высшем Мире.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Гармонизация аур </w:t>
      </w:r>
      <w:r w:rsidRPr="00EB3BF5">
        <w:rPr>
          <w:rFonts w:ascii="Times New Roman CYR" w:hAnsi="Times New Roman CYR" w:cs="Times New Roman CYR"/>
          <w:noProof/>
        </w:rPr>
        <w:t xml:space="preserve">означает соответствие напряжения и ритма вибраций, но состав монад может быть различным. Различие в составе </w:t>
      </w:r>
      <w:r w:rsidRPr="00EB3BF5">
        <w:rPr>
          <w:rFonts w:ascii="Times New Roman CYR" w:hAnsi="Times New Roman CYR" w:cs="Times New Roman CYR"/>
          <w:i/>
          <w:iCs/>
          <w:noProof/>
        </w:rPr>
        <w:t xml:space="preserve">монад нежелательно </w:t>
      </w:r>
      <w:r w:rsidRPr="00EB3BF5">
        <w:rPr>
          <w:rFonts w:ascii="Times New Roman CYR" w:hAnsi="Times New Roman CYR" w:cs="Times New Roman CYR"/>
          <w:noProof/>
        </w:rPr>
        <w:t xml:space="preserve">и даже опасно </w:t>
      </w:r>
      <w:r w:rsidRPr="00EB3BF5">
        <w:rPr>
          <w:rFonts w:ascii="Times New Roman CYR" w:hAnsi="Times New Roman CYR" w:cs="Times New Roman CYR"/>
          <w:i/>
          <w:iCs/>
          <w:noProof/>
        </w:rPr>
        <w:t xml:space="preserve">для тех, </w:t>
      </w:r>
      <w:r w:rsidRPr="00EB3BF5">
        <w:rPr>
          <w:rFonts w:ascii="Times New Roman CYR" w:hAnsi="Times New Roman CYR" w:cs="Times New Roman CYR"/>
          <w:noProof/>
        </w:rPr>
        <w:t>кто состоит в браке, но две сгармонизированные личности могут даже продлить срок их жизней.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Напряжение ауры или психической энергии будет изучаться очень простым аппаратом, точно так же и энергии, входящие в состав нашего организма.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Молодой ученый вскоре откроет способ фотографирования аур. Результат будет значительным, и наука, особенно сокровенная, много продвинется.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Людям придется развивать </w:t>
      </w:r>
      <w:r w:rsidRPr="00EB3BF5">
        <w:rPr>
          <w:rFonts w:ascii="Times New Roman CYR" w:hAnsi="Times New Roman CYR" w:cs="Times New Roman CYR"/>
          <w:i/>
          <w:iCs/>
          <w:noProof/>
        </w:rPr>
        <w:t xml:space="preserve">все </w:t>
      </w:r>
      <w:r w:rsidRPr="00EB3BF5">
        <w:rPr>
          <w:rFonts w:ascii="Times New Roman CYR" w:hAnsi="Times New Roman CYR" w:cs="Times New Roman CYR"/>
          <w:noProof/>
        </w:rPr>
        <w:t xml:space="preserve">их способности, умственные и физические, ибо они не знают, как можно приблизиться к Великой Твердыне Знания. Люди подойдут различными путями и способами, через особые психические способности, через Искусство и различные научные методы, также сильное, особо выносливое сердце </w:t>
      </w:r>
      <w:r w:rsidRPr="00EB3BF5">
        <w:rPr>
          <w:rFonts w:ascii="Times New Roman CYR" w:hAnsi="Times New Roman CYR" w:cs="Times New Roman CYR"/>
          <w:i/>
          <w:iCs/>
          <w:noProof/>
        </w:rPr>
        <w:t xml:space="preserve">очень полезно. </w:t>
      </w:r>
      <w:r w:rsidRPr="00EB3BF5">
        <w:rPr>
          <w:rFonts w:ascii="Times New Roman CYR" w:hAnsi="Times New Roman CYR" w:cs="Times New Roman CYR"/>
          <w:noProof/>
        </w:rPr>
        <w:t xml:space="preserve">Все средства </w:t>
      </w:r>
      <w:r w:rsidRPr="00EB3BF5">
        <w:rPr>
          <w:rFonts w:ascii="Times New Roman CYR" w:hAnsi="Times New Roman CYR" w:cs="Times New Roman CYR"/>
          <w:i/>
          <w:iCs/>
          <w:noProof/>
        </w:rPr>
        <w:t xml:space="preserve">будут использованы, </w:t>
      </w:r>
      <w:r w:rsidRPr="00EB3BF5">
        <w:rPr>
          <w:rFonts w:ascii="Times New Roman CYR" w:hAnsi="Times New Roman CYR" w:cs="Times New Roman CYR"/>
          <w:noProof/>
        </w:rPr>
        <w:t xml:space="preserve">чтобы установить </w:t>
      </w:r>
      <w:r w:rsidRPr="00EB3BF5">
        <w:rPr>
          <w:rFonts w:ascii="Times New Roman CYR" w:hAnsi="Times New Roman CYR" w:cs="Times New Roman CYR"/>
          <w:i/>
          <w:iCs/>
          <w:noProof/>
        </w:rPr>
        <w:t>сотрудничество с Великой Твердыней.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своей стороны я должна сказать, что переустройство моего организма было завершено, и я больше не испытываю ужасные боли от возбуждения некоторых нервных каналов, сдерживающих поток необходимой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даже стала набирать вес и испытываю новую силу в моих ногах.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при мысли снова увидеть Вас обеих, чтобы установить мощное звено между Вами и Великим Владыкой для Вашего общения. Крайне необходимо иметь этот установленный канал, когда я буду далеко.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мои любимые, всеми способами храните Ваш канал с Великим Владыкой, чтобы получать Сообщения и Помощь. Я люблю Вас. Должна кончать мое длинное письмо.</w:t>
      </w:r>
    </w:p>
    <w:p w:rsidR="00273A62" w:rsidRPr="00EB3BF5" w:rsidRDefault="00273A62" w:rsidP="008748D7">
      <w:pPr>
        <w:rPr>
          <w:noProof/>
        </w:rPr>
      </w:pPr>
    </w:p>
    <w:p w:rsidR="00273A62" w:rsidRPr="00EB3BF5" w:rsidRDefault="00273A62" w:rsidP="00914CEC">
      <w:pPr>
        <w:pStyle w:val="a"/>
      </w:pPr>
      <w:bookmarkStart w:id="630" w:name="_Toc242177209"/>
      <w:r w:rsidRPr="00EB3BF5">
        <w:t>209</w:t>
      </w:r>
      <w:bookmarkEnd w:id="630"/>
    </w:p>
    <w:p w:rsidR="00273A62" w:rsidRPr="00EB3BF5" w:rsidRDefault="00273A62" w:rsidP="00914CEC">
      <w:pPr>
        <w:pStyle w:val="a0"/>
        <w:ind w:firstLine="0"/>
      </w:pPr>
      <w:bookmarkStart w:id="631" w:name="_Toc242177210"/>
      <w:r w:rsidRPr="00EB3BF5">
        <w:t>Е.И.Рерих – К.Кэмпбелл</w:t>
      </w:r>
      <w:r w:rsidRPr="00EB3BF5">
        <w:rPr>
          <w:rStyle w:val="FootnoteReference"/>
          <w:b w:val="0"/>
        </w:rPr>
        <w:footnoteReference w:id="383"/>
      </w:r>
      <w:bookmarkEnd w:id="631"/>
    </w:p>
    <w:p w:rsidR="00273A62" w:rsidRPr="00EB3BF5" w:rsidRDefault="00273A62" w:rsidP="00914CEC">
      <w:pPr>
        <w:pStyle w:val="Date"/>
        <w:ind w:firstLine="0"/>
      </w:pPr>
      <w:bookmarkStart w:id="632" w:name="_Toc242177211"/>
      <w:r w:rsidRPr="00EB3BF5">
        <w:rPr>
          <w:bCs/>
        </w:rPr>
        <w:t xml:space="preserve">8 </w:t>
      </w:r>
      <w:r w:rsidRPr="00EB3BF5">
        <w:t>февраля 1954 г.</w:t>
      </w:r>
      <w:bookmarkEnd w:id="63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нежно любимая Катрин, я была счастлива получить два Ваших письма от 24 и 26 января. Поистине чудесно, если Вы можете работать с Зиной и Дедлеем в полной гармонии. Должна сказать, что последние несколько недель, когда мои мысли концентрировались на Вас, я ощущала волны любви и радости, устремляющиеся ко мне!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прекрасное сердце, моя любимая, побуждает Вас начать жить по Идеалу, показанному нам в Любви и Учении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Любимая, старайтесь посвящать все Ваши мысли и даже рутинную работу Великому Владыке, тогда все будет делаться как можно лучше. Моя родная маленькая Эльза имеет полное право получать Любовь, заботу и нежность от своего отца. Маленькая Эльза заняла место ее матери, она не захотела быть разлученной со своим отцом и отдала ему любовь и нежность своего сердца. Так, она стала сокровищем, утешением и небывалой радостью Его одинокой жизни. Эту страницу Вашей жизни ни Он, ни я никогда </w:t>
      </w:r>
      <w:r w:rsidRPr="00EB3BF5">
        <w:rPr>
          <w:rFonts w:ascii="Times New Roman CYR" w:hAnsi="Times New Roman CYR" w:cs="Times New Roman CYR"/>
          <w:i/>
          <w:iCs/>
          <w:noProof/>
        </w:rPr>
        <w:t xml:space="preserve">не забудем. </w:t>
      </w:r>
      <w:r w:rsidRPr="00EB3BF5">
        <w:rPr>
          <w:rFonts w:ascii="Times New Roman CYR" w:hAnsi="Times New Roman CYR" w:cs="Times New Roman CYR"/>
          <w:noProof/>
        </w:rPr>
        <w:t xml:space="preserve">Вы так близки мне </w:t>
      </w:r>
      <w:r w:rsidRPr="00EB3BF5">
        <w:rPr>
          <w:rFonts w:ascii="Times New Roman CYR" w:hAnsi="Times New Roman CYR" w:cs="Times New Roman CYR"/>
          <w:i/>
          <w:iCs/>
          <w:noProof/>
        </w:rPr>
        <w:t>из-за этой любви к Нему.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правы – не нужно тратить время на поиск пропущенных номеров параграфов, сравнивая переводы. Если смысл, значение не искажаются, небольшие изменения несущественны.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родная, не утруждайте себя копиями переводов. Я полностью доверяю Вашим суждениям и чувству прекрасного.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Написала об этом Зине. С нетерпением ожидаю образцы пластиковых и других обложек. Некоторые говорят, что пластиковые обложки делают книгу безжизненной, но многое зависит от цвета и оттенка.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Шестого числа написала Гизелочке, но письмо еще у меня, из-за трехдневных праздников письма не регистрируются. Так что мое письмо к Вам уйдет вместе с письмом к Гизелочке.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Вчера Юрий ходил к Буллокам и взял у них Ваши карточки. Я так счастлива получить их. Они напоминают мне о моей Гизелочке &lt;...&gt;</w:t>
      </w:r>
      <w:r w:rsidRPr="00EB3BF5">
        <w:rPr>
          <w:rStyle w:val="FootnoteReference"/>
          <w:rFonts w:ascii="Times New Roman CYR" w:hAnsi="Times New Roman CYR" w:cs="Times New Roman CYR"/>
          <w:noProof/>
        </w:rPr>
        <w:footnoteReference w:id="384"/>
      </w:r>
      <w:r w:rsidRPr="00EB3BF5">
        <w:rPr>
          <w:rFonts w:ascii="Times New Roman CYR" w:hAnsi="Times New Roman CYR" w:cs="Times New Roman CYR"/>
          <w:noProof/>
        </w:rPr>
        <w:t>. Кроме того, я знаю, здесь они будут в сохранном месте.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грустные известия из Калимпонга. Слышали ли Вы, что г-жа Барклай покинула этот мир?</w:t>
      </w:r>
      <w:r w:rsidRPr="00EB3BF5">
        <w:rPr>
          <w:rStyle w:val="FootnoteReference"/>
          <w:rFonts w:ascii="Times New Roman CYR" w:hAnsi="Times New Roman CYR" w:cs="Times New Roman CYR"/>
          <w:noProof/>
        </w:rPr>
        <w:footnoteReference w:id="385"/>
      </w:r>
      <w:r w:rsidRPr="00EB3BF5">
        <w:rPr>
          <w:rFonts w:ascii="Times New Roman CYR" w:hAnsi="Times New Roman CYR" w:cs="Times New Roman CYR"/>
          <w:noProof/>
        </w:rPr>
        <w:t xml:space="preserve"> Она умерла внезапно. Ее нашли в саду мертвой, лежащей на дорожке, ведущей в ее ванную. Вероятно, у нее случился удар в мозг, и, падая, она сильно ударилась лбом о камни. Врачи говорят, что она умерла от ожирения сердца. Мне было Сказано, что она скоро уйдет, но мы не ожидали, что так скоро. Но ее внезапная смерть была для нее благом. У нее было много проблем с ее родственниками и в связи с ее &lt;...&gt;</w:t>
      </w:r>
      <w:r w:rsidRPr="00EB3BF5">
        <w:rPr>
          <w:rStyle w:val="FootnoteReference"/>
          <w:rFonts w:ascii="Times New Roman CYR" w:hAnsi="Times New Roman CYR" w:cs="Times New Roman CYR"/>
          <w:noProof/>
        </w:rPr>
        <w:footnoteReference w:id="386"/>
      </w:r>
      <w:r w:rsidRPr="00EB3BF5">
        <w:rPr>
          <w:rFonts w:ascii="Times New Roman CYR" w:hAnsi="Times New Roman CYR" w:cs="Times New Roman CYR"/>
          <w:noProof/>
        </w:rPr>
        <w:t xml:space="preserve"> Говорят, что ее рассудок уже начал мутиться.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Дхарма, монгольский резчик, получил удар и внезапно умер. Его семья, вероятно, вернется в Тибет, ибо его жена тибетка и у них там есть родственники. Кроме того, дети говорят по-китайски, а этот язык сейчас востребован. Греки вернулись из своего большого путешествия по Японии – они получили разрешение купить дом и обосноваться в Калимпонге. Они покупают дом Буллоков и вскоре начнут его перестраивать. Но я не вижу их в этом доме. Морганы все еще в Калькутте. Святослав и Девика приедут в Дели 8-го и пробудут там неделю. Так, мы ожидаем их не ранее 20 февраля.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Снова полное затишье с Буддийским Центром. Из Дели нет новостей. Книга Юрия, второй том, был напечатан в последней неделе января и послан ему, но все еще не получен!!!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Итак, терпение, терпение, терпение </w:t>
      </w:r>
      <w:r w:rsidRPr="00EB3BF5">
        <w:rPr>
          <w:rFonts w:ascii="Times New Roman CYR" w:hAnsi="Times New Roman CYR" w:cs="Times New Roman CYR"/>
          <w:i/>
          <w:iCs/>
          <w:noProof/>
        </w:rPr>
        <w:t>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Таковы наши новости. Незабудка все еще здесь со своей женой. Он по-прежнему очарователен.</w:t>
      </w:r>
    </w:p>
    <w:p w:rsidR="00273A62" w:rsidRPr="00EB3BF5" w:rsidRDefault="00273A62" w:rsidP="00F11CDD">
      <w:pPr>
        <w:rPr>
          <w:noProof/>
        </w:rPr>
      </w:pPr>
    </w:p>
    <w:p w:rsidR="00273A62" w:rsidRPr="00EB3BF5" w:rsidRDefault="00273A62" w:rsidP="00914CEC">
      <w:pPr>
        <w:pStyle w:val="a"/>
      </w:pPr>
      <w:bookmarkStart w:id="633" w:name="_Toc242177212"/>
      <w:r w:rsidRPr="00EB3BF5">
        <w:t>210</w:t>
      </w:r>
      <w:bookmarkEnd w:id="633"/>
    </w:p>
    <w:p w:rsidR="00273A62" w:rsidRPr="00EB3BF5" w:rsidRDefault="00273A62" w:rsidP="00914CEC">
      <w:pPr>
        <w:pStyle w:val="a0"/>
        <w:ind w:firstLine="0"/>
      </w:pPr>
      <w:bookmarkStart w:id="634" w:name="_Toc242177213"/>
      <w:r w:rsidRPr="00EB3BF5">
        <w:t>Е.И.Рерих – Н.И. и Б.Н. Абрамовым</w:t>
      </w:r>
      <w:bookmarkEnd w:id="634"/>
    </w:p>
    <w:p w:rsidR="00273A62" w:rsidRPr="00EB3BF5" w:rsidRDefault="00273A62" w:rsidP="00914CEC">
      <w:pPr>
        <w:pStyle w:val="Date"/>
        <w:ind w:firstLine="0"/>
      </w:pPr>
      <w:bookmarkStart w:id="635" w:name="_Toc242177214"/>
      <w:r w:rsidRPr="00EB3BF5">
        <w:t>10 февраля 1954 г.</w:t>
      </w:r>
      <w:bookmarkEnd w:id="63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Ниночка и Борис, письма Ваши от 13 и 18 января пришли одновременно. Рада была получить их. Но письмо от декабря 7-го, видимо, пропало. Но надеемся, что почта снова наладится.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Прежде всего сообщаю Вам мою радость – я должна переслать Вам, любимые, малый Дар от Великого Владыки... И вот мы изыскиваем способ, чтобы как можно скорее выполнить Желание Владыки. Хотелось бы, чтобы Вы получили посылку еще до мая месяца. Но все сейчас берет столько времени, что самое простое может взять месяцы. Надеюсь, как всегда, на Помощь Высшую.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Грустно было узнать о болезненном состоянии Вашей матери. Конечно, помочь в ее случае можно только путем операции – так было Сказано. И потому Совет произвести эту операцию в мае месяце. И Ваша матушка сможет пожить еще многие годы в лучшем состоянии, оказывая помощь моей Ниночке.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не тревожьтесь. Помощь будет оказана и Вашей матушке. Мне так радостно переслать Дар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Ниночка правильно решила, что монада живет в сердце. Монада – носительница нашего сознания, и, конечно, крепость ее находится в сердце. Сознание питается чувством, или сердцем, и именно чувство придает смысл всему окружающему. Без сердечного огня все наши познания – пустоцвет и осуждены на крушение. Жизнь имеет только то, что очувствовано сердцем.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любите больше. Любовь чистая и всевмещающая отзвучит на всем пространстве. Луч Любви, посылаемый в Пространство, притягивается к сердцу многолюбящему и дает радость, словами трудно передаваемую. Этот закон соответствия еще плохо усвоен людьми, ибо ничтожно число умеющих любить, и по-настоящему, Самое Высокое, Самое Прекрасное...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родная моя Ниночка, мы встречались и не раз в очень далекие времена в нашей любимой Индии. И моя Ниночка, моя маленькая любимая сестра после моей смерти заняла место матери моих детей и стала прекрасной женой моему Мужу – Махарадже в одной из южных областей Индии. Может быть, Вы догадываетесь, Кто был этим Махараджей.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Любовь – единственное чувство, которое не умирает, но живет и растет вечно, ибо только Любовью держится наша Вселенная. Примитивное сознание и любовь явлены в основном законе Космического Притяжения.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Радовалась, что Вам приглянулся мой младший сын. Сердце у него золотое, несмотря на то, что он, как говорится, баловень судьбы. Магнит его сердца велик. Талант к живописи у него изумительный, да и вообще способностей хоть отбавляй. Сейчас он занят разведением плантаций особого вида чудесного масла для многих целей. В первую очередь целительные свойства его изумительны, но и для научных изысканий оно крайне нужно из-за большой тонкости его. Но сейчас масло это изводится главным образом на парфюмерию. Это большая жалость!!! Но и это изменится, когда настоящие ученые произведут тщательный анализ этого изумительного приятного масла. Аромат его сильный и очень приятный, неназойливый.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Жена сына очень мила и старается сотрудничать с ним во всем. Старается быть любимой и сама любит. В конце месяца ожидаем их в Теремки. Они задержались в этом году.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Просмотрю имеющиеся у меня снимки из наших мест и пошлю Вам. Также и фотографии моих девочек, которые заведуют всем хозяйством, так что я совершенно свободна от всяких забот по хозяйству, по дому. Они заведуют решительно всем. И ухаживают за мною, но, конечно, я люблю самостоятельность во всем, так что не слишком утруждаю их своею особою. Девочки они прекрасные и очень любят свой дом. Они ведь члены семьи, ибо у них никого, кроме нас, и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 Милы давно ничего не имею. Видимо, она останется в новом месте на продолжительное время. ЕКА в последнем январском письме просила пока не писать ей, ибо их хотели перевести в новое место. Она многому научится и лучше поймет и все намеки, и все сказанное в книгах Учения о Лучшей Стране. Ненавистью ничего строить нельзя, и особенно если ненависть эта огульно проявлена.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Привет от всего сердца молодоженам. Шлю им пожелания обоюдного понимания и уважения. Замужняя и женатая жизнь – хорошая школа и дисциплина. И легче дисциплинировать себя, когда в основании лежит любовь к другому, близкому существу.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Жду новых «Капель» от Наты. Очень они меня трогают. Также и записи Бориса и Ниночки мною сохраняются и оцениваются глубоко.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Могу намекнуть, что Вы скоро уявитесь на перемене, и мы тоже ожидаем перемены, а там и свидание наше не за горами. Храните бодрость и мужество.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машинка ужасно заскакивает и тяжело писать.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от всего сердца. И часто повторяю – я люблю Вас, мои родные! Храните и здоровье. Не простужайтесь и не переутомляйтесь.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AC74AF">
      <w:pPr>
        <w:rPr>
          <w:noProof/>
        </w:rPr>
      </w:pPr>
    </w:p>
    <w:p w:rsidR="00273A62" w:rsidRPr="00EB3BF5" w:rsidRDefault="00273A62" w:rsidP="00914CEC">
      <w:pPr>
        <w:pStyle w:val="a"/>
      </w:pPr>
      <w:bookmarkStart w:id="636" w:name="_Toc242177215"/>
      <w:r w:rsidRPr="00EB3BF5">
        <w:t>211</w:t>
      </w:r>
      <w:bookmarkEnd w:id="636"/>
    </w:p>
    <w:p w:rsidR="00273A62" w:rsidRPr="00EB3BF5" w:rsidRDefault="00273A62" w:rsidP="00914CEC">
      <w:pPr>
        <w:pStyle w:val="a0"/>
        <w:ind w:firstLine="0"/>
      </w:pPr>
      <w:bookmarkStart w:id="637" w:name="_Toc242177216"/>
      <w:r w:rsidRPr="00EB3BF5">
        <w:t>Е.И.Рерих – З.Г.Фосдик и Д.Фосдику</w:t>
      </w:r>
      <w:bookmarkEnd w:id="637"/>
    </w:p>
    <w:p w:rsidR="00273A62" w:rsidRPr="00EB3BF5" w:rsidRDefault="00273A62" w:rsidP="00914CEC">
      <w:pPr>
        <w:pStyle w:val="Date"/>
        <w:ind w:firstLine="0"/>
      </w:pPr>
      <w:bookmarkStart w:id="638" w:name="_Toc242177217"/>
      <w:r w:rsidRPr="00EB3BF5">
        <w:t>16 февраля 1954 г.</w:t>
      </w:r>
      <w:bookmarkEnd w:id="63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получила Ваше письмо и записку от милого Дедлея. Спешу ответить на Ваши запросы. Относительно Индекса, делайте, родные, как можно проще. Совершенно достаточно перечислить лишь номера страниц, где то или иное понятие встречается, именно, без указания на письма и числа их. Также правильно изъять некоторые слишком часто повторяющиеся понятия.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Имя на обложке следует писать по-английски – </w:t>
      </w:r>
      <w:r w:rsidRPr="00EB3BF5">
        <w:rPr>
          <w:rFonts w:ascii="Times New Roman CYR" w:hAnsi="Times New Roman CYR" w:cs="Times New Roman CYR"/>
          <w:i/>
          <w:iCs/>
          <w:noProof/>
        </w:rPr>
        <w:t xml:space="preserve">Helena Roerich, </w:t>
      </w:r>
      <w:r w:rsidRPr="00EB3BF5">
        <w:rPr>
          <w:rFonts w:ascii="Times New Roman CYR" w:hAnsi="Times New Roman CYR" w:cs="Times New Roman CYR"/>
          <w:noProof/>
        </w:rPr>
        <w:t>но в форварде</w:t>
      </w:r>
      <w:r w:rsidRPr="00EB3BF5">
        <w:rPr>
          <w:rStyle w:val="FootnoteReference"/>
          <w:rFonts w:ascii="Times New Roman CYR" w:hAnsi="Times New Roman CYR" w:cs="Times New Roman CYR"/>
          <w:noProof/>
        </w:rPr>
        <w:footnoteReference w:id="387"/>
      </w:r>
      <w:r w:rsidRPr="00EB3BF5">
        <w:rPr>
          <w:rFonts w:ascii="Times New Roman CYR" w:hAnsi="Times New Roman CYR" w:cs="Times New Roman CYR"/>
          <w:noProof/>
        </w:rPr>
        <w:t xml:space="preserve"> мне хотелось бы сохранить русскую форму – </w:t>
      </w:r>
      <w:r w:rsidRPr="00EB3BF5">
        <w:rPr>
          <w:rFonts w:ascii="Times New Roman CYR" w:hAnsi="Times New Roman CYR" w:cs="Times New Roman CYR"/>
          <w:i/>
          <w:iCs/>
          <w:noProof/>
        </w:rPr>
        <w:t>Elena Ivanovna.</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Присланный форвард определенно все, что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Маделен Лерер, думается, да и Совет дан – завещать картины Обществу «Агни Йога» с тем, чтобы Зиночка оявилась хранительницей их, как и где хранить их. Сказано: «Ее нельзя отталкивать. Предложите ей проявить некоторую помощь делам, и ярая не пожалеет». «Она не должна оставаться с одержимой особой. Она сама может оявиться на одержаний. Нельзя оставаться с бесноватой. Она должна определить мать в санаторию и не слишком часто навешать ее». Конечно, мать скоро уйдет, вероятно, не позже конца будущего года. Поблагодарите Маделен за присланную мне прелестную графику. У меня собрался альбом ее милых произведений. Посылаю ей мой портрет. Думается, крупнее не нужно. Передайте ей, родная, что возможно из Сказанного.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относительно болезни и ухода Ильи Эммануиловича. Конечно, он уйдет и уход его мудр. Слишком тяжело было бы ему оставаться на идущее трудное время. Он не страдает, ибо сознание померкло и уход будет спокойным.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Скажите девочкам, что они не будут оставлены и Великий Владыка оявит им Покровительство и Защиту Свою. Также Совет, чтобы ярые не изменяли своей жизни ни в чем и оставались бы в своем домике. Нельзя продавать его, ибо года через три цены очень, очень возрастут. Они могут сдать комнату и найти прекрасного жильца. Ярые не должны смущаться, но просто сдать комнату. Мариночка может помочь им найти жильца, и он оявится полезным человеком.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что Илья счастлив встретить Сану. Сана многому научилась и выросла сознанием и лучше поняла Учение. Так пусть девочки не горюют за отца, но мудро радуются. Он счастлив и знает от Великого Владыки, что девочки его не будут оставлены. Они будут находиться под Покровительством и Охраною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письмо к Илье запоздало, но и его последнее письмо задержалось в пути из-за праздников. Мне было Сказано, что он уйдет к марту, и я в письме к нему повторила ему, что я считаю девочек моими дочерьми и, конечно, в недалеком будущем мой дом будет их домом, если только они сами не изберут иной путь. Потому, родная, не откажите им в совете и некоторой помощи, если они обратятся к Вам. Очень тронута помощью, оказанной им одним членом Общества Агни Йоги. Да будет ему светло! Надеюсь, что они напишут мне, хотя бы по-английски, если им трудно по-русски.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 сих пор не имею никаких сведений о состоянии Ильи ни от кого из родных. За последние годы я редко переписывалась с ними из-за моего трудного состояния. Но сейчас я начинаю набираться сил. Конечно, я еще не сильна и быстро утомляюсь, но переустройства закончились и я не инвалид. Могу ходить довольно свободно, но недолго. Ведь мне 75 лет! Года немалые, но должна прожить еще некоторое время и выполнить положенное, а это возьмет несколько годов.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родные, страстно радуюсь, что работа над «Письмами» сблизила Вас. Ведь в будущем Вам придется работать вместе в делах Великого Владыки. Ведь более близких людей, знающих прошлую деятельность в Америке, у меня нет. А много придется поработать над приведением в порядок дел, связанных с Именем нашего Светлого. И Верный Страж, и свидетель Дедлей должны будут действительно стоять на Дозоре. Имею письмо от Боллинга из Лугано. Повторяет о своей готовности помогать делам Великого Владыки. Он по-своему предан, и понятие Учителей и Учения Света для него не мираж, но действительность. Истинно чудесная действительность, несущая столько радости сердцу и силу духа переносить земные тяготы, принимая их как испытания наших способностей и сил, ибо без трудностей мы теряем обострение наших чувств и, значит, духовность.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горите сердцем к Великому Владыке и Учению. Нет более великого Явления, нежели книги Нового Провозвестия, Века Майтрейи. Нет большего счастья, нежели возможность прикасания к Проводу Твердыни Света и участия в Их труде на спасение человечества! Радуюсь получить новую «Агни Йогу». Это моя любимая книга! Поскорее бы пришла! Обнимаю Вас, родные, Вы такие мне близкие, когда сердца Ваши горят устремлением к Великому Облику и когда Вы в полной гармонии можете работать вместе. Родные, храните это достижение, оно приблизит Вас и к Владыке.</w:t>
      </w:r>
    </w:p>
    <w:p w:rsidR="00273A62" w:rsidRPr="00EB3BF5" w:rsidRDefault="00273A62" w:rsidP="00F50819">
      <w:pPr>
        <w:rPr>
          <w:noProof/>
        </w:rPr>
      </w:pPr>
    </w:p>
    <w:p w:rsidR="00273A62" w:rsidRPr="00EB3BF5" w:rsidRDefault="00273A62" w:rsidP="00914CEC">
      <w:pPr>
        <w:pStyle w:val="a"/>
      </w:pPr>
      <w:bookmarkStart w:id="639" w:name="_Toc242177218"/>
      <w:r w:rsidRPr="00EB3BF5">
        <w:t>212</w:t>
      </w:r>
      <w:bookmarkEnd w:id="639"/>
    </w:p>
    <w:p w:rsidR="00273A62" w:rsidRPr="00EB3BF5" w:rsidRDefault="00273A62" w:rsidP="00914CEC">
      <w:pPr>
        <w:pStyle w:val="a0"/>
        <w:ind w:firstLine="0"/>
      </w:pPr>
      <w:bookmarkStart w:id="640" w:name="_Toc242177219"/>
      <w:r w:rsidRPr="00EB3BF5">
        <w:t>Е.И.Рерих – Г.И. и К.И. Муромцевым</w:t>
      </w:r>
      <w:bookmarkEnd w:id="640"/>
    </w:p>
    <w:p w:rsidR="00273A62" w:rsidRPr="00EB3BF5" w:rsidRDefault="00273A62" w:rsidP="00914CEC">
      <w:pPr>
        <w:pStyle w:val="Date"/>
        <w:ind w:firstLine="0"/>
      </w:pPr>
      <w:bookmarkStart w:id="641" w:name="_Toc242177220"/>
      <w:r w:rsidRPr="00EB3BF5">
        <w:t>19 февраля 1954 г.</w:t>
      </w:r>
      <w:bookmarkEnd w:id="64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Сиротки мои, сердцем сочувствую Вашему горю. Тяжело лишиться такого прекрасного отца</w:t>
      </w:r>
      <w:r w:rsidRPr="00EB3BF5">
        <w:rPr>
          <w:rStyle w:val="FootnoteReference"/>
          <w:rFonts w:ascii="Times New Roman CYR" w:hAnsi="Times New Roman CYR" w:cs="Times New Roman CYR"/>
          <w:noProof/>
        </w:rPr>
        <w:footnoteReference w:id="388"/>
      </w:r>
      <w:r w:rsidRPr="00EB3BF5">
        <w:rPr>
          <w:rFonts w:ascii="Times New Roman CYR" w:hAnsi="Times New Roman CYR" w:cs="Times New Roman CYR"/>
          <w:noProof/>
        </w:rPr>
        <w:t>. Но Вы должны найти мужество и утешение в осознании его счастья при встрече с Санусей.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он уже знает о Высшем Покровительстве и Помощи его девочкам. Не омрачайте его счастья чрезмерным горем своим. Не оплакивайте, но радуйтесь, что он ушел до трудного для него времени. Ему был явлен лучший срок для ухода. И уход не тяжелый, но легкий, ибо сознание его было омрачено. Он спал и не имел кошмаров, не ощущал болей.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передаю Вам, родные, Совет – «не менять ни в чем Вашей жизни». Оставайтесь в своем уютном домике и найдете хорошего жильца. Мариночка может посоветовать Вам хорошего жильца и полезного человека.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Сообщите мне некоторые сведения о Вашем материальном положении, чтобы знать, как можно лучше помочь Вам. </w:t>
      </w:r>
      <w:r w:rsidRPr="00EB3BF5">
        <w:rPr>
          <w:rFonts w:ascii="Times New Roman CYR" w:hAnsi="Times New Roman CYR" w:cs="Times New Roman CYR"/>
          <w:i/>
          <w:iCs/>
          <w:noProof/>
        </w:rPr>
        <w:t xml:space="preserve">Не тревожьтесь за свою судьбу. </w:t>
      </w:r>
      <w:r w:rsidRPr="00EB3BF5">
        <w:rPr>
          <w:rFonts w:ascii="Times New Roman CYR" w:hAnsi="Times New Roman CYR" w:cs="Times New Roman CYR"/>
          <w:noProof/>
        </w:rPr>
        <w:t>Все устроится прекрасно с Помощью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Найдите мудрую решимость радоваться новому счастью отца с любимой Санусей и возможностью совершенствоваться вместе с нею и участвовать в помощи своим девочкам.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Напишите мне по-английски, если по-русски трудно, и помните, что в недалеком будущем моя помощь тоже будет с Вами. Мой дом будет Вашим домом. Всегда сможете рассчитывать на помощь от моей семьи и близких друзей. Зиночка никогда не откажет Вам в добром совете, и Катрин тоже откликнется всегда.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Знаю, родные мои, что у Вас все уладится, только сумейте утвердиться на мысли о счастье Вашего любимого отца, но и матери. Любящие сердца в Тонком Мире любят друг друга еще сильнее, нежели на Земле. Верьте мне, знаю это на личном опыте.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обнимаю Вас всем сердцем и буду часто думать о Вас и посылать мысли мужества и уверенности в Высшей Помощи.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любовь и всю нежность моего сердца.</w:t>
      </w:r>
    </w:p>
    <w:p w:rsidR="00273A62" w:rsidRPr="00EB3BF5" w:rsidRDefault="00273A62" w:rsidP="00F50819">
      <w:pPr>
        <w:rPr>
          <w:noProof/>
        </w:rPr>
      </w:pPr>
    </w:p>
    <w:p w:rsidR="00273A62" w:rsidRPr="00EB3BF5" w:rsidRDefault="00273A62" w:rsidP="00914CEC">
      <w:pPr>
        <w:pStyle w:val="a"/>
      </w:pPr>
      <w:bookmarkStart w:id="642" w:name="_Toc242177221"/>
      <w:r w:rsidRPr="00EB3BF5">
        <w:t>213</w:t>
      </w:r>
      <w:bookmarkEnd w:id="642"/>
    </w:p>
    <w:p w:rsidR="00273A62" w:rsidRPr="00EB3BF5" w:rsidRDefault="00273A62" w:rsidP="00914CEC">
      <w:pPr>
        <w:pStyle w:val="a0"/>
        <w:ind w:firstLine="0"/>
      </w:pPr>
      <w:bookmarkStart w:id="643" w:name="_Toc242177222"/>
      <w:r w:rsidRPr="00EB3BF5">
        <w:t>Е.И.Рерих – Г.И.Фричи</w:t>
      </w:r>
      <w:r w:rsidRPr="00EB3BF5">
        <w:rPr>
          <w:rStyle w:val="FootnoteReference"/>
          <w:b w:val="0"/>
        </w:rPr>
        <w:footnoteReference w:id="389"/>
      </w:r>
      <w:bookmarkEnd w:id="643"/>
    </w:p>
    <w:p w:rsidR="00273A62" w:rsidRPr="00EB3BF5" w:rsidRDefault="00273A62" w:rsidP="00914CEC">
      <w:pPr>
        <w:pStyle w:val="Date"/>
        <w:ind w:firstLine="0"/>
      </w:pPr>
      <w:bookmarkStart w:id="644" w:name="_Toc242177223"/>
      <w:r w:rsidRPr="00EB3BF5">
        <w:t>23 февраля 1954 г.</w:t>
      </w:r>
      <w:bookmarkEnd w:id="64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Гизелочка,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Только что получила Ваше письмо от 13 февраля. Да, было бы неплохо выразить в предисловии нашу благодарность г-же В. Дутко, но </w:t>
      </w:r>
      <w:r w:rsidRPr="00EB3BF5">
        <w:rPr>
          <w:rFonts w:ascii="Times New Roman CYR" w:hAnsi="Times New Roman CYR" w:cs="Times New Roman CYR"/>
          <w:i/>
          <w:iCs/>
          <w:noProof/>
        </w:rPr>
        <w:t xml:space="preserve">без </w:t>
      </w:r>
      <w:r w:rsidRPr="00EB3BF5">
        <w:rPr>
          <w:rFonts w:ascii="Times New Roman CYR" w:hAnsi="Times New Roman CYR" w:cs="Times New Roman CYR"/>
          <w:noProof/>
        </w:rPr>
        <w:t>упоминания двух ее сотрудников. Таким образом, Вам не нужно будет печатать на отдельной странице: «Письма Елены Рерих, перевод г-жи В. Дутко».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2.</w:t>
      </w:r>
      <w:r w:rsidRPr="00EB3BF5">
        <w:rPr>
          <w:rStyle w:val="FootnoteReference"/>
          <w:rFonts w:ascii="Times New Roman CYR" w:hAnsi="Times New Roman CYR" w:cs="Times New Roman CYR"/>
          <w:noProof/>
        </w:rPr>
        <w:footnoteReference w:id="390"/>
      </w:r>
      <w:r w:rsidRPr="00EB3BF5">
        <w:rPr>
          <w:rFonts w:ascii="Times New Roman CYR" w:hAnsi="Times New Roman CYR" w:cs="Times New Roman CYR"/>
          <w:noProof/>
        </w:rPr>
        <w:t xml:space="preserve"> Будет лучше снять номера параграфов и дать только название книги, если нетрудно установить, откуда приведены цитаты; излишнее количество сносок нежелательно. В моем письме Зине от 5.II я писала, что номера параграфов </w:t>
      </w:r>
      <w:r w:rsidRPr="00EB3BF5">
        <w:rPr>
          <w:rFonts w:ascii="Times New Roman CYR" w:hAnsi="Times New Roman CYR" w:cs="Times New Roman CYR"/>
          <w:i/>
          <w:iCs/>
          <w:noProof/>
        </w:rPr>
        <w:t xml:space="preserve">несущественны. </w:t>
      </w:r>
      <w:r w:rsidRPr="00EB3BF5">
        <w:rPr>
          <w:rFonts w:ascii="Times New Roman CYR" w:hAnsi="Times New Roman CYR" w:cs="Times New Roman CYR"/>
          <w:noProof/>
        </w:rPr>
        <w:t>Даже лучше, если они не будут указаны, ибо люди на самом деле заинтересованные попытаются найти их самостоятельно.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3. В письме от 1 марта 1929 г. вместо «или» должно стоять «и» – «Космический Закон </w:t>
      </w:r>
      <w:r w:rsidRPr="00EB3BF5">
        <w:rPr>
          <w:rFonts w:ascii="Times New Roman CYR" w:hAnsi="Times New Roman CYR" w:cs="Times New Roman CYR"/>
          <w:i/>
          <w:iCs/>
          <w:noProof/>
        </w:rPr>
        <w:t xml:space="preserve">и </w:t>
      </w:r>
      <w:r w:rsidRPr="00EB3BF5">
        <w:rPr>
          <w:rFonts w:ascii="Times New Roman CYR" w:hAnsi="Times New Roman CYR" w:cs="Times New Roman CYR"/>
          <w:noProof/>
        </w:rPr>
        <w:t>Право».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Надеюсь, Вы получили мое письмо от 6 февраля, адресованное </w:t>
      </w:r>
      <w:r w:rsidRPr="00EB3BF5">
        <w:rPr>
          <w:rFonts w:ascii="Times New Roman CYR" w:hAnsi="Times New Roman CYR" w:cs="Times New Roman CYR"/>
          <w:i/>
          <w:iCs/>
          <w:noProof/>
        </w:rPr>
        <w:t xml:space="preserve">Гизелочке, </w:t>
      </w:r>
      <w:r w:rsidRPr="00EB3BF5">
        <w:rPr>
          <w:rFonts w:ascii="Times New Roman CYR" w:hAnsi="Times New Roman CYR" w:cs="Times New Roman CYR"/>
          <w:noProof/>
        </w:rPr>
        <w:t>с ответами на ее вопросы, а также письма от 8-го и 15-го Катрин.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Как Вы себя чувствуете? Как моя любимая Катрин? Вы обе не должны переутомляться. Никогда не забывайте, что процесс открытия центров продолжается и необходимо бережное отношение. </w:t>
      </w:r>
      <w:r w:rsidRPr="00EB3BF5">
        <w:rPr>
          <w:rFonts w:ascii="Times New Roman CYR" w:hAnsi="Times New Roman CYR" w:cs="Times New Roman CYR"/>
          <w:i/>
          <w:iCs/>
          <w:noProof/>
        </w:rPr>
        <w:t xml:space="preserve">Храните спокойствие – принимайте строфант, </w:t>
      </w:r>
      <w:r w:rsidRPr="00EB3BF5">
        <w:rPr>
          <w:rFonts w:ascii="Times New Roman CYR" w:hAnsi="Times New Roman CYR" w:cs="Times New Roman CYR"/>
          <w:noProof/>
        </w:rPr>
        <w:t>если предпочитаете его мускусу.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нежно люблю Вас, моя Гизелочка, передайте и Катрин мою любовь и нежность.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намного крепче, мои ноги не опухают, но я еще не должна выходить в сад. Судороги в руках и ногах уменьшились. В целом я уже значительно окрепла.</w:t>
      </w:r>
    </w:p>
    <w:p w:rsidR="00273A62" w:rsidRPr="00EB3BF5" w:rsidRDefault="00273A62" w:rsidP="00F50819">
      <w:pPr>
        <w:rPr>
          <w:noProof/>
        </w:rPr>
      </w:pPr>
    </w:p>
    <w:p w:rsidR="00273A62" w:rsidRPr="00EB3BF5" w:rsidRDefault="00273A62" w:rsidP="00914CEC">
      <w:pPr>
        <w:pStyle w:val="a"/>
      </w:pPr>
      <w:bookmarkStart w:id="645" w:name="_Toc242177224"/>
      <w:r w:rsidRPr="00EB3BF5">
        <w:t>214</w:t>
      </w:r>
      <w:bookmarkEnd w:id="645"/>
    </w:p>
    <w:p w:rsidR="00273A62" w:rsidRPr="00EB3BF5" w:rsidRDefault="00273A62" w:rsidP="00914CEC">
      <w:pPr>
        <w:pStyle w:val="a0"/>
        <w:ind w:firstLine="0"/>
      </w:pPr>
      <w:bookmarkStart w:id="646" w:name="_Toc242177225"/>
      <w:r w:rsidRPr="00EB3BF5">
        <w:t>Е.И.Рерих – Б.Н. и Н.И. Абрамовым</w:t>
      </w:r>
      <w:bookmarkEnd w:id="646"/>
    </w:p>
    <w:p w:rsidR="00273A62" w:rsidRPr="00EB3BF5" w:rsidRDefault="00273A62" w:rsidP="00914CEC">
      <w:pPr>
        <w:pStyle w:val="Date"/>
        <w:ind w:firstLine="0"/>
      </w:pPr>
      <w:bookmarkStart w:id="647" w:name="_Toc242177226"/>
      <w:r w:rsidRPr="00EB3BF5">
        <w:t>24 февраля 1954 г.</w:t>
      </w:r>
      <w:bookmarkEnd w:id="64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очень обрадовалась получить вчера вечером Ваше письмо от 15 февраля и до этого имела одно коротенькое от 30 января и другое, должно быть, от первого февраля</w:t>
      </w:r>
      <w:r w:rsidRPr="00EB3BF5">
        <w:rPr>
          <w:rStyle w:val="FootnoteReference"/>
          <w:rFonts w:ascii="Times New Roman CYR" w:hAnsi="Times New Roman CYR" w:cs="Times New Roman CYR"/>
          <w:noProof/>
        </w:rPr>
        <w:footnoteReference w:id="391"/>
      </w:r>
      <w:r w:rsidRPr="00EB3BF5">
        <w:rPr>
          <w:rFonts w:ascii="Times New Roman CYR" w:hAnsi="Times New Roman CYR" w:cs="Times New Roman CYR"/>
          <w:noProof/>
        </w:rPr>
        <w:t>. Но письмо от 7 декабря определенно пропало.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письмо к Вам от 10 февраля, видимо, еще не долетело. Пишу спешно, ибо должна спешно предупредить Вас относительно здоровья Вашей матушки. Мне было Сказано, что помочь ей можно только путем операции, и Совет был произвести операцию в мае месяце и что она сможет еще прожить...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вчера по получении Вашего письма мне было Сказано, что «Мой Луч не может помочь ей из-за страха перед операцией. Яро уявил наблюдения над нею и с грустью убедился, что ярая не выдержит операции из-за страха, потому лучше не мучить ее, но предоставить ей спокойный уход в ее срок, давая ей успокоительные средства».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мы изыскиваем пути</w:t>
      </w:r>
      <w:r w:rsidRPr="00EB3BF5">
        <w:rPr>
          <w:rStyle w:val="FootnoteReference"/>
          <w:rFonts w:ascii="Times New Roman CYR" w:hAnsi="Times New Roman CYR" w:cs="Times New Roman CYR"/>
          <w:noProof/>
        </w:rPr>
        <w:footnoteReference w:id="392"/>
      </w:r>
      <w:r w:rsidRPr="00EB3BF5">
        <w:rPr>
          <w:rFonts w:ascii="Times New Roman CYR" w:hAnsi="Times New Roman CYR" w:cs="Times New Roman CYR"/>
          <w:noProof/>
        </w:rPr>
        <w:t>, как переслать Вам дар Великого Владыки. Может быть, придется послать в две или три посылки. Примите его</w:t>
      </w:r>
      <w:r w:rsidRPr="00EB3BF5">
        <w:rPr>
          <w:rStyle w:val="FootnoteReference"/>
          <w:rFonts w:ascii="Times New Roman CYR" w:hAnsi="Times New Roman CYR" w:cs="Times New Roman CYR"/>
          <w:noProof/>
        </w:rPr>
        <w:footnoteReference w:id="393"/>
      </w:r>
      <w:r w:rsidRPr="00EB3BF5">
        <w:rPr>
          <w:rFonts w:ascii="Times New Roman CYR" w:hAnsi="Times New Roman CYR" w:cs="Times New Roman CYR"/>
          <w:noProof/>
        </w:rPr>
        <w:t xml:space="preserve"> как доказательство заботы о Вас и не тревожьтесь ни о чем, но спокойно переживите это время. Также Совет Ниночке иметь служанку-помощницу. Ибо Ниночка не должна слишком много действовать физически</w:t>
      </w:r>
      <w:r w:rsidRPr="00EB3BF5">
        <w:rPr>
          <w:rStyle w:val="FootnoteReference"/>
          <w:rFonts w:ascii="Times New Roman CYR" w:hAnsi="Times New Roman CYR" w:cs="Times New Roman CYR"/>
          <w:noProof/>
        </w:rPr>
        <w:footnoteReference w:id="394"/>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не смогу сейчас писать часто писем, ибо очень утомляюсь моей особой работой. Я страстно сотрудничаю в космическом Опыте с Великим Владыкой и Его Братом на совершенно новом опыте уплотнения тонкого тела почти до физического. И тонкое тело уявляется уже страстно плотным, но сохраняет тонкость ткани и стойкость. Яро я уже преуспела в уплотнении Тонкого Тела Великого Владыки, но и своего. Ярое уплотнение тонкой оболочки из Материи Люциды уявляется уже совершенно стойким. Стойкость эта достигнута благодаря новым ингредиентам с Нептуна и Урана. Но ассимиляция новых лучей Нептуна с лучами Урана была мне нелегка. Сердце мое ведь живет только благодаря Лучу Великого Владыки, и нужна большая бережность, чтобы не дать мне уйти до положенного нового срока. Свой старый срок я уже пережила на 13 лет. Я должна была</w:t>
      </w:r>
      <w:r w:rsidRPr="00EB3BF5">
        <w:rPr>
          <w:rStyle w:val="FootnoteReference"/>
          <w:rFonts w:ascii="Times New Roman CYR" w:hAnsi="Times New Roman CYR" w:cs="Times New Roman CYR"/>
          <w:noProof/>
        </w:rPr>
        <w:footnoteReference w:id="395"/>
      </w:r>
      <w:r w:rsidRPr="00EB3BF5">
        <w:rPr>
          <w:rFonts w:ascii="Times New Roman CYR" w:hAnsi="Times New Roman CYR" w:cs="Times New Roman CYR"/>
          <w:noProof/>
        </w:rPr>
        <w:t xml:space="preserve"> умереть</w:t>
      </w:r>
      <w:r w:rsidRPr="00EB3BF5">
        <w:rPr>
          <w:rStyle w:val="FootnoteReference"/>
          <w:rFonts w:ascii="Times New Roman CYR" w:hAnsi="Times New Roman CYR" w:cs="Times New Roman CYR"/>
          <w:noProof/>
        </w:rPr>
        <w:footnoteReference w:id="396"/>
      </w:r>
      <w:r w:rsidRPr="00EB3BF5">
        <w:rPr>
          <w:rFonts w:ascii="Times New Roman CYR" w:hAnsi="Times New Roman CYR" w:cs="Times New Roman CYR"/>
          <w:noProof/>
        </w:rPr>
        <w:t xml:space="preserve"> по окончании Огненной Трансмутации и разъединения трех естеств. Но обстоятельства так сложились, что я смогла остаться и принять участие в Последнем Бою с Врагом Света и продолжить мою работу по Изучению Сокровенных свойств и Сил человека в связи с силами Космическими. Итак, человечество на пороге величайшего открытия возможности проявления некоторых тонких тел в их видимости физической</w:t>
      </w:r>
      <w:r w:rsidRPr="00EB3BF5">
        <w:rPr>
          <w:rStyle w:val="FootnoteReference"/>
          <w:rFonts w:ascii="Times New Roman CYR" w:hAnsi="Times New Roman CYR" w:cs="Times New Roman CYR"/>
          <w:noProof/>
        </w:rPr>
        <w:footnoteReference w:id="397"/>
      </w:r>
      <w:r w:rsidRPr="00EB3BF5">
        <w:rPr>
          <w:rFonts w:ascii="Times New Roman CYR" w:hAnsi="Times New Roman CYR" w:cs="Times New Roman CYR"/>
          <w:noProof/>
        </w:rPr>
        <w:t xml:space="preserve"> на физическом плане. Не распространяйтесь об этой возможности, ибо доверяю это только Вам, родные. Пройдут еще многие годы и даже десятки лет до такого проявления на земном плане, но радостно сознавать, что такая возможность вполне установлена. Стараемся переслать Вам триста рупий, вероятно, придется через банк, но это берет столько времени, а мне хотелось бы перевести это телеграфно, авось до мая дойдет. Ниночке нужна служанка.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кто был Владыка Урана? Но, конечно, все тот же Единый Великий Дух Солнечного Иерарха, Зародителя и Держателя нашего Космоса. Выше Его не было и не будет. Потому уже изначала Его называли «Ветхий Деньми».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можем переслать несколько книг Учения Миле из Америки, но только на английском языке, на русском вряд ли там имеются. Пошлем ей новое издание «Агни Йоги» с приложенным Индексом. Если она получит ее, постараемся выслать еще и другие из имеющихся в ограниченном числе.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Указанные придорожные вехи перед окончанием пути и большой переменой стали быстро мелькать и мало осталось их. Значит, подвижки близки. Были Указаны уходы некоторых лиц, и они ушли. Давно было Указано, что наш родственник Илья Муромцев в Америке уйдет до перемены, и вот несколько недель тому назад у него обнаружился тромбоз в мозгу. Он в параличе и почти утратил сознание. Сколько времени протянется такое состояние, трудно сказать, но мне Сказано, что он уже ушел. Также ушла и другая давняя сотрудница в самом начале января</w:t>
      </w:r>
      <w:r w:rsidRPr="00EB3BF5">
        <w:rPr>
          <w:rStyle w:val="FootnoteReference"/>
          <w:rFonts w:ascii="Times New Roman CYR" w:hAnsi="Times New Roman CYR" w:cs="Times New Roman CYR"/>
          <w:noProof/>
        </w:rPr>
        <w:footnoteReference w:id="398"/>
      </w:r>
      <w:r w:rsidRPr="00EB3BF5">
        <w:rPr>
          <w:rFonts w:ascii="Times New Roman CYR" w:hAnsi="Times New Roman CYR" w:cs="Times New Roman CYR"/>
          <w:noProof/>
          <w:vertAlign w:val="superscript"/>
        </w:rPr>
        <w:t xml:space="preserve"> </w:t>
      </w:r>
      <w:r w:rsidRPr="00EB3BF5">
        <w:rPr>
          <w:rFonts w:ascii="Times New Roman CYR" w:hAnsi="Times New Roman CYR" w:cs="Times New Roman CYR"/>
          <w:noProof/>
        </w:rPr>
        <w:t>и предуказана смерть одной местной нашей знакомой мисс Барклай, весьма образованной и психически одаренной особы. Незадолго до своего ухода она привезла мне из Франции фотографию Знамени Иоанны Д'Арк и сказала, что она знает, что оно принадлежит мне. Меня это удивило, ибо я вообще не люблю говорить о перевоплощениях, и особенно о своих. Она ушла 26 марта</w:t>
      </w:r>
      <w:r w:rsidRPr="00EB3BF5">
        <w:rPr>
          <w:rStyle w:val="FootnoteReference"/>
          <w:rFonts w:ascii="Times New Roman CYR" w:hAnsi="Times New Roman CYR" w:cs="Times New Roman CYR"/>
          <w:noProof/>
        </w:rPr>
        <w:footnoteReference w:id="399"/>
      </w:r>
      <w:r w:rsidRPr="00EB3BF5">
        <w:rPr>
          <w:rFonts w:ascii="Times New Roman CYR" w:hAnsi="Times New Roman CYR" w:cs="Times New Roman CYR"/>
          <w:noProof/>
        </w:rPr>
        <w:t xml:space="preserve"> совершенно неожиданно для всех от удара в мозг и слабости сердца. С ней я виделась очень редко из-за моего трудного состояния. Но за несколько дней до своего ухода она завтракала у нас и говорила моему сыну о каких-то знаках, видимых и ощущаемых ею из потустороннего мира и которые появляются всегда перед предстоящими значительными переменами в ее жизни. Но ярая была далека от мысли, что перемена эта может быть окончательной для нее. Но она счастлива в своем переходе. Я видела ее радостной и нарядной.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в конце августа неожиданно скончалась вдова брата Н.К. в Москве. Она была хранительница нашего Архива, картин Н.К. и некоторых уцелевших вещей. Надеемся, что нам удастся получить Архив и узнать о судьбе оставшихся картин. По закону местному все перешло во владение ее матери и сестры, которых мы совершенно не знаем, так же как не знали и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что не знаю, чью смерть я могла оплакивать в Вашем видении. Я понимаю всю мудрость ухода этих лиц перед тяжкими переустройствами и не оплакиваю их, но, скорее, радуюсь за них. Но, конечно, много причин тоски и грусти космической при работе в Тонком Мире над сознанием людей. Столько можно было бы улучшить и ускорить, но сознание не может сдвинуться с мертвой точки страстной ненависти и зависти &lt;...&gt;</w:t>
      </w:r>
      <w:r w:rsidRPr="00EB3BF5">
        <w:rPr>
          <w:rStyle w:val="FootnoteReference"/>
          <w:rFonts w:ascii="Times New Roman CYR" w:hAnsi="Times New Roman CYR" w:cs="Times New Roman CYR"/>
          <w:noProof/>
        </w:rPr>
        <w:footnoteReference w:id="400"/>
      </w:r>
    </w:p>
    <w:p w:rsidR="00273A62" w:rsidRPr="00EB3BF5" w:rsidRDefault="00273A62" w:rsidP="00F50819">
      <w:pPr>
        <w:rPr>
          <w:noProof/>
        </w:rPr>
      </w:pPr>
    </w:p>
    <w:p w:rsidR="00273A62" w:rsidRPr="00EB3BF5" w:rsidRDefault="00273A62" w:rsidP="00914CEC">
      <w:pPr>
        <w:pStyle w:val="a"/>
      </w:pPr>
      <w:bookmarkStart w:id="648" w:name="_Toc242177227"/>
      <w:r w:rsidRPr="00EB3BF5">
        <w:t>215</w:t>
      </w:r>
      <w:bookmarkEnd w:id="648"/>
    </w:p>
    <w:p w:rsidR="00273A62" w:rsidRPr="00EB3BF5" w:rsidRDefault="00273A62" w:rsidP="00914CEC">
      <w:pPr>
        <w:pStyle w:val="a0"/>
        <w:ind w:firstLine="0"/>
      </w:pPr>
      <w:bookmarkStart w:id="649" w:name="_Toc242177228"/>
      <w:r w:rsidRPr="00EB3BF5">
        <w:t>Е.И.Рерих – В.Л.Дутко</w:t>
      </w:r>
      <w:bookmarkEnd w:id="649"/>
    </w:p>
    <w:p w:rsidR="00273A62" w:rsidRPr="00EB3BF5" w:rsidRDefault="00273A62" w:rsidP="00914CEC">
      <w:pPr>
        <w:pStyle w:val="Date"/>
        <w:ind w:firstLine="0"/>
      </w:pPr>
      <w:bookmarkStart w:id="650" w:name="_Toc242177229"/>
      <w:r w:rsidRPr="00EB3BF5">
        <w:t>24 февраля 1954 г.</w:t>
      </w:r>
      <w:bookmarkEnd w:id="65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любимая моя,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огромное за присылку копии «Писем». Я не ожидала получить такую прекрасную работу. Вероятно, милые сотрудники снова потрудились над нею. Спасибо, спасибо!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и Ваше милое и длинное письмо. Маленькие домашние инциденты неизбежны, и на них можно учиться терпимости и терпению, так и примите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сейчас трудно, и писать длинно не могу. Должна ассимилировать новые Лучи проходящих Светил. Они страстно напрягают весь организм. Но благодаря этим Лучам являюсь сотрудницей Великого Владыки в Его космическом строительстве. Очень устаю от постоянно уявляемых новых Лучей. Ведь только сознательно воспринятые Лучи могут принести пользу на нашем плане. Фокус необходим для всего. Вот я и служу фокусом для многих трудных, но полезных лучей.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Лучи, воспринятые мною, помогают Владыке прививать их и другим сотрудникам, а также применять их на строительство сфер тонких.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самая мучительная для меня работа – это тушение подземного огня, деятельность которого очень усиляется. Но, конечно, сдерживание и отведение огненной стихии сейчас совершенно необходимо и для предотвращения преждевременного наводнения.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 многого спасают нашу планету Мудрые, Светлые Охранители. Но человечество мечтает взорвать ту часть планеты, которой Мир держится! Но нельзя допустить нарушение сердца планеты, истинно, все взорвется!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Безумцы не могут представить себе ужаса, ими себе приуготовляемого. Истинно, невежество порождает тупость и бедствия.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Напряженное состояние организма не дает мне возможности успешно продолжать мою работу по систематизации получаемого Материала. Но, как я теперь вижу, невозможно провести строгую систематизацию. В Мироздании все настолько связано между собою, настолько все переплетается, что расчленение приводит лишь к урезанию и даже искажению, ибо умаляет значение.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Кроме того, приезжает мой сын с женою и мне придется уделить время и силы на милых мне посетителей. Сосредоточие мое сильно пострадает из-за различия в вибрациях. Девика – прелестное существо и не утруждает меня, но все же ее вибрации слишком разнятся от моих и мне трудно бывает сосредоточиться с необходимой напряженностью на моей работе. Работа разбивается малыми, но довольно частыми вторжениями, которые неизбежны. В этом году они очень запаздывают, все еще не могут выбраться из Дели.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у меня усилилась переписка с Америкой из-за издания «Писем». Я так счастлива, что работа над «Письмами» еще больше сблизила сотрудников, и они в радости и полном согласии трудятся над просмотром перевода, перепиской манускрипта для печатника и над составлением самого простого Индекса. В небольшом «Форварде» решено выразить Вам, родная, нашу благодарность за Ваш прекрасный труд перевода, сделавший возможным это издание.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так радостно сознавать, что вместо отягощения труд над «Письмами» принес новую радость и новое устремление к Великому, Несравненному Наставнику.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пишите, я люблю Ваши письма, и Вам полезно иногда сосредоточиться на себе и своих переживаниях для лучшего распознания многообразных и сложных явлений, которые, несомненно, будут усиливаться и разнообразиться.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Огонь из Вашей руки свидетельствует о Вашем огненном устремлении, вступившем в связь с огнем пространства под воздействием Луча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Вспышки голубого огня, пламени или света означают приближение Сил Света. Я страстно люблю эти голубые и синие Света и Пламена!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моя другиня, и посылаю Вам всю мою нежность. Берегите себя и храните спокойствие. Ничто не коснется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и Духом с Вами.</w:t>
      </w:r>
    </w:p>
    <w:p w:rsidR="00273A62" w:rsidRPr="00EB3BF5" w:rsidRDefault="00273A62" w:rsidP="00F50819">
      <w:pPr>
        <w:rPr>
          <w:noProof/>
        </w:rPr>
      </w:pPr>
    </w:p>
    <w:p w:rsidR="00273A62" w:rsidRPr="00EB3BF5" w:rsidRDefault="00273A62" w:rsidP="00914CEC">
      <w:pPr>
        <w:pStyle w:val="a"/>
      </w:pPr>
      <w:bookmarkStart w:id="651" w:name="_Toc242177230"/>
      <w:r w:rsidRPr="00EB3BF5">
        <w:t>216</w:t>
      </w:r>
      <w:bookmarkEnd w:id="651"/>
    </w:p>
    <w:p w:rsidR="00273A62" w:rsidRPr="00EB3BF5" w:rsidRDefault="00273A62" w:rsidP="00914CEC">
      <w:pPr>
        <w:pStyle w:val="a0"/>
        <w:ind w:firstLine="0"/>
      </w:pPr>
      <w:bookmarkStart w:id="652" w:name="_Toc242177231"/>
      <w:r w:rsidRPr="00EB3BF5">
        <w:t>Е.И.Рерих – З.Г.Фосдик и Д.Фосдику</w:t>
      </w:r>
      <w:bookmarkEnd w:id="652"/>
    </w:p>
    <w:p w:rsidR="00273A62" w:rsidRPr="00EB3BF5" w:rsidRDefault="00273A62" w:rsidP="00914CEC">
      <w:pPr>
        <w:pStyle w:val="Date"/>
        <w:ind w:firstLine="0"/>
      </w:pPr>
      <w:bookmarkStart w:id="653" w:name="_Toc242177232"/>
      <w:r w:rsidRPr="00EB3BF5">
        <w:t>5 марта 1954 г.</w:t>
      </w:r>
      <w:bookmarkEnd w:id="65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получила Ваше письмо от 22 февраля и спешу ответить. Очень прошу мою Зиночку не тревожиться своими недомоганиями. Все они одного происхождения, реакция на ярые напряжения в солнечном сплетении, которое должно быть открыто, чтобы лучше воспринимать посылаемые Лучи.</w:t>
      </w:r>
    </w:p>
    <w:p w:rsidR="00273A62" w:rsidRPr="00EB3BF5" w:rsidRDefault="00273A62" w:rsidP="00F5081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Некоторое переустройство организма совершенно необходимо для лучшего сотрудничества с Великим Владыкой. Зиночка уявлена на открытии солнечного сплетения. Но Зиночка имеет здоровое сердце и потому не должна тревожиться, но радостно приветствовать каждую новую ступень напряжения для лучшего сотрудничества.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Привожу Слова Владыки: «Скажи Зине о необходимости полного спокойствия, ибо ничто не угрожает им. Ярое солнечное сплетение сильно напряжено, и такое напряжение сказывается с особой силою и болезненно на более слабых органах и нервных плексусах. Боли в руке являются отводом от солнечного сплетения, ослабляя боль в нем. Никаких лекарств, кроме строфанта по три пилюли в день и валериана по 35–40 капель два раза в день. Зине лучше строфант. Дедлею – мускус не больше средней горошины». Получили ли Вы, родные, вторую посылку мускуса?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«Ярая сотрудница Мне нужна, и потому проживет столько, сколько нужно, ибо ярая освобождена Мною от земного притяжения. Ярая не будет иметь тут длительного и мучительного конца...», как это было с Софьей Михайловной, которая нуждалась в очищении ее страстного тела и потому уявилась на страданиях, которые утончали ее организм. Истинно, страдания утончают двойник и способствуют сожжению или разряжению его еще при земной жизни. Сказано: «Страстное тело являет сотрудничество с этими страданиями для утончения двойника и его постепенного сожжения, но еще при земной жизни». Родная, оявитесь сотрудницей Великому Владыке и примите Его лучший дар.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 очищении и утончении страстного тела ярая смерть уявляется много легче, но «ярая Зина должна прожить еще не менее 20 лет, но может и дольше. Ярые обстоятельства укажут лучший срок». Родные, жизнь наша в руке Владыки. Он ведает, когда следует пресечь нить, привязывающую нас к Земле. Потому спокойно продолжайте Вашу работу и явите полное спокойствие, но явите и некоторый покой телу, когда оно проходит некоторое переустройство.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Зиночка может радоваться каждому утончению своего организма, который проходит через напряжение в тонком теле. Органы физические могут быть совершенно здоровыми, но сильное напряжение центров вызывает болезненную реакцию в соответствующих физических органах и плексусах. Итак, напряжение и боли в тонких субстратах нервных центров вызывают напряжение и страдания в физических соответствиях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Зиночка вместе с Дедлеем «должны оявиться свидетелями восстановления Справедливости и прославления Моего Сына». «Дедлей, Мой сотрудник, необходим Мне. Яро уявлю их на долгой жизни. Дедлей оявится сотрудником прекрасным, если отбросит все сомнения и утвердится на полном доверии в Мое Слово и на сотрудничестве с Тарой. Тара Белая оявлена как Матерь Мира для будущей Эпохи и для ярого осознания Твердыни 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оявитесь на новом понимании Вашего подвига и храните радость каждому утончению Вашего существа. Истинно, эволюция мира зависит от такого утончения нашего внутреннего существа. Только при утончении можем мы продвигаться успешно по лестнице Света Беспредельности.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родные, уявитесь на полном спокойствии за свое материальное обеспечение. «Ярые уявятся на совершенно ином положении страстно скоро после указанного события. Музей оявится на возвращении».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это «скоро» может длиться и два, три года. Но все обстоятельства спешат и перемены близки.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«Письмах». Думается, что книгу можно продавать не дороже 5 с половиной долларов. Также я писала Катрин и благодарности только самой Валентине, ибо, истинно, без нее они ничего не могли бы. Итак, упоминать сотрудников излишне. </w:t>
      </w:r>
      <w:r w:rsidRPr="00EB3BF5">
        <w:rPr>
          <w:rFonts w:ascii="Times New Roman CYR" w:hAnsi="Times New Roman CYR" w:cs="Times New Roman CYR"/>
          <w:i/>
          <w:iCs/>
          <w:noProof/>
        </w:rPr>
        <w:t xml:space="preserve">Лучше было бы оставить Пуман </w:t>
      </w:r>
      <w:r w:rsidRPr="00EB3BF5">
        <w:rPr>
          <w:rFonts w:ascii="Times New Roman CYR" w:hAnsi="Times New Roman CYR" w:cs="Times New Roman CYR"/>
          <w:noProof/>
        </w:rPr>
        <w:t>и не заменять его Пурушой. В сущности говоря, Пуман – эквивалент Пуруши, но в «Агни Пуране», откуда я приводила это место, стоит Пуман. Пуман есть субъективный принцип в Природе и соответствует духовному началу.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имею никаких вестей от Муромцевых. Трудные дни переживают бедняжки. Конечно, никакой надежды на выздоровление быть не может. Но его уход и пребывание в Тонком Мире страстно облегчены таким продолжительным и безболезненным отрывом тела от земного притяжения. Двойник его медленно сгорает и отрывается от Земли. Потому как ни трудно такое состояние по видимости, на самом деле оно благодетельно для внутреннего человека, ибо ярый не будет знать страстной муки отрыва, или так называемой агонии. Его сознательная сущность уже действует в Мире Тонком и яро может сноситься с любимыми существами там.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Уже пятый день как Святослав и Девика с нами. Очень счастлива видеть моего сына. С их приездом новый наплыв гостей неизбежен и мне приходится прерывать свои занятия. Но чувствую себя крепче, хотя и продолжаю воспринимать особо сильные лучи, но все болезненные ощущения много легче, ибо переустройство закончилось и теперь я должна оявить новую осторожность из-за снятия модератора с моих центров. Но Космическое Сотрудничество продолжается успешно и могу сотрудничать уже на всех планах Бытия. Но самое тяжкое – это тушение подземного Огня. И в этом у Великого Владыки мало помощников, так что вся тяжесть лежит на Владыке и Белом Братстве.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не опасайтесь Ваших недомоганий! Но проявляйте разумную бережность к своему состоянию. Обнимаю Вас, родные, и шлю мысли бодрости и мужества.</w:t>
      </w:r>
    </w:p>
    <w:p w:rsidR="00273A62" w:rsidRPr="00EB3BF5" w:rsidRDefault="00273A62" w:rsidP="00F50819">
      <w:pPr>
        <w:rPr>
          <w:noProof/>
        </w:rPr>
      </w:pPr>
    </w:p>
    <w:p w:rsidR="00273A62" w:rsidRPr="00EB3BF5" w:rsidRDefault="00273A62" w:rsidP="00914CEC">
      <w:pPr>
        <w:pStyle w:val="a"/>
      </w:pPr>
      <w:bookmarkStart w:id="654" w:name="_Toc242177233"/>
      <w:r w:rsidRPr="00EB3BF5">
        <w:t>217</w:t>
      </w:r>
      <w:bookmarkEnd w:id="654"/>
    </w:p>
    <w:p w:rsidR="00273A62" w:rsidRPr="00EB3BF5" w:rsidRDefault="00273A62" w:rsidP="00914CEC">
      <w:pPr>
        <w:pStyle w:val="a0"/>
        <w:ind w:firstLine="0"/>
      </w:pPr>
      <w:bookmarkStart w:id="655" w:name="_Toc242177234"/>
      <w:r w:rsidRPr="00EB3BF5">
        <w:t>Е.И.Рерих – К.Кэмпбелл и Г.И.Фричи</w:t>
      </w:r>
      <w:r w:rsidRPr="00EB3BF5">
        <w:rPr>
          <w:rStyle w:val="FootnoteReference"/>
          <w:b w:val="0"/>
        </w:rPr>
        <w:footnoteReference w:id="401"/>
      </w:r>
      <w:bookmarkEnd w:id="655"/>
    </w:p>
    <w:p w:rsidR="00273A62" w:rsidRPr="00EB3BF5" w:rsidRDefault="00273A62" w:rsidP="00914CEC">
      <w:pPr>
        <w:pStyle w:val="Date"/>
        <w:ind w:firstLine="0"/>
      </w:pPr>
      <w:bookmarkStart w:id="656" w:name="_Toc242177235"/>
      <w:r w:rsidRPr="00EB3BF5">
        <w:t>10 марта 1954 г.</w:t>
      </w:r>
      <w:bookmarkEnd w:id="65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Любимые Катрин и Гизелочка. Отвечаю на Ваши письма от 22–23 февраля и 1–2 марта.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Насколько я понимаю, теперь Великий Учитель хочет иметь перечень или список важнейших понятий и тем, содержащихся в каждом письме, и я внимательно ознакомилась с образцами, посланными Вами. Вижу, что образец В отвечает всем требованиям, а вторая страница содержания с датами писем может быть исключена.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касается письма 19</w:t>
      </w:r>
      <w:r w:rsidRPr="00EB3BF5">
        <w:rPr>
          <w:rStyle w:val="FootnoteReference"/>
          <w:rFonts w:ascii="Times New Roman CYR" w:hAnsi="Times New Roman CYR" w:cs="Times New Roman CYR"/>
          <w:noProof/>
        </w:rPr>
        <w:footnoteReference w:id="402"/>
      </w:r>
      <w:r w:rsidRPr="00EB3BF5">
        <w:rPr>
          <w:rFonts w:ascii="Times New Roman CYR" w:hAnsi="Times New Roman CYR" w:cs="Times New Roman CYR"/>
          <w:noProof/>
        </w:rPr>
        <w:t xml:space="preserve">, упоминаемый там священник был </w:t>
      </w:r>
      <w:r w:rsidRPr="00EB3BF5">
        <w:rPr>
          <w:rFonts w:ascii="Times New Roman CYR" w:hAnsi="Times New Roman CYR" w:cs="Times New Roman CYR"/>
          <w:i/>
          <w:iCs/>
          <w:noProof/>
        </w:rPr>
        <w:t xml:space="preserve">русским монахом, </w:t>
      </w:r>
      <w:r w:rsidRPr="00EB3BF5">
        <w:rPr>
          <w:rFonts w:ascii="Times New Roman CYR" w:hAnsi="Times New Roman CYR" w:cs="Times New Roman CYR"/>
          <w:noProof/>
        </w:rPr>
        <w:t xml:space="preserve">или православным монахом, поэтому он не может быть назван «падре» или «пастор». Но слово </w:t>
      </w:r>
      <w:r w:rsidRPr="00EB3BF5">
        <w:rPr>
          <w:rFonts w:ascii="Times New Roman CYR" w:hAnsi="Times New Roman CYR" w:cs="Times New Roman CYR"/>
          <w:i/>
          <w:iCs/>
          <w:noProof/>
        </w:rPr>
        <w:t xml:space="preserve">«священник» </w:t>
      </w:r>
      <w:r w:rsidRPr="00EB3BF5">
        <w:rPr>
          <w:rFonts w:ascii="Times New Roman CYR" w:hAnsi="Times New Roman CYR" w:cs="Times New Roman CYR"/>
          <w:noProof/>
        </w:rPr>
        <w:t>употребляется во всех сектах и религиях и покрывает все. В моем письме я называю этого священника «духовным пастырем», по-русски это «пастырь»</w:t>
      </w:r>
      <w:r w:rsidRPr="00EB3BF5">
        <w:rPr>
          <w:rStyle w:val="FootnoteReference"/>
          <w:rFonts w:ascii="Times New Roman CYR" w:hAnsi="Times New Roman CYR" w:cs="Times New Roman CYR"/>
          <w:noProof/>
        </w:rPr>
        <w:footnoteReference w:id="403"/>
      </w:r>
      <w:r w:rsidRPr="00EB3BF5">
        <w:rPr>
          <w:rFonts w:ascii="Times New Roman CYR" w:hAnsi="Times New Roman CYR" w:cs="Times New Roman CYR"/>
          <w:noProof/>
        </w:rPr>
        <w:t xml:space="preserve"> и похоже по звучанию на «пастор», но переводить это слово как </w:t>
      </w:r>
      <w:r w:rsidRPr="00EB3BF5">
        <w:rPr>
          <w:rFonts w:ascii="Times New Roman CYR" w:hAnsi="Times New Roman CYR" w:cs="Times New Roman CYR"/>
          <w:i/>
          <w:iCs/>
          <w:noProof/>
        </w:rPr>
        <w:t xml:space="preserve">«падре» было бы алогизмом. </w:t>
      </w:r>
      <w:r w:rsidRPr="00EB3BF5">
        <w:rPr>
          <w:rFonts w:ascii="Times New Roman CYR" w:hAnsi="Times New Roman CYR" w:cs="Times New Roman CYR"/>
          <w:noProof/>
        </w:rPr>
        <w:t xml:space="preserve">Также </w:t>
      </w:r>
      <w:r w:rsidRPr="00EB3BF5">
        <w:rPr>
          <w:rFonts w:ascii="Times New Roman CYR" w:hAnsi="Times New Roman CYR" w:cs="Times New Roman CYR"/>
          <w:i/>
          <w:iCs/>
          <w:noProof/>
        </w:rPr>
        <w:t xml:space="preserve">мне не хотелось бы </w:t>
      </w:r>
      <w:r w:rsidRPr="00EB3BF5">
        <w:rPr>
          <w:rFonts w:ascii="Times New Roman CYR" w:hAnsi="Times New Roman CYR" w:cs="Times New Roman CYR"/>
          <w:noProof/>
        </w:rPr>
        <w:t>менять слово «priest» на «clergyman».</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Рада, что Вам нравится выбранный цвет книги. Двойное серебряное тиснение может быть очень красивым. Это может улучшить качество обложки, цена могла бы быть 5.5$.</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 не знаю ни одной книги о Сестре Беатрисе, за исключением книги Метерлинка. Пожалуйста, не слишком тревожьтесь об Аиде и ее семье, относитесь к этому проще. Мне было Сказано, что Аида с ребенком вернется в Латвию. Это будет лучшим решением, но она должна списаться со своими латышскими друзьями и сообщить им, что она </w:t>
      </w:r>
      <w:r w:rsidRPr="00EB3BF5">
        <w:rPr>
          <w:rFonts w:ascii="Times New Roman CYR" w:hAnsi="Times New Roman CYR" w:cs="Times New Roman CYR"/>
          <w:i/>
          <w:iCs/>
          <w:noProof/>
        </w:rPr>
        <w:t xml:space="preserve">хочет </w:t>
      </w:r>
      <w:r w:rsidRPr="00EB3BF5">
        <w:rPr>
          <w:rFonts w:ascii="Times New Roman CYR" w:hAnsi="Times New Roman CYR" w:cs="Times New Roman CYR"/>
          <w:noProof/>
        </w:rPr>
        <w:t>вернуться, и они дадут ей совет. Пишу ей письмо.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Чета </w:t>
      </w:r>
      <w:r w:rsidRPr="00EB3BF5">
        <w:rPr>
          <w:rFonts w:ascii="Times New Roman CYR" w:hAnsi="Times New Roman CYR" w:cs="Times New Roman CYR"/>
          <w:i/>
          <w:iCs/>
          <w:noProof/>
        </w:rPr>
        <w:t xml:space="preserve">Барз </w:t>
      </w:r>
      <w:r w:rsidRPr="00EB3BF5">
        <w:rPr>
          <w:rFonts w:ascii="Times New Roman CYR" w:hAnsi="Times New Roman CYR" w:cs="Times New Roman CYR"/>
          <w:noProof/>
        </w:rPr>
        <w:t>Одобрена. Они могут быть хорошими сотрудниками, и Вы можете доверять им. Но они должны понять, что Панасенко их сотрудник, а не прислуга. Также и Панасенко должен принять их как сотрудников и компаньонов, а не слуг.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горле Катрин. Очень скоро все будет хорошо. Великий Владыка говорит: «Моя Эльза сотрудничает со Мной и поэтому опасности нет. Скоро, очень скоро ее горло исцелится».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моя любимая, Вы </w:t>
      </w:r>
      <w:r w:rsidRPr="00EB3BF5">
        <w:rPr>
          <w:rFonts w:ascii="Times New Roman CYR" w:hAnsi="Times New Roman CYR" w:cs="Times New Roman CYR"/>
          <w:i/>
          <w:iCs/>
          <w:noProof/>
        </w:rPr>
        <w:t xml:space="preserve">не должны бояться и беспокоиться о чем бы то ни было. </w:t>
      </w:r>
      <w:r w:rsidRPr="00EB3BF5">
        <w:rPr>
          <w:rFonts w:ascii="Times New Roman CYR" w:hAnsi="Times New Roman CYR" w:cs="Times New Roman CYR"/>
          <w:noProof/>
        </w:rPr>
        <w:t xml:space="preserve">Разве Вы не находитесь под постоянной заботой Великих Учителей? Продолжайте любить Их всею силою Вашего сердца и полностью доверять Им, и все сложится самым неожиданным и чудесным путем – </w:t>
      </w:r>
      <w:r w:rsidRPr="00EB3BF5">
        <w:rPr>
          <w:rFonts w:ascii="Times New Roman CYR" w:hAnsi="Times New Roman CYR" w:cs="Times New Roman CYR"/>
          <w:i/>
          <w:iCs/>
          <w:noProof/>
        </w:rPr>
        <w:t xml:space="preserve">лучшим для Вашего продвижения </w:t>
      </w:r>
      <w:r w:rsidRPr="00EB3BF5">
        <w:rPr>
          <w:rFonts w:ascii="Times New Roman CYR" w:hAnsi="Times New Roman CYR" w:cs="Times New Roman CYR"/>
          <w:noProof/>
        </w:rPr>
        <w:t>и счастья. Имейте Любовь и Доверие.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нашем друге Бхатнагаре. Сотрудничество с ним необходимо также из-за виз в Индию, будьте добры с ним. Бедняга очень болен, он страдает прогрессирующим обесцвечиванием кожи, белые пятна распространяются по всему его лицу. Кроме того, его родные не любят его дом, потому что он слишком далеко от города и его содержание обходится очень дорого.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Святослав и Девика с нами, они приехали первого марта. Так что у нас много посетителей, и приходится уделять работе меньше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письмо. Святослав и Девика вернулись из бутанского дома, куда их приглашали на чай. Я должна выслушать их и поговорить с ними.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Мои любимые, не беспокойтесь. Храните спокойствие и сосредоточьте все силы на любви к Великим Учителям. Какое Благословение эта великая любовь, горящая в наших сердцах! Какие чудеса она дает! Как расширяется наше сознание! Какие возможности открываются перед нами, и мы можем принимать участие в Великом Космическом Строительстве. С помощью наших </w:t>
      </w:r>
      <w:r w:rsidRPr="00EB3BF5">
        <w:rPr>
          <w:rFonts w:ascii="Times New Roman CYR" w:hAnsi="Times New Roman CYR" w:cs="Times New Roman CYR"/>
          <w:i/>
          <w:iCs/>
          <w:noProof/>
        </w:rPr>
        <w:t xml:space="preserve">любимых </w:t>
      </w:r>
      <w:r w:rsidRPr="00EB3BF5">
        <w:rPr>
          <w:rFonts w:ascii="Times New Roman CYR" w:hAnsi="Times New Roman CYR" w:cs="Times New Roman CYR"/>
          <w:noProof/>
        </w:rPr>
        <w:t>Великих Учителей мы можем продвигаться.</w:t>
      </w:r>
    </w:p>
    <w:p w:rsidR="00273A62" w:rsidRPr="00EB3BF5" w:rsidRDefault="00273A62" w:rsidP="00F50819">
      <w:pPr>
        <w:rPr>
          <w:noProof/>
        </w:rPr>
      </w:pPr>
    </w:p>
    <w:p w:rsidR="00273A62" w:rsidRPr="00EB3BF5" w:rsidRDefault="00273A62" w:rsidP="00914CEC">
      <w:pPr>
        <w:pStyle w:val="a"/>
      </w:pPr>
      <w:bookmarkStart w:id="657" w:name="_Toc242177236"/>
      <w:r w:rsidRPr="00EB3BF5">
        <w:t>218</w:t>
      </w:r>
      <w:bookmarkEnd w:id="657"/>
    </w:p>
    <w:p w:rsidR="00273A62" w:rsidRPr="00EB3BF5" w:rsidRDefault="00273A62" w:rsidP="00914CEC">
      <w:pPr>
        <w:pStyle w:val="a0"/>
        <w:ind w:firstLine="0"/>
      </w:pPr>
      <w:bookmarkStart w:id="658" w:name="_Toc242177237"/>
      <w:r w:rsidRPr="00EB3BF5">
        <w:t>Е.И.Рерих – З.Г.Фосдик и Д.Фосдику</w:t>
      </w:r>
      <w:bookmarkEnd w:id="658"/>
    </w:p>
    <w:p w:rsidR="00273A62" w:rsidRPr="00EB3BF5" w:rsidRDefault="00273A62" w:rsidP="00914CEC">
      <w:pPr>
        <w:pStyle w:val="Date"/>
        <w:ind w:firstLine="0"/>
      </w:pPr>
      <w:bookmarkStart w:id="659" w:name="_Toc242177238"/>
      <w:r w:rsidRPr="00EB3BF5">
        <w:t>15 марта 1954 г.</w:t>
      </w:r>
      <w:bookmarkEnd w:id="65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и любимые мои, получила Ваше письмо от 2 марта и прекрасный экземпляр нового издания «Агни Йоги». Спасибо, родные, за этот праздник! Имею также последние страницы перевода «Братства», от § 54 по § 70 включительно. Но должна огорчить Вас, что, кроме Вашей последней посылки, имею только две, оканчивающиеся § 21, а затем </w:t>
      </w:r>
      <w:r w:rsidRPr="00EB3BF5">
        <w:rPr>
          <w:rFonts w:ascii="Times New Roman CYR" w:hAnsi="Times New Roman CYR" w:cs="Times New Roman CYR"/>
          <w:i/>
          <w:iCs/>
          <w:noProof/>
        </w:rPr>
        <w:t xml:space="preserve">пробел </w:t>
      </w:r>
      <w:r w:rsidRPr="00EB3BF5">
        <w:rPr>
          <w:rFonts w:ascii="Times New Roman CYR" w:hAnsi="Times New Roman CYR" w:cs="Times New Roman CYR"/>
          <w:noProof/>
        </w:rPr>
        <w:t>до § 54. Дошел до меня и Годовой Отчет Общества Агни Йоги. Спасибо, родные. Но очень обидно, куда заехали страницы «Братства»? За последнее время почта была не так исправна, и получался большой разнобой. Так, позднейшие или более поздние письма получала скорее ранее отосланных.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Писала Гизелочке относительно перевода письма № 19, о монахе-иерее. Конечно, «духовный пастырь» нельзя перевести «падре», и это ляпсус переводчика. Слово «priest» и «priest-monk» покрывает все. Нужно сказать, что этот priest – Russian orthodox priest-monk</w:t>
      </w:r>
      <w:r w:rsidRPr="00EB3BF5">
        <w:rPr>
          <w:rStyle w:val="FootnoteReference"/>
          <w:rFonts w:ascii="Times New Roman CYR" w:hAnsi="Times New Roman CYR" w:cs="Times New Roman CYR"/>
          <w:noProof/>
        </w:rPr>
        <w:footnoteReference w:id="404"/>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страстно рада была прочесть Вашу приписку к письму от 2 марта: «Знакомясь с жизнью многих членов и окружающих нас хороших людей... научаюсь ценить наше исключительное положение... истинно, мы находимся в исключительных условиях, и сердце горит благодарностью к Великому Владыке...»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Истинно, положение совершенно исключительное – возможность работать над любимым трудом, при знании прогнозов на будущее и получать столько знаков Водительства и лучшей Заботы о нас. Истинно, мы счастливейшие из людей! И такое осознание необходимо обрести и также необходимо добровольно </w:t>
      </w:r>
      <w:r w:rsidRPr="00EB3BF5">
        <w:rPr>
          <w:rFonts w:ascii="Times New Roman CYR" w:hAnsi="Times New Roman CYR" w:cs="Times New Roman CYR"/>
          <w:i/>
          <w:iCs/>
          <w:noProof/>
        </w:rPr>
        <w:t xml:space="preserve">выразить это в словах. </w:t>
      </w:r>
      <w:r w:rsidRPr="00EB3BF5">
        <w:rPr>
          <w:rFonts w:ascii="Times New Roman CYR" w:hAnsi="Times New Roman CYR" w:cs="Times New Roman CYR"/>
          <w:noProof/>
        </w:rPr>
        <w:t>Для дальнейшего совершенствования такое осознание облегчит многое.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книга «Агни Йога» в полной исправности и дефектов не приметила.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получили ли Вы вторую посылку мускуса воздушной почтой? Родные мои, у меня большая просьба к Вам, не можете ли Вы послать в дар одну копию новой «Агни Йоги» в Бразилию по следующему адресу: Miss L.Strava, Rua Clementa, Falcao, 99 apt. 101, Tijuca, Rio de Janeiro, Brasil. Прекрасная девушка была увезена против ее желания родителями из Харбина и не смогла взять с собою ни одной книги Учения. Страшно трудно пришлось им там, и сейчас она томится, не имея при себе Источника мужества, Радости и Знания. Пошлите ей, Родная, сначала одну книгу. Посмотрим, как эта посылка дойдет.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Сейчас получила письмо от Катрин. Она очень страдает от усиленного, вернее, ускоренного открытия ее центров. И так трогательно радуется своим недомоганиям, зная их происхождение и храня в сердце полное доверие к Великому Владыке, следящему с такой нежностью и заботой за каждым преуспеянием нашим. Также получила проект письма г-жи Юсуповой для рассылки перед выходом книги. Очень огорчилась такой </w:t>
      </w:r>
      <w:r w:rsidRPr="00EB3BF5">
        <w:rPr>
          <w:rFonts w:ascii="Times New Roman CYR" w:hAnsi="Times New Roman CYR" w:cs="Times New Roman CYR"/>
          <w:i/>
          <w:iCs/>
          <w:noProof/>
        </w:rPr>
        <w:t xml:space="preserve">рекламой. </w:t>
      </w:r>
      <w:r w:rsidRPr="00EB3BF5">
        <w:rPr>
          <w:rFonts w:ascii="Times New Roman CYR" w:hAnsi="Times New Roman CYR" w:cs="Times New Roman CYR"/>
          <w:noProof/>
        </w:rPr>
        <w:t xml:space="preserve">И послала Вам телеграмму, чтобы приостановить такой нежелательный </w:t>
      </w:r>
      <w:r w:rsidRPr="00EB3BF5">
        <w:rPr>
          <w:rFonts w:ascii="Times New Roman CYR" w:hAnsi="Times New Roman CYR" w:cs="Times New Roman CYR"/>
          <w:i/>
          <w:iCs/>
          <w:noProof/>
        </w:rPr>
        <w:t xml:space="preserve">вызов </w:t>
      </w:r>
      <w:r w:rsidRPr="00EB3BF5">
        <w:rPr>
          <w:rFonts w:ascii="Times New Roman CYR" w:hAnsi="Times New Roman CYR" w:cs="Times New Roman CYR"/>
          <w:noProof/>
        </w:rPr>
        <w:t>для критики. Очень вредны такие оповещения. Родные мои, не нужны такие прославления. Также совершенно не нужно оповещать наше финансовое положение. Надеюсь, что моя телеграмма не слишком запоздает.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Пишу кратко, ибо устаю страшно от нарушенного ритма в моем окружении. Каждый посетитель приносит свои вибрации, которые иногда очень трудны. Вчера настолько устала от милых и очень неплохих личностей, что должна была прибегнуть к утроенной дозе строфанта и усиленному приему мускуса. Только к вечеру немного отошла. Но, конечно, не только неожиданные посетители выпивают силы, но и усиленное Космическое Сотрудничество, которое сейчас совершенно необходимо, и оно стоит на первой очереди. Никто не может заменить меня в этой работе с Великим Владыкой. Ибо для такой работы нужно пройти не только через открытие всех центров, но и через огненную трансмутацию их и всего существа и уявиться уже на разъединении своих трех тел.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А Вы, родные, сейчас начинаете испытывать священные недомогания при открытии некоторых центров, и уже кто-то начинает опасаться за свою жизнь. Но </w:t>
      </w:r>
      <w:r w:rsidRPr="00EB3BF5">
        <w:rPr>
          <w:rFonts w:ascii="Times New Roman CYR" w:hAnsi="Times New Roman CYR" w:cs="Times New Roman CYR"/>
          <w:i/>
          <w:iCs/>
          <w:noProof/>
        </w:rPr>
        <w:t xml:space="preserve">опасаться, </w:t>
      </w:r>
      <w:r w:rsidRPr="00EB3BF5">
        <w:rPr>
          <w:rFonts w:ascii="Times New Roman CYR" w:hAnsi="Times New Roman CYR" w:cs="Times New Roman CYR"/>
          <w:noProof/>
        </w:rPr>
        <w:t xml:space="preserve">когда Вы находитесь под Щитом Великого Владыки, </w:t>
      </w:r>
      <w:r w:rsidRPr="00EB3BF5">
        <w:rPr>
          <w:rFonts w:ascii="Times New Roman CYR" w:hAnsi="Times New Roman CYR" w:cs="Times New Roman CYR"/>
          <w:i/>
          <w:iCs/>
          <w:noProof/>
        </w:rPr>
        <w:t xml:space="preserve">равносильно приостановке </w:t>
      </w:r>
      <w:r w:rsidRPr="00EB3BF5">
        <w:rPr>
          <w:rFonts w:ascii="Times New Roman CYR" w:hAnsi="Times New Roman CYR" w:cs="Times New Roman CYR"/>
          <w:noProof/>
        </w:rPr>
        <w:t>этого благого процесса. Несколько раз я была на границе пожара всех центров и сожгла свой двойник, но никогда не испытывала страха за свою жизнь, ибо доверие мое к мощи Великого Владыки безгранично. Твердо знаю, что все делается с Его Ведома и для лучшего результата, потому и страха не может быть. Но, конечно, нужно сотрудничество и проявление благоразумной осторожности при сильном напряжении всего организма, но страха не должно быть. Также страшно вредны всякие наркотики и вспрыскивания.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передайте девочкам Муромцевым, насколько я сочувствую им и не хочу отягощать их ответом мне. Но очень прошу их твердо верить, что отец их много счастливее сейчас, ибо его тонкое тело может уже сообщаться с близкими ему в Мире Тонком. Он не страдает.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Сомнение и страх – два главных тормоза на духовном продвижении. Гоните их всею силою духа своего. Не давайте им утвердиться в Вашем существе. Трудно бороться с такими энергиями тьмы. Они названы удавами, истинно, это самое точное определительное. Сколько прекраснейших начинаний и возможностей было пресечено этими порождениями невежества! Утверждайте себя ежедневно на полном спокойствии и на отсутствии сомнения в Слова Великого Учителя.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Передаю Вам Слова Великого Владыки: «Явите Мне радость отсутствием сомнения и страха». Родные, не нарушайте сотрудничества и дорожите каждой возможностью избежать разногласия. Только сотрудничеством приближаетесь и подымаетесь по Лестнице Света. Обнимаю Вас и посылаю Вам мысли мужества и терпимости. Без терпимости не может быть продвижения.</w:t>
      </w:r>
    </w:p>
    <w:p w:rsidR="00273A62" w:rsidRPr="00EB3BF5" w:rsidRDefault="00273A62" w:rsidP="00F50819">
      <w:pPr>
        <w:rPr>
          <w:noProof/>
        </w:rPr>
      </w:pPr>
    </w:p>
    <w:p w:rsidR="00273A62" w:rsidRPr="00EB3BF5" w:rsidRDefault="00273A62" w:rsidP="00914CEC">
      <w:pPr>
        <w:pStyle w:val="a"/>
      </w:pPr>
      <w:bookmarkStart w:id="660" w:name="_Toc242177239"/>
      <w:r w:rsidRPr="00EB3BF5">
        <w:t>219</w:t>
      </w:r>
      <w:bookmarkEnd w:id="660"/>
    </w:p>
    <w:p w:rsidR="00273A62" w:rsidRPr="00EB3BF5" w:rsidRDefault="00273A62" w:rsidP="00914CEC">
      <w:pPr>
        <w:pStyle w:val="a0"/>
        <w:ind w:firstLine="0"/>
      </w:pPr>
      <w:bookmarkStart w:id="661" w:name="_Toc242177240"/>
      <w:r w:rsidRPr="00EB3BF5">
        <w:t>Е.И.Рерих – К.Кэмпбелл и Г.И.Фричи</w:t>
      </w:r>
      <w:r w:rsidRPr="00EB3BF5">
        <w:rPr>
          <w:rStyle w:val="FootnoteReference"/>
          <w:b w:val="0"/>
        </w:rPr>
        <w:footnoteReference w:id="405"/>
      </w:r>
      <w:bookmarkEnd w:id="661"/>
    </w:p>
    <w:p w:rsidR="00273A62" w:rsidRPr="00EB3BF5" w:rsidRDefault="00273A62" w:rsidP="00914CEC">
      <w:pPr>
        <w:pStyle w:val="Date"/>
        <w:ind w:firstLine="0"/>
      </w:pPr>
      <w:bookmarkStart w:id="662" w:name="_Toc242177241"/>
      <w:r w:rsidRPr="00EB3BF5">
        <w:t>11 апреля 1954 г.</w:t>
      </w:r>
      <w:bookmarkEnd w:id="66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и любимые Катрин и Гизелочка, я была так счастлива получить Ваши письма от 24 и 29 марта и второго апреля, ибо я беспокоилась за Вас обеих. Открытие солнечного сплетения и центра гортани – процесс нелегкий, не говоря уже об удалении больных зубов и отсутствии отдыха. Но Гизелочке вскоре будет лучше, все плохие зубы следует </w:t>
      </w:r>
      <w:r w:rsidRPr="00EB3BF5">
        <w:rPr>
          <w:rFonts w:ascii="Times New Roman CYR" w:hAnsi="Times New Roman CYR" w:cs="Times New Roman CYR"/>
          <w:i/>
          <w:iCs/>
          <w:noProof/>
        </w:rPr>
        <w:t>удалить.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Гизелочка, Ваша слабость – из-за переустройства всего Вашего организма. Но под Лучом и Заботой Владыки опасности нет. Вскоре Вы будете </w:t>
      </w:r>
      <w:r w:rsidRPr="00EB3BF5">
        <w:rPr>
          <w:rFonts w:ascii="Times New Roman CYR" w:hAnsi="Times New Roman CYR" w:cs="Times New Roman CYR"/>
          <w:i/>
          <w:iCs/>
          <w:noProof/>
        </w:rPr>
        <w:t xml:space="preserve">новой </w:t>
      </w:r>
      <w:r w:rsidRPr="00EB3BF5">
        <w:rPr>
          <w:rFonts w:ascii="Times New Roman CYR" w:hAnsi="Times New Roman CYR" w:cs="Times New Roman CYR"/>
          <w:noProof/>
        </w:rPr>
        <w:t xml:space="preserve">Гизелой. Сказано: «Гизела окрепнет, удаление плохих зубов </w:t>
      </w:r>
      <w:r w:rsidRPr="00EB3BF5">
        <w:rPr>
          <w:rFonts w:ascii="Times New Roman CYR" w:hAnsi="Times New Roman CYR" w:cs="Times New Roman CYR"/>
          <w:i/>
          <w:iCs/>
          <w:noProof/>
        </w:rPr>
        <w:t xml:space="preserve">необходимо </w:t>
      </w:r>
      <w:r w:rsidRPr="00EB3BF5">
        <w:rPr>
          <w:rFonts w:ascii="Times New Roman CYR" w:hAnsi="Times New Roman CYR" w:cs="Times New Roman CYR"/>
          <w:noProof/>
        </w:rPr>
        <w:t xml:space="preserve">для переустройства ее организма. Ей необходим </w:t>
      </w:r>
      <w:r w:rsidRPr="00EB3BF5">
        <w:rPr>
          <w:rFonts w:ascii="Times New Roman CYR" w:hAnsi="Times New Roman CYR" w:cs="Times New Roman CYR"/>
          <w:i/>
          <w:iCs/>
          <w:noProof/>
        </w:rPr>
        <w:t xml:space="preserve">полный покой </w:t>
      </w:r>
      <w:r w:rsidRPr="00EB3BF5">
        <w:rPr>
          <w:rFonts w:ascii="Times New Roman CYR" w:hAnsi="Times New Roman CYR" w:cs="Times New Roman CYR"/>
          <w:noProof/>
        </w:rPr>
        <w:t xml:space="preserve">в этот период. Она должна также принимать строфант по четыре таблетки в день, </w:t>
      </w:r>
      <w:r w:rsidRPr="00EB3BF5">
        <w:rPr>
          <w:rFonts w:ascii="Times New Roman CYR" w:hAnsi="Times New Roman CYR" w:cs="Times New Roman CYR"/>
          <w:i/>
          <w:iCs/>
          <w:noProof/>
        </w:rPr>
        <w:t xml:space="preserve">одну </w:t>
      </w:r>
      <w:r w:rsidRPr="00EB3BF5">
        <w:rPr>
          <w:rFonts w:ascii="Times New Roman CYR" w:hAnsi="Times New Roman CYR" w:cs="Times New Roman CYR"/>
          <w:noProof/>
        </w:rPr>
        <w:t xml:space="preserve">утром, </w:t>
      </w:r>
      <w:r w:rsidRPr="00EB3BF5">
        <w:rPr>
          <w:rFonts w:ascii="Times New Roman CYR" w:hAnsi="Times New Roman CYR" w:cs="Times New Roman CYR"/>
          <w:i/>
          <w:iCs/>
          <w:noProof/>
        </w:rPr>
        <w:t xml:space="preserve">одну </w:t>
      </w:r>
      <w:r w:rsidRPr="00EB3BF5">
        <w:rPr>
          <w:rFonts w:ascii="Times New Roman CYR" w:hAnsi="Times New Roman CYR" w:cs="Times New Roman CYR"/>
          <w:noProof/>
        </w:rPr>
        <w:t xml:space="preserve">в течение дня и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 xml:space="preserve">перед сном. Она также может принимать валериан и двууглекислую соду </w:t>
      </w:r>
      <w:r w:rsidRPr="00EB3BF5">
        <w:rPr>
          <w:rFonts w:ascii="Times New Roman CYR" w:hAnsi="Times New Roman CYR" w:cs="Times New Roman CYR"/>
          <w:i/>
          <w:iCs/>
          <w:noProof/>
        </w:rPr>
        <w:t xml:space="preserve">дважды </w:t>
      </w:r>
      <w:r w:rsidRPr="00EB3BF5">
        <w:rPr>
          <w:rFonts w:ascii="Times New Roman CYR" w:hAnsi="Times New Roman CYR" w:cs="Times New Roman CYR"/>
          <w:noProof/>
        </w:rPr>
        <w:t xml:space="preserve">или трижды в день. Но соду и строфант </w:t>
      </w:r>
      <w:r w:rsidRPr="00EB3BF5">
        <w:rPr>
          <w:rFonts w:ascii="Times New Roman CYR" w:hAnsi="Times New Roman CYR" w:cs="Times New Roman CYR"/>
          <w:i/>
          <w:iCs/>
          <w:noProof/>
        </w:rPr>
        <w:t xml:space="preserve">нельзя </w:t>
      </w:r>
      <w:r w:rsidRPr="00EB3BF5">
        <w:rPr>
          <w:rFonts w:ascii="Times New Roman CYR" w:hAnsi="Times New Roman CYR" w:cs="Times New Roman CYR"/>
          <w:noProof/>
        </w:rPr>
        <w:t xml:space="preserve">принимать одновременно». Сказано, что строфант Катильона – самый лучший, </w:t>
      </w:r>
      <w:r w:rsidRPr="00EB3BF5">
        <w:rPr>
          <w:rFonts w:ascii="Times New Roman CYR" w:hAnsi="Times New Roman CYR" w:cs="Times New Roman CYR"/>
          <w:i/>
          <w:iCs/>
          <w:noProof/>
        </w:rPr>
        <w:t>принимайте только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Гизела и Катрин обе нуждаются в отдыхе. </w:t>
      </w:r>
      <w:r w:rsidRPr="00EB3BF5">
        <w:rPr>
          <w:rFonts w:ascii="Times New Roman CYR" w:hAnsi="Times New Roman CYR" w:cs="Times New Roman CYR"/>
          <w:noProof/>
        </w:rPr>
        <w:t xml:space="preserve">Маленький мальчик должен быть со своей семьей, опасно оставлять его одного, без присмотра. Дан Совет взять его </w:t>
      </w:r>
      <w:r w:rsidRPr="00EB3BF5">
        <w:rPr>
          <w:rFonts w:ascii="Times New Roman CYR" w:hAnsi="Times New Roman CYR" w:cs="Times New Roman CYR"/>
          <w:i/>
          <w:iCs/>
          <w:noProof/>
        </w:rPr>
        <w:t xml:space="preserve">в его семью </w:t>
      </w:r>
      <w:r w:rsidRPr="00EB3BF5">
        <w:rPr>
          <w:rFonts w:ascii="Times New Roman CYR" w:hAnsi="Times New Roman CYR" w:cs="Times New Roman CYR"/>
          <w:noProof/>
        </w:rPr>
        <w:t xml:space="preserve">или отправить в лагерь, а затем в школу. Аида должна написать своим друзьям в Латвию о своем </w:t>
      </w:r>
      <w:r w:rsidRPr="00EB3BF5">
        <w:rPr>
          <w:rFonts w:ascii="Times New Roman CYR" w:hAnsi="Times New Roman CYR" w:cs="Times New Roman CYR"/>
          <w:i/>
          <w:iCs/>
          <w:noProof/>
        </w:rPr>
        <w:t xml:space="preserve">намерении </w:t>
      </w:r>
      <w:r w:rsidRPr="00EB3BF5">
        <w:rPr>
          <w:rFonts w:ascii="Times New Roman CYR" w:hAnsi="Times New Roman CYR" w:cs="Times New Roman CYR"/>
          <w:noProof/>
        </w:rPr>
        <w:t>вернуться вместе с сыном в свою страну. Ее работа может быть полезна доктору Лукину или Драудзинь, кроме того, ребенку необходимо сменить климат.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 организм Гизелы нуждается </w:t>
      </w:r>
      <w:r w:rsidRPr="00EB3BF5">
        <w:rPr>
          <w:rFonts w:ascii="Times New Roman CYR" w:hAnsi="Times New Roman CYR" w:cs="Times New Roman CYR"/>
          <w:i/>
          <w:iCs/>
          <w:noProof/>
        </w:rPr>
        <w:t xml:space="preserve">в полном покое, </w:t>
      </w:r>
      <w:r w:rsidRPr="00EB3BF5">
        <w:rPr>
          <w:rFonts w:ascii="Times New Roman CYR" w:hAnsi="Times New Roman CYR" w:cs="Times New Roman CYR"/>
          <w:noProof/>
        </w:rPr>
        <w:t xml:space="preserve">чтобы закончить успешное переустройство, так необходимое для </w:t>
      </w:r>
      <w:r w:rsidRPr="00EB3BF5">
        <w:rPr>
          <w:rFonts w:ascii="Times New Roman CYR" w:hAnsi="Times New Roman CYR" w:cs="Times New Roman CYR"/>
          <w:i/>
          <w:iCs/>
          <w:noProof/>
        </w:rPr>
        <w:t xml:space="preserve">установления постоянного Общения. </w:t>
      </w:r>
      <w:r w:rsidRPr="00EB3BF5">
        <w:rPr>
          <w:rFonts w:ascii="Times New Roman CYR" w:hAnsi="Times New Roman CYR" w:cs="Times New Roman CYR"/>
          <w:noProof/>
        </w:rPr>
        <w:t xml:space="preserve">Пожалуйста, любимые, примите все Советы Владыки и не волнуйтесь. Мальчик получит необходимую заботу в лагере и школе. Главное – </w:t>
      </w:r>
      <w:r w:rsidRPr="00EB3BF5">
        <w:rPr>
          <w:rFonts w:ascii="Times New Roman CYR" w:hAnsi="Times New Roman CYR" w:cs="Times New Roman CYR"/>
          <w:i/>
          <w:iCs/>
          <w:noProof/>
        </w:rPr>
        <w:t xml:space="preserve">не волноваться. </w:t>
      </w:r>
      <w:r w:rsidRPr="00EB3BF5">
        <w:rPr>
          <w:rFonts w:ascii="Times New Roman CYR" w:hAnsi="Times New Roman CYR" w:cs="Times New Roman CYR"/>
          <w:noProof/>
        </w:rPr>
        <w:t xml:space="preserve">Сказано, что </w:t>
      </w:r>
      <w:r w:rsidRPr="00EB3BF5">
        <w:rPr>
          <w:rFonts w:ascii="Times New Roman CYR" w:hAnsi="Times New Roman CYR" w:cs="Times New Roman CYR"/>
          <w:i/>
          <w:iCs/>
          <w:noProof/>
        </w:rPr>
        <w:t xml:space="preserve">все сложится лучше, </w:t>
      </w:r>
      <w:r w:rsidRPr="00EB3BF5">
        <w:rPr>
          <w:rFonts w:ascii="Times New Roman CYR" w:hAnsi="Times New Roman CYR" w:cs="Times New Roman CYR"/>
          <w:noProof/>
        </w:rPr>
        <w:t>чем мы ожидаем. Все будет очень хорошо.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Ваше горло, любимая, вскоре будет намного лучше. Это крайне важный центр для яснослышания. Он называется «открытое окно в Беспредельность». Ваше солнечное сплетение откроется, и не так тяжело. Эти изменения должны произойти перед тем, как мы встретимся. Осталось совсем немного! Возможно, Вы обе сможете поехать в Швейцарию и оттуда – в Индию. Мне очень жаль д-ра Бхатнагара, он действительно угасает. Также его бунгало – большая обуза, стоимость его содержания невероятно высока. Пожалуйста, любимая, не соглашайтесь останавливаться в бунгало. Там Вам будет очень плохо. В Индии я увижу Вас только в Бангалоре, и нигде больше. Так, моя маленькая Эльза не должна беспокоиться</w:t>
      </w:r>
      <w:r w:rsidRPr="00EB3BF5">
        <w:rPr>
          <w:rStyle w:val="FootnoteReference"/>
          <w:rFonts w:ascii="Times New Roman CYR" w:hAnsi="Times New Roman CYR" w:cs="Times New Roman CYR"/>
          <w:noProof/>
        </w:rPr>
        <w:footnoteReference w:id="406"/>
      </w:r>
      <w:r w:rsidRPr="00EB3BF5">
        <w:rPr>
          <w:rFonts w:ascii="Times New Roman CYR" w:hAnsi="Times New Roman CYR" w:cs="Times New Roman CYR"/>
          <w:noProof/>
        </w:rPr>
        <w:t>. Величайшие Забота, Любовь и Внимание оказываются Вам, любимая! Ощущайте это в каждое мгновение Вашей жизни. Рука Ведущая направляет Вас к счастливому воссоединению и сознательному сотрудничеству с Великими Учителями.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буду счастлива снова видеть Вас рядом. «Все устроится лучшим образом»</w:t>
      </w:r>
      <w:r w:rsidRPr="00EB3BF5">
        <w:rPr>
          <w:rStyle w:val="FootnoteReference"/>
          <w:rFonts w:ascii="Times New Roman CYR" w:hAnsi="Times New Roman CYR" w:cs="Times New Roman CYR"/>
          <w:noProof/>
        </w:rPr>
        <w:footnoteReference w:id="407"/>
      </w:r>
      <w:r w:rsidRPr="00EB3BF5">
        <w:rPr>
          <w:rFonts w:ascii="Times New Roman CYR" w:hAnsi="Times New Roman CYR" w:cs="Times New Roman CYR"/>
          <w:noProof/>
        </w:rPr>
        <w:t>. Последние три-четыре недели я чувствовала себя исчерпанной</w:t>
      </w:r>
      <w:r w:rsidRPr="00EB3BF5">
        <w:rPr>
          <w:rStyle w:val="FootnoteReference"/>
          <w:rFonts w:ascii="Times New Roman CYR" w:hAnsi="Times New Roman CYR" w:cs="Times New Roman CYR"/>
          <w:noProof/>
        </w:rPr>
        <w:footnoteReference w:id="408"/>
      </w:r>
      <w:r w:rsidRPr="00EB3BF5">
        <w:rPr>
          <w:rFonts w:ascii="Times New Roman CYR" w:hAnsi="Times New Roman CYR" w:cs="Times New Roman CYR"/>
          <w:noProof/>
        </w:rPr>
        <w:t>, особенно после взрыва водородных бомб</w:t>
      </w:r>
      <w:r w:rsidRPr="00EB3BF5">
        <w:rPr>
          <w:rStyle w:val="FootnoteReference"/>
          <w:rFonts w:ascii="Times New Roman CYR" w:hAnsi="Times New Roman CYR" w:cs="Times New Roman CYR"/>
          <w:noProof/>
        </w:rPr>
        <w:footnoteReference w:id="409"/>
      </w:r>
      <w:r w:rsidRPr="00EB3BF5">
        <w:rPr>
          <w:rFonts w:ascii="Times New Roman CYR" w:hAnsi="Times New Roman CYR" w:cs="Times New Roman CYR"/>
          <w:noProof/>
        </w:rPr>
        <w:t>. Их воздействие на низшую сферу, или слои, Тонкого Мира было ужасным. Многие из этих слоев, или сфер, были полностью уничтожены. Можете себе представить, что там творилось!! Большинство их обитателей было обращено в космический сор, и какие ужасные страдания испытывали и до сих пор испытывают те, кто не был уничтожен, но лишился своих астральных тел, не будучи в состоянии притянуться к высоким сферам Надземного Мира. Для них Великие Учителя должны создать и построить новые сферы, новые формы и оболочки, чтобы помочь им выйти из состояния невыносимых страданий.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очень счастлива, что Вам нравится работать с «Письмами». Это самая лучшая похвала! Я не беспокоюсь о книге. Предисловие хорошее, и я ничего не имею против, если номера страниц будут помещены по краю страницы вместо центра. Я целиком полагаюсь на Ваше суждение и чувство Прекрасного.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еще чувствую слабость в ногах и не выхожу в сад. Но вскоре буду «свободно ходить» – так Сказано</w:t>
      </w:r>
      <w:r w:rsidRPr="00EB3BF5">
        <w:rPr>
          <w:rStyle w:val="FootnoteReference"/>
          <w:rFonts w:ascii="Times New Roman CYR" w:hAnsi="Times New Roman CYR" w:cs="Times New Roman CYR"/>
          <w:noProof/>
        </w:rPr>
        <w:footnoteReference w:id="410"/>
      </w:r>
      <w:r w:rsidRPr="00EB3BF5">
        <w:rPr>
          <w:rFonts w:ascii="Times New Roman CYR" w:hAnsi="Times New Roman CYR" w:cs="Times New Roman CYR"/>
          <w:noProof/>
        </w:rPr>
        <w:t>. Каждое привыкание после переустройства организма требует времени. Так, мы должны запастись терпением</w:t>
      </w:r>
      <w:r w:rsidRPr="00EB3BF5">
        <w:rPr>
          <w:rStyle w:val="FootnoteReference"/>
          <w:rFonts w:ascii="Times New Roman CYR" w:hAnsi="Times New Roman CYR" w:cs="Times New Roman CYR"/>
          <w:noProof/>
        </w:rPr>
        <w:footnoteReference w:id="411"/>
      </w:r>
      <w:r w:rsidRPr="00EB3BF5">
        <w:rPr>
          <w:rFonts w:ascii="Times New Roman CYR" w:hAnsi="Times New Roman CYR" w:cs="Times New Roman CYR"/>
          <w:noProof/>
        </w:rPr>
        <w:t xml:space="preserve">. </w:t>
      </w:r>
      <w:r w:rsidRPr="00EB3BF5">
        <w:rPr>
          <w:rFonts w:ascii="Times New Roman CYR" w:hAnsi="Times New Roman CYR" w:cs="Times New Roman CYR"/>
          <w:i/>
          <w:iCs/>
          <w:noProof/>
        </w:rPr>
        <w:t xml:space="preserve">Терпение и терпимость – </w:t>
      </w:r>
      <w:r w:rsidRPr="00EB3BF5">
        <w:rPr>
          <w:rFonts w:ascii="Times New Roman CYR" w:hAnsi="Times New Roman CYR" w:cs="Times New Roman CYR"/>
          <w:noProof/>
        </w:rPr>
        <w:t xml:space="preserve">два этих величайших качества всем нам необходимо приобрести, если мы желаем служить Великим Учителям и продвигаться. Так, </w:t>
      </w:r>
      <w:r w:rsidRPr="00EB3BF5">
        <w:rPr>
          <w:rFonts w:ascii="Times New Roman CYR" w:hAnsi="Times New Roman CYR" w:cs="Times New Roman CYR"/>
          <w:i/>
          <w:iCs/>
          <w:noProof/>
        </w:rPr>
        <w:t xml:space="preserve">терпение, терпимость и отсутствие насилия – </w:t>
      </w:r>
      <w:r w:rsidRPr="00EB3BF5">
        <w:rPr>
          <w:rFonts w:ascii="Times New Roman CYR" w:hAnsi="Times New Roman CYR" w:cs="Times New Roman CYR"/>
          <w:noProof/>
        </w:rPr>
        <w:t>эти качества приведут нас кратчайшим путем. Мое сердце с Вами.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Я люблю Вас, мои дочери. </w:t>
      </w:r>
      <w:r w:rsidRPr="00EB3BF5">
        <w:rPr>
          <w:rFonts w:ascii="Times New Roman CYR" w:hAnsi="Times New Roman CYR" w:cs="Times New Roman CYR"/>
          <w:noProof/>
        </w:rPr>
        <w:t>Вы так дороги мне, и у меня есть все необходимое. Все обо мне заботятся. Спасибо, родные, за Вашу постоянную заботу и любовь.</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F50819">
      <w:pPr>
        <w:rPr>
          <w:noProof/>
        </w:rPr>
      </w:pPr>
    </w:p>
    <w:p w:rsidR="00273A62" w:rsidRPr="00EB3BF5" w:rsidRDefault="00273A62" w:rsidP="00914CEC">
      <w:pPr>
        <w:pStyle w:val="a"/>
      </w:pPr>
      <w:bookmarkStart w:id="663" w:name="_Toc242177242"/>
      <w:r w:rsidRPr="00EB3BF5">
        <w:t>220</w:t>
      </w:r>
      <w:bookmarkEnd w:id="663"/>
    </w:p>
    <w:p w:rsidR="00273A62" w:rsidRPr="00EB3BF5" w:rsidRDefault="00273A62" w:rsidP="00914CEC">
      <w:pPr>
        <w:pStyle w:val="a0"/>
        <w:ind w:firstLine="0"/>
      </w:pPr>
      <w:bookmarkStart w:id="664" w:name="_Toc242177243"/>
      <w:r w:rsidRPr="00EB3BF5">
        <w:t>Е.И.Рерих – З.Г.Фосдик и Д.Фосдику</w:t>
      </w:r>
      <w:bookmarkEnd w:id="664"/>
    </w:p>
    <w:p w:rsidR="00273A62" w:rsidRPr="00EB3BF5" w:rsidRDefault="00273A62" w:rsidP="00914CEC">
      <w:pPr>
        <w:pStyle w:val="Date"/>
        <w:ind w:firstLine="0"/>
      </w:pPr>
      <w:bookmarkStart w:id="665" w:name="_Toc242177244"/>
      <w:r w:rsidRPr="00EB3BF5">
        <w:t>12 апреля 1954 г.</w:t>
      </w:r>
      <w:bookmarkEnd w:id="66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отвечаю на Ваши письма от 13, 17 и 21 марта. Получила пакет книг «Агни Йога», большое спасибо. Родные мои, мне нужно иметь еще четыре книги «Озарения» и четыре «Общины» в английском переводе. Сумму за книги и пересылку их заимствуйте из моего фонда.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оккультной литературе астральное тело, или оболочка, называется иногда астросомом. Определительное мужского рода, потому правильно сказать – «для выделения астросома».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«Форвард» одобрен, и думаю, что можно приступить к печатанию. Очень хотела бы, чтобы мой давний Друг Боллинг внес не менее трех тысяч на издание «Писем». Трудно ожидать что-либо от Уида. Также отягощать членов Общества не следует.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Последнее время чувствую большую слабость и усталость. Велики потрясения в слоях и сферах Тонкого Мира после взрывов новых водородных бомб. Некоторые сферы буквально распались, и многие обитатели их удаляются в тишину молчания и в космический сор или же претерпевают большие страдания из-за утраты необходимой им среды и оболочки для существования в Надземном Мире. Ведь они не могут притянуться к более высокой сфере, не имея в тонком теле необходимые для этого энергии. Положение тяжкое – очутиться в водовороте разбушевавшихся стихий.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как всегда, во всем имеются две стороны. Происходит очищение сфер от низшего преступного элемента, но, с другой, много неплохих духов остаются лишенными необходимой оболочки и среды для существования в Тонком Мире и погружаются в длительное бессознательное состояние сна, что задерживает значительно их эволюцию.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Необходимо воссоздать новую среду, или сферу, приемлемую для приходящих с Земли. И такое строительство берет время, и мало духов, которые могут принимать участие в такой спасительной и неотложной работе. Приходится сотрудничать усиленно, и должна признаться, что страшно устаю от такой выдачи моей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еще не могу гулять в саду... а цветы так прекрасны! Слабость в коленях не оставила еще меня, но все же уже легче спускаюсь с лестницы. Но знаю, что буду свободно ходить и, следовательно, нужно претерпеть. Модератор с моих центров снимается с большой осторожностью, ибо сердце хотя и окрепло немного, но нуждается в большой осторожности. Сила видений велика, и сердце реагирует слишком сильно на видения и звучания. Нужная сила будет послана и воспринята на определенное время. Сейчас должна закончить всякие укрепления и закаления.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ответы на Ваши вопросы о двойнике. Приведу некоторые Утверждения, имеющиеся в данных мне Сообщениях, о строении Внутреннего человека и его нервных центрах. </w:t>
      </w:r>
      <w:r w:rsidRPr="00EB3BF5">
        <w:rPr>
          <w:rFonts w:ascii="Times New Roman CYR" w:hAnsi="Times New Roman CYR" w:cs="Times New Roman CYR"/>
          <w:i/>
          <w:iCs/>
          <w:noProof/>
        </w:rPr>
        <w:t xml:space="preserve">Двойник </w:t>
      </w:r>
      <w:r w:rsidRPr="00EB3BF5">
        <w:rPr>
          <w:rFonts w:ascii="Times New Roman CYR" w:hAnsi="Times New Roman CYR" w:cs="Times New Roman CYR"/>
          <w:noProof/>
        </w:rPr>
        <w:t xml:space="preserve">является точной репликой каждой энергии и эмоции физического человека и его внутреннего страстного тела, или низшего ментала, называемого также </w:t>
      </w:r>
      <w:r w:rsidRPr="00EB3BF5">
        <w:rPr>
          <w:rFonts w:ascii="Times New Roman CYR" w:hAnsi="Times New Roman CYR" w:cs="Times New Roman CYR"/>
          <w:i/>
          <w:iCs/>
          <w:noProof/>
        </w:rPr>
        <w:t>низшим астралом.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называется также иногда телом эфирным, но такое название не только не точно, но яро ошибочно, ибо оболочка низшего страстного тела не имеет ничего общего с эфиром пространственным и оявлена лишь в более тонкой материи, нежели материя земная.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не имеет ничего общего со страстной оболочкой тонкого тела, или ментального, и яро мешает ей, когда оболочка начинает утончаться. Двойник есть среда для выявления психической энергии. Все оболочки и тела человека взаимно питают и воздействуют друг на друга.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называется также низшим астральным телом. Этот принцип, или состояние материи, находится за пределами плотного, жидкого и газообразного вещества физического плана. Оно гораздо разряженнее и тоньше, нежели какое-либо из перечисленных состояний материи.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привязан к более грубым формам материи, атом к атому, молекула к молекуле. Но связь эта так легка, что она легко нарушается и двойник может быть извлечен и при некоторых обстоятельствах может появляться на некотором расстоянии от физического тела. Многие феномены производятся на спиритических сеансах с помощью эфирного тела, или двойника, медиума, если феномены настоящие.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Субстанция его очень флюидична и может быть удлинена и расширена по воле медиума. Она будет отображать изображения людей и картин в уме медиума, когда они были извлечены высокой, развитой волей и даже тогда, когда чувства физического тела были усыплены или в трансе или во сне.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не имеет ни воли, ни ума вне ума и воли физического человека. Он образует среду для сообщения между душой и телом человека, подобно среде эфирных волн, приведенных в движение между беспроволочными станциями.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 среда между настоящим тонким телом и физическим, но среда эта получает особое значение, когда она начинает получать не только воздействия лунных и солнечных лучей, но и трудные токи, идущие от Высших Миров, и оявлена на восприятии токов и огней, идущих от центров данного организма.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Явление такого восприятия совершенно изменяет сущность этого проводника, который начинает постепенно сгорать под воздействием высших токов, ибо становится уже помехой для прохождения все более и более тонких и напряженных энергий из высших миров.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Ярый проводник этот является совершенно необходимым, пока настоящая тонкая сущность человека не утвердится на самостоятельной связи и восприятии высших энергий.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сгорает, когда тонкое тело окружилось более высокой и очищенной оболочкой, необходимой для связи с физическим телом.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Раньше сгорания двойника необходимо создать ментальную оболочку, но новая ментальная оболочка трудно поддается тканью.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Осторожно уявляйтесь на утверждении о сгорании двойника, ибо эта ступень сокровенна и мало кто понимает значение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Тонкая оболочка или тонкие флюиды, которые выделяются физическим телом, являются эманациями из физических центров. Они утверждают физическое тело и укрепляют астральное и ту физическую связь между физическим телом и низшим астралом.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есть низшее астральное тело. Его оболочка – психическая энергия, уявленная из пищеварительных органов и половых отбросов.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Низшее астральное тело не только состоит из низшей психической энергии и отбросов половых, но и на страстном явлении со многими космическими влияниями.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есть оболочка из психической энергии, оявленной на страстных половых отбросах. Но высшая психическая энергия сокрыта в ментальном теле. Материя Люцида служит оболочкой для высшего ментального тела. Ярые мысли и чувства ткут тонкую оболочку. Наши чувства утончаются под воздействием психической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Озарения Буддхи не могут ткать новую оболочку, для озарения нужно уже иметь готовую ткань для проблесков и проявлений.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Психическая энергия потому так важна, что она имеет основу мыслительную, но основа мысли есть чувство, и основа чувства есть мысль. Так же как электричество и магнитная сила, электричество может стать магнитной силой, и наоборот. Един Источник, но чувство идет впереди.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хранит все неочищенные энергии и притяжения к Земле. Но высшее тонкое тело настолько очищено после сожжения двойника при жизни, что не имеет уже притяжения к Земле. Двойник может разложиться при жизни, когда тонкое тело уже вполне принимает колебания высшего ментального, или манасического, тела и огненного тела.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Медиумы выделяют двойник, но не могут выделять высшее тонкое тело – тело ментальное. Двойник связан с низшим астралом, и медиум выделяет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Агни-йог уявляется на выделении только высшего тонкого тела, связанного с ментальным телом. Тонкое тело не явлено как низший астрал, или двойник. Тонкое тело Йога освобождается от страстного астрального тела, или двойника.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Тонкое тело выделяется с ментальным, но ментальное тело не действует самостоятельно, но через тонкое тело, или высший астрал.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не разложившийся служит связью для притяжения к земному плану. Двойник на уходе с земного плана не уничтожается, но остается с тонкой оболочкой. Но тонкая оболочка двойника разлагается не раньше сорока дней или не раньше определенного времени и даже нескольких лет, в случае сильного медиума.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сгорание двойника при жизни – совершенно иное дело. Низшее страстное тело является двойником, но его оболочка имеет совершенно иное значение. Она сохраняет психическую энергию в страстном низшем теле. Ярая оболочка эта сгорает вместе с двойником при сгорании двойника на огне центров.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низшая энергия не нужна, ибо при огненных центрах человек является носителем Высшей Энергии в ментальном теле. Ментальное тело оявляется всегда в оболочке Материи Люциды, но в разной степени.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Оболочка Материи Люциды не знает никаких притяжений и страстных земных влечений.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Ярое сгорание двойника помогает уявить уплотнение тонкого тела.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Двойник есть низший астрал. Ментальное тело называется тонким телом, ибо тонкая оболочка Высшей психической энергии окружает ментальное тело.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Сам двойник имеет особый фокус и много отложений низших страстей и вожделений. Ярый фокус имеет свою оболочку </w:t>
      </w:r>
      <w:r w:rsidRPr="00EB3BF5">
        <w:rPr>
          <w:rFonts w:ascii="Times New Roman CYR" w:hAnsi="Times New Roman CYR" w:cs="Times New Roman CYR"/>
          <w:i/>
          <w:iCs/>
          <w:noProof/>
        </w:rPr>
        <w:t xml:space="preserve">низшей психической энергии, </w:t>
      </w:r>
      <w:r w:rsidRPr="00EB3BF5">
        <w:rPr>
          <w:rFonts w:ascii="Times New Roman CYR" w:hAnsi="Times New Roman CYR" w:cs="Times New Roman CYR"/>
          <w:noProof/>
        </w:rPr>
        <w:t>яро исключительно из половых органов.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оболочка тонкого тела, или ментального, соткана из более высокой психической энергии Материи Люциды.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Тело, так называемое астральное или низшее тонкое, оявлено в оболочке низшей психической энергии. Тонкое тело, будучи очищено, сливается с ментальным, ибо страстные половые чувства двойника сжигаются вместе с ним, то есть становятся ментальными.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Страстные проявления астрального тела становятся утонченнее и яро оявляются на новом страстном их преображении в определенные ментальные ощущения.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Преображение чувств оявляется в страстном ментальном теле, но не в двойнике. Новые страстные ощущения уявляются в ментальном теле, но не в яром страстном двойнике.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Сжиганием страстного двойника сила восприятия утраивается.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Мыслительная энергия ментального тела оявлена в Материи Люциде.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 двойнике можно ощущать сильное воздействие на некоторые органы, на солнечное сплетение и ярые половые центры.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Центры имеют основание свое в тонком теле, но ярый двойник может несколько способствовать воздействию лучей и усилять ощущения от воздействия Луча на некоторые центры и органы.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Медиум видит и слышит посредством астрального зрения и слуха своего двойника, который выходит и передает физическому мозгу. Но ярый утрачивает способность действовать посредством ментального тела, и тело это остается в замирании.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Йог видит и слышит внутренним тонким зрением и слухом своего тонкого тела, которое связано с ментальным.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Ментальное тело не может оявляться без тонкого тела, но страстное тело двойника может оявляться без ментального и тонкого тела.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Тело страстное, низший астрал – двойник может оявляться в своей оболочке без высшей оболочки тонкого тела.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Тонкая оболочка из более высокого качества материи тонкой, или психической энергии, оявлена как оболочка ментального тела. Но страстный двойник имеет своей оболочкой тонкую материю более низкого качества.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Оболочка двойника может оявляться не только на самостоятельном передвижении, но на самых разнообразных проявлениях. Ярая оболочка эта может оявляться как самостоятельная сущность, пока субъект находится на земном плане и уявлен на трансе.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когда он уявлен на смерти, его двойник распадается или сгорает и ментальное тело остается малоразвитым на духовном плане.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Психическая энергия высокого качества собирается в солнечном сплетении. Ментальное тело – носитель психической энергии высокого качества, потому ментальное тело Йога облачено в высокую психическую энергию, которая хранится в солнечном сплетении.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что пока довольно сведений. Разберитесь в данном, и сможем продолжить эти Записи.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Число воплощений, необходимых для совершенствования человека, для его дальнейшего продвижения или для заканчивания земного пути и эволюции, обусловлено его устремлением, волей и энергией. Энергия и Воля – властители Судьбы-Кармы. Для перехода на иную планету много условий должно быть принято во внимание, и все они должны быть выполнены. Нелегко переходить на другие планеты. И, конечно, только высокие и сознательные Духи могут брать на себя такую Миссию.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Скажу Вам, что для скорого и успешного усовершенствования наша Земля лучшая сейчас планета. Потому так важно спасти ее от гибели из-за невежества безумного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Индекс к «Ауму» получил полное одобрение Великого Владыки. «Ярая сотрудница явила прекрасную работу и может продолжить ее и для других книг». Передайте ей мою благодарность, от всего сердца радуюсь ее приближению и труду. Да будет ей светло.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совершенно необходимо иметь индексы ко всем книгам Учения. Следующую книгу «Братства» нужно выпустить будет уже с Индексом.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Нужно кончать, очень устала. Обнимаю Вас, родные. Сердцем с Вами. Радуйтесь возможности еще трудиться спокойно. Не страшитесь никакими недомоганиями. Волос с Вашей головы не упадет без ведома Великого Владыки. Все к лучшему. Все сложится неожиданно и лучше, чем мы можем предположить. Так было Сказано и так повторено. Гоните все сомнения. Устыдимся малому мышлению, видящему и слышащему свои собственные прошлые недочеты и привычку сомневаться и подозревать. Гоните нажитые тяготы и сомнения в свои возможности. Все возможно при устремлении к Великому Владыке.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Вам самого радостного и светлого.</w:t>
      </w:r>
    </w:p>
    <w:p w:rsidR="00273A62" w:rsidRPr="00EB3BF5" w:rsidRDefault="00273A62" w:rsidP="00F50819">
      <w:pPr>
        <w:rPr>
          <w:noProof/>
        </w:rPr>
      </w:pPr>
    </w:p>
    <w:p w:rsidR="00273A62" w:rsidRPr="00EB3BF5" w:rsidRDefault="00273A62" w:rsidP="00914CEC">
      <w:pPr>
        <w:pStyle w:val="a"/>
      </w:pPr>
      <w:bookmarkStart w:id="666" w:name="_Toc242177245"/>
      <w:r w:rsidRPr="00EB3BF5">
        <w:t>221</w:t>
      </w:r>
      <w:bookmarkEnd w:id="666"/>
    </w:p>
    <w:p w:rsidR="00273A62" w:rsidRPr="00EB3BF5" w:rsidRDefault="00273A62" w:rsidP="00914CEC">
      <w:pPr>
        <w:pStyle w:val="a0"/>
        <w:ind w:firstLine="0"/>
      </w:pPr>
      <w:bookmarkStart w:id="667" w:name="_Toc242177246"/>
      <w:r w:rsidRPr="00EB3BF5">
        <w:t>Е.И.Рерих – Б.Н. и Н.И. Абрамовым</w:t>
      </w:r>
      <w:bookmarkEnd w:id="667"/>
    </w:p>
    <w:p w:rsidR="00273A62" w:rsidRPr="00EB3BF5" w:rsidRDefault="00273A62" w:rsidP="00914CEC">
      <w:pPr>
        <w:pStyle w:val="Date"/>
        <w:ind w:firstLine="0"/>
      </w:pPr>
      <w:bookmarkStart w:id="668" w:name="_Toc242177247"/>
      <w:r w:rsidRPr="00EB3BF5">
        <w:t>13 апреля 1954 г.</w:t>
      </w:r>
      <w:bookmarkEnd w:id="66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имею Ваши письма от 24 и 25 февраля и от 15 марта, с приложением изображения моей любимой Горы. Спасибо, родные! Также радовалась и за присланные «Капли». Сердце горит, и дух начинает творить свою сказку жизни. «Любите, и вся радость придет».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тревожусь, получили ли Вы мое письмо от 24 февраля. Привожу из него самое важное – «Мое письмо к Вам от 10 февраля, видимо, еще не долетело. Пишу спешно, ибо должна предупредить Вас относительно здоровья Вашей матушки. Мне было Сказано, что помочь ей можно только путем операции, и Совет был произвести операцию в мае месяце, и что она сможет еще прожить...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вчера по получении Вашего письма мне было Сказано: "Мой Луч не может помочь ей из-за ее страха перед операцией. Яро Я уявил наблюдения над нею и с грустью убедился, что ярая не выдержит операции из-за страха, потому лучше не мучить ее, но предоставить ей спокойный уход в ее срок, давая ей успокоительные средства".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мы изыскиваем пути, как перевести Вам наш долг. Примите это как доказательство заботы о Вас и не тревожьтесь ни о чем. Спокойно переживем положенное время. Совет Ниночке иметь служанку, помощницу, ибо Ниночка не может и не должна утомляться физически...»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еще не знаем, когда банк переведет Вам наш долг. Пришлось отвечать на разные запросы в связи с этим переводом. Написали, как дело обстоит, что перевод денежный есть долг чести. Друзья наши явили заботу о брате моего мужа во время его болезни и после смерти его проявили также заботу и о могиле и постановке памятника. Надеемся получить разрешение и постараемся, чтобы перевод был явлен телеграфно. Может быть, эта сумма поможет Вам найти помощницу Ниночке. Служанка ей необходима, так было Сказано. Потому, родные, исполните Совет.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Вопрос операции должен быть оставлен открытым. Ваша матушка должна САМА решить, хочет ли она рискнуть или продолжать мучиться и принимать наркотики для утоления болей. Пишу Вам кратко, ибо не знаю, доходят ли до Вас мои письма. Ясно, что был затор с Вашими письмами. Черкните кратко, когда получите эту записку.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Самочувствие мое нелегкое. Но март и апрель всегда были трудны. Ритм моей работы нарушается, и я страстно утомляюсь такими нарушениями. Отвыкла от людей, и даже самые любимые и милые мне ауры бывают очень тяжелы. Ведь я привыкла часами и почти целыми днями сидеть в одиночестве и только за столом два раза в день встречаться с моим сыном Юрием, тоже очень занятым человеком. Мое внутреннее состояние отличается очень от обычных людей в силу пройденного переустройства организма. И, конечно, я уже не могу много двигаться и подымать тяжелые книги, и вообще физическая работа уже не для меня. Только писание осталось мне, но и оно утомляет. Но на мой век сил хватит, ибо мне обещан новый прилив сил для моего последнего проявления.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родные, самый сердечный и ободряющий им привет всем милым сотрудницам и сотрудникам Вашим. Книга, новое издание «Агни Йоги» в английском переводе с Индексом, уже отослана в Бразилию по указанному адресу Людмиле. Если дойдет, попробуем послать еще русскую книгу, которая имеется. Но важно иметь надежный и ясно написанный адрес.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Пишите, родные, о Вашем самочувствии. Я люблю Вас, родные! Сообщите и записанную Вам страничку Вашего прошлого, ведь меня все трогает, все захватывает, что уявлено нашим Великим Владыкой.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обнимаю Вас и твержу – «Я люблю Вас, мои родные!» Да будет Вам светло. Ничем не тревожьтесь. Все наладится лучше, чем мы можем ожидать. Все уладится неожиданно. Итак, в полном доверии к Руке Водящей спокойно переживите это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 с Вами.</w:t>
      </w:r>
    </w:p>
    <w:p w:rsidR="00273A62" w:rsidRPr="00EB3BF5" w:rsidRDefault="00273A62" w:rsidP="002B5593">
      <w:pPr>
        <w:rPr>
          <w:noProof/>
        </w:rPr>
      </w:pPr>
    </w:p>
    <w:p w:rsidR="00273A62" w:rsidRPr="00EB3BF5" w:rsidRDefault="00273A62" w:rsidP="00914CEC">
      <w:pPr>
        <w:pStyle w:val="a"/>
      </w:pPr>
      <w:bookmarkStart w:id="669" w:name="_Toc242177248"/>
      <w:r w:rsidRPr="00EB3BF5">
        <w:t>222</w:t>
      </w:r>
      <w:bookmarkEnd w:id="669"/>
    </w:p>
    <w:p w:rsidR="00273A62" w:rsidRPr="00EB3BF5" w:rsidRDefault="00273A62" w:rsidP="00914CEC">
      <w:pPr>
        <w:pStyle w:val="a0"/>
        <w:ind w:firstLine="0"/>
      </w:pPr>
      <w:bookmarkStart w:id="670" w:name="_Toc242177249"/>
      <w:r w:rsidRPr="00EB3BF5">
        <w:t>Е.И.Рерих – В.Л.Дутко</w:t>
      </w:r>
      <w:bookmarkEnd w:id="670"/>
    </w:p>
    <w:p w:rsidR="00273A62" w:rsidRPr="00EB3BF5" w:rsidRDefault="00273A62" w:rsidP="00914CEC">
      <w:pPr>
        <w:pStyle w:val="Date"/>
        <w:ind w:firstLine="0"/>
      </w:pPr>
      <w:bookmarkStart w:id="671" w:name="_Toc242177250"/>
      <w:r w:rsidRPr="00EB3BF5">
        <w:t>13-14 апреля 1954 г.</w:t>
      </w:r>
      <w:bookmarkEnd w:id="67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Йогиня, с изумлением обнаружила, что не писала Вам без малого почти два месяца! Это значит, что Вы настолько живете в моем сознании и сердце, что мне кажется, что мы с Вами не разлучаемся... Вероятно, так оно и есть. И в нашем тонком существе мы встречаемся и напряженно трудимся в общей неотложной работе, чтобы уменьшить разрушение во всем мире и предотвратить то, что может быть отодвинуто и обращено на пользу.</w:t>
      </w:r>
    </w:p>
    <w:p w:rsidR="00273A62" w:rsidRPr="00EB3BF5" w:rsidRDefault="00273A62" w:rsidP="002B5593">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и опыты с новыми бомбами остались, конечно, не без последствий для нашей несчастной планеты. Действием взрывов многие тонкие слои и сферы вокруг нашей планеты распались! Много оявилось как космический сор. И обитатели этих сфер оказались в водовороте и среди смерчей разбушевавшихся стихий, положение тягостное. Для многих завершилось удалением их в Тишину Молчания. Монады их оявились лишенными всех оболочек, которые дают возможность сохранять сознание в разных слоях Бытия! Среда, в которой они существовали, распалась. Так, многие неплохие души из-за распада их обиталищ, сфер, погружены в длительный сон, и сколько времени он продолжится, сказать трудно. Но, во всяком случае, столь продолжительное, что мы можем считать циклами, приближающимися к Манвантаре!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как всегда, во всем есть и своя неплохая сторона. Так, распад некоторых ближайших низших слоев освободил нашу Землю от давления и влияния преступных их элементов и от страшного колдовства, которое очень размножилось среди низших сфер. Эти сферы поставляли немало опасных колдунов, вампиров и задерживали и пресекали благодетельные токи из более Высоких Сфер.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очень пострадали те, кто, утратив свою среду, не могут притянуться к более высокой и страдают в неподходящем им пространстве, их окружающем. Вот для облегчения состояния этих несчастных необходимо немедленно приступить к постройке новых сфер. Можете представить себе, что такое строительство требует и знания и возможностей, которыми эти несчастные не обладают. Значит, наши Охранители и тут должны оявить свою неотложную Помощь. Вот и в этой работе приходится принимать участие.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Право, пора нашему человечеству осознать страшную опасность использования тончайших энергий на столь страшное разрушение, которое может завершиться неописуемыми бедствиями и даже полным уничтожением не только планеты, но и великими пертурбациями во всей Солнечной системе нашей. Все миры зависят и воздействуют один от другого; тем более уничтожение такой развитой планеты, как наша Земля, может уявиться страстным ущербом для эволюции нашего человечества. Но кто думает об этом?! И меньше всего так называемые просвещенные и ученые умы.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в одной Индии раздается голос ее вождя против такого страшного насилия и разрушительных мер, захватывающих весь мир. Своими светлыми, просвещенными воззваниями против таких невежественных, варварских мер и действий он заслужил бессмертное Имя. Уже сейчас его называют единственным просвещенным и культурным строителем и, главное, он окружен ореолом Человечности. Высокое качество это совершенно утрачено не только в среднем обиходе, но и среди так называемых культурных деятелей. Мы все еще только «двуногие», не доросли до Человечности, которая одна дает возможность совершенствования и истинного прогресса.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Неужели наши вожди приуготовляют себе и всему человечеству Манвантару бессознательного состояния и затем новое начало в самых примитивных формах и в мирах, может быть, далеко не столь приятных и усовершенствованных уже, как наша Земля.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Наше человечество уже раз испытало распадение своего домика, в силу столкновения его с огромным Болидом, и затем пережило страстно тяжкое существование приспособления к другим, менее развитым планетам. Неужели и сейчас повторится подобная Космическая Трагедия, но уже в больших размерах во всех отношениях!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Может быть, я запугала Вас и, главным образом, Мишу? Но Вы ему не будете это читать. Да, родная, и сами почуете, что наши Великие Охранители не допустят такого ужаса, как полное распадение планеты под воздействием ужасных газов и энергий. Но все же даже для предотвращения такого поголовного уничтожения потребуются меры, которые могут оказаться недалекими от частичных космических катастроф. Оставайтесь на Вашем прекрасном зеленом острове и не страшитесь никаких отравлений и уничтожений. Я глубоко верю, что «Меч поднявший от Меча погибнет». Ненависть изрыгающий пожнет последствия своей отравы.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правильно отмечаете падение Искусства. Оно проявляется повсеместно, и может быть, и тут «Тактика Адверза» окажется спасительной. Безобразие, доведенное до абсурда, начнет претить новому поколению, рожденному под новыми Лучами и в очищенной атмосфере от преступных элементов прошлых поколений.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Люди страдают от разложения сознания под воздействием чрезмерной радиоактивности в атмосфере некоторых местностей. И такая «простая вещь, как талант», конечно, не может развиваться в обстановке, разлагающей сознание. Талант есть здоровье и мощь. И для этой мощи необходимо возрождение духа, в котором заложены все возможности к Красоте и счастью Бытия. Вот Вы, родная, приобщились к пониманию радости и счастья духовного и можете строить свой домик и будущую сферу уже сейчас вокруг Вашей прекрасной ауры. При жизни нужно слагать связи с Высшими Мирами. Невесело и томительно пребывать в преддверии к Чертогу Знания и Красоты.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другое. Родная, у меня большая просьба к Вам... Приехали посетители, придется спуститься к ним. Девики нет дома... допишу завтра...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14.IV. Родная, могли бы Вы прислать нам образцы ирландского холста для писания картин? Вы присылали нам из Чехословакии прекрасный холст, который пришел после смерти моего мужа. Он был использован сыном. Пересылаю Вам образец этого хорошего холста, но хотелось бы иметь его немного плотнее или грубее, но, главное, чтобы холст имел ровную поверхность без узелков. Может быть, родная, Вы были бы так добры послать нам несколько образцов имеющихся в Ирландии холстов и сообщить их ШИРИНУ и цену каждого. Мы могли бы выбрать и просить выслать нам в Крукети, в Калимпонг, на наше имя. Можно наложным платежом, </w:t>
      </w:r>
      <w:r w:rsidRPr="00EB3BF5">
        <w:rPr>
          <w:rFonts w:ascii="Times New Roman CYR" w:hAnsi="Times New Roman CYR" w:cs="Times New Roman CYR"/>
          <w:i/>
          <w:iCs/>
          <w:noProof/>
        </w:rPr>
        <w:t xml:space="preserve">но можно и выслать сумму раньше. </w:t>
      </w:r>
      <w:r w:rsidRPr="00EB3BF5">
        <w:rPr>
          <w:rFonts w:ascii="Times New Roman CYR" w:hAnsi="Times New Roman CYR" w:cs="Times New Roman CYR"/>
          <w:noProof/>
        </w:rPr>
        <w:t>Как проще и удобнее. Они, вероятно, знают, как лучше. Мне очень хотелось бы помочь сыну. Последний холст, присланный из Франции, оказался неудачным из-за обилия узелков на его поверхности. Посылка американского холста еще не дошла до нас. Сомневаюсь, чтобы он был хорош. Лучший был раньше от Лефранка и присланный Вами, родная, из Чехословакии. Если это не затруднит Вас, родная, буду очень, очень благодарна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«Письма» будут скоро переданы печатнику. Родная, если у Вас есть несколько писем, переведенных из второго тома, может быть, Вы перешлете мне, и мы сможем сделать уже нужные копии. Но, конечно, спешить не нужно, время еще есть.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Пишите о своем самочувствии, о своих переживаниях. Мне все дорого, связанное с Вашим продвижением. Должна кончать, машинка опять останавливается и не дает возможности спокойно писать, все время отрываться приходится для исправления.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со всею нежностью. Храните спокойствие, самое твердое и радостное. Ничто не коснется Вас. О всем предупреждены будете.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родная. Храните Ваше мужество и устремление к Красоте.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Прилагаю образец холста, присланного из Чехословакии.</w:t>
      </w:r>
    </w:p>
    <w:p w:rsidR="00273A62" w:rsidRPr="00EB3BF5" w:rsidRDefault="00273A62" w:rsidP="002B5593">
      <w:pPr>
        <w:rPr>
          <w:noProof/>
        </w:rPr>
      </w:pPr>
    </w:p>
    <w:p w:rsidR="00273A62" w:rsidRPr="00EB3BF5" w:rsidRDefault="00273A62" w:rsidP="00914CEC">
      <w:pPr>
        <w:pStyle w:val="a"/>
      </w:pPr>
      <w:bookmarkStart w:id="672" w:name="_Toc242177251"/>
      <w:r w:rsidRPr="00EB3BF5">
        <w:t>223</w:t>
      </w:r>
      <w:bookmarkEnd w:id="672"/>
    </w:p>
    <w:p w:rsidR="00273A62" w:rsidRPr="00EB3BF5" w:rsidRDefault="00273A62" w:rsidP="00914CEC">
      <w:pPr>
        <w:pStyle w:val="a0"/>
        <w:ind w:firstLine="0"/>
      </w:pPr>
      <w:bookmarkStart w:id="673" w:name="_Toc242177252"/>
      <w:r w:rsidRPr="00EB3BF5">
        <w:t>Е.И.Рерих – К.Кэмпбелл</w:t>
      </w:r>
      <w:r w:rsidRPr="00EB3BF5">
        <w:rPr>
          <w:rStyle w:val="FootnoteReference"/>
          <w:b w:val="0"/>
        </w:rPr>
        <w:footnoteReference w:id="412"/>
      </w:r>
      <w:bookmarkEnd w:id="673"/>
    </w:p>
    <w:p w:rsidR="00273A62" w:rsidRPr="00EB3BF5" w:rsidRDefault="00273A62" w:rsidP="00914CEC">
      <w:pPr>
        <w:pStyle w:val="Date"/>
        <w:ind w:firstLine="0"/>
      </w:pPr>
      <w:bookmarkStart w:id="674" w:name="_Toc242177253"/>
      <w:r w:rsidRPr="00EB3BF5">
        <w:t>14 апреля 1954 г.</w:t>
      </w:r>
      <w:bookmarkEnd w:id="67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только что получила Ваше письмо от 5 апреля и отвечаю на Ваши вопросы. Никакие прививки Джорджу не нужны. Мальчик нуждается в перемене климата. Аида должна написать доктору Лукину о своем желании вернуться в свою страну не откладывая. На все нужно время, и немалое. Совет дан Владыкой, и я уверена, она будет намного счастливее среди своего народа!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Punjab National Bank – самый лучший. Дан Совет не иметь никаких дел с Imperial Bank. National City Bank неплох, но через пару лет он закроется. Лучше иметь Ваши счета в Punjab National Bank, в Швейцарии и Швеции, в банке, рекомендованном нашим другом Боллингом.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Вы, любимая? Как Ваше горло? Продолжайте следить за своим здоровьем, чтобы не простужаться и не переутомляться. Что Гизелочка? Как ее зубы? Надеюсь, все плохие уже удалены!!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Становится тепло. Сегодня 74°.</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«Моей дочери: Я скажу, откуда взять и где хранить; куда ехать и сколько оставаться. Все предусмотрено, и она не должна волноваться. Мои Благословения и нежность с нею».</w:t>
      </w:r>
    </w:p>
    <w:p w:rsidR="00273A62" w:rsidRPr="00EB3BF5" w:rsidRDefault="00273A62" w:rsidP="002B5593">
      <w:pPr>
        <w:rPr>
          <w:noProof/>
        </w:rPr>
      </w:pPr>
    </w:p>
    <w:p w:rsidR="00273A62" w:rsidRPr="00EB3BF5" w:rsidRDefault="00273A62" w:rsidP="00914CEC">
      <w:pPr>
        <w:pStyle w:val="a"/>
      </w:pPr>
      <w:bookmarkStart w:id="675" w:name="_Toc242177254"/>
      <w:r w:rsidRPr="00EB3BF5">
        <w:t>224</w:t>
      </w:r>
      <w:bookmarkEnd w:id="675"/>
    </w:p>
    <w:p w:rsidR="00273A62" w:rsidRPr="00EB3BF5" w:rsidRDefault="00273A62" w:rsidP="00914CEC">
      <w:pPr>
        <w:pStyle w:val="a0"/>
        <w:ind w:firstLine="0"/>
      </w:pPr>
      <w:bookmarkStart w:id="676" w:name="_Toc242177255"/>
      <w:r w:rsidRPr="00EB3BF5">
        <w:t>Е.И.Рерих – С.П.Потоцкой</w:t>
      </w:r>
      <w:bookmarkEnd w:id="676"/>
    </w:p>
    <w:p w:rsidR="00273A62" w:rsidRPr="00EB3BF5" w:rsidRDefault="00273A62" w:rsidP="00914CEC">
      <w:pPr>
        <w:pStyle w:val="Date"/>
        <w:ind w:firstLine="0"/>
      </w:pPr>
      <w:bookmarkStart w:id="677" w:name="_Toc242177256"/>
      <w:r w:rsidRPr="00EB3BF5">
        <w:t>16 апреля 1954 г.</w:t>
      </w:r>
      <w:bookmarkEnd w:id="67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Сонюша, рада была получить твое письмо с некоторыми подробностями о близких. Бедняжка Марина, сколько горя она перенесла! Тяжело отсутствие определенных вестей от Марка, но по нынешним обстоятельствам, может быть, для него самого лучше, что он уже перешел за черту. Сколько еще молодежи и при каких тяжких условиях спешно переселятся в Мир Надземный!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Человечество наше стремится вызвать неслыханную катастрофу, но такой способ развязки трудного положения хотя и проще и скорей, но для многих и многого может оказаться совершенно трагическим. Будем надеяться, что в последнюю минуту какое-то просветление коснется затуманенных мозгов и страшное бедствие будет отведено.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человечество обеднело талантами на всех поприщах, и тяжко сознавать, что грядущее уничтожение и обнищание на многие десятилетия отнесет нас далеко назад! Уйдет нечто невозвратимое и неповторимое.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тяжело и девочкам Муромцевым. Но для самого Ильи такой постепенный отрыв – настоящее благо. Его тонкое тело безболезненно освободится от земного притяжения, и это даст ему возможность подняться в лучшую сферу. Иначе, если бы он ушел внезапно, ему пришлось бы испытать агонию, хотя и краткую, и остаться в средних слоях потустороннего мира и не всегда приятных. Люди так мало знают о Надземном Мире и условиях лучшего перехода.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грустно, что мое письмо уже не застало его в сознании. Может быть, он успел бы написать мне больше о себе и своих духовных переживаниях. Но, во всяком случае, я знаю, что он находится под наблюдением нашего Великого Владыки и, конечно, будет уявлен на своей любимой и полезной работе. Много сможет помочь своей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Понимаю, как жутко смотреть на его неподвижное тело. Но его высшая тонкая сущность радуется и стремится разрядить свой двойник для безболезненного отрыва от земного притяжения еще при земной жизни. Сгорание двойника еще при земной жизни дает возможность тонкому телу немедленно после отрыва нити жизни подняться в лучшие сферы. Задержка в низших слоях обычно от отягощения двойником.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милые девочки не тоскуют, но радуются за него. Он много продвинулся за эту жизнь и вступил на прямой путь.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Каково их материальное положение? Удалось ли им уже выкупить домик? Напиши, родная, как они справляются? Мне так хотелось бы помочь близким. Когда наступит это время? Приходится еще подождать, но, конечно, уже недолго, ибо мои годы велики, а мне нужно закончить данное мне задание. Хотелось бы уйти, зная еще в физическом теле, что все близкие на пути и обеспечены прекрасными возможностями.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Прекрасно, родная, что ты не тяготишься своей работой. Положение в мире таково, что именно в окружении детьми можно находить некоторое утешение, а главное, сколько пользы можно принести, закладывая в детское сознание прекрасные моральные основы, хранимые в древней литературе многих народов!! Нескончаемы и прекрасны сказки Индии!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Моей Зине нелегко. Трудно работать на АРКУ при существующем отношении в стране. Мало кто нуждается и понимает сейчас смысл и значение Культуры. Понятие Культуры заменено суррогатом поверхностного ознакомления во всем, при дешевом сошиал трэнинге</w:t>
      </w:r>
      <w:r w:rsidRPr="00EB3BF5">
        <w:rPr>
          <w:rStyle w:val="FootnoteReference"/>
          <w:rFonts w:ascii="Times New Roman CYR" w:hAnsi="Times New Roman CYR" w:cs="Times New Roman CYR"/>
          <w:noProof/>
        </w:rPr>
        <w:footnoteReference w:id="413"/>
      </w:r>
      <w:r w:rsidRPr="00EB3BF5">
        <w:rPr>
          <w:rFonts w:ascii="Times New Roman CYR" w:hAnsi="Times New Roman CYR" w:cs="Times New Roman CYR"/>
          <w:noProof/>
        </w:rPr>
        <w:t xml:space="preserve"> и без всякого осознания ответственности за свою болтовню.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Трудное, тяжкое время, и люди инстинктивно ищут выхода из него, хотя бы и ценою нового безумия. Но знаю, что Силы Света не допустят уничтожения планеты из-за эпидемии страха, охватившего некоторый класс людей. Верю и в чудеса. Вся жизнь полна ими. Но нужно их замечать и стараться понять все значение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так хотелось бы помочь всем, и особенно моим близким и родным. И это должно прийти. В этой или иной жизни, но желания наши исполняются. Лишь нужно уметь сильно желать.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с нами Святослав со своей милой женой. Доволен результатами своих плантаций и пишет картины, и, нужно сказать, картины замечательные! Он необыкновенный колорист и по силе красок не уступает отцу, но при этом владеет превосходным рисунком. Жена сотрудничает с ним, сама любит искусство и видит краски. В этом году они задержались и приехали позднее, только к первому марта. Так хотелось бы, чтобы он имел больше времени для своего искусства, но дела для успешного развития требуют постоянного личного надзора.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тоже очень преуспевает в своей научной работе. Вышли новые печатные труды его, и сейчас он занял место среди самых выдающихся ориенталистов и считается в Европе и здесь наибольшим авторитетом по тибетскому, монгольскому, санскритскому языкам. Буддийский Центр все еще в проекции. Слишком мало интереса к какой-либо религии сейчас в массах. Народ любит свою тамашу</w:t>
      </w:r>
      <w:r w:rsidRPr="00EB3BF5">
        <w:rPr>
          <w:rStyle w:val="FootnoteReference"/>
          <w:rFonts w:ascii="Times New Roman CYR" w:hAnsi="Times New Roman CYR" w:cs="Times New Roman CYR"/>
          <w:noProof/>
        </w:rPr>
        <w:footnoteReference w:id="414"/>
      </w:r>
      <w:r w:rsidRPr="00EB3BF5">
        <w:rPr>
          <w:rFonts w:ascii="Times New Roman CYR" w:hAnsi="Times New Roman CYR" w:cs="Times New Roman CYR"/>
          <w:noProof/>
        </w:rPr>
        <w:t xml:space="preserve"> и пуджу</w:t>
      </w:r>
      <w:r w:rsidRPr="00EB3BF5">
        <w:rPr>
          <w:rStyle w:val="FootnoteReference"/>
          <w:rFonts w:ascii="Times New Roman CYR" w:hAnsi="Times New Roman CYR" w:cs="Times New Roman CYR"/>
          <w:noProof/>
        </w:rPr>
        <w:footnoteReference w:id="415"/>
      </w:r>
      <w:r w:rsidRPr="00EB3BF5">
        <w:rPr>
          <w:rFonts w:ascii="Times New Roman CYR" w:hAnsi="Times New Roman CYR" w:cs="Times New Roman CYR"/>
          <w:noProof/>
        </w:rPr>
        <w:t xml:space="preserve"> Ганешу, Хануману и богам. Лишить его этой ярмарки невозможно, ибо нечем заменить ее красочность. Трудное время, страна на переломе. Но страна уявится на возрождении и расцветет. Народ очень способный, и древняя Культура еще не совсем оставила народ. Кроме того, мы имеем Прекрасного Вождя, который не боится поднять голос против творимого варварства.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Прекрасно сказал о Человечности, которая забыта людьми, но лишь человечность делает нас Высшими Существами, а пока что мы только двуногие, как называл тогда Будда темные сознания. Его речи о Человечности сделают его имя бессмертным. Никакие Наполеоны сейчас не привлекают сознания. Всякие завоевания отошли в лету. Люди хотят &lt;...&gt;</w:t>
      </w:r>
      <w:r w:rsidRPr="00EB3BF5">
        <w:rPr>
          <w:rStyle w:val="FootnoteReference"/>
          <w:rFonts w:ascii="Times New Roman CYR" w:hAnsi="Times New Roman CYR" w:cs="Times New Roman CYR"/>
          <w:noProof/>
        </w:rPr>
        <w:footnoteReference w:id="416"/>
      </w:r>
      <w:r w:rsidRPr="00EB3BF5">
        <w:rPr>
          <w:rFonts w:ascii="Times New Roman CYR" w:hAnsi="Times New Roman CYR" w:cs="Times New Roman CYR"/>
          <w:noProof/>
        </w:rPr>
        <w:t xml:space="preserve"> Доживем и до этого.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кончать, обнимаю тебя, родная, пиши чаще. Я все еще не крепка и не могу гулять по саду. Но знаю, что окрепну, когда нужно будет передвигаться. Сердцем обнимаю и Мариночку и посылаю ей бодрость и спокойствие.</w:t>
      </w:r>
    </w:p>
    <w:p w:rsidR="00273A62" w:rsidRPr="00EB3BF5" w:rsidRDefault="00273A62" w:rsidP="002B5593">
      <w:pPr>
        <w:rPr>
          <w:noProof/>
        </w:rPr>
      </w:pPr>
    </w:p>
    <w:p w:rsidR="00273A62" w:rsidRPr="00EB3BF5" w:rsidRDefault="00273A62" w:rsidP="00914CEC">
      <w:pPr>
        <w:pStyle w:val="a"/>
      </w:pPr>
      <w:bookmarkStart w:id="678" w:name="_Toc242177257"/>
      <w:r w:rsidRPr="00EB3BF5">
        <w:t>225</w:t>
      </w:r>
      <w:bookmarkEnd w:id="678"/>
    </w:p>
    <w:p w:rsidR="00273A62" w:rsidRPr="00EB3BF5" w:rsidRDefault="00273A62" w:rsidP="00914CEC">
      <w:pPr>
        <w:pStyle w:val="a0"/>
        <w:ind w:firstLine="0"/>
      </w:pPr>
      <w:bookmarkStart w:id="679" w:name="_Toc242177258"/>
      <w:r w:rsidRPr="00EB3BF5">
        <w:t>Е.И.Рерих – Е.П.Инге</w:t>
      </w:r>
      <w:bookmarkEnd w:id="679"/>
    </w:p>
    <w:p w:rsidR="00273A62" w:rsidRPr="00EB3BF5" w:rsidRDefault="00273A62" w:rsidP="00914CEC">
      <w:pPr>
        <w:pStyle w:val="Date"/>
        <w:ind w:firstLine="0"/>
      </w:pPr>
      <w:bookmarkStart w:id="680" w:name="_Toc242177259"/>
      <w:r w:rsidRPr="00EB3BF5">
        <w:t>16 апреля 1954 г.</w:t>
      </w:r>
      <w:bookmarkEnd w:id="68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получила несколько Ваших писем. Последнее, помеченное «март 26-е», и еще два или три за март и февраль. Радуюсь, что Вы по-прежнему не падаете духом, но стараетесь извлечь из всего пользу для нового понимания сложности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Время, конечно, очень нелегкое, все ожидают развязки, не ведая, как и откуда она придет. Свиток Кармы почти что заполнился и сворачивается уже в Руке Архангела, так было показано в видении от 1919 года. Многим друзьям суждено явиться свидетелями Кармического Рока нашей Земли. Переустройство близится, и скажем себе, что ничего не убоимся, но явимся на светлом желании помощи нашему несчастному человечеству.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Помогающий чистосердечно ближнему помогает себе, и не нам решать, где мы можем принести лучшую помощь. Там, где мы есть, там и лучшая помощь может быть оказана и получена. Каждый найдет свое место и принесет или углубит свой рок. Вот и Вам, родная, пришлось выучить особый урок терпения и терпимости и переоценки многого. Все пройденные этапы пути нужны для закалки духа и оценки единственного нашего достояния – духовности пробужденной и новых накоплений, которые и пронесут нас над всеми пропастями и направят на Путь, намеченный от начала.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По-прежнему верю в наш лучший Рок, который утвердится на нашей планете после окончания нашего цикла времени. Много говорилось всегда в Учении о чистой ниве и новых сознаниях, которые придут на смену уходящего поколения. Очень радуемся, когда кто высказывается за уявление Мира всему Миру! Приветствуем от всего сердца речи нашего Вождя, не опасающегося говорить о мире и о необходимости проявления Человечности, которая отменена из-за утраты понимания, в чем эта человечность должна быть явлена прежде всего. Думается, что, как всегда, все великое произойдет неожиданно и совершенно иначе, нежели мы можем себе представить. В духе твердо знаю, что все устроится или уладится много лучше и так, как полезнее для всех. Нужно спасать не страны и народы, но истинно ВСЕ человечество и ПЛАНЕТУ. Только тогда масштаб будет правильным и можно уже будет строить в новом понимании эволюции Космической.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Присланная Вами газетная вырезка о махатме-индусе забавно читается. Конечно, позади стоит, прежде всего, газетная реклама, ибо книги о разных йогах, факирах и махатмах пользуются сейчас спросом в Европе. И особа эта вместе со своим другом «махатмою», конечно, выручит с его помощью нужную ей сумму для поддержания семьи.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Этот «махатма» переписывался с Н.К. Он издавал свой журнал, но дальше посредственности ни он сам, ни его журнал не продвинулись. У «махатмы» имеются последователи, но не слишком многочисленные. Но сейчас он имеет больше шансов на успех, ибо тут большое затишье и не слышно ни о каких новых «махатмах». Последний подававший надежды на возможность духовного вождя – Оробиндо Гошэ – ушел. Нет ни одного сейчас, который хотя бы приближался немного к калибру Рамакришны или Вивекананды. Свами Вивекананда был воистину последним великим духовным вождем Индии. Вивекананда понимал Служение и никогда не думал о себе. Он понимал нужды времени и не стремился в отшельничество. Он старался всеми способами поднять и расширить сознание молодых людей и сделать из них истинных тружеников на духовной ниве Индии. Но Оробиндо Гошэ отошел от людей и возложил все житейские заботы на свою сотрудницу, которую называют Матерью Мира</w:t>
      </w:r>
      <w:r w:rsidRPr="00EB3BF5">
        <w:rPr>
          <w:rStyle w:val="FootnoteReference"/>
          <w:rFonts w:ascii="Times New Roman CYR" w:hAnsi="Times New Roman CYR" w:cs="Times New Roman CYR"/>
          <w:noProof/>
        </w:rPr>
        <w:footnoteReference w:id="417"/>
      </w:r>
      <w:r w:rsidRPr="00EB3BF5">
        <w:rPr>
          <w:rFonts w:ascii="Times New Roman CYR" w:hAnsi="Times New Roman CYR" w:cs="Times New Roman CYR"/>
          <w:noProof/>
        </w:rPr>
        <w:t>. Она организовала Общину и школу духовную, в которой, следуя потребностям времени, она ввела и углубила физическую тренировку, которая больше отвечает футбольным атлетическим спортам.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не будем искать йогов и махатм, но явим сугубое внимание и отдадим нашу сердечную любовь уявленному Провозвестию широкого Вмещения и Сострадания в Учении Будды Майтрейи.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 сожалению, не могу выслать Вам Глоссарий для перевода. Нигде его не найти. Попытаюсь выписать из Америки, иногда там все же можно находить эти прекрасные и столь нужные книги. Почему бы Вам не перевести «Письма Махатм к Синнетту»? Если ее нет в Теософической Библиотеке среди сочинений Е.П. Блаватской, можно поискать в Америке. Запрошу моих друзей. Что возможно, конечно, перешлю Вам, родная.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Неплохо также перевести том «Темпль Тичингс»</w:t>
      </w:r>
      <w:r w:rsidRPr="00EB3BF5">
        <w:rPr>
          <w:rStyle w:val="FootnoteReference"/>
          <w:rFonts w:ascii="Times New Roman CYR" w:hAnsi="Times New Roman CYR" w:cs="Times New Roman CYR"/>
          <w:noProof/>
        </w:rPr>
        <w:footnoteReference w:id="418"/>
      </w:r>
      <w:r w:rsidRPr="00EB3BF5">
        <w:rPr>
          <w:rFonts w:ascii="Times New Roman CYR" w:hAnsi="Times New Roman CYR" w:cs="Times New Roman CYR"/>
          <w:noProof/>
        </w:rPr>
        <w:t>. Книга эта имела большой успех в Германии и была переведена и на немецкий язык. Письма эти написаны Учителем Илларионом через посредство Франчия Ла Дью и, конечно, заслуживают внимания самого серьезного.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Вероятно, Вы имеете новости от Бориса и Ниночки. Они меня радуют по-прежнему, и я надеюсь на некоторое им дальнейшее облегчение и продвижение по службе. Ученики их тоже продолжают совершенствоваться понемногу, и так жизнь, несмотря ни на что, пробивается новыми ростками в самых неожиданных местах.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по-прежнему храните мужество и вооружайтесь самым прочным доспехом терпения и терпимости, и доживете до нового просвета.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Пишите, когда могу, отвечу. Я еще не сильна и заканчиваю свое последнее переустройство и снятие модератора с моих центров, что очень опасно и трудно физически. Все звучания и видения усиляются настолько, что отражаются тяжко на сердце. Нужна осторожность большая. Я еще не закончила положенное мне. Нужно донести все имеющиеся сокровища и уявить все в подобающем окружении и охранении. Но и это придет. Потому ничем не огорчайтесь, принимайте все как необходимые уроки, которые мы должны выучить, и не только не озлобиться, но именно смягчиться сердцем и вместить. Много что нужно вместить, истинно, Беспредельность вмещения перед нами. Полюбите всем существом Вашим беспредельность Знания и Вмещения. Любите Облик Всевмещающего Владыки Сострадания и Вмещения. Этот Облик Самый Близкий сейчас Миру. Обнимаю Вас, родная, и часто думаю о Вас. Посылаю Вам мысли бодрости и нового понимания в Дни Чудесного Времени Праздника Духовного Возрождения человечества, еще не осознавшего великого Дара, принесенного в мир тогда.</w:t>
      </w:r>
    </w:p>
    <w:p w:rsidR="00273A62" w:rsidRPr="00EB3BF5" w:rsidRDefault="00273A62" w:rsidP="002B5593">
      <w:pPr>
        <w:rPr>
          <w:noProof/>
        </w:rPr>
      </w:pPr>
    </w:p>
    <w:p w:rsidR="00273A62" w:rsidRPr="00EB3BF5" w:rsidRDefault="00273A62" w:rsidP="00914CEC">
      <w:pPr>
        <w:pStyle w:val="a"/>
      </w:pPr>
      <w:bookmarkStart w:id="681" w:name="_Toc242177260"/>
      <w:r w:rsidRPr="00EB3BF5">
        <w:t>226</w:t>
      </w:r>
      <w:bookmarkEnd w:id="681"/>
    </w:p>
    <w:p w:rsidR="00273A62" w:rsidRPr="00EB3BF5" w:rsidRDefault="00273A62" w:rsidP="00914CEC">
      <w:pPr>
        <w:pStyle w:val="a0"/>
        <w:ind w:firstLine="0"/>
      </w:pPr>
      <w:bookmarkStart w:id="682" w:name="_Toc242177261"/>
      <w:r w:rsidRPr="00EB3BF5">
        <w:t>Е.И.Рерих – неустановленному корреспонденту</w:t>
      </w:r>
      <w:bookmarkEnd w:id="682"/>
    </w:p>
    <w:p w:rsidR="00273A62" w:rsidRPr="00EB3BF5" w:rsidRDefault="00273A62" w:rsidP="00914CEC">
      <w:pPr>
        <w:pStyle w:val="Date"/>
        <w:ind w:firstLine="0"/>
      </w:pPr>
      <w:bookmarkStart w:id="683" w:name="_Toc242177262"/>
      <w:r w:rsidRPr="00EB3BF5">
        <w:t>16 апреля 1954 г.</w:t>
      </w:r>
      <w:bookmarkEnd w:id="68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Галина Николаевна,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 дня моего посещения Вас я много думала и мне страстно хотелось помочь Вам скорей поправиться. Мои мысли и желания были услышаны. Должна Вам пояснить, что иногда я получаю полезные Советы и Указания, которые оказываются весьма благотворными моим друзьям. И вот и сейчас в ответ на мое сильное желание помочь Вам мне было Сказано, что Вы можете поправиться и будете снова вполне здоровы, если примете Совет следовать облегченной диете и начнете принимать </w:t>
      </w:r>
      <w:r w:rsidRPr="00EB3BF5">
        <w:rPr>
          <w:rFonts w:ascii="Times New Roman CYR" w:hAnsi="Times New Roman CYR" w:cs="Times New Roman CYR"/>
          <w:i/>
          <w:iCs/>
          <w:noProof/>
        </w:rPr>
        <w:t xml:space="preserve">ежедневно </w:t>
      </w:r>
      <w:r w:rsidRPr="00EB3BF5">
        <w:rPr>
          <w:rFonts w:ascii="Times New Roman CYR" w:hAnsi="Times New Roman CYR" w:cs="Times New Roman CYR"/>
          <w:noProof/>
        </w:rPr>
        <w:t>чудесное средство – строфант, которое уже спасло моих многих друзей от тяжких заболеваний.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Диета нетрудная, но необходимо </w:t>
      </w:r>
      <w:r w:rsidRPr="00EB3BF5">
        <w:rPr>
          <w:rFonts w:ascii="Times New Roman CYR" w:hAnsi="Times New Roman CYR" w:cs="Times New Roman CYR"/>
          <w:i/>
          <w:iCs/>
          <w:noProof/>
        </w:rPr>
        <w:t xml:space="preserve">постепенное </w:t>
      </w:r>
      <w:r w:rsidRPr="00EB3BF5">
        <w:rPr>
          <w:rFonts w:ascii="Times New Roman CYR" w:hAnsi="Times New Roman CYR" w:cs="Times New Roman CYR"/>
          <w:noProof/>
        </w:rPr>
        <w:t xml:space="preserve">сокращение употребления сахара и спиртных напитков, также воздержание от чрезмерной жирной пищи и от сладкого жирного теста. Мясо лучше соленое и копченое, можно и ветчину, но без сала. Также нетрудно принимать </w:t>
      </w:r>
      <w:r w:rsidRPr="00EB3BF5">
        <w:rPr>
          <w:rFonts w:ascii="Times New Roman CYR" w:hAnsi="Times New Roman CYR" w:cs="Times New Roman CYR"/>
          <w:i/>
          <w:iCs/>
          <w:noProof/>
        </w:rPr>
        <w:t xml:space="preserve">ежедневно </w:t>
      </w:r>
      <w:r w:rsidRPr="00EB3BF5">
        <w:rPr>
          <w:rFonts w:ascii="Times New Roman CYR" w:hAnsi="Times New Roman CYR" w:cs="Times New Roman CYR"/>
          <w:noProof/>
        </w:rPr>
        <w:t xml:space="preserve">одну пилюлю строфанта. Лучший строфант – по рецепту врача Катильона в Швейцарии. </w:t>
      </w:r>
      <w:r w:rsidRPr="00EB3BF5">
        <w:rPr>
          <w:rFonts w:ascii="Times New Roman CYR" w:hAnsi="Times New Roman CYR" w:cs="Times New Roman CYR"/>
          <w:i/>
          <w:iCs/>
          <w:noProof/>
        </w:rPr>
        <w:t xml:space="preserve">Прилагаю один тюбик в 50 пилюль. </w:t>
      </w:r>
      <w:r w:rsidRPr="00EB3BF5">
        <w:rPr>
          <w:rFonts w:ascii="Times New Roman CYR" w:hAnsi="Times New Roman CYR" w:cs="Times New Roman CYR"/>
          <w:noProof/>
        </w:rPr>
        <w:t>Можно всегда выписать из Швейцарии. Испробуйте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Можно начать с одной пилюли, в течение одной недели, а затем перейти на две пилюли в день – </w:t>
      </w:r>
      <w:r w:rsidRPr="00EB3BF5">
        <w:rPr>
          <w:rFonts w:ascii="Times New Roman CYR" w:hAnsi="Times New Roman CYR" w:cs="Times New Roman CYR"/>
          <w:i/>
          <w:iCs/>
          <w:noProof/>
        </w:rPr>
        <w:t xml:space="preserve">одну </w:t>
      </w:r>
      <w:r w:rsidRPr="00EB3BF5">
        <w:rPr>
          <w:rFonts w:ascii="Times New Roman CYR" w:hAnsi="Times New Roman CYR" w:cs="Times New Roman CYR"/>
          <w:noProof/>
        </w:rPr>
        <w:t xml:space="preserve">утром натощак и </w:t>
      </w:r>
      <w:r w:rsidRPr="00EB3BF5">
        <w:rPr>
          <w:rFonts w:ascii="Times New Roman CYR" w:hAnsi="Times New Roman CYR" w:cs="Times New Roman CYR"/>
          <w:i/>
          <w:iCs/>
          <w:noProof/>
        </w:rPr>
        <w:t xml:space="preserve">одну </w:t>
      </w:r>
      <w:r w:rsidRPr="00EB3BF5">
        <w:rPr>
          <w:rFonts w:ascii="Times New Roman CYR" w:hAnsi="Times New Roman CYR" w:cs="Times New Roman CYR"/>
          <w:noProof/>
        </w:rPr>
        <w:t xml:space="preserve">перед сном. И продолжать принимать </w:t>
      </w:r>
      <w:r w:rsidRPr="00EB3BF5">
        <w:rPr>
          <w:rFonts w:ascii="Times New Roman CYR" w:hAnsi="Times New Roman CYR" w:cs="Times New Roman CYR"/>
          <w:i/>
          <w:iCs/>
          <w:noProof/>
        </w:rPr>
        <w:t xml:space="preserve">постоянно </w:t>
      </w:r>
      <w:r w:rsidRPr="00EB3BF5">
        <w:rPr>
          <w:rFonts w:ascii="Times New Roman CYR" w:hAnsi="Times New Roman CYR" w:cs="Times New Roman CYR"/>
          <w:noProof/>
        </w:rPr>
        <w:t>и без пропусков в течение нескольких недель и месяцев. К концу монсуна, или муссона, заметите большое улучшение и к Рождеству будете уже вполне свободно передвигаться и действовать рукою.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испробуйте чудесное средство, давшее такое облегчение многим людям. Сама я была спасена строфантом от слабости сердечной. И когда мне трудно или чувствую исчерпанность сил, я принимаю две, три пилюли и неизменно оживаю. Средство это – настоящий эликсир жизни. Оно тем хорошо, что не оставляет никаких отложений в организме, подобно другим сердечным лекарствам. Кроме того, оно антиспазматическое средство и способствует выделению мочи, тогда как почти все другие сердечные лекарства приостанавливают деятельность мочевого аппарата и тем осложняют положение болезни.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бойтесь и верьте в это чудесное средство и особенно в Лучи Помощи, которые принесут Вам новое здоровье и новые радости. Дайте и мне радость возможности помочь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всего самого Светлого к Чудесному Празднику, который мы празднуем два раза. Наша русская Пасха наступит неделю позднее.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Сердечный привет Вашему супругу.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Духом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Курение тоже придется постепенно сокращать, заменяя питьем апельсинного или лимонного сока, можно и томатного.</w:t>
      </w:r>
    </w:p>
    <w:p w:rsidR="00273A62" w:rsidRPr="00EB3BF5" w:rsidRDefault="00273A62" w:rsidP="009D212C">
      <w:pPr>
        <w:rPr>
          <w:noProof/>
        </w:rPr>
      </w:pPr>
    </w:p>
    <w:p w:rsidR="00273A62" w:rsidRPr="00EB3BF5" w:rsidRDefault="00273A62" w:rsidP="00914CEC">
      <w:pPr>
        <w:pStyle w:val="a"/>
      </w:pPr>
      <w:bookmarkStart w:id="684" w:name="_Toc242177263"/>
      <w:r w:rsidRPr="00EB3BF5">
        <w:t>227</w:t>
      </w:r>
      <w:bookmarkEnd w:id="684"/>
    </w:p>
    <w:p w:rsidR="00273A62" w:rsidRPr="00EB3BF5" w:rsidRDefault="00273A62" w:rsidP="00914CEC">
      <w:pPr>
        <w:pStyle w:val="a0"/>
        <w:ind w:firstLine="0"/>
      </w:pPr>
      <w:bookmarkStart w:id="685" w:name="_Toc242177264"/>
      <w:r w:rsidRPr="00EB3BF5">
        <w:t>Е.И.Рерих – Н.И. и Б.Н. Абрамовым</w:t>
      </w:r>
      <w:bookmarkEnd w:id="685"/>
    </w:p>
    <w:p w:rsidR="00273A62" w:rsidRPr="00EB3BF5" w:rsidRDefault="00273A62" w:rsidP="00914CEC">
      <w:pPr>
        <w:pStyle w:val="Date"/>
        <w:ind w:firstLine="0"/>
      </w:pPr>
      <w:bookmarkStart w:id="686" w:name="_Toc242177265"/>
      <w:r w:rsidRPr="00EB3BF5">
        <w:t>29 апреля 1954 г.</w:t>
      </w:r>
      <w:bookmarkEnd w:id="68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Ниночка и Борис, на днях получила обратно мое письмо к Вам от 24 февраля. Немедленно же отослала его снова. Оно было послано «заказным» и потому вернулось.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оба мои письма от 24 и от 13 марта уже дошли до Вас. Имею и Ваши письма от 8 апреля и открытки с чудесными розами от 7 апреля. Большое спасибо, родные мои!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писать не могу, чувствую себя тяжко. Волна жара из Калькутты докатилась до нас. Сердце ослабело, и очень болит голова, но это скоро пройдет и я смогу немного передохнуть до нового напряжения, пока не закончится укрепление сердца и всего организма в его новом напряжении и положении внутреннего тонкого тела. Йогические процессы мучительны, но без них не может быть истинного достижения. Потому пусть моя Ниночка не страшится недомоганий, ибо страх может пресечь Благие Касания. Истинно, нельзя сетовать на явления Йогические, ибо ярые могут прекратиться совсем. Так, Сказано, что Ниночка совершенно здорова, но, пока она уявлена на открытии солнечного сплетения, она должна хранить осторожность во всех физических действиях. Сотрудничество со страхом задерживает продвижение.</w:t>
      </w:r>
    </w:p>
    <w:p w:rsidR="00273A62" w:rsidRPr="00EB3BF5" w:rsidRDefault="00273A62" w:rsidP="009D212C">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должна проявить осторожность, но и ПОЛНОЕ Доверие к Великому Владыке. На днях получили уведомление, что посланное переведено через Банк. Пожалуйста, уведомите нас о получении. Великий Владыка очень настаивает на необходимости иметь служанку для Ниночки. Необходимо выполнить это Указание. Думаю, что Вашей матушке лучше не подвергаться операции. Родные мои, обнимаю Вас, и самые нежные думы около Вас обоих. Я люблю Вас, родные. Если не пишу, значит, мне очень трудно. Сердцем с Вами всегда.</w:t>
      </w:r>
    </w:p>
    <w:p w:rsidR="00273A62" w:rsidRPr="00EB3BF5" w:rsidRDefault="00273A62" w:rsidP="009D212C">
      <w:pPr>
        <w:rPr>
          <w:noProof/>
        </w:rPr>
      </w:pPr>
    </w:p>
    <w:p w:rsidR="00273A62" w:rsidRPr="00EB3BF5" w:rsidRDefault="00273A62" w:rsidP="00914CEC">
      <w:pPr>
        <w:pStyle w:val="a"/>
      </w:pPr>
      <w:bookmarkStart w:id="687" w:name="_Toc242177266"/>
      <w:r w:rsidRPr="00EB3BF5">
        <w:t>228</w:t>
      </w:r>
      <w:bookmarkEnd w:id="687"/>
    </w:p>
    <w:p w:rsidR="00273A62" w:rsidRPr="00EB3BF5" w:rsidRDefault="00273A62" w:rsidP="00914CEC">
      <w:pPr>
        <w:pStyle w:val="a0"/>
        <w:ind w:firstLine="0"/>
      </w:pPr>
      <w:bookmarkStart w:id="688" w:name="_Toc242177267"/>
      <w:r w:rsidRPr="00EB3BF5">
        <w:t>Е.И.Рерих – С.А.Мухину</w:t>
      </w:r>
      <w:bookmarkEnd w:id="688"/>
    </w:p>
    <w:p w:rsidR="00273A62" w:rsidRPr="00EB3BF5" w:rsidRDefault="00273A62" w:rsidP="00914CEC">
      <w:pPr>
        <w:pStyle w:val="Date"/>
        <w:ind w:firstLine="0"/>
      </w:pPr>
      <w:bookmarkStart w:id="689" w:name="_Toc242177268"/>
      <w:r w:rsidRPr="00EB3BF5">
        <w:t>3 июня 1954 г.</w:t>
      </w:r>
      <w:bookmarkEnd w:id="68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Глубокоуважаемый Сергей Алексеевич,</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большое за Ваше доброе письмо от 11.II, полученное мною в конце февраля. Мы стали бодро ожидать дальнейших подвижек после указанного Вами срока – 20.II, но до сих пор ничего нового не имеем. Все же надеемся, что наше обращение будет уважено.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Глубоко тронута Вашим пониманием значения искусства и всей культурной деятельности Николая Константиновича.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в истории человечества он останется непревзойденным новатором в Искусстве, оригинальным мыслителем и великим патриотом, неустанно стремившимся к возвеличению своей Родины во всех ее исканиях и достижениях в строительстве на Общее Благо.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Недавно у нас была радость – вышел из печати внушительный второй том так называемой «Синей Книги» (Тибетская Хроника), переведенной моим сыном с тибетского на английский язык</w:t>
      </w:r>
      <w:r w:rsidRPr="00EB3BF5">
        <w:rPr>
          <w:rStyle w:val="FootnoteReference"/>
          <w:rFonts w:ascii="Times New Roman CYR" w:hAnsi="Times New Roman CYR" w:cs="Times New Roman CYR"/>
          <w:noProof/>
        </w:rPr>
        <w:footnoteReference w:id="419"/>
      </w:r>
      <w:r w:rsidRPr="00EB3BF5">
        <w:rPr>
          <w:rFonts w:ascii="Times New Roman CYR" w:hAnsi="Times New Roman CYR" w:cs="Times New Roman CYR"/>
          <w:noProof/>
        </w:rPr>
        <w:t>. Этот капитальный труд уже получил достойную оценку среди выдающихся ученых Европы и Азии.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Больно сознавать, что такие обширные познания по вопросам Средней Азии и Востока, такой обширный горизонт остаются без действенного приложения на пользу своей страны и только косвенно и ограниченно служат своему народу, отстаивая правильное понимание всех достижений, совершенных страною, несмотря на, казалось бы, непреодолимые трудности. Истинно, сколь ценно знание истории и психологии Востока в новом сотрудничестве и строительстве с Востоком.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Сын мой, помимо своих недюжинных способностей и в других областях знания, большой труженик и открыт сознанием ко всему эволюционному. Он такой же патриот, каким был и его Отец.</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оценим Ваши весточки о дальнейших подвижках и судьбах картин и Архива. В Архиве хранилось много писем Н.К. ко мне лично, и, конечно, они мне сокровенны. Я передала их на хранение брату мужа Борису Константиновичу, когда мы уезжали летом семнадцатого года в Финляндию после продолжительного ползучего воспаления легких у Н.К. и где обстоятельства войны задержали нас дольше предположенного.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Надеемся, что у Вас все благополучно и Вы имеете полную возможность прилагать свои силы на строительство прекрасное.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примите мою сердечную благодарность за Ваше участие и интерес к судьбе творчества великого творца Красоты.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пожелания всего самого светлого и радостного. Глубокоуважающая Вас,</w:t>
      </w:r>
    </w:p>
    <w:p w:rsidR="00273A62" w:rsidRPr="00EB3BF5" w:rsidRDefault="00273A62" w:rsidP="00914CEC">
      <w:pPr>
        <w:autoSpaceDE w:val="0"/>
        <w:autoSpaceDN w:val="0"/>
        <w:adjustRightInd w:val="0"/>
        <w:spacing w:before="60"/>
        <w:ind w:firstLine="0"/>
        <w:jc w:val="right"/>
        <w:rPr>
          <w:rFonts w:ascii="Times New Roman CYR" w:hAnsi="Times New Roman CYR" w:cs="Times New Roman CYR"/>
          <w:noProof/>
        </w:rPr>
      </w:pPr>
      <w:r w:rsidRPr="00EB3BF5">
        <w:rPr>
          <w:rFonts w:ascii="Times New Roman CYR" w:hAnsi="Times New Roman CYR" w:cs="Times New Roman CYR"/>
          <w:i/>
          <w:iCs/>
          <w:noProof/>
        </w:rPr>
        <w:t>Елена Рерих</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P.S. Я была бы счастлива уявиться на родине с моими двумя воспитанницами, сибирячками, истомившимися на чужбине, девушками прекрасными и труженицами большими.</w:t>
      </w:r>
    </w:p>
    <w:p w:rsidR="00273A62" w:rsidRPr="00EB3BF5" w:rsidRDefault="00273A62" w:rsidP="009D212C">
      <w:pPr>
        <w:rPr>
          <w:noProof/>
        </w:rPr>
      </w:pPr>
    </w:p>
    <w:p w:rsidR="00273A62" w:rsidRPr="00EB3BF5" w:rsidRDefault="00273A62" w:rsidP="00914CEC">
      <w:pPr>
        <w:pStyle w:val="a"/>
      </w:pPr>
      <w:bookmarkStart w:id="690" w:name="_Toc242177269"/>
      <w:r w:rsidRPr="00EB3BF5">
        <w:t>229</w:t>
      </w:r>
      <w:bookmarkEnd w:id="690"/>
    </w:p>
    <w:p w:rsidR="00273A62" w:rsidRPr="00EB3BF5" w:rsidRDefault="00273A62" w:rsidP="00914CEC">
      <w:pPr>
        <w:pStyle w:val="a0"/>
        <w:ind w:firstLine="0"/>
      </w:pPr>
      <w:bookmarkStart w:id="691" w:name="_Toc242177270"/>
      <w:r w:rsidRPr="00EB3BF5">
        <w:t>Е.И.Рерих – З.Г.Фосдик и Д.Фосдику</w:t>
      </w:r>
      <w:bookmarkEnd w:id="691"/>
    </w:p>
    <w:p w:rsidR="00273A62" w:rsidRPr="00EB3BF5" w:rsidRDefault="00273A62" w:rsidP="00914CEC">
      <w:pPr>
        <w:pStyle w:val="Date"/>
        <w:ind w:firstLine="0"/>
      </w:pPr>
      <w:bookmarkStart w:id="692" w:name="_Toc242177271"/>
      <w:r w:rsidRPr="00EB3BF5">
        <w:t>8 июня 1954 г.</w:t>
      </w:r>
      <w:bookmarkEnd w:id="69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отвечаю с большим запозданием на Ваши письма от 19 и 22 апреля и от 10 и 18 мая. Исчерпанность сил была велика, все еще из-за неоконченного процесса ассимиляции необходимых Лучей. Начала оживать, и мое первое письмо к Вам, родные. Конечно, наше с Вами свидание близко, но не в этом году. Могу повторить, что 54-й год оявится решительным для всего Мира. Яро обозначатся границы между враждующими народами, и ярые новые союзы будут заключены между прежними врагами. Но ярая страна лучшая оявится победною, согласно всем пророчествам. Ярая мировая война не будет оявлена. Потому уявите полное спокойствие и неуклонную веру в лучшее решение Сил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ярые столкновения народов Запада и Востока уявятся на ярой неудаче и страстном рушении им. Но ничто не коснется Музея и просветительных Учреждений. Переживем время столкновения стран Востока и Запада и ярого грозного удара Судьбы. Сотрудники наши будут спасены от всего, ибо оявлены на ярой просветительной деятельности. Нет ничего выше внесения нового, высокого сознания, оздоровляющего весь Мир. Нести Заветы Великих Учителей, в их новом расширенном понимании, есть самое высокое задание. Мы можем только огорчаться происшедшей задержкой с выходом страстно нужных книг. Самые неотложно нужные не были своевременно переведены. Необходимо закончить перевод «Беспредельности» и «Братства» и затем приступить и к переводу «Надземного». Ведь выход некоторых книг задержался на целые 20 лет и больше! Но яро уявим сейчас спешку с переводами. Великий Владыка хочет, чтобы «Беспредельность» была бы издана раньше «Братства». Нужно явить старание перевести как можно ближе к смыслу. «Беспредельность» сейчас много нужнее «Братства».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очень двум новым предложениям или проектам. Особенно интересно и нужно предложение Роберта Лессера. Конечно, следует уявить интерес к Академии и ее новому переустройству и лучшей организации. Мне Сказано: «Новый Сотрудник уже некоторое время явлен сотрудником Владыки и яро может даже стать учеником. Он поможет Вам, но явите ему возможность проявить некоторую инициативу, и ярый выработается в прекрасного организатора и для будущего». Так, в добрый час! Явите сотрудничество, которое может процвести.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о судьбе Унеско</w:t>
      </w:r>
      <w:r w:rsidRPr="00EB3BF5">
        <w:rPr>
          <w:rStyle w:val="FootnoteReference"/>
          <w:rFonts w:ascii="Times New Roman CYR" w:hAnsi="Times New Roman CYR" w:cs="Times New Roman CYR"/>
          <w:noProof/>
        </w:rPr>
        <w:footnoteReference w:id="420"/>
      </w:r>
      <w:r w:rsidRPr="00EB3BF5">
        <w:rPr>
          <w:rFonts w:ascii="Times New Roman CYR" w:hAnsi="Times New Roman CYR" w:cs="Times New Roman CYR"/>
          <w:noProof/>
        </w:rPr>
        <w:t xml:space="preserve">... Оно скоро прекратит свою деятельность. Но, конечно, всегда полезно где только можно напоминать о Знамени Мира и Культуры, которое было принято обеими Америками. Можно подать заявление или напоминание об этом Историческом Факте Председателю Конвенции с приложением </w:t>
      </w:r>
      <w:r w:rsidRPr="00EB3BF5">
        <w:rPr>
          <w:rFonts w:ascii="Times New Roman CYR" w:hAnsi="Times New Roman CYR" w:cs="Times New Roman CYR"/>
          <w:i/>
          <w:iCs/>
          <w:noProof/>
        </w:rPr>
        <w:t>двух томов «Просидингсов»</w:t>
      </w:r>
      <w:r w:rsidRPr="00EB3BF5">
        <w:rPr>
          <w:rStyle w:val="FootnoteReference"/>
          <w:rFonts w:ascii="Times New Roman CYR" w:hAnsi="Times New Roman CYR" w:cs="Times New Roman CYR"/>
          <w:iCs/>
          <w:noProof/>
        </w:rPr>
        <w:footnoteReference w:id="421"/>
      </w:r>
      <w:r w:rsidRPr="00EB3BF5">
        <w:rPr>
          <w:rFonts w:ascii="Times New Roman CYR" w:hAnsi="Times New Roman CYR" w:cs="Times New Roman CYR"/>
          <w:iCs/>
          <w:noProof/>
        </w:rPr>
        <w:t xml:space="preserve">. </w:t>
      </w:r>
      <w:r w:rsidRPr="00EB3BF5">
        <w:rPr>
          <w:rFonts w:ascii="Times New Roman CYR" w:hAnsi="Times New Roman CYR" w:cs="Times New Roman CYR"/>
          <w:noProof/>
        </w:rPr>
        <w:t xml:space="preserve">Родные, пошлите, пожалуйста, Святославу по </w:t>
      </w:r>
      <w:r w:rsidRPr="00EB3BF5">
        <w:rPr>
          <w:rFonts w:ascii="Times New Roman CYR" w:hAnsi="Times New Roman CYR" w:cs="Times New Roman CYR"/>
          <w:bCs/>
          <w:noProof/>
        </w:rPr>
        <w:t xml:space="preserve">12 </w:t>
      </w:r>
      <w:r w:rsidRPr="00EB3BF5">
        <w:rPr>
          <w:rFonts w:ascii="Times New Roman CYR" w:hAnsi="Times New Roman CYR" w:cs="Times New Roman CYR"/>
          <w:noProof/>
        </w:rPr>
        <w:t>копий первого и второго тома «Просидингсов». В Индии тоже следует поддержать новое шевеление около Знамени Мира. Но, для Вашего сведения, «Мемориал Волюм»</w:t>
      </w:r>
      <w:r w:rsidRPr="00EB3BF5">
        <w:rPr>
          <w:rStyle w:val="FootnoteReference"/>
          <w:rFonts w:ascii="Times New Roman CYR" w:hAnsi="Times New Roman CYR" w:cs="Times New Roman CYR"/>
          <w:noProof/>
        </w:rPr>
        <w:footnoteReference w:id="422"/>
      </w:r>
      <w:r w:rsidRPr="00EB3BF5">
        <w:rPr>
          <w:rFonts w:ascii="Times New Roman CYR" w:hAnsi="Times New Roman CYR" w:cs="Times New Roman CYR"/>
          <w:noProof/>
        </w:rPr>
        <w:t xml:space="preserve"> был издан Святославом, </w:t>
      </w:r>
      <w:r w:rsidRPr="00EB3BF5">
        <w:rPr>
          <w:rFonts w:ascii="Times New Roman CYR" w:hAnsi="Times New Roman CYR" w:cs="Times New Roman CYR"/>
          <w:i/>
          <w:iCs/>
          <w:noProof/>
        </w:rPr>
        <w:t xml:space="preserve">причем он покрыл все расходы, </w:t>
      </w:r>
      <w:r w:rsidRPr="00EB3BF5">
        <w:rPr>
          <w:rFonts w:ascii="Times New Roman CYR" w:hAnsi="Times New Roman CYR" w:cs="Times New Roman CYR"/>
          <w:noProof/>
        </w:rPr>
        <w:t>но ничего не мог тогда сделать больше из-за событий в стране. Но ярый интерес будет поднят в силу новых обстоятельств. Ведь каждая Мысль, Идея и действие имеют свои волны подъема и ныряния. Это необходимо для нахождения нового Уровня.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Радовалась очень выказанным Боллингом доверием в Великого Владыку и вступлением его на новый Путь. Сказано: «Яви ему Мое Благословение, и яро он оявится на развитии своей деятельности. Но пусть начнет интересоваться сотрудничеством с Южной Америкой, с Аргентиной. Пусть нащупает, где больше сношений с Лучшей Страной и не начинает в широких размерах, следует присмотреться к местным условиям. Также лучше сотрудничать с местным населением и не ввозить туда слишком много иностранного элемента. Такое развитие деятельности поможет ему потом выполнить задание его – помочь Лучшей Стране в строительстве, когда к тому подойдет время, и увеличить тем и свое благосостояние». Напишу ему письмо, как только немного окрепну, но передайте ему, ибо он, вероятно, ждет. Также поблагодарите его за помощь с изданием «Писем». Конечно, он может не ездить летом в Швецию и остаться в Мичигане. Конечно, он должен понять, почему Страна названа Лучшей. Зина поможет в этом ему. Постепенно и это дойдет.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Мисс Микер может принимать две пилюли утром и две вечером. Сказано: «Яро пошли ей Мое Благословение, Мой Привет и радость новому строительству после огненного очищения негодных местностей. Пусть продолжает свою полезнейшую работу, которую никто не мог выполнить лучше нее. Ярая выполнила прекрасную работу о Матери Мира. После выхода "Беспредельности" ее брошюра может быть выпущена в трех тысячах. Пусть не тревожится ничем, она не потерпит никакого ущерба». Передайте ей, родная, мой самый сердечный привет! Мой Святослав помнит ее в Америке и очень симпатизирует ей и просил напомнить его ей и передать привет.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Счастлива и за Маделен. Возможно, что многое переменится сейчас в ее жизни. Думаю, что Катрин с Гизелой не смогут приехать в конце года в Индию. Но, пожалуйста, не говорите им этого сейчас. Они очень огорчатся. Но события могут изменить многие обстоятельства. Но, конечно, я увижусь и с ними, и с Вами, родные. Это необходимо, и потому все сложится как нужно. Сложится лучше, чем мы предполагаем. Много раз это утверждение повторялось и повторяется и сейчас.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Счастлива продвижением Дедлея. Пусть радуется и не насилует себя. Нельзя слишком ускорять тончайшие процессы. Все подойдет, и он получит возможность получать неотложные Указания. Нельзя ослабить организм насилием. Дедлей нужен, очень нужен. Владыка шлет Вам свою Заботу и Благословение и просит хранить во всем великое спокойствие и ТЕРПЕНИЕ. Ваши слова о Катрин – моя радость. Любите ее, она чудесный человек, но сама нуждается в ласке и ободрении, потому не откажите ей в этом. Она тянется к Вам и очень прислушивается к моей Зиночке. Ваша с ней дружба – моя единственная радость... помните это. Также знайте, что Вы мне страшно нужны. Конечно, Гизела настолько связана с Катрин, что я не разделяю от нее, так же как не разделяю Дедлея от моей Зиночки. Единение – такое счастье! Моя Гизелочка тоже близка мне и очень нужна в Плане.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есть время и желание, можно написать Людмиле Страва. Мой адрес она имеет. Девушка она прекрасная, и можно поддержать ее на чужбине, но переписываться с нею я не могу. У нее есть друзья прекрасные в Харбине.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огорчена, что не увижу Вас в этом году, но понимаю мудрое Решение Великого Владыки. Вся Мощь, все Знание сосредоточены в Великом Солнечном Иерархе, и Он Сам стоит на Страже Мира и хранит то, что нужно охранить. Мне необходимо закончить все мои тончайшие процессы и окрепнуть, чтобы выполнить мое задание – принести Духоразумение и Свидетельство о Силах Света. Мой Опыт даст много нового Знания, если не сейчас, то через сто лет...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моя Зиночка чувствует себя уже крепче и не будет волноваться при новом приступе болей. Они придут и уйдут. Но действие их запечатлеется лучшим утончением тонкого тела.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мои племянницы мужественны, передайте им, что никогда не буду настаивать на сдаче комнаты, но, конечно, на пересуды кумушек можно было бы не обращать внимания. Все дело в том, какой жилец! Когда жена Свена Гедина умерла, он жил в доме со своими племянницами, юными девушками, и никто никогда не подумал ставить это ему на вид. Времена изменились, и на многое стали смотреть проще и человечнее. Кроме того, возраст моих племянниц помогает им мудро смотреть на жизнь и действовать, соображаясь с условиями и обстоятельствами. Всегда рада слышать о них и прошу мою Зиночку сохранить с ними контакт. Напишу им, как только справлюсь с накопившимися неотложными письмами. Получила ли Соня мое письмо от 16 апреля? Передайте ей мой сердечный привет.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Пересылаю Вам и письмо Юрия. Он много работает, и известность его растет. Много приезжают профессоров посоветоваться с ним и учеников из разных частей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Светик с женою уже в Бомбее. Написал несколько прекрасных картин. Сейчас поехал на страдную работу по сборке урожая. Прекрасно все организовал и старается расширить свои плантации, но это сейчас трудно. Надо сказать, что его масло ароматическое, замечательное по своим качествам, еще далеко не исследовано достаточно</w:t>
      </w:r>
      <w:r w:rsidRPr="00EB3BF5">
        <w:rPr>
          <w:rStyle w:val="FootnoteReference"/>
          <w:rFonts w:ascii="Times New Roman CYR" w:hAnsi="Times New Roman CYR" w:cs="Times New Roman CYR"/>
          <w:noProof/>
        </w:rPr>
        <w:footnoteReference w:id="423"/>
      </w:r>
      <w:r w:rsidRPr="00EB3BF5">
        <w:rPr>
          <w:rFonts w:ascii="Times New Roman CYR" w:hAnsi="Times New Roman CYR" w:cs="Times New Roman CYR"/>
          <w:noProof/>
        </w:rPr>
        <w:t>. Имеет прекрасный заработок, но хотел бы сразу разбогатеть, чтобы успеть сделать многое для искусства, а годы идут! Но ему нужен больший размах!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сердце и мысли мои постоянно около Вас. Так хотелось бы облегчить Вам – но и это придет.</w:t>
      </w:r>
    </w:p>
    <w:p w:rsidR="00273A62" w:rsidRPr="00EB3BF5" w:rsidRDefault="00273A62" w:rsidP="009D212C">
      <w:pPr>
        <w:rPr>
          <w:noProof/>
        </w:rPr>
      </w:pPr>
    </w:p>
    <w:p w:rsidR="00273A62" w:rsidRPr="00EB3BF5" w:rsidRDefault="00273A62" w:rsidP="00914CEC">
      <w:pPr>
        <w:pStyle w:val="a"/>
      </w:pPr>
      <w:bookmarkStart w:id="693" w:name="_Toc242177272"/>
      <w:r w:rsidRPr="00EB3BF5">
        <w:t>230</w:t>
      </w:r>
      <w:bookmarkEnd w:id="693"/>
    </w:p>
    <w:p w:rsidR="00273A62" w:rsidRPr="00EB3BF5" w:rsidRDefault="00273A62" w:rsidP="00914CEC">
      <w:pPr>
        <w:pStyle w:val="a0"/>
        <w:ind w:firstLine="0"/>
      </w:pPr>
      <w:bookmarkStart w:id="694" w:name="_Toc242177273"/>
      <w:r w:rsidRPr="00EB3BF5">
        <w:t>Е.И.Рерих – К.Кэмпбелл и Г.И.Фричи</w:t>
      </w:r>
      <w:r w:rsidRPr="00EB3BF5">
        <w:rPr>
          <w:rStyle w:val="FootnoteReference"/>
          <w:b w:val="0"/>
        </w:rPr>
        <w:footnoteReference w:id="424"/>
      </w:r>
      <w:bookmarkEnd w:id="694"/>
    </w:p>
    <w:p w:rsidR="00273A62" w:rsidRPr="00EB3BF5" w:rsidRDefault="00273A62" w:rsidP="00914CEC">
      <w:pPr>
        <w:pStyle w:val="Date"/>
        <w:ind w:firstLine="0"/>
      </w:pPr>
      <w:bookmarkStart w:id="695" w:name="_Toc242177274"/>
      <w:r w:rsidRPr="00EB3BF5">
        <w:t>13 июня 1954 г.</w:t>
      </w:r>
      <w:bookmarkEnd w:id="69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любимые Катрин и Гизелочка. Только что получила Ваши письма от 1 июня. Не писала из-за внезапной новой волны исчерпанности сил, которая переполняла меня несколько недель. Но последние несколько дней я чувствую себя намного крепче. Все боли и судороги в моих ногах и руках внезапно прекратились, и я хожу и передвигаюсь свободно и даже могу носить легкие предметы, такие как книги и т.д., что раньше было невозможно.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я возвращаюсь к моей корреспонденции. Не ответила на Ваши письма от 7 и 14 апреля, 10 и 27 мая, но они и не требуют немедленного ответа. Надеюсь, любимые, Вы чувствуете себя более-менее хорошо и бодро и Ваши «центры» не причиняют Вам слишком много хлопот. Как Ваше солнечное сплетение и все остальное? Были ли у Вас какие-нибудь новые странные боли в других частях тела? Пожалуйста, подробно опишите свои ощущения. Я знаю, Вы имеете всю Любовь и Заботу, и Вам ничто не угрожает. Пока что радостно слышать от Вас о Вашей внутренней крепости и некотором прогрессе в открытии солнечного сплетения. Никакие дальнейшие достижения невозможны, пока оно не начнет свою новую деятельность.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Конечно, Вы можете поехать в Европу, но </w:t>
      </w:r>
      <w:r w:rsidRPr="00EB3BF5">
        <w:rPr>
          <w:rFonts w:ascii="Times New Roman CYR" w:hAnsi="Times New Roman CYR" w:cs="Times New Roman CYR"/>
          <w:i/>
          <w:iCs/>
          <w:noProof/>
        </w:rPr>
        <w:t xml:space="preserve">ненадолго. </w:t>
      </w:r>
      <w:r w:rsidRPr="00EB3BF5">
        <w:rPr>
          <w:rFonts w:ascii="Times New Roman CYR" w:hAnsi="Times New Roman CYR" w:cs="Times New Roman CYR"/>
          <w:noProof/>
        </w:rPr>
        <w:t xml:space="preserve">Помните, любимая, Вы должны </w:t>
      </w:r>
      <w:r w:rsidRPr="00EB3BF5">
        <w:rPr>
          <w:rFonts w:ascii="Times New Roman CYR" w:hAnsi="Times New Roman CYR" w:cs="Times New Roman CYR"/>
          <w:i/>
          <w:iCs/>
          <w:noProof/>
        </w:rPr>
        <w:t xml:space="preserve">вернуться в Соединенные Штаты до начала августа, </w:t>
      </w:r>
      <w:r w:rsidRPr="00EB3BF5">
        <w:rPr>
          <w:rFonts w:ascii="Times New Roman CYR" w:hAnsi="Times New Roman CYR" w:cs="Times New Roman CYR"/>
          <w:noProof/>
        </w:rPr>
        <w:t>ибо «атмосферные условия изменятся и будет безопаснее оставаться на твердой земле». Мы снова столкнемся с новыми переменами, но не беспокойтесь, все разрешится наилучшим образом.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Надеюсь, Ваши дружеские отношения с Дэвидом Фогелем продолжаются, но Ваша карма не с ним. Вы должны быть </w:t>
      </w:r>
      <w:r w:rsidRPr="00EB3BF5">
        <w:rPr>
          <w:rFonts w:ascii="Times New Roman CYR" w:hAnsi="Times New Roman CYR" w:cs="Times New Roman CYR"/>
          <w:i/>
          <w:iCs/>
          <w:noProof/>
        </w:rPr>
        <w:t xml:space="preserve">свободны, </w:t>
      </w:r>
      <w:r w:rsidRPr="00EB3BF5">
        <w:rPr>
          <w:rFonts w:ascii="Times New Roman CYR" w:hAnsi="Times New Roman CYR" w:cs="Times New Roman CYR"/>
          <w:noProof/>
        </w:rPr>
        <w:t>чтобы развивать Ваше внутреннее существо под Великим Водительством (для Йоги Любви и Преданности).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 очень рада, что чета Барз будет с Вами на ферме и поможет Вам с домашними делами. Гизелочке нелегко привыкнуть к изменениям в ее организме. Она будет намного крепче, но сейчас ей </w:t>
      </w:r>
      <w:r w:rsidRPr="00EB3BF5">
        <w:rPr>
          <w:rFonts w:ascii="Times New Roman CYR" w:hAnsi="Times New Roman CYR" w:cs="Times New Roman CYR"/>
          <w:i/>
          <w:iCs/>
          <w:noProof/>
        </w:rPr>
        <w:t>нужен покой.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Мне так хотелось бы видеть Вас обеих свободных от забот о </w:t>
      </w:r>
      <w:r w:rsidRPr="00EB3BF5">
        <w:rPr>
          <w:rFonts w:ascii="Times New Roman CYR" w:hAnsi="Times New Roman CYR" w:cs="Times New Roman CYR"/>
          <w:i/>
          <w:iCs/>
          <w:noProof/>
        </w:rPr>
        <w:t xml:space="preserve">мальчике. </w:t>
      </w:r>
      <w:r w:rsidRPr="00EB3BF5">
        <w:rPr>
          <w:rFonts w:ascii="Times New Roman CYR" w:hAnsi="Times New Roman CYR" w:cs="Times New Roman CYR"/>
          <w:noProof/>
        </w:rPr>
        <w:t>Мы слышим, что многих русских, живущих в Китае и других местах, пригласили вернуться домой. Практически вся молодежь и люди средних лет получили ответ и тысячами уезжают из Харбина. Аида должна не терять времени и написать д-ру Лукину в свою страну. Мальчику нужен другой климат.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любимые, Вы не слишком утруждаете себя работой над «Письмами». Вы должны быть освобождены от этой ноши. Я должна написать нашему другу Боллингу и поблагодарить его за помощь в этой работе. Но мой английский пропадает. Днями и неделями я его не слышу.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Буллоки уехали. Греки начали перестраивать дом и сад. Но что странно, я не вижу их там, не чувствую, что они будут там жить. Конечно, многое может измениться в ближайшие 3–5 лет.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любимые, помните: Вы должны вернуться до 1 августа. Но, конечно, могут возникнуть новые обстоятельства, и все сложится наилучшим образом.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Как бы я хотела видеть Вас рядом хотя бы какое-то время. Нам нужно много обсудить и поставить точки над «і». Но, конечно, обстоятельства должны многое прояснить на ближайшие годы. </w:t>
      </w:r>
      <w:r w:rsidRPr="00EB3BF5">
        <w:rPr>
          <w:rFonts w:ascii="Times New Roman CYR" w:hAnsi="Times New Roman CYR" w:cs="Times New Roman CYR"/>
          <w:i/>
          <w:iCs/>
          <w:noProof/>
        </w:rPr>
        <w:t>Но это произойдет.</w:t>
      </w:r>
    </w:p>
    <w:p w:rsidR="00273A62" w:rsidRPr="00EB3BF5" w:rsidRDefault="00273A62" w:rsidP="009D212C">
      <w:pPr>
        <w:rPr>
          <w:noProof/>
        </w:rPr>
      </w:pPr>
    </w:p>
    <w:p w:rsidR="00273A62" w:rsidRPr="00EB3BF5" w:rsidRDefault="00273A62" w:rsidP="00914CEC">
      <w:pPr>
        <w:pStyle w:val="a"/>
      </w:pPr>
      <w:bookmarkStart w:id="696" w:name="_Toc242177275"/>
      <w:r w:rsidRPr="00EB3BF5">
        <w:t>231</w:t>
      </w:r>
      <w:bookmarkEnd w:id="696"/>
    </w:p>
    <w:p w:rsidR="00273A62" w:rsidRPr="00EB3BF5" w:rsidRDefault="00273A62" w:rsidP="00914CEC">
      <w:pPr>
        <w:pStyle w:val="a0"/>
        <w:ind w:firstLine="0"/>
      </w:pPr>
      <w:bookmarkStart w:id="697" w:name="_Toc242177276"/>
      <w:r w:rsidRPr="00EB3BF5">
        <w:t>Е.И.Рерих – С.Н.Рериху и Д.Рани Рерих</w:t>
      </w:r>
      <w:bookmarkEnd w:id="697"/>
    </w:p>
    <w:p w:rsidR="00273A62" w:rsidRPr="00EB3BF5" w:rsidRDefault="00273A62" w:rsidP="00914CEC">
      <w:pPr>
        <w:pStyle w:val="Date"/>
        <w:ind w:firstLine="0"/>
      </w:pPr>
      <w:bookmarkStart w:id="698" w:name="_Toc242177277"/>
      <w:r w:rsidRPr="00EB3BF5">
        <w:t>24 июня 1954 г.</w:t>
      </w:r>
      <w:bookmarkEnd w:id="69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Светуся и миленький Вузлик, давно не имеем вестей от Вас, но думаем, что все благополучно. У нас тихо, и сейчас сидим в карантине, сильнейший насморк у всех. Одна Людмила держится еще.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Ползут всякие слухи, но мы спокойно относимся к ним, ибо знаем, что сейчас ничего не произойдет и наблюдаемое новое обалдение умов... тоже обойдется... Ты, вероятно, уже знаешь, что все мои болести в ногах и теле совершенно прошли. Моя легкая поступь вернулась, и я легко уявляюсь и на подъемах, и на поворотах. Могу даже манипулировать тяжелыми предметами. Конечно, некоторая слабость еще не оставила меня, но это от сердца. Чудесный строфант поможет и в этом. Несмотря на тяжкий монсун, вроде кандалинского, с каждым днем чувствую некоторое улучшение.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Людмила заготовила чудесное персиковое варенье. Оставим баночку и для тебя. Урожай персиков был очень хорош, также и прекрасных слив. С греками почти не видимся из-за карантина; у нее ведь сильная астма, и насморк ей мучителен. Конан Дойль и спутники уехали, оставили в гостинице и больнице чеки, по которым ничего не получить. Руэги тоже счастливо отбыли.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 – по-прежнему сотрудничать с Баба, но и с новым сотрудником, который сам подойдет скоро и будет тебе другом и сотрудником. Он уявлен среди официальных чинов М., и там очень нужен. Новый друг подойдет с большим интересом и к Учению. Пошлю тебе еще одну копию нового издания «Агни Йоги». Книга пригодится для лучшего человека. Сохрани ее со священными предметами. Конечно, встреча, как всегда, оявится неожиданной. Очень радуюсь новому Другу.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Послали тебе образцы холста, но, конечно, последний очень узок. Попрошу Валентину </w:t>
      </w:r>
      <w:r w:rsidRPr="00EB3BF5">
        <w:rPr>
          <w:rFonts w:ascii="Times New Roman CYR" w:hAnsi="Times New Roman CYR" w:cs="Times New Roman CYR"/>
          <w:i/>
          <w:iCs/>
          <w:noProof/>
        </w:rPr>
        <w:t>Леонидовну</w:t>
      </w:r>
      <w:r w:rsidRPr="00EB3BF5">
        <w:rPr>
          <w:rFonts w:ascii="Times New Roman CYR" w:hAnsi="Times New Roman CYR" w:cs="Times New Roman CYR"/>
          <w:iCs/>
          <w:noProof/>
        </w:rPr>
        <w:t xml:space="preserve"> </w:t>
      </w:r>
      <w:r w:rsidRPr="00EB3BF5">
        <w:rPr>
          <w:rFonts w:ascii="Times New Roman CYR" w:hAnsi="Times New Roman CYR" w:cs="Times New Roman CYR"/>
          <w:noProof/>
        </w:rPr>
        <w:t>поискать пошире. Что можно, она сделает и разыщет. От Катрин имею мало сведений, сейчас она очень занята с новыми людьми, приезжающими служить на фарме. Пока ничего определенного о ее ближайших подвижках не знаю. Конечно, сомневаюсь, чтобы она смогла приехать в Индию в ноябре или декабре. Но не пишу ей об этом, чтобы не слишком огорчить ее из-за нового отложения.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Но несмотря ни на что чуется наступление новой страницы. Можно ожидать перемен и в нашей жизни. Все новое прекраснее старого изжитого. Из Харбина молодежь уезжает на родину, тяга туда велика, и не задумываются перед трудностями. Очень отрадное явление. Слухов разных много, но, как всегда, правда живет </w:t>
      </w:r>
      <w:r w:rsidRPr="00EB3BF5">
        <w:rPr>
          <w:rFonts w:ascii="Times New Roman CYR" w:hAnsi="Times New Roman CYR" w:cs="Times New Roman CYR"/>
          <w:i/>
          <w:iCs/>
          <w:noProof/>
        </w:rPr>
        <w:t xml:space="preserve">поверх </w:t>
      </w:r>
      <w:r w:rsidRPr="00EB3BF5">
        <w:rPr>
          <w:rFonts w:ascii="Times New Roman CYR" w:hAnsi="Times New Roman CYR" w:cs="Times New Roman CYR"/>
          <w:noProof/>
        </w:rPr>
        <w:t>житейских суждений. Также и все сведения о религиозных преследованиях идут вразрез с постановлениями Правительства об открытии Духовных Академий и новых богословских изданиях, о возвращении монастырей и скитов и т.д. Новый Китай тоже высказался за пожелание лучшего отношения к духовным вопросам. Очень нужно просеивать все сведения. Доживем до положенного.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передаю тебе Совет, родной. Владыка советует тебе собрать свод избранных изречений Конфуция и издать их маленькой книжечкой на английском языке. Книжечка эта пригодится и в России, и в Новом Китае. Яро собери небольшую, чтобы легко купить было. Не нужны тяжелые книги.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Собери самые нужные о Государственности и Строительстве. Собери не спеша и яви прекрасное определенное </w:t>
      </w:r>
      <w:r w:rsidRPr="00EB3BF5">
        <w:rPr>
          <w:rFonts w:ascii="Times New Roman CYR" w:hAnsi="Times New Roman CYR" w:cs="Times New Roman CYR"/>
          <w:i/>
          <w:iCs/>
          <w:noProof/>
        </w:rPr>
        <w:t xml:space="preserve">Введение </w:t>
      </w:r>
      <w:r w:rsidRPr="00EB3BF5">
        <w:rPr>
          <w:rFonts w:ascii="Times New Roman CYR" w:hAnsi="Times New Roman CYR" w:cs="Times New Roman CYR"/>
          <w:noProof/>
        </w:rPr>
        <w:t xml:space="preserve">к ней и ярко подчеркни страстную </w:t>
      </w:r>
      <w:r w:rsidRPr="00EB3BF5">
        <w:rPr>
          <w:rFonts w:ascii="Times New Roman CYR" w:hAnsi="Times New Roman CYR" w:cs="Times New Roman CYR"/>
          <w:i/>
          <w:iCs/>
          <w:noProof/>
        </w:rPr>
        <w:t xml:space="preserve">современность идей и практичность применения их. </w:t>
      </w:r>
      <w:r w:rsidRPr="00EB3BF5">
        <w:rPr>
          <w:rFonts w:ascii="Times New Roman CYR" w:hAnsi="Times New Roman CYR" w:cs="Times New Roman CYR"/>
          <w:noProof/>
        </w:rPr>
        <w:t xml:space="preserve">Сказано: «Пусть собирает </w:t>
      </w:r>
      <w:r w:rsidRPr="00EB3BF5">
        <w:rPr>
          <w:rFonts w:ascii="Times New Roman CYR" w:hAnsi="Times New Roman CYR" w:cs="Times New Roman CYR"/>
          <w:i/>
          <w:iCs/>
          <w:noProof/>
        </w:rPr>
        <w:t xml:space="preserve">не спеша, </w:t>
      </w:r>
      <w:r w:rsidRPr="00EB3BF5">
        <w:rPr>
          <w:rFonts w:ascii="Times New Roman CYR" w:hAnsi="Times New Roman CYR" w:cs="Times New Roman CYR"/>
          <w:noProof/>
        </w:rPr>
        <w:t xml:space="preserve">но аккуратно, </w:t>
      </w:r>
      <w:r w:rsidRPr="00EB3BF5">
        <w:rPr>
          <w:rFonts w:ascii="Times New Roman CYR" w:hAnsi="Times New Roman CYR" w:cs="Times New Roman CYR"/>
          <w:i/>
          <w:iCs/>
          <w:noProof/>
        </w:rPr>
        <w:t xml:space="preserve">яро сравнивая многие переводы. </w:t>
      </w:r>
      <w:r w:rsidRPr="00EB3BF5">
        <w:rPr>
          <w:rFonts w:ascii="Times New Roman CYR" w:hAnsi="Times New Roman CYR" w:cs="Times New Roman CYR"/>
          <w:noProof/>
        </w:rPr>
        <w:t>Ярый уявится на определенных ошибках, и чуткость его подскажет, где вкралась неточность».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радуемся за нашего Вузлика, скоро станет не только деятельницей в своей стране, но может оявиться на приглашении с мужем приехать и ознакомиться с художественными постановками и учреждениями и в нашей стране. Так будут коваться лучшие дружественные отношения между прекрасными странами.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может быть, и ждем перемен. Вот и Новый Китай начинает делать жесты в сторону религии, а там и Конфуцианство станет любимым Учением...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письмо от 20.VI. Спасибо, родной. Берегите здоровье. Лучи Урана сейчас тяжелы для нашей Земли и действуют на пищеварительные каналы. Будьте осторожны с пищей.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ожидаю вестей от Катрин, ответы на мои запросы о твоих картинах.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Должна кончать, ибо хочу отослать сегодня. Крепко обнимаю тебя, моего Птенчика. Все будет хорошо, и ничем </w:t>
      </w:r>
      <w:r w:rsidRPr="00EB3BF5">
        <w:rPr>
          <w:rFonts w:ascii="Times New Roman CYR" w:hAnsi="Times New Roman CYR" w:cs="Times New Roman CYR"/>
          <w:i/>
          <w:iCs/>
          <w:noProof/>
        </w:rPr>
        <w:t xml:space="preserve">не тревожься. </w:t>
      </w:r>
      <w:r w:rsidRPr="00EB3BF5">
        <w:rPr>
          <w:rFonts w:ascii="Times New Roman CYR" w:hAnsi="Times New Roman CYR" w:cs="Times New Roman CYR"/>
          <w:noProof/>
        </w:rPr>
        <w:t xml:space="preserve">Великий Владыка очень просит хранить спокойствие, истинно, </w:t>
      </w:r>
      <w:r w:rsidRPr="00EB3BF5">
        <w:rPr>
          <w:rFonts w:ascii="Times New Roman CYR" w:hAnsi="Times New Roman CYR" w:cs="Times New Roman CYR"/>
          <w:i/>
          <w:iCs/>
          <w:noProof/>
        </w:rPr>
        <w:t xml:space="preserve">ничто не угрожает... </w:t>
      </w:r>
      <w:r w:rsidRPr="00EB3BF5">
        <w:rPr>
          <w:rFonts w:ascii="Times New Roman CYR" w:hAnsi="Times New Roman CYR" w:cs="Times New Roman CYR"/>
          <w:noProof/>
        </w:rPr>
        <w:t>Тучи рассеются, и ярые ненавистники будут посрамлены. Моя машинка пишет ужасно. Милая Катрин посылает мне новую с Бхатнагаром. Надеюсь, что дойдет.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Поцелуй Вузлика в бархатные щечки. Мопс носится в ошейнике. На днях купим хлыст, начнется воспитание.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прекрасного.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Берегите себя, пишите чаще.</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661064">
      <w:pPr>
        <w:rPr>
          <w:noProof/>
        </w:rPr>
      </w:pPr>
    </w:p>
    <w:p w:rsidR="00273A62" w:rsidRPr="00EB3BF5" w:rsidRDefault="00273A62" w:rsidP="00914CEC">
      <w:pPr>
        <w:pStyle w:val="a"/>
      </w:pPr>
      <w:bookmarkStart w:id="699" w:name="_Toc242177278"/>
      <w:r w:rsidRPr="00EB3BF5">
        <w:t>232</w:t>
      </w:r>
      <w:bookmarkEnd w:id="699"/>
    </w:p>
    <w:p w:rsidR="00273A62" w:rsidRPr="00EB3BF5" w:rsidRDefault="00273A62" w:rsidP="00914CEC">
      <w:pPr>
        <w:pStyle w:val="a0"/>
        <w:ind w:firstLine="0"/>
      </w:pPr>
      <w:bookmarkStart w:id="700" w:name="_Toc242177279"/>
      <w:r w:rsidRPr="00EB3BF5">
        <w:t>Е.И.Рерих – Н.И. и Б.Н. Абрамовым</w:t>
      </w:r>
      <w:bookmarkEnd w:id="700"/>
    </w:p>
    <w:p w:rsidR="00273A62" w:rsidRPr="00EB3BF5" w:rsidRDefault="00273A62" w:rsidP="00914CEC">
      <w:pPr>
        <w:pStyle w:val="Date"/>
        <w:ind w:firstLine="0"/>
      </w:pPr>
      <w:bookmarkStart w:id="701" w:name="_Toc242177280"/>
      <w:r w:rsidRPr="00EB3BF5">
        <w:t>29 июня 1954 г.</w:t>
      </w:r>
      <w:bookmarkEnd w:id="70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и любимые Ниночка и Борис, имею Ваши милые мне письма от 14 и 15 мая. Не писала, ибо проходила очень трудную полосу напряжения в головных центрах. Сейчас я начала оживать. Во-первых, вернулась легкость моей поступи. Могу свободно передвигаться и даже манипулировать с сравнительно тяжелыми предметами. Мои ноги здоровы. Нет никаких болей, никаких судорог, и боли в пояснице совершенно оставили меня. Я слаба из-за сердца, которое еще не окрепло, но я не инвалид!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Рада, что Вам удалось все же получить перевод. Конечно, вопрос валюты всюду труден и приходится много терять. Нами было переведено триста рупий. Конечно, сумма эта оказалась настолько ничтожной, что Вы, родные, можете использовать ее разве что на покупку некоторых малых недохватов. Возможно, что представится возможность перевести по лучшему курсу, но пока приходится примириться с существующими правилами. Главное, чтобы Вы сознавали постоянную заботу о Вас. Храните великое доверие, и все устроится лучше, чем можно ожидать. Живите в своем гнездышке и оставайтесь до сужденного срока. Перемены идут во всем мире и, конечно, затронут и нас с вами. Живите дружно с друзьями нашей Родины.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слушайте наветов и суждений обывательских, порожденных неосведомленностью и привычным страхом. Косность мышления людей бывает поражающа!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Грустно видеть, как поверхностно люди понимают Учение Жизни и то Переустройство, о котором столь часто намекается в наших книгах. Никто не задумался, в чем же будет заключаться Переустройство? И не нужно ли самим подготовиться к принятию нового строительства?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Запугало Безбожие, но никто не подумал, насколько существующее почитание Божества далеко от Истины и полно и убожества, и невежества, и, я даже сказала бы, святотатства. Ибо не святотатство ли признание существования Первородного греха в нашей Христианской Религии при нелепом обвинении женщины соблазнительницей и виновницей в падении и утрате Райского Блаженства!!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никто не задумался, не имеет ли идущее переустройство в основе своей более справедливые основания. Вы, родные, конечно, чуете сердцем, сколько Любви и заботы проливается Силами Света на утверждение нового сдвига сознания на основе более широкой общественности и допущения свободы мышления без ограничительных догм, на диалектическом построении и постоянном развитии любой проблемы жизни. Прекрасно мышление, отбросившее предрассудки и умеющее мыслить свободно. Пуще всего храните устремление к познанию Законов Бытия, являемых непредубежденному сознанию в незыблемости их. Велика Красота в Познании вечно открывающихся новых сокрытых Свойств Природы и Человека. И к этому придет наше устремленное человечество, когда обретет понимание великого Единства Жизни. Люблю изречение [Гете: «Суха любая теория, друг мой, но вечно зелено Древо жизни». Только такой солнценосец, каким был Гете, мог утвердить вечную юность, вечное бессмертие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живите дружно, находите точки соприкасания и соглашения, но не разъединения]</w:t>
      </w:r>
      <w:r w:rsidRPr="00EB3BF5">
        <w:rPr>
          <w:rStyle w:val="FootnoteReference"/>
          <w:rFonts w:ascii="Times New Roman CYR" w:hAnsi="Times New Roman CYR" w:cs="Times New Roman CYR"/>
          <w:noProof/>
        </w:rPr>
        <w:footnoteReference w:id="425"/>
      </w:r>
      <w:r w:rsidRPr="00EB3BF5">
        <w:rPr>
          <w:rFonts w:ascii="Times New Roman CYR" w:hAnsi="Times New Roman CYR" w:cs="Times New Roman CYR"/>
          <w:noProof/>
        </w:rPr>
        <w:t>.</w:t>
      </w:r>
    </w:p>
    <w:p w:rsidR="00273A62" w:rsidRPr="00EB3BF5" w:rsidRDefault="00273A62" w:rsidP="00661064">
      <w:pPr>
        <w:rPr>
          <w:noProof/>
        </w:rPr>
      </w:pPr>
    </w:p>
    <w:p w:rsidR="00273A62" w:rsidRPr="00EB3BF5" w:rsidRDefault="00273A62" w:rsidP="00914CEC">
      <w:pPr>
        <w:pStyle w:val="a"/>
      </w:pPr>
      <w:bookmarkStart w:id="702" w:name="_Toc242177281"/>
      <w:r w:rsidRPr="00EB3BF5">
        <w:t>233</w:t>
      </w:r>
      <w:bookmarkEnd w:id="702"/>
    </w:p>
    <w:p w:rsidR="00273A62" w:rsidRPr="00EB3BF5" w:rsidRDefault="00273A62" w:rsidP="00914CEC">
      <w:pPr>
        <w:pStyle w:val="a0"/>
        <w:ind w:firstLine="0"/>
      </w:pPr>
      <w:bookmarkStart w:id="703" w:name="_Toc242177282"/>
      <w:r w:rsidRPr="00EB3BF5">
        <w:t>Е.И.Рерих – З.Г.Фосдик и Д.Фосдику</w:t>
      </w:r>
      <w:bookmarkEnd w:id="703"/>
    </w:p>
    <w:p w:rsidR="00273A62" w:rsidRPr="00EB3BF5" w:rsidRDefault="00273A62" w:rsidP="00914CEC">
      <w:pPr>
        <w:pStyle w:val="Date"/>
        <w:ind w:firstLine="0"/>
      </w:pPr>
      <w:bookmarkStart w:id="704" w:name="_Toc242177283"/>
      <w:r w:rsidRPr="00EB3BF5">
        <w:t>8 июля 1954 г.</w:t>
      </w:r>
      <w:bookmarkEnd w:id="70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отвечаю на Ваши два письма от 18 и 27 июня. Посылаю по адресу Либерти – Индиана, ибо письмо это уже не застанет Вас в Нью-Йорке, тем более что почта наша из-за монсуна стала запаздывать. Недавно аэроплан не мог спуститься в Силигури в течение трех дней. Аэродром был покрыт водою. Дарджилинг совершенно отрезан от Силигури, говорят, на три месяца. Пока что мы счастливее, ибо наша дорога хотя с перерывами, но все же действует. Надеюсь, мое письмо долетит в исправности.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Вашему сотрудничеству с Робертом Лессером. Конечно, можно заказать бумагу с обозначением Галереи... Относительно детского класса под руководством Маделен нужно очень подумать. Учителю необходима сосредоточенность и большая уравновешенность и вряд ли она может это дать сейчас. Пусть лучше не связывает себя никакими обязательствами вначале... а там будет видно. Пусть лучше присматривается к Вашей деятельности и яро может оказывать помощь во многих случаях... Ей нужно приобрести спокойствие и выработать внутреннюю дисциплину.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меня огорчило сведение, что Вы не имеете «Просидингсов». Не увезены ли они в Либерти? Они будут так нужны в недалеком будущем. Не сможете ли Вы, родная, просмотреть залежи в Либерти? Также, может быть, найдете там сундук темно-красный с инициалами Ю.Р. Если да, то откройте его и выньте оттуда все имеющиеся книги, их не может быть много, и вышлите их нам в Калимпонг пароходною почтою. Хотелось бы просить Катрин выслать из Архива пять брошюрок «Анимал Стайл»</w:t>
      </w:r>
      <w:r w:rsidRPr="00EB3BF5">
        <w:rPr>
          <w:rStyle w:val="FootnoteReference"/>
          <w:rFonts w:ascii="Times New Roman CYR" w:hAnsi="Times New Roman CYR" w:cs="Times New Roman CYR"/>
          <w:noProof/>
        </w:rPr>
        <w:footnoteReference w:id="426"/>
      </w:r>
      <w:r w:rsidRPr="00EB3BF5">
        <w:rPr>
          <w:rFonts w:ascii="Times New Roman CYR" w:hAnsi="Times New Roman CYR" w:cs="Times New Roman CYR"/>
          <w:noProof/>
        </w:rPr>
        <w:t xml:space="preserve"> и одну «Тибетика»</w:t>
      </w:r>
      <w:r w:rsidRPr="00EB3BF5">
        <w:rPr>
          <w:rStyle w:val="FootnoteReference"/>
          <w:rFonts w:ascii="Times New Roman CYR" w:hAnsi="Times New Roman CYR" w:cs="Times New Roman CYR"/>
          <w:noProof/>
        </w:rPr>
        <w:footnoteReference w:id="427"/>
      </w:r>
      <w:r w:rsidRPr="00EB3BF5">
        <w:rPr>
          <w:rFonts w:ascii="Times New Roman CYR" w:hAnsi="Times New Roman CYR" w:cs="Times New Roman CYR"/>
          <w:noProof/>
        </w:rPr>
        <w:t>. Пожалуйста, если имеются какие-то доллары, то используйте их на отсылку.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Рада буду, когда мои родные отдохнут от корректуры «Писем». Не огорчайтесь, родные, ошибки и недосмотры неизбежны и встречаются в самых дорогих изданиях. Лишь бы смысл не был искажен, все остальное – второстепенно.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можно навестить Боллинга и закрепить дружбу. Скажите ему, насколько я постоянно держу его в сознании, и Великий Владыка просит передать, что Владыка помнит своего преданного старого Друга и постоянно охраняет его. Пусть не тревожится ничем и старается расширить свою деятельность в сторону Южной Америки, главным образом Аргентины. Женитьба Дональда – удачна. Так было Сказано. И я радуюсь за моего верного Друга. Но пусть не утомляется в поездках по штатам, не слишком задерживается в одном месте. Строфант ему хорош. Пусть будет ему Светло!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Уид тоже скоро поправит свои дела и уявится на сравнительном спокойствии. Да, конечно, лучше соединить новый проект с Академией. Время для «Рерих Фаундешен» еще не наступило. Все большое требует и особых обстоятельств, и знания точных сроков. Но и это придет. И Вы, родные, будете свидетелями новой Оценки Самоотверженной Жизни, прошедшей под знаком Подвига и познавшей предательство сотрудников и тем принявшей Венец Мученичества.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Книга Крыжановской «В ином мире»</w:t>
      </w:r>
      <w:r w:rsidRPr="00EB3BF5">
        <w:rPr>
          <w:rStyle w:val="FootnoteReference"/>
          <w:rFonts w:ascii="Times New Roman CYR" w:hAnsi="Times New Roman CYR" w:cs="Times New Roman CYR"/>
          <w:noProof/>
        </w:rPr>
        <w:footnoteReference w:id="428"/>
      </w:r>
      <w:r w:rsidRPr="00EB3BF5">
        <w:rPr>
          <w:rFonts w:ascii="Times New Roman CYR" w:hAnsi="Times New Roman CYR" w:cs="Times New Roman CYR"/>
          <w:noProof/>
        </w:rPr>
        <w:t xml:space="preserve"> у нас имеется. Она не лишена интереса, но, конечно, недомыслия много при описании Облика Великого Жреца. Конечно, описание Праздника Мертвых – слабая фантазия и не отвечает действительности. Но все же в ней больше хорошего, нежели плохого, и книга эта много лучше современных разнузданных книг.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что Вы, родная, пишете о наших близких сотрудницах Катрин и Гизеле, меня страстно радует. Так важно, чтобы Вы работали с ними в полном согласии без всяких подозрений и сомнений в обоюдной искренности. Без Вашего согласия с ними не построить прекрасного будущего около Учреждений Музея. Они полны желания быть полезными, но нельзя насиловать никого в размерах и способах этой помощи.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Терпимость во всем и всегда должна быть руководящим принципом в нашей деятельности, только таким образом пройдем любой трудный и сложный путь. Совершенствование необходимо, но оно должно начинаться в своем внутреннем существе, в своем каждодневном обиходе. Также, родные, всячески избегайте раздражения и гнева. Ничто так не гасит огни и не выжигает ценнейшие накопления тончайших энергий, отложенных в виде психических кристаллов в нашем организме. И как трудно снова накопить эти ценнейшие достижения.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ответы на Ваши вопросы из книги «Беспредельность». Конечно, можно выписать для Микер, если там что имеется о Матери Мира. Хорошо бы напечатать оба тома в одной книге.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10. «Средотело Тамаса и Тероса» переведено правильно, как Нуклей... Трудно перевести иначе.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15, § 5. « Experience» шире, нежели «эксперимент», потому лучше оставить.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16. «Самиама Йогов» – достижение ими полного равновесия сил духовных с физическими. Овладение своим внутренним «я». Ярые не ведают ни гнева, ни раздражения, ни страха и спокойно принимают трудные положения жизни; конечно, они уже не принадлежат полностью земному плану. Ярые не имеют двойника, который рассеялся при жизни земной...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18. «Знание – тоже рамки, получит видимость, если не расширим границ»... Яро неудачная фраза, можно исправить: «Каждое знание имеет рамки, и ограничение неизбежно, если не стремиться к расширению рамок видимости. Видимость много ограниченнее невидимости»... Потом внесем поправку и в русское издание.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21. Сподвижников можно перевести &lt;...&gt;</w:t>
      </w:r>
      <w:r w:rsidRPr="00EB3BF5">
        <w:rPr>
          <w:rStyle w:val="FootnoteReference"/>
          <w:rFonts w:ascii="Times New Roman CYR" w:hAnsi="Times New Roman CYR" w:cs="Times New Roman CYR"/>
          <w:noProof/>
        </w:rPr>
        <w:footnoteReference w:id="429"/>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можно заменить &lt;...&gt;</w:t>
      </w:r>
      <w:r w:rsidRPr="00EB3BF5">
        <w:rPr>
          <w:rStyle w:val="FootnoteReference"/>
          <w:rFonts w:ascii="Times New Roman CYR" w:hAnsi="Times New Roman CYR" w:cs="Times New Roman CYR"/>
          <w:noProof/>
        </w:rPr>
        <w:footnoteReference w:id="430"/>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«Инфинит»</w:t>
      </w:r>
      <w:r w:rsidRPr="00EB3BF5">
        <w:rPr>
          <w:rStyle w:val="FootnoteReference"/>
          <w:rFonts w:ascii="Times New Roman CYR" w:hAnsi="Times New Roman CYR" w:cs="Times New Roman CYR"/>
          <w:noProof/>
        </w:rPr>
        <w:footnoteReference w:id="431"/>
      </w:r>
      <w:r w:rsidRPr="00EB3BF5">
        <w:rPr>
          <w:rFonts w:ascii="Times New Roman CYR" w:hAnsi="Times New Roman CYR" w:cs="Times New Roman CYR"/>
          <w:noProof/>
        </w:rPr>
        <w:t xml:space="preserve"> и «Инфинити»</w:t>
      </w:r>
      <w:r w:rsidRPr="00EB3BF5">
        <w:rPr>
          <w:rStyle w:val="FootnoteReference"/>
          <w:rFonts w:ascii="Times New Roman CYR" w:hAnsi="Times New Roman CYR" w:cs="Times New Roman CYR"/>
          <w:noProof/>
        </w:rPr>
        <w:footnoteReference w:id="432"/>
      </w:r>
      <w:r w:rsidRPr="00EB3BF5">
        <w:rPr>
          <w:rFonts w:ascii="Times New Roman CYR" w:hAnsi="Times New Roman CYR" w:cs="Times New Roman CYR"/>
          <w:noProof/>
        </w:rPr>
        <w:t xml:space="preserve"> – можно употреблять любое из них. Я люблю прописные буквы для необычных понятий.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Пространство в космическом значении, конечно, лучше писать с прописной буквы. Именно Пространство лучше всего передает понятие Беспредельности и есть самая настоящая Беспредельность.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29. «Устремиться всеми цветами...» означает устремление всеми энергиями своей ауры, всею тональностью и окраскою своей ауры.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30. Спираль восхождения одна. Но каждый может избрать направление восходящее или нисходящее, и ярые, оявленные на спуске или задержке, обречены на рушение. Каждое движение, каждое начало имеет два направления...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Монада – Зерно Духа, несет Огонь Духа. Буддхи – обособленная искра Огня и индивидуализованный Огонь.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Манас – проявление Монады в жизни – и есть отложение Высшего Сознания. Ярый Манас оявлен как принцип Высшего Сознания. В сочетании с Огнем Буддхи Манас оявляется Началом бессмертия на высшем плане. Но для осознания Бессмертия на всех планах Бытия необходимо уявить слияние Манаса с принципом четвертым, Менталом, очищенным огнем Манаса.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Ментал – интеллект, но Интуиция – начало Манаса, уявленного в сердце. Манас связан с органом Сердца. Истинно, сердце, утонченное и отзвучащее на Красоты Бытия, есть Сокровище неоценимое и </w:t>
      </w:r>
      <w:r w:rsidRPr="00EB3BF5">
        <w:rPr>
          <w:rFonts w:ascii="Times New Roman CYR" w:hAnsi="Times New Roman CYR" w:cs="Times New Roman CYR"/>
          <w:i/>
          <w:iCs/>
          <w:noProof/>
        </w:rPr>
        <w:t xml:space="preserve">зарабатывающее нам истинное Бессмертие. </w:t>
      </w:r>
      <w:r w:rsidRPr="00EB3BF5">
        <w:rPr>
          <w:rFonts w:ascii="Times New Roman CYR" w:hAnsi="Times New Roman CYR" w:cs="Times New Roman CYR"/>
          <w:noProof/>
        </w:rPr>
        <w:t>Другого пути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Кажется, ответила на все вопросы.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я люблю Вас и, истинно, держу Вас в сердце моем. Когда не пишу, значит, мне очень, очень трудно. Ассимилирование лучей – очень тяжкая работа, но она в моем состоянии совершенно необходима для бронирования моего организма. Помимо бронирования, ассимиляция помогает мне и в космической помощи нашей Земле... Берегите себя и ничем не тревожьтесь. Сердцем с Вами.</w:t>
      </w:r>
    </w:p>
    <w:p w:rsidR="00273A62" w:rsidRPr="00EB3BF5" w:rsidRDefault="00273A62" w:rsidP="00F45F92">
      <w:pPr>
        <w:rPr>
          <w:noProof/>
        </w:rPr>
      </w:pPr>
    </w:p>
    <w:p w:rsidR="00273A62" w:rsidRPr="00EB3BF5" w:rsidRDefault="00273A62" w:rsidP="00914CEC">
      <w:pPr>
        <w:pStyle w:val="a"/>
      </w:pPr>
      <w:bookmarkStart w:id="705" w:name="_Toc242177284"/>
      <w:r w:rsidRPr="00EB3BF5">
        <w:t>234</w:t>
      </w:r>
      <w:bookmarkEnd w:id="705"/>
    </w:p>
    <w:p w:rsidR="00273A62" w:rsidRPr="00EB3BF5" w:rsidRDefault="00273A62" w:rsidP="00914CEC">
      <w:pPr>
        <w:pStyle w:val="a0"/>
        <w:ind w:firstLine="0"/>
      </w:pPr>
      <w:bookmarkStart w:id="706" w:name="_Toc242177285"/>
      <w:r w:rsidRPr="00EB3BF5">
        <w:t>Е.И.Рерих – Г.И.Фричи и К.Кэмпбелл</w:t>
      </w:r>
      <w:r w:rsidRPr="00EB3BF5">
        <w:rPr>
          <w:rStyle w:val="FootnoteReference"/>
          <w:b w:val="0"/>
        </w:rPr>
        <w:footnoteReference w:id="433"/>
      </w:r>
      <w:bookmarkEnd w:id="706"/>
    </w:p>
    <w:p w:rsidR="00273A62" w:rsidRPr="00EB3BF5" w:rsidRDefault="00273A62" w:rsidP="00914CEC">
      <w:pPr>
        <w:pStyle w:val="Date"/>
        <w:ind w:firstLine="0"/>
      </w:pPr>
      <w:bookmarkStart w:id="707" w:name="_Toc242177286"/>
      <w:r w:rsidRPr="00EB3BF5">
        <w:t>11 июля 1954 г.</w:t>
      </w:r>
      <w:bookmarkEnd w:id="70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Гизелочка,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Только что отправила Вам телеграмму и самый важный Совет – поехать в Швейцарию </w:t>
      </w:r>
      <w:r w:rsidRPr="00EB3BF5">
        <w:rPr>
          <w:rFonts w:ascii="Times New Roman CYR" w:hAnsi="Times New Roman CYR" w:cs="Times New Roman CYR"/>
          <w:i/>
          <w:iCs/>
          <w:noProof/>
        </w:rPr>
        <w:t xml:space="preserve">в одиночестве </w:t>
      </w:r>
      <w:r w:rsidRPr="00EB3BF5">
        <w:rPr>
          <w:rFonts w:ascii="Times New Roman CYR" w:hAnsi="Times New Roman CYR" w:cs="Times New Roman CYR"/>
          <w:noProof/>
        </w:rPr>
        <w:t xml:space="preserve">и на </w:t>
      </w:r>
      <w:r w:rsidRPr="00EB3BF5">
        <w:rPr>
          <w:rFonts w:ascii="Times New Roman CYR" w:hAnsi="Times New Roman CYR" w:cs="Times New Roman CYR"/>
          <w:i/>
          <w:iCs/>
          <w:noProof/>
        </w:rPr>
        <w:t xml:space="preserve">корабле </w:t>
      </w:r>
      <w:r w:rsidRPr="00EB3BF5">
        <w:rPr>
          <w:rFonts w:ascii="Times New Roman CYR" w:hAnsi="Times New Roman CYR" w:cs="Times New Roman CYR"/>
          <w:noProof/>
        </w:rPr>
        <w:t>в конце июля. Моя любимая Катрин присоединится к Вам позднее. Путешествуя по морю, Вы сможете взять больше вещей, необходимых Вам для длительного пребывания в двух странах. Я буду так рада снова увидеть Вас обеих! Вы – моя семья и близкие мне души! Любимая, мне грустно из-за того, что я не имею Ваших последних новостей. Мне нужны они!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Великий Владыка посылает Свои Благословения и нежность. Он хочет, чтобы Вы хорошо и долго отдохнули в Швейцарии. Храните спокойствие и ни о чем </w:t>
      </w:r>
      <w:r w:rsidRPr="00EB3BF5">
        <w:rPr>
          <w:rFonts w:ascii="Times New Roman CYR" w:hAnsi="Times New Roman CYR" w:cs="Times New Roman CYR"/>
          <w:i/>
          <w:iCs/>
          <w:noProof/>
        </w:rPr>
        <w:t xml:space="preserve">не беспокойтесь. </w:t>
      </w:r>
      <w:r w:rsidRPr="00EB3BF5">
        <w:rPr>
          <w:rFonts w:ascii="Times New Roman CYR" w:hAnsi="Times New Roman CYR" w:cs="Times New Roman CYR"/>
          <w:noProof/>
        </w:rPr>
        <w:t>Он добавляет: «Сотрудничество со Мной принесет лучшие результаты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Постарайтесь настоять, чтобы Аида написала д-ру Лукину о ее страстном желании привезти ребенка домой. Я знаю, сейчас это трудно, но обстоятельства могут неожиданно измениться. </w:t>
      </w:r>
      <w:r w:rsidRPr="00EB3BF5">
        <w:rPr>
          <w:rFonts w:ascii="Times New Roman CYR" w:hAnsi="Times New Roman CYR" w:cs="Times New Roman CYR"/>
          <w:i/>
          <w:iCs/>
          <w:noProof/>
        </w:rPr>
        <w:t xml:space="preserve">«Сотрудничество со Мной </w:t>
      </w:r>
      <w:r w:rsidRPr="00EB3BF5">
        <w:rPr>
          <w:rFonts w:ascii="Times New Roman CYR" w:hAnsi="Times New Roman CYR" w:cs="Times New Roman CYR"/>
          <w:noProof/>
        </w:rPr>
        <w:t>принесет лучшие результаты...» – это мы должны всегда помнить.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любимая Катрин, огромное спасибо за пишущую машинку, которую д-р Бхатнагар уже прислал в Бадогру. Ожидаю ее через несколько дней. Для меня это большое подспорье!!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Гизелочка, спасибо за новые сеточки для волос с эластиком, они очень практичны, и мне хотелось бы иметь еще несколько.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обо мне – процесс снятия модератора с моих центров и ассимиляция самых трудных Лучей вскоре окончится. Я начну крепнуть. Это означает, что перемены близки. Мои ноги уже здоровы, я хожу свободно и не чувствую боли. Мое солнечное сплетение также не причиняет мне хлопот. Но я все еще слаба из-за состояния моего сердца, но и оно укрепится. Строфант Катильона из Швейцарии поможет мне. Я принимаю по 8 таблеток в день. Мне требуется пять упаковок в месяц – </w:t>
      </w:r>
      <w:r w:rsidRPr="00EB3BF5">
        <w:rPr>
          <w:rFonts w:ascii="Times New Roman CYR" w:hAnsi="Times New Roman CYR" w:cs="Times New Roman CYR"/>
          <w:i/>
          <w:iCs/>
          <w:noProof/>
        </w:rPr>
        <w:t xml:space="preserve">это много. </w:t>
      </w:r>
      <w:r w:rsidRPr="00EB3BF5">
        <w:rPr>
          <w:rFonts w:ascii="Times New Roman CYR" w:hAnsi="Times New Roman CYR" w:cs="Times New Roman CYR"/>
          <w:noProof/>
        </w:rPr>
        <w:t>Но я буду сильнее, когда увижу Вас, любимые, и смогу передать Вам немного моей психической энергии, находясь с Вами! Я люблю Вас, мои дочери, очень люблю и желаю видеть Вас хорошо подготовленными на будущее.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Светик очень хотел бы получить семь своих тханок – «Архатов». Пожалуйста, не забудьте их привезти.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Холст очень хороший. Надеюсь, он написал Вам об этом. Девика поглощена работой по Академии, она старается приносить пользу. Святослав счастлив, что она проявляет интерес к жизни, это многое облегчает.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 моей Катрин новая ступень, и она овладеет ей с помощью Великого Владыки. Кто знает, возможно, Святослав сможет приехать в Швейцарию. Но, прошу Вас, не говорите никому об этой возможности, ибо он сам еще ничего не знает об этом. Пожалуйста, храните молчание.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Заказали один фунт корня женьшеня из Сиккима, но не знаю, хороший ли он. Посмотрим. Нужно столько времени, чтобы что-либо достать!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 написать Лукину исходит от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говорит: «Катрин нуждается в Моей нежности, и Я посылаю ей ее». Да, родная, Вы имеете Его нежность, Ваше сердце заслужило ее. Я также нежно люблю Вас и ощущаю Вашу близость.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наша Гизелочка имеет свою долю любви и заботы. Каждый получает ровно столько, сколько способен вместить, – такова Космическая Справедливость. Так, мои дочери, любите, любите, и вся радость придет. Все возможно для любящего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мои родные.</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F45F92">
      <w:pPr>
        <w:rPr>
          <w:noProof/>
        </w:rPr>
      </w:pPr>
    </w:p>
    <w:p w:rsidR="00273A62" w:rsidRPr="00EB3BF5" w:rsidRDefault="00273A62" w:rsidP="00914CEC">
      <w:pPr>
        <w:pStyle w:val="a"/>
      </w:pPr>
      <w:bookmarkStart w:id="708" w:name="_Toc242177287"/>
      <w:r w:rsidRPr="00EB3BF5">
        <w:t>235</w:t>
      </w:r>
      <w:bookmarkEnd w:id="708"/>
    </w:p>
    <w:p w:rsidR="00273A62" w:rsidRPr="00EB3BF5" w:rsidRDefault="00273A62" w:rsidP="00914CEC">
      <w:pPr>
        <w:pStyle w:val="a0"/>
        <w:ind w:firstLine="0"/>
      </w:pPr>
      <w:bookmarkStart w:id="709" w:name="_Toc242177288"/>
      <w:r w:rsidRPr="00EB3BF5">
        <w:t>Е.И.Рерих – В.Л.Дутко</w:t>
      </w:r>
      <w:bookmarkEnd w:id="709"/>
    </w:p>
    <w:p w:rsidR="00273A62" w:rsidRPr="00EB3BF5" w:rsidRDefault="00273A62" w:rsidP="00914CEC">
      <w:pPr>
        <w:pStyle w:val="Date"/>
        <w:ind w:firstLine="0"/>
      </w:pPr>
      <w:bookmarkStart w:id="710" w:name="_Toc242177289"/>
      <w:r w:rsidRPr="00EB3BF5">
        <w:t>13 июля 1954 г.</w:t>
      </w:r>
      <w:bookmarkEnd w:id="71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и любимая Йогиня, снова с большим изумлением обнаружила мое молчание с половины апреля!! Как могло это случиться?!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Дело в том, что я очень недомогала, но мне казалось, что Вы это знаете и не удивляетесь отсутствию писем. Я с трудом передвигалась и действовала, даже писание было затруднено. Я страшно утомлялась. Но сейчас все процессы по смещению и отрыву закончены и, главное, вернулась моя легкая поступь, и я свободно двигаюсь и подымаюсь по лестницам. Напряжение сильное осталось еще в головных центрах, но и это скоро закончится и мой модератор будет снят. Я начну набираться сил для дальнейшей работы.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Почти всю батарею Лучей, необходимых для моей деятельности, я восприняла и сейчас заканчиваю ассимиляцию, вернее, закрепляю принятие последнего трудного Луча. Исхудала я очень – скелетик!! Но этому я радуюсь, очень не люблю тяжелых, грузных тел!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Ну вот, родная, пожалуйста, не разлюбите меня за это </w:t>
      </w:r>
      <w:r w:rsidRPr="00EB3BF5">
        <w:rPr>
          <w:rFonts w:ascii="Times New Roman CYR" w:hAnsi="Times New Roman CYR" w:cs="Times New Roman CYR"/>
          <w:i/>
          <w:iCs/>
          <w:noProof/>
        </w:rPr>
        <w:t xml:space="preserve">кажущееся </w:t>
      </w:r>
      <w:r w:rsidRPr="00EB3BF5">
        <w:rPr>
          <w:rFonts w:ascii="Times New Roman CYR" w:hAnsi="Times New Roman CYR" w:cs="Times New Roman CYR"/>
          <w:noProof/>
        </w:rPr>
        <w:t>невнимание. Скорее это слишком большая близость, ибо, истинно, Вы живете в моем сознании и мне кажется, что Вы всегда со мною и понимаете все, что творится во мне.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родная, за все высказываемые Вами любовные чувства. Я люблю Вас, и мне радостно сознавать, что Вы чуете близость нашу.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Грустно было прочесть, насколько Миша мало чует Заботу Владыки о себе и мучает и Вас. Так хотелось бы внушить ему веру и доверие к Великому Владыке. Нет страха при доверии, и новое мужество рождается в нас. Он должен понять, что никто и ничто из Тонкого Мира не может причинить ему вреда, ибо он находится под Покровительством Высшим. Но знать и привыкнуть к некоторым проявлениям мира астрального он должен, ибо как иначе сможет стать учеником Великого Владыки и уявиться на достижении Архатства! Преодоление страха совершенно необходимо, и он должен понять это. Ничто ему не грозит, ничто не может причинить ему вреда. Имя Великого Владыки – талисман самый надежный, и ему дано право произносить его в нужде. А если научится помнить об этом, то и все страхи отпадут.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космическая работа продолжается с большим напряжением, и, конечно, я страшно утомляюсь, чувствую иногда полную исчерпанность сил. Но и это скоро войдет в более спокойную фазу, но сотрудничество наше Надземное и земное продолжается все с большей интенсивностью. Ведь безумие, в той стадии, как оно проявляется сейчас среди некоторых слоев населения, истинно, неизлечимо и приведет к неожиданным результатам. Но урок придется принять и постараться заучить на будущее.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спасибо и за присылку полотна, но, к сожалению, он очень узок. Сын пишет большие полотна. Если, родная, случайно найдете широкий холст подходящего качества, пришлите образчик. Переслала сыну полученный образец. Надеюсь, что он дошел и сын написал и поблагодарил Вас за оказанную ему помощь. Он спрашивал Ваше имя и отчество.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Кажется, чтение пруфсов</w:t>
      </w:r>
      <w:r w:rsidRPr="00EB3BF5">
        <w:rPr>
          <w:rStyle w:val="FootnoteReference"/>
          <w:rFonts w:ascii="Times New Roman CYR" w:hAnsi="Times New Roman CYR" w:cs="Times New Roman CYR"/>
          <w:noProof/>
        </w:rPr>
        <w:footnoteReference w:id="434"/>
      </w:r>
      <w:r w:rsidRPr="00EB3BF5">
        <w:rPr>
          <w:rFonts w:ascii="Times New Roman CYR" w:hAnsi="Times New Roman CYR" w:cs="Times New Roman CYR"/>
          <w:noProof/>
        </w:rPr>
        <w:t xml:space="preserve"> «Писем» закончилось и можно ожидать выхода их в конце августа. Сотрудницы страшно прилежно работали над ними и составлением Индекса. Они очень восторгались Вашим переводом. Но, конечно, не удержались от некоторых американизмов. Но это так понятно! Первая посылка из второго тома получена мною. Родная, спасибо за Вашу заботу.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какие у нас планы относительно Пакта и Знамени? Пока мы выжидаем. Конечно, ничего общего с существующими новыми организациями мы не имеем. Но послали на имя Председателя Конференции напоминание о принятии Пакта и Знамени обеими Америками. Этот исторический факт не вычеркнут из истории. Посланы материалы и два тома «Просидингсов». Зина писала, что они воспользовались всем материалом, но изменили самый Знак!</w:t>
      </w:r>
      <w:r w:rsidRPr="00EB3BF5">
        <w:rPr>
          <w:rStyle w:val="FootnoteReference"/>
          <w:rFonts w:ascii="Times New Roman CYR" w:hAnsi="Times New Roman CYR" w:cs="Times New Roman CYR"/>
          <w:noProof/>
        </w:rPr>
        <w:footnoteReference w:id="435"/>
      </w:r>
      <w:r w:rsidRPr="00EB3BF5">
        <w:rPr>
          <w:rFonts w:ascii="Times New Roman CYR" w:hAnsi="Times New Roman CYR" w:cs="Times New Roman CYR"/>
          <w:noProof/>
        </w:rPr>
        <w:t xml:space="preserve"> Конечно, мы не можем согласиться на изменение Знамени, данного Великим Владыкой. Ну, да из этих попыток ничего не выйдет, и само Унеско тоже долго не просуществует. Потому мы спокойно смотрим на это толчение воды в ступе. Срок еще не подошел! Когда наступит настоящий срок, тогда и Знамя будет принято и поднято. Постепенно научаемся привыкать к Космическим Срокам. Прекрасное упражнение в терпении и в новом понимании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передаю Вам желание Великого Владыки, чтобы Вы ничем не тревожились и спокойно прожили бы идущий год на Вашем уютном зеленом Острове. Венгрия не пострадает. Конечно, Вы будете предупреждены о всех идущих переменах, но сейчас живите спокойно и не волнуйтесь ни за Мишу, ни за друзей.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мне Сказано передать Вам Желание Великого Владыки, чтобы Вы продолжали перевод «Писем», и Его Благодарность за прекрасную работу. «Яро оявитесь напряженно на переводе, ибо перевод понадобится скорее, нежели думаете». Яро я не ожидала такого Вам Указания. Но передаю его Вам и надеюсь, что Вы не слишком утомитесь! Яро я понимаю, какой это жертвенный труд! Но Владыка ценит Ваш перевод, и он Ему нужен. События настолько складываются необыкновенно, что можно ожидать самых неожиданных перемещений.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состояние уже показывает на идущие перемены. Живите спокойно!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всю мою нежность. «Благословение Великого Владыки с Вами, родная.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Родная моя, передаю Вам самое важное – Великий Владыка </w:t>
      </w:r>
      <w:r w:rsidRPr="00EB3BF5">
        <w:rPr>
          <w:rFonts w:ascii="Times New Roman CYR" w:hAnsi="Times New Roman CYR" w:cs="Times New Roman CYR"/>
          <w:i/>
          <w:iCs/>
          <w:noProof/>
        </w:rPr>
        <w:t xml:space="preserve">радуется очень Вашей полезной, нужной работе и шлет Одобрение Вашей маленькой ученице. </w:t>
      </w:r>
      <w:r w:rsidRPr="00EB3BF5">
        <w:rPr>
          <w:rFonts w:ascii="Times New Roman CYR" w:hAnsi="Times New Roman CYR" w:cs="Times New Roman CYR"/>
          <w:noProof/>
        </w:rPr>
        <w:t>«Она может стать лучшей артисткой и даже позднее прекрасной Мне сотрудницей», – это не счастье 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в радости трудитесь и создавайте талантливых счастливых тружеников. Несите Культ Грации и сейте зерна Красоты и Радости во всей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родная, да будет Вам Светло!</w:t>
      </w:r>
    </w:p>
    <w:p w:rsidR="00273A62" w:rsidRPr="00EB3BF5" w:rsidRDefault="00273A62" w:rsidP="00F45F92">
      <w:pPr>
        <w:rPr>
          <w:noProof/>
        </w:rPr>
      </w:pPr>
    </w:p>
    <w:p w:rsidR="00273A62" w:rsidRPr="00EB3BF5" w:rsidRDefault="00273A62" w:rsidP="00914CEC">
      <w:pPr>
        <w:pStyle w:val="a"/>
      </w:pPr>
      <w:bookmarkStart w:id="711" w:name="_Toc242177290"/>
      <w:r w:rsidRPr="00EB3BF5">
        <w:t>236</w:t>
      </w:r>
      <w:bookmarkEnd w:id="711"/>
    </w:p>
    <w:p w:rsidR="00273A62" w:rsidRPr="00EB3BF5" w:rsidRDefault="00273A62" w:rsidP="00914CEC">
      <w:pPr>
        <w:pStyle w:val="a0"/>
        <w:ind w:firstLine="0"/>
      </w:pPr>
      <w:bookmarkStart w:id="712" w:name="_Toc242177291"/>
      <w:r w:rsidRPr="00EB3BF5">
        <w:t>Е.И.Рерих – С.А.Мухину</w:t>
      </w:r>
      <w:bookmarkEnd w:id="712"/>
    </w:p>
    <w:p w:rsidR="00273A62" w:rsidRPr="00EB3BF5" w:rsidRDefault="00273A62" w:rsidP="00914CEC">
      <w:pPr>
        <w:pStyle w:val="Date"/>
        <w:ind w:firstLine="0"/>
      </w:pPr>
      <w:bookmarkStart w:id="713" w:name="_Toc242177292"/>
      <w:r w:rsidRPr="00EB3BF5">
        <w:t>18 июля 1954 г.</w:t>
      </w:r>
      <w:bookmarkEnd w:id="71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Глубокоуважаемый Сергей Алексеевич,</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получили Ваше письмо от 26 июня. Спасибо Вам за все хлопоты. Вы пишете, что нет следов наших заявлений, но их было несколько, и до войны, и в самые страшные годы минувшей войны. Заявление 1947 г., о котором Вы пишете, видимо, относится к письму моего покойного мужа. После ухода Николая Константиновича в конце 1947 г. я, мой сын Юрий и две воспитанницы подали заявление в феврале 1948 г. через Посольство в Дели. О судьбе этого заявления мы ничего по сей день не знаем, и Посольство не известило нас о результатах. В декабре 1949 г. мы через Посольство послали оплаченную телеграмму на имя Министра Иностранных Дел, но также ответа не получили. В минувшем декабре мой сын был по делам в Дели и имел две беседы с советником Г.М. Баласановым, который обещал расследовать все дело и дать нам знать в конце января 1954 г. В феврале советник был отозван, и обещанного ответа мы так и не получили. Затем, как Вам известно, Татьяна Григорьевна передала наше новое заявление в августе 1953 г. Не понимаем, почему она решила передать его через академика Герасимова, что не имело уже смысла после ухода моего мужа, ибо сама я не художница, а сын мой – востоковед-историк. Действительно, нам не пришлось видеть Герасимова, когда он был здесь. Его фамилия почему-то не фигурировала в списке имен членов культурной делегации, который был помещен в местных газетах. Если он не передал нашего заявления, быть может, его можно было бы получить обратно и передать по назначению.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мы находимся в недоумении, что предпринять дальше, ибо не теряем надежды поработать на Родине. Нам все время давали понять о желательности этого, и моей заветной целью остается вернуть культурное наследие моего покойного мужа Родине, о которой он постоянно мечтал. Во время минувшей войны Комитет по Делам Искусств писал нам о желании приобрести картины моего мужа. Дело это, видимо, осталось без окончательного решения. Быть может, Вы найдете возможным навести справки в Министерстве Иностранных Дел и повидать Баласанова, если он в Москве.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будем ждать Ваших дальнейших вестей. Мой сын послал свой последний труд в Институт Востоковедения Академии Наук, и надеемся, что он там получен. Печатаются еще две книги, а в рукописи лежит тибетско-санскритский словарь</w:t>
      </w:r>
      <w:r w:rsidRPr="00EB3BF5">
        <w:rPr>
          <w:rStyle w:val="FootnoteReference"/>
          <w:rFonts w:ascii="Times New Roman CYR" w:hAnsi="Times New Roman CYR" w:cs="Times New Roman CYR"/>
          <w:noProof/>
        </w:rPr>
        <w:footnoteReference w:id="436"/>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Шлем Вам сердечный привет, и еще раз спасибо за Ваши добрые мысли.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Вам светлого.</w:t>
      </w:r>
    </w:p>
    <w:p w:rsidR="00273A62" w:rsidRPr="00EB3BF5" w:rsidRDefault="00273A62" w:rsidP="00F45F92">
      <w:pPr>
        <w:rPr>
          <w:noProof/>
        </w:rPr>
      </w:pPr>
    </w:p>
    <w:p w:rsidR="00273A62" w:rsidRPr="00EB3BF5" w:rsidRDefault="00273A62" w:rsidP="00914CEC">
      <w:pPr>
        <w:pStyle w:val="a"/>
      </w:pPr>
      <w:bookmarkStart w:id="714" w:name="_Toc242177293"/>
      <w:r w:rsidRPr="00EB3BF5">
        <w:t>237</w:t>
      </w:r>
      <w:bookmarkEnd w:id="714"/>
    </w:p>
    <w:p w:rsidR="00273A62" w:rsidRPr="00EB3BF5" w:rsidRDefault="00273A62" w:rsidP="00914CEC">
      <w:pPr>
        <w:pStyle w:val="a0"/>
        <w:ind w:firstLine="0"/>
      </w:pPr>
      <w:bookmarkStart w:id="715" w:name="_Toc242177294"/>
      <w:r w:rsidRPr="00EB3BF5">
        <w:t>Е.И.Рерих – Г.И.Фричи</w:t>
      </w:r>
      <w:r w:rsidRPr="00EB3BF5">
        <w:rPr>
          <w:rStyle w:val="FootnoteReference"/>
          <w:b w:val="0"/>
        </w:rPr>
        <w:footnoteReference w:id="437"/>
      </w:r>
      <w:bookmarkEnd w:id="715"/>
    </w:p>
    <w:p w:rsidR="00273A62" w:rsidRPr="00EB3BF5" w:rsidRDefault="00273A62" w:rsidP="00914CEC">
      <w:pPr>
        <w:pStyle w:val="Date"/>
        <w:ind w:firstLine="0"/>
      </w:pPr>
      <w:bookmarkStart w:id="716" w:name="_Toc242177295"/>
      <w:r w:rsidRPr="00EB3BF5">
        <w:t>8 августа 1954 г.</w:t>
      </w:r>
      <w:bookmarkEnd w:id="71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нежно любимая Гизелочка, я была так рада получить Ваше письмо от 24 июля. Мне понравился его дух великого доверия, несломимого желания и решимости преодолеть все препятствия в исполнении Совета Любимого Учителя!! Только так может быть достигнута великая цель нашего существования и осуществится Священное Таинство!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Вы были посланы в Швейцарию, чтобы побыть там в сравнительном одиночестве несколько месяцев. И мне Сказано написать, что Вы, любимая, приблизились к новому этапу в Вашей жизни и Ваш организм должен быть переустроен или подготовлен к истинной Йоге с Великим Владыкой, и Брат Атриа помогает этому! Вы сможете получать Послания от Великих Учителей! Так, я должна снова написать о всех предосторожностях, которые нужно соблюдать, чтобы облегчить многие боли и неприятные ощущения, неизбежные при таком процессе. Конечно, время от времени у Вас будут моменты интенсивного и глубокого счастья. Но это счастье может быть испытано только теми, кто принадлежит к Космической Семье и имеет свои космические половинки на ступени полного Архата! Но, конечно, Вы сами должны достигнуть этапа, когда эти узы Великого Благословения могут быть даны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любимая, Вы должны быть готовы испытать странные </w:t>
      </w:r>
      <w:r w:rsidRPr="00EB3BF5">
        <w:rPr>
          <w:rFonts w:ascii="Times New Roman CYR" w:hAnsi="Times New Roman CYR" w:cs="Times New Roman CYR"/>
          <w:i/>
          <w:iCs/>
          <w:noProof/>
        </w:rPr>
        <w:t xml:space="preserve">ощущения </w:t>
      </w:r>
      <w:r w:rsidRPr="00EB3BF5">
        <w:rPr>
          <w:rFonts w:ascii="Times New Roman CYR" w:hAnsi="Times New Roman CYR" w:cs="Times New Roman CYR"/>
          <w:noProof/>
        </w:rPr>
        <w:t xml:space="preserve">в Вашем внутреннем существе, в центре муладхара, и не смущаться и не сомневаться. Вы будете сотрудничать с Вашей космической половинкой! Но не говорите о такой возможности никому. Это должно оставаться между Вами и Великими Учителями! Несказанный вред может получиться, если какая-нибудь неподготовленная душа узнает об этих </w:t>
      </w:r>
      <w:r w:rsidRPr="00EB3BF5">
        <w:rPr>
          <w:rFonts w:ascii="Times New Roman CYR" w:hAnsi="Times New Roman CYR" w:cs="Times New Roman CYR"/>
          <w:i/>
          <w:iCs/>
          <w:noProof/>
        </w:rPr>
        <w:t xml:space="preserve">необычных </w:t>
      </w:r>
      <w:r w:rsidRPr="00EB3BF5">
        <w:rPr>
          <w:rFonts w:ascii="Times New Roman CYR" w:hAnsi="Times New Roman CYR" w:cs="Times New Roman CYR"/>
          <w:noProof/>
        </w:rPr>
        <w:t>ощущениях. Вас сочтут за лунатичку и сумасшедшую!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также велено сказать Вам, что Вы должны торжественно пообещать Великому Владыке и Брату Атриа не иметь никаких физических отношений с противоположным полом – это самое главное! Эта сторона жизни закрыта и просто не существует для Вас! Конечно, дружба и добрые отношения с окружающими не исключаются! Крайности ни к чему.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процессе. Ваше солнечное сплетение откроется. Кундалини пробудится, и деятельность питуитарной железы усилится и ускорится. Ваши ясновидение и яснослышание также усилятся, но Вы должны соблюдать все предосторожности, чтобы ни в чем </w:t>
      </w:r>
      <w:r w:rsidRPr="00EB3BF5">
        <w:rPr>
          <w:rFonts w:ascii="Times New Roman CYR" w:hAnsi="Times New Roman CYR" w:cs="Times New Roman CYR"/>
          <w:i/>
          <w:iCs/>
          <w:noProof/>
        </w:rPr>
        <w:t>не переутомляться.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Ваша спина </w:t>
      </w:r>
      <w:r w:rsidRPr="00EB3BF5">
        <w:rPr>
          <w:rFonts w:ascii="Times New Roman CYR" w:hAnsi="Times New Roman CYR" w:cs="Times New Roman CYR"/>
          <w:i/>
          <w:iCs/>
          <w:noProof/>
        </w:rPr>
        <w:t xml:space="preserve">в определенные периоды </w:t>
      </w:r>
      <w:r w:rsidRPr="00EB3BF5">
        <w:rPr>
          <w:rFonts w:ascii="Times New Roman CYR" w:hAnsi="Times New Roman CYR" w:cs="Times New Roman CYR"/>
          <w:noProof/>
        </w:rPr>
        <w:t xml:space="preserve">не позволит Вам </w:t>
      </w:r>
      <w:r w:rsidRPr="00EB3BF5">
        <w:rPr>
          <w:rFonts w:ascii="Times New Roman CYR" w:hAnsi="Times New Roman CYR" w:cs="Times New Roman CYR"/>
          <w:i/>
          <w:iCs/>
          <w:noProof/>
        </w:rPr>
        <w:t xml:space="preserve">наклоняться </w:t>
      </w:r>
      <w:r w:rsidRPr="00EB3BF5">
        <w:rPr>
          <w:rFonts w:ascii="Times New Roman CYR" w:hAnsi="Times New Roman CYR" w:cs="Times New Roman CYR"/>
          <w:noProof/>
        </w:rPr>
        <w:t>из-за ее напряжения и даже болей в позвонках и затылке. Но не беспокойтесь, это не продлится долго, это пройдет.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Но именно солнечное сплетение доставит Вам самые неприятные и довольно длительные ощущения тупых болей, временами сильных, также тошноту, приступы рвоты, повышенное слюноотделение и т.д., но сода – великий помощник, первое средство. Вы можете принимать ее при каждом приступе и удвоить дозу. Настойка валериана также очень хороша. Ее рекомендуется принимать </w:t>
      </w:r>
      <w:r w:rsidRPr="00EB3BF5">
        <w:rPr>
          <w:rFonts w:ascii="Times New Roman CYR" w:hAnsi="Times New Roman CYR" w:cs="Times New Roman CYR"/>
          <w:i/>
          <w:iCs/>
          <w:noProof/>
        </w:rPr>
        <w:t xml:space="preserve">ежедневно </w:t>
      </w:r>
      <w:r w:rsidRPr="00EB3BF5">
        <w:rPr>
          <w:rFonts w:ascii="Times New Roman CYR" w:hAnsi="Times New Roman CYR" w:cs="Times New Roman CYR"/>
          <w:noProof/>
        </w:rPr>
        <w:t>3 раза в день, по 35 капель, итого 105 капель. Строфант (только Катильона) Вы можете принимать каждый день от 4 до 5 пилюль – 2 утром и 2 вечером. Пятую можете принять в случае исчерпанности сил.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Вы не должны слишком много трудиться или двигаться, </w:t>
      </w:r>
      <w:r w:rsidRPr="00EB3BF5">
        <w:rPr>
          <w:rFonts w:ascii="Times New Roman CYR" w:hAnsi="Times New Roman CYR" w:cs="Times New Roman CYR"/>
          <w:i/>
          <w:iCs/>
          <w:noProof/>
        </w:rPr>
        <w:t xml:space="preserve">никаких подъемов в горы. </w:t>
      </w:r>
      <w:r w:rsidRPr="00EB3BF5">
        <w:rPr>
          <w:rFonts w:ascii="Times New Roman CYR" w:hAnsi="Times New Roman CYR" w:cs="Times New Roman CYR"/>
          <w:noProof/>
        </w:rPr>
        <w:t xml:space="preserve">Можете путешествовать по канатной дороге, наслаждаясь видами и чудесным горным воздухом, но </w:t>
      </w:r>
      <w:r w:rsidRPr="00EB3BF5">
        <w:rPr>
          <w:rFonts w:ascii="Times New Roman CYR" w:hAnsi="Times New Roman CYR" w:cs="Times New Roman CYR"/>
          <w:i/>
          <w:iCs/>
          <w:noProof/>
        </w:rPr>
        <w:t xml:space="preserve">никаких подъемов! </w:t>
      </w:r>
      <w:r w:rsidRPr="00EB3BF5">
        <w:rPr>
          <w:rFonts w:ascii="Times New Roman CYR" w:hAnsi="Times New Roman CYR" w:cs="Times New Roman CYR"/>
          <w:noProof/>
        </w:rPr>
        <w:t>Часто у Вас будут неприятные вздутия живота. С этим ничего нельзя поделать, это вызвано интенсивной деятельностью центра муладхары (кундалини). Поэтому очень поможет легкая диета, молочные продукты, легкие овощи. Также Вы испытаете сильное напряжение в голове из-за ускорения деятельности питуитарной железы. Вы почувствуете его как электрические разряды в голове и постоянный гул в ушах, временами очень сильный.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Вас могут быть боли в области люмбаго, но они также вызваны новой деятельностью центров, преимущественно муладхарой. Вы можете пользоваться «Baume Bengue», но только не делайте массаж. Массаж крайне вреден при воспламенении центров.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Великий Владыка говорит, что Вы и Катрин как дети и многое Вам нужно повторять, и Он так нежно говорит со своими детьми, наблюдает за ними и </w:t>
      </w:r>
      <w:r w:rsidRPr="00EB3BF5">
        <w:rPr>
          <w:rFonts w:ascii="Times New Roman CYR" w:hAnsi="Times New Roman CYR" w:cs="Times New Roman CYR"/>
          <w:i/>
          <w:iCs/>
          <w:noProof/>
        </w:rPr>
        <w:t xml:space="preserve">нянчится! </w:t>
      </w:r>
      <w:r w:rsidRPr="00EB3BF5">
        <w:rPr>
          <w:rFonts w:ascii="Times New Roman CYR" w:hAnsi="Times New Roman CYR" w:cs="Times New Roman CYR"/>
          <w:noProof/>
        </w:rPr>
        <w:t>Так и я не утрачу моего терпения и буду повторять снова и снова – соблюдайте предосторожности, не переутомляйтесь, не перетруждайте себя ни в чем. От нас требуются дисциплина, сдержанность, осторожность, самоконтроль, так &lt;...&gt;</w:t>
      </w:r>
      <w:r w:rsidRPr="00EB3BF5">
        <w:rPr>
          <w:rStyle w:val="FootnoteReference"/>
          <w:rFonts w:ascii="Times New Roman CYR" w:hAnsi="Times New Roman CYR" w:cs="Times New Roman CYR"/>
          <w:noProof/>
        </w:rPr>
        <w:footnoteReference w:id="438"/>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Кроме физических предосторожностей Вы должны уделять большое внимание направлению Ваших мыслей. Что бы ни случилось, никаких сомнений! Поистине, стыдно пустить любое сомнение в Ваш разум и сердце после стольких доказательств и свидетельств Любви и Заботы, проливающейся на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следует избегать малейшего раздражения. Ничто не должно огорчать Вас! Слишком высока цена за каждое допущенное раздражение. Черный огонь раздражения сжигает и обращает в прах тонкие, тончайшие ткани открытых нервных каналов, и нужно время, чтобы заменить их. Благо, если это только задержит продвижение, иногда приходится сталкиваться с полной утратой чудесной возможности! Сомнения и раздражение – величайшие опасности. Будем избегать их всей силой нашей </w:t>
      </w:r>
      <w:r w:rsidRPr="00EB3BF5">
        <w:rPr>
          <w:rFonts w:ascii="Times New Roman CYR" w:hAnsi="Times New Roman CYR" w:cs="Times New Roman CYR"/>
          <w:i/>
          <w:iCs/>
          <w:noProof/>
        </w:rPr>
        <w:t xml:space="preserve">любви. </w:t>
      </w:r>
      <w:r w:rsidRPr="00EB3BF5">
        <w:rPr>
          <w:rFonts w:ascii="Times New Roman CYR" w:hAnsi="Times New Roman CYR" w:cs="Times New Roman CYR"/>
          <w:noProof/>
        </w:rPr>
        <w:t>Не волнуйтесь о пустяках, они уладятся! Помните о задержке и возможности утраты!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Вы, любимая, должны пытаться достигнуть все, что можете, в этой Вашей земной жизни! Мы можем действительно продвигаться в достижениях, только когда мы </w:t>
      </w:r>
      <w:r w:rsidRPr="00EB3BF5">
        <w:rPr>
          <w:rFonts w:ascii="Times New Roman CYR" w:hAnsi="Times New Roman CYR" w:cs="Times New Roman CYR"/>
          <w:i/>
          <w:iCs/>
          <w:noProof/>
        </w:rPr>
        <w:t xml:space="preserve">все еще </w:t>
      </w:r>
      <w:r w:rsidRPr="00EB3BF5">
        <w:rPr>
          <w:rFonts w:ascii="Times New Roman CYR" w:hAnsi="Times New Roman CYR" w:cs="Times New Roman CYR"/>
          <w:noProof/>
        </w:rPr>
        <w:t xml:space="preserve">находимся на земном плане. </w:t>
      </w:r>
      <w:r w:rsidRPr="00EB3BF5">
        <w:rPr>
          <w:rFonts w:ascii="Times New Roman CYR" w:hAnsi="Times New Roman CYR" w:cs="Times New Roman CYR"/>
          <w:i/>
          <w:iCs/>
          <w:noProof/>
        </w:rPr>
        <w:t xml:space="preserve">Необходимые </w:t>
      </w:r>
      <w:r w:rsidRPr="00EB3BF5">
        <w:rPr>
          <w:rFonts w:ascii="Times New Roman CYR" w:hAnsi="Times New Roman CYR" w:cs="Times New Roman CYR"/>
          <w:noProof/>
        </w:rPr>
        <w:t>энергии собираются и трансмутируются в горниле земного существования. Итак, мужественно и терпеливо продолжайте свой путь, и пусть любовь будет Вашей вдохновительницей и путеводной звездой.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мне также Сказано напомнить Вам, что моя родная Гизелочка была спасена от воздействия сильного мага на Астральном плане, и </w:t>
      </w:r>
      <w:r w:rsidRPr="00EB3BF5">
        <w:rPr>
          <w:rFonts w:ascii="Times New Roman CYR" w:hAnsi="Times New Roman CYR" w:cs="Times New Roman CYR"/>
          <w:i/>
          <w:iCs/>
          <w:noProof/>
        </w:rPr>
        <w:t xml:space="preserve">навсегда. </w:t>
      </w:r>
      <w:r w:rsidRPr="00EB3BF5">
        <w:rPr>
          <w:rFonts w:ascii="Times New Roman CYR" w:hAnsi="Times New Roman CYR" w:cs="Times New Roman CYR"/>
          <w:noProof/>
        </w:rPr>
        <w:t>Его больше нет, и монада его останется в Тишине Великого Молчания до следующей Манвантары! Он приблизился к Вам во времена Парацельса, будучи его лучшим и самым способным учеником. Он страстно любил Вас, и Вы поддались его силе и любви. С тех пор он притянулся к Вам на Астральном плане. Он не мог приблизиться к Вам на Земле из-за Лучей Брата Атриа, но у него хватало дерзости воздействовать на Ваше духовное продвижение с Астрального плана. Но теперь Вы навсегда спасены!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Ваше падение с каменной лестницы было не случайно! Ваш организм нуждался в серьезной встряске, чтобы разорвать магнитную нить, связывавшую Вас с ним. Эта нить была разорвана, и Вы стали </w:t>
      </w:r>
      <w:r w:rsidRPr="00EB3BF5">
        <w:rPr>
          <w:rFonts w:ascii="Times New Roman CYR" w:hAnsi="Times New Roman CYR" w:cs="Times New Roman CYR"/>
          <w:i/>
          <w:iCs/>
          <w:noProof/>
        </w:rPr>
        <w:t xml:space="preserve">свободной. </w:t>
      </w:r>
      <w:r w:rsidRPr="00EB3BF5">
        <w:rPr>
          <w:rFonts w:ascii="Times New Roman CYR" w:hAnsi="Times New Roman CYR" w:cs="Times New Roman CYR"/>
          <w:noProof/>
        </w:rPr>
        <w:t>Опасность миновала!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Надеюсь, я написала все, что Великий Владыка считает самым необходимым. Моя родная и любимая Гизелочка обрадуется и последует Советам, данным в Любви и Заботе. Только что получила строфант, сеточки для волос и платки. Спасибо, спасибо и спасибо, я нуждалась в строфанте – </w:t>
      </w:r>
      <w:r w:rsidRPr="00EB3BF5">
        <w:rPr>
          <w:rFonts w:ascii="Times New Roman CYR" w:hAnsi="Times New Roman CYR" w:cs="Times New Roman CYR"/>
          <w:i/>
          <w:iCs/>
          <w:noProof/>
        </w:rPr>
        <w:t xml:space="preserve">целая </w:t>
      </w:r>
      <w:r w:rsidRPr="00EB3BF5">
        <w:rPr>
          <w:rFonts w:ascii="Times New Roman CYR" w:hAnsi="Times New Roman CYR" w:cs="Times New Roman CYR"/>
          <w:noProof/>
        </w:rPr>
        <w:t xml:space="preserve">упаковка строфантина оказалась </w:t>
      </w:r>
      <w:r w:rsidRPr="00EB3BF5">
        <w:rPr>
          <w:rFonts w:ascii="Times New Roman CYR" w:hAnsi="Times New Roman CYR" w:cs="Times New Roman CYR"/>
          <w:i/>
          <w:iCs/>
          <w:noProof/>
        </w:rPr>
        <w:t xml:space="preserve">испорченной, </w:t>
      </w:r>
      <w:r w:rsidRPr="00EB3BF5">
        <w:rPr>
          <w:rFonts w:ascii="Times New Roman CYR" w:hAnsi="Times New Roman CYR" w:cs="Times New Roman CYR"/>
          <w:noProof/>
        </w:rPr>
        <w:t>пилюли стали темно-коричневыми и плохо пахли. Никогда не пользуйтесь каким-либо другим, кроме Катильона. Огромное спасибо также за пишущую машинку. Я была так рада получить ее, но она пришла слегка поврежденной – одна клавиша справа раскололась, но я могу управиться и без нее; заправила ленту, и она работает. Мне она нравится!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Две недели я страдала от зуба! Я должна была ассимилировать новые лучи, которые были связаны с тем зубом, и это было крайне мучительно!! Я так устала. Но лучи ассимилировались, и боль прекратилась, однако на две недели я вышла из строя, сегодня чувствую себя сильной.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моя Гизелочка, Вы можете написать Катрин, исключив две первые страницы, которые Вы пошлете ей, когда она поедет в Швейцарию. Мои нежные мысли устремляются к Наде. Я часто думаю о ней и хотела бы ее увидеть!</w:t>
      </w:r>
    </w:p>
    <w:p w:rsidR="00273A62" w:rsidRPr="00EB3BF5" w:rsidRDefault="00273A62" w:rsidP="00F45F92">
      <w:pPr>
        <w:rPr>
          <w:noProof/>
        </w:rPr>
      </w:pPr>
    </w:p>
    <w:p w:rsidR="00273A62" w:rsidRPr="00EB3BF5" w:rsidRDefault="00273A62" w:rsidP="00914CEC">
      <w:pPr>
        <w:pStyle w:val="a"/>
      </w:pPr>
      <w:bookmarkStart w:id="717" w:name="_Toc242177296"/>
      <w:r w:rsidRPr="00EB3BF5">
        <w:t>238</w:t>
      </w:r>
      <w:bookmarkEnd w:id="717"/>
    </w:p>
    <w:p w:rsidR="00273A62" w:rsidRPr="00EB3BF5" w:rsidRDefault="00273A62" w:rsidP="00914CEC">
      <w:pPr>
        <w:pStyle w:val="a0"/>
        <w:ind w:firstLine="0"/>
      </w:pPr>
      <w:bookmarkStart w:id="718" w:name="_Toc242177297"/>
      <w:r w:rsidRPr="00EB3BF5">
        <w:t>Е.И.Рерих – Н.И. и Б.Н. Абрамовым</w:t>
      </w:r>
      <w:bookmarkEnd w:id="718"/>
    </w:p>
    <w:p w:rsidR="00273A62" w:rsidRPr="00EB3BF5" w:rsidRDefault="00273A62" w:rsidP="00914CEC">
      <w:pPr>
        <w:pStyle w:val="Date"/>
        <w:ind w:firstLine="0"/>
      </w:pPr>
      <w:bookmarkStart w:id="719" w:name="_Toc242177298"/>
      <w:r w:rsidRPr="00EB3BF5">
        <w:t>12 августа 1954 г.</w:t>
      </w:r>
      <w:bookmarkEnd w:id="71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Ниночка и Борис, долетели Ваши весточки от 14 июля, несмотря на задержку в доставке писем в нашу горную местность из-за сильного муссона, наводнений, разрушенных дорог и т.д. Но в этом году все разрушения в нашей местности быстро восстанавливаются и почта с запозданием, но все же действует, так и Ваши письма долетели сравнительно скоро. Уже к началу августа я имела мою радость.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очень, что моя Птичка будет иметь теплую вязанушку и помнить эту Заботу Великого Сердца. Конечно, хотелось бы больше порадовать, но трудно сейчас из-за неналаженного правильного контакта, но и это придет.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Птичка не должна тревожиться и опасаться каждого необъяснимого недомогания. «Уявление слизи не опасно, но прекрасно, что ярая уявляется на яром очищении от нее. Ощущения в области живота могут быть от напряжения в центрах живота, в центре муладхара. Матка здорова, но Птичка слаба из-за йогического процесса и не слишком крепкого сердца, но ярая будет здорова», – привела Слова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Птичка будет спокойно наблюдать разные непонятные явления, помня, что Сам Владыка наблюдает за необходимым очищением и переустройством ее организма. Также и хождение не советуется во время йогического процесса. И мне разрешалось только немного погулять по совершенно ровной поверхности и рано утром, пока атмосфера не бывает слишком отравлена разными ядами, и особенно от едкого дыма перегара.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Йога и процесс развития ее нелегки. Никакое утончение не дается без страдания. Простое развитие мускулов приносит трудные боли, то как может процесс напряжения и растягивания и смещения тончайших нервных нитей уявиться без особых болезненных ощущений. Так, например, открытие центра легких – один из самых болезненных и вызывает непроизвольные крики при сильном напряжении. И это я испытала и довольно продолжительное время. Но помните, родные, что страх может остановить и парализовать тончайшие воздействия, и продвижение может задержаться на продолжительное время и даже вообще прекратиться. Конечно, последнее явление равносильно самому большому несчастью. Потому гоните всякие страхи, помните, что Ваша жизнь в Руках Великого Владыки и Он знает лучший срок для Вашего ухода. Явите полное доверие.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Последние письма Бориса меня не совсем радовали, он поймет почему. И было Сказано: «Также Мне хочется, чтобы Борис явил больше сосредоточенности над своим усовершенствованием. Он должен помнить, что ступень Архата должна быть заработана. Нужно напряженно работать над своими недостатками, которые каждый знает в тайнике своего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и Моя Птичка имеет свой недостаток – сомнение в свои силы, которое нужно тоже обуздать и яро не опасаться определенных недомоганий».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живите дружно и спокойно, подвижки не за горами, но все же нужно явить должное терпение. Ведь все мы стремимся к сужденному, но знаем, что пути и сроки в Руке Владыки. Лишь Он знает лучшее время для всего.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радуется вестями из Лучшей Страны. Также радуемся, сознавая, что во главе избранных стран стоят такие светочи, как Неру, Мао-дце-тун в Китае, Хо-ши-сун в Индокитае. Биографию и портрет последнего я видела в одном из последних советских изданий и должна сказать, что сердце мое возрадовалось, читая эту самоотверженную жизнь и при виде замечательного проникновенного духовного лика. Такие светочи явлены бывают именно в роковые, решающие времена. И наша страна являет лучшие знаки, и лучшие люди принимают участие в строительстве новом. Помощь Великая будет явлена им! Да будет им светло!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Забота об Общем Благе, забота о ближнем есть высшее задание!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поймите идущее Переустройство Мира. Новое всегда трудно, но лишь оно ведет вперед и открывает новые горизонты и возможности!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просматриваю книгу «Беспредельность» для перевода ее на английский язык. Нужность этой книги остро встает в сознании. Восторгаюсь ее новизною и тем изумительным методом наслаивания и введения сознания в жизнь беспредельного Простора неограниченных возможностей при утончении и развитии всех наших чувств и пониманий. Беспредельно Высшее Знание, Беспредельна Красота!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полюбите Беспредельность! Ведь именно Беспредельность является Единою Реальностью! Бессмертие зарабатывается, и оно явлено нам в Беспредельности.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только что была оявлена на труднейшей ассимиляции новых Лучей, и, к сожалению, из-за моей неосмотрительности это состояние осложнилось зубным воспалением. В общем недомогала порой сильно в течение трех недель. Но сейчас преодолела и уже снова вернулась к своей земной работе. Космическое Сотрудничество нелегко, но оно необходимо, ибо от него столько зависит, что не приходится слишком считаться с трудностями неизбежными.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Нужно кончать. ЕКА заждалась письма от меня. Бедняжка не может начать работу по переводу нужных книг. Их нет в продаже. Искала их и здесь, но тщетно. Но Великий Владыка советует ей перевести книгу «Темпль Тичингсов». Это займет ее надолго. Язык трудный, но книга прекрасная, данная из Белой Ложи. Но, прочтя ее, милая наша ЕКА лучше оценит книги Живой Этики и поймет их несравнимую Красоту! Книги эти явятся Провозвестием Сознания Будущего.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храните спокойствие и являйте бодрость и твердую уверенность в сужденную работу. Вы нужны и мне и... Родные, старайтесь совершенствоваться, помня прежде всего о великой Простоте.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Простота открывает все сердца и все Врата. Простота есть Высшее Знание и Высшая Красота!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и проходите Ваш путь в простоте обихода, в простоте отношений к людям, в простоте и чистоте мышления сердечного и возвышенного в красоте Солнечного Озарения наших высших Центров. Дайте мне сознавать эту возможность. Мои Любимые должны достигать, должны совершенствоваться в Беспредельном устремлении Любви и Преданности к Нему, все Давшему, все Изливающему, все Охраняющему и Ведущему к Красоте Беспредельной.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родные, и хочу встретить Вас и потрудиться с Вами. Я люблю Вас. Пусть эти слова звучат в сердцах Ваших. Гоните все ненужное, все наносное.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всею нежностью сердца.</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хотелось бы получить объяснение имени Мути. Я никогда не подписывалась так. И никогда не носила такое имя. Откуда его происхождение? Напишите, родная.</w:t>
      </w:r>
    </w:p>
    <w:p w:rsidR="00273A62" w:rsidRPr="00EB3BF5" w:rsidRDefault="00273A62" w:rsidP="00F45F92">
      <w:pPr>
        <w:rPr>
          <w:noProof/>
        </w:rPr>
      </w:pPr>
    </w:p>
    <w:p w:rsidR="00273A62" w:rsidRPr="00EB3BF5" w:rsidRDefault="00273A62" w:rsidP="00914CEC">
      <w:pPr>
        <w:pStyle w:val="a"/>
      </w:pPr>
      <w:bookmarkStart w:id="720" w:name="_Toc242177299"/>
      <w:r w:rsidRPr="00EB3BF5">
        <w:t>239</w:t>
      </w:r>
      <w:bookmarkEnd w:id="720"/>
    </w:p>
    <w:p w:rsidR="00273A62" w:rsidRPr="00EB3BF5" w:rsidRDefault="00273A62" w:rsidP="00914CEC">
      <w:pPr>
        <w:pStyle w:val="a0"/>
        <w:ind w:firstLine="0"/>
      </w:pPr>
      <w:bookmarkStart w:id="721" w:name="_Toc242177300"/>
      <w:r w:rsidRPr="00EB3BF5">
        <w:t>Е.И.Рерих – С.Н.Рериху</w:t>
      </w:r>
      <w:bookmarkEnd w:id="721"/>
    </w:p>
    <w:p w:rsidR="00273A62" w:rsidRPr="00EB3BF5" w:rsidRDefault="00273A62" w:rsidP="00914CEC">
      <w:pPr>
        <w:pStyle w:val="Date"/>
        <w:ind w:firstLine="0"/>
      </w:pPr>
      <w:bookmarkStart w:id="722" w:name="_Toc242177301"/>
      <w:r w:rsidRPr="00EB3BF5">
        <w:t>12 августа 1954 г.</w:t>
      </w:r>
      <w:bookmarkEnd w:id="72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любимый мой Птенчик, получили твое письмо от 21.VII. Надеемся, что письма Юханчика дойдут, хотя дороги снова попорчены, но их быстро исправляют до следующего дождя.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Мне Сказано написать тебе, что твоя дружба с Баба принесет тебе новое интересное сотрудничество. Не знаю в чем именно, но, вероятно, все постепенно выяснится. Также знаю, что и </w:t>
      </w:r>
      <w:r w:rsidRPr="00EB3BF5">
        <w:rPr>
          <w:rFonts w:ascii="Times New Roman CYR" w:hAnsi="Times New Roman CYR" w:cs="Times New Roman CYR"/>
          <w:i/>
          <w:iCs/>
          <w:noProof/>
        </w:rPr>
        <w:t>новый сотрудник подойдет.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не огорчайся неудачным урожаем, ибо в конце концов он окажется не таким плохим. Мне Сказано, что кора с деревьев легко отойдет после монсуна и яро можно будет собрать некоторое количество ее для лучшего масла. Уяви на исследование именно это масло. Кору нужно снимать, ибо ярая мешает уявлению нового истечения. Уявись, родной, на сотрудничестве с Великим Учителем, и яро все придет.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самочувствие восстанавливается понемногу, и я скоро уявлюсь на значительном укреплении. Пока что ноги мои в полном порядке и могу свободно передвигаться и по лестницам, и в саду. И зуб уже оявлен на выздоровлении, и глухота скоро улучшится. Ведь все связано с определенным состоянием некоторых нервных центров, и когда эти центры утвердятся на своей новой деятельности, то и все боли прекратятся и яро уявлюсь на сотрудничестве с новым здоровьем.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наш миленький Академик</w:t>
      </w:r>
      <w:r w:rsidRPr="00EB3BF5">
        <w:rPr>
          <w:rStyle w:val="FootnoteReference"/>
          <w:rFonts w:ascii="Times New Roman CYR" w:hAnsi="Times New Roman CYR" w:cs="Times New Roman CYR"/>
          <w:noProof/>
        </w:rPr>
        <w:footnoteReference w:id="439"/>
      </w:r>
      <w:r w:rsidRPr="00EB3BF5">
        <w:rPr>
          <w:rFonts w:ascii="Times New Roman CYR" w:hAnsi="Times New Roman CYR" w:cs="Times New Roman CYR"/>
          <w:noProof/>
        </w:rPr>
        <w:t xml:space="preserve"> не слишком отягощается писанием страстных советов и декретов. Ояви ей радость мою ее интересу к новой деятельности.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родной, яви спокойствие, не являй тревоги за новые выпады Португалии и Америки. Ярая Португалия не сможет ничего добиться, и придется ей удалиться с уроном, но жаль неповинных людей, втянутых в нелепый конфликт</w:t>
      </w:r>
      <w:r w:rsidRPr="00EB3BF5">
        <w:rPr>
          <w:rStyle w:val="FootnoteReference"/>
          <w:rFonts w:ascii="Times New Roman CYR" w:hAnsi="Times New Roman CYR" w:cs="Times New Roman CYR"/>
          <w:noProof/>
        </w:rPr>
        <w:footnoteReference w:id="440"/>
      </w:r>
      <w:r w:rsidRPr="00EB3BF5">
        <w:rPr>
          <w:rFonts w:ascii="Times New Roman CYR" w:hAnsi="Times New Roman CYR" w:cs="Times New Roman CYR"/>
          <w:noProof/>
        </w:rPr>
        <w:t>. Ярое Гоа оявится с Индией и яро навсегда. Мудрость Неру уявит лучшую политику. Ему посылаются лучшие мысли и энергия для поддержания твердости нейтралитета и дружелюбия ко всем народам. Ярый оявится лучшим Вождем. Мое сердце и мысли с ним.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Ясно, что нашим друзьям лучше не приезжать из-за осложнений с Португалией и Пакистаном. Им лучше оявиться в Швейцарии и Коннектикуте. Ярая Гизела уже в Швейцарии на старом месте: Miss Fritschi, с/о Mme Nadia Bosshardt. – 5 Rue de Lausanne – Morges, Switzerland.</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Гизела захватила с собою </w:t>
      </w:r>
      <w:r w:rsidRPr="00EB3BF5">
        <w:rPr>
          <w:rFonts w:ascii="Times New Roman CYR" w:hAnsi="Times New Roman CYR" w:cs="Times New Roman CYR"/>
          <w:i/>
          <w:iCs/>
          <w:noProof/>
        </w:rPr>
        <w:t xml:space="preserve">танки. </w:t>
      </w:r>
      <w:r w:rsidRPr="00EB3BF5">
        <w:rPr>
          <w:rFonts w:ascii="Times New Roman CYR" w:hAnsi="Times New Roman CYR" w:cs="Times New Roman CYR"/>
          <w:noProof/>
        </w:rPr>
        <w:t>Уявись на спокойствии за свои картины, они уложены в полном порядке. Катрин останется, вероятно, некоторое время еще в Америке.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Зина нашла в Либерти еще несколько копий Просидингсов, вышлем тебе, когда получим. Яро нужно движение около Пакта и Знамени Мира. Принятие и подписание его в Белом доме двумя Америками – исторический факт, и не вычеркнуть его из анналов истории. Яро оявись Инициатором нового движения вокруг Знамени Мира </w:t>
      </w:r>
      <w:r w:rsidRPr="00EB3BF5">
        <w:rPr>
          <w:rFonts w:ascii="Times New Roman CYR" w:hAnsi="Times New Roman CYR" w:cs="Times New Roman CYR"/>
          <w:i/>
          <w:iCs/>
          <w:noProof/>
        </w:rPr>
        <w:t xml:space="preserve">со своим новым сотрудником, который подойдет сам. </w:t>
      </w:r>
      <w:r w:rsidRPr="00EB3BF5">
        <w:rPr>
          <w:rFonts w:ascii="Times New Roman CYR" w:hAnsi="Times New Roman CYR" w:cs="Times New Roman CYR"/>
          <w:noProof/>
        </w:rPr>
        <w:t>Яро оявись с ним на дружбе и доверии. Ярый способный и страстно честный человек. Ярый советник тебе прекрасный. Я счастлива уявлением тебе утвержденного друга. Ярый признан полезным деятелем.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Письмо Мухина трогательно, но, конечно, он ничего не знает и мало что может, но он просто один из расположенных людей, которые нужны, и может иногда неожиданно нажать нужную кнопку. Ярые друзья нужны везде.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Юханчик продолжает получать прекрасную оценку своему труду и дары от многих ученых и Университета Шведского – прекрасные издания. Юханчик занял прочное место главного Авторитета по Тибету и Средней Азии. Такое положение поможет ему расширить его возможности. Ведь и перемены в нашей стране идут гигантскими шагами. Раскрепощение сознания и допущение к более широкой и самостоятельной деятельности намечается во многих областях.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Люди-пионеры из Харбина, поехавшие подымать новую целину, пишут своим товарищам, уехавшим раньше, но в Западную Германию и в Бразилию, о своей радости и лучших уявленных им условиях для труда. Людей пожилых определяют на работы в конторах и культурных центрах, на занятиях более доступных по возрасту и знанию их. Панический страх начинает изживаться.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Получаю письма </w:t>
      </w:r>
      <w:r w:rsidRPr="00EB3BF5">
        <w:rPr>
          <w:rFonts w:ascii="Times New Roman CYR" w:hAnsi="Times New Roman CYR" w:cs="Times New Roman CYR"/>
          <w:noProof/>
        </w:rPr>
        <w:t>из Западной Германии и из Бразилии. Условия тяжкие, особенно в Бразилии, где и климат местами ужасен. Горько оплакивают минуту слабости, решившую их судьбу, – отказаться от своей родины. Страх – худший советник!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удовольствием прочла книгу, написанную глазом добрым, о нашей стране. «Soviet Russia since the War». Автор – Dean of Canterbury</w:t>
      </w:r>
      <w:r w:rsidRPr="00EB3BF5">
        <w:rPr>
          <w:rStyle w:val="FootnoteReference"/>
          <w:rFonts w:ascii="Times New Roman CYR" w:hAnsi="Times New Roman CYR" w:cs="Times New Roman CYR"/>
          <w:noProof/>
        </w:rPr>
        <w:footnoteReference w:id="441"/>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Такие книги полезны, советую прочесть. Много подмечено прекрасно, и особенно понят автором характер русского народа. Автор оценил его сердце, героизм и необычайную незлобивость, черту, которая вознесет его над всеми народами.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еще продолжается, но мы радуемся, ибо он значительно снижает температуру. Я сильно похудела, пожалуй, еще не была такой худой! Юхан недоволен моей видимостью, но я радуюсь. Девочки выглядят неплохо. Шьют новые наряды. Греки все еще не могут закончить переделку дома. Пожалуй, построить новый было бы проще. Возятся и с садом. Ожидают к весне приезда тещи и сестер принца. Видимо, в Париже стало жить трудно! Все бегут из Парижа, говорят, что жить можно только в Швейцарии. Мендес, видимо, запугал призраком красного коммунизма, и все же Франция будет спасена. Страна – носительница лучшей Культуры, страна способнейшего народа должна быть спасена! И я верю в ее спасение и ее будущее возрождение. Так же как верю в нашу любимую Индию!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 пора кончать, Родной мой, крепко целую тебя, со всею нежностью моего сердца обнимаю тебя и нашего миленького Вузлика.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Берегите себя. Не волнуйся ничем, все устроится, все наладится так, как нужно Силам Света. Щит Света над Вами, родные, и </w:t>
      </w:r>
      <w:r w:rsidRPr="00EB3BF5">
        <w:rPr>
          <w:rFonts w:ascii="Times New Roman CYR" w:hAnsi="Times New Roman CYR" w:cs="Times New Roman CYR"/>
          <w:i/>
          <w:iCs/>
          <w:noProof/>
        </w:rPr>
        <w:t xml:space="preserve">Талисман </w:t>
      </w:r>
      <w:r w:rsidRPr="00EB3BF5">
        <w:rPr>
          <w:rFonts w:ascii="Times New Roman CYR" w:hAnsi="Times New Roman CYR" w:cs="Times New Roman CYR"/>
          <w:noProof/>
        </w:rPr>
        <w:t>чудесный охранит и привлечет все нужные мысли и возможности. Только явите сотрудничество со Щитом – и пожнете блестящие результаты.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F45F92">
      <w:pPr>
        <w:rPr>
          <w:noProof/>
        </w:rPr>
      </w:pPr>
    </w:p>
    <w:p w:rsidR="00273A62" w:rsidRPr="00EB3BF5" w:rsidRDefault="00273A62" w:rsidP="00914CEC">
      <w:pPr>
        <w:pStyle w:val="a"/>
      </w:pPr>
      <w:bookmarkStart w:id="723" w:name="_Toc242177302"/>
      <w:r w:rsidRPr="00EB3BF5">
        <w:t>240</w:t>
      </w:r>
      <w:bookmarkEnd w:id="723"/>
    </w:p>
    <w:p w:rsidR="00273A62" w:rsidRPr="00EB3BF5" w:rsidRDefault="00273A62" w:rsidP="00914CEC">
      <w:pPr>
        <w:pStyle w:val="a0"/>
        <w:ind w:firstLine="0"/>
      </w:pPr>
      <w:bookmarkStart w:id="724" w:name="_Toc242177303"/>
      <w:r w:rsidRPr="00EB3BF5">
        <w:t>Е.И.Рерих – Е.П.Инге</w:t>
      </w:r>
      <w:bookmarkEnd w:id="724"/>
    </w:p>
    <w:p w:rsidR="00273A62" w:rsidRPr="00EB3BF5" w:rsidRDefault="00273A62" w:rsidP="00914CEC">
      <w:pPr>
        <w:pStyle w:val="Date"/>
        <w:ind w:firstLine="0"/>
      </w:pPr>
      <w:bookmarkStart w:id="725" w:name="_Toc242177304"/>
      <w:r w:rsidRPr="00EB3BF5">
        <w:t>13 августа 1954 г.</w:t>
      </w:r>
      <w:bookmarkEnd w:id="72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давно не писала Вам, ибо много недомогала и сейчас еще не совсем оправилась после трехнедельного мучительного состояния особого напряжения в организме, осложнившегося воспалением зуба по моей оплошности. Но и это преодолела и могу снова приняться за мою работу.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смогла найти Вам нужные книги. Их нигде нет. Сейчас напишу в Америку, чтобы они переслали Вам прямо по Вашему настоящему адресу книгу «Темпль Тичингс». Моя сотрудница уезжала из Нью-Йорка, и я не могла просить ее исполнить мою просьбу. Но после половины августа она должна вернуться и, конечно, исполнит просьбу безотлагательно. Думается, что книгу эту мы найдем, ибо Великий Владыка советует Вам ее перевести. Язык трудный, но книга прекрасная. Мне думается, что, переведя ее, Вы, родная, еще больше полюбите книги Живой Этики и оцените их несравненную и непревзойденную Красоту! Какая книга может превзойти их, разве только написанная Самим же Великим Владыкою Майтрейей!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Вы, родная, будете заняты надолго и продуктивно, и не останется времени интересоваться галиматьей г-на Сполдинга. Ярая галиматья эта должна получить правильную оценку. Сполдинг больше чем неуравновешенный медиум! Ярый был одержим и уявился самым вредным типом медиума </w:t>
      </w:r>
      <w:r w:rsidRPr="00EB3BF5">
        <w:rPr>
          <w:rFonts w:ascii="Times New Roman CYR" w:hAnsi="Times New Roman CYR" w:cs="Times New Roman CYR"/>
          <w:i/>
          <w:iCs/>
          <w:noProof/>
        </w:rPr>
        <w:t xml:space="preserve">без всякого контроля интеллекта, </w:t>
      </w:r>
      <w:r w:rsidRPr="00EB3BF5">
        <w:rPr>
          <w:rFonts w:ascii="Times New Roman CYR" w:hAnsi="Times New Roman CYR" w:cs="Times New Roman CYR"/>
          <w:noProof/>
        </w:rPr>
        <w:t>но на яром медиумистическом трансе и на яром одержаний.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Уявленная галиматья – страстно вредная книга. Н.К. встречался со Сполдингом и был огорчен такой явной сумятицей в его сознании и профанацией Светлых Проявлений. Я имею его книгу и понимаю вред, наносимый ею среди сознаний неуравновешенных. Но, родная, имея такое количество книг Живой Этики, никакая дешевая сентиментальность не может иметь места. Есть лишь Подвиг самоотверженной жизни, серьезное знание, не расходящееся с Космическими Законами и научными утверждениями на точных данных этих законов! Чудес нет, но лишь знание высших законов, которые непреложны и не могут сотрудничать с больной фантазией неуравновешенного психика.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больше вдумайтесь в суровую Красоту Знания Высшего и не увлекайтесь нездоровою сентиментальностью, которую часто можно встретить среди так называемых «высших» рас!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Работайте над книгою со всем рвением и старайтесь вникнуть в красоту имеющегося у Вас Учения еще глубже, еще проникновеннее. Времени у Вас будет достаточно, и Вы успеете все. Не мечтайте о слишком скором возвращении на родину. Закончите Вашу ступень в новом окружении. Она полезна и даст Вам возможность начать, может быть, некоторое переустройство Вашего организма, что крайне полезно для будущего. Так, Ниночка проходит такое переустройство, и, конечно, она недомогает и удивляется иногда странным проявлениям в себе, но они все от йогического процесса. Организм ее здоров, но проявления бывают очень болезненными. Никакое утончение не дается без страданий. И если даже простое мускульное развитие приносит трудные боли, то что же можно ожидать от напряжения тончайших нервных нитей, которые применяются и напрягаются к новому им положению и состоянию!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ничем не смущайтесь, явите спокойствие и в трудном положении помните, что Помощь придет и Вы будете спасены, если сердце Ваше будет гореть признательностью и Любовью к Тому, Кто открыл нам Просторы Беспредельности, просторы мысли, чувства и возможности взлетов к Красоте Несказуемой!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Питайте мозг и накопляйте восторги Духа перед Красотою Вам Открытой!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еще поживем в наших теремках, потому пишите, родная, по этому же адресу. Отвечу, соображаясь с обстоятельствами. В наших краях большие наводнения и отсюда задержка с почтою, но сейчас полегчало.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не горюйте, но проявите полное мужество и готовность пройти положенную ступень. После нее придет и новая ступень и более радостная. Используйте эту на обогащение знанием и не гнушайтесь никаким проявлением, все имеет смысл в прохождении подвига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от всего сердца и шлю Вам</w:t>
      </w:r>
      <w:r w:rsidRPr="00EB3BF5">
        <w:rPr>
          <w:rStyle w:val="FootnoteReference"/>
          <w:rFonts w:ascii="Times New Roman CYR" w:hAnsi="Times New Roman CYR" w:cs="Times New Roman CYR"/>
          <w:noProof/>
        </w:rPr>
        <w:footnoteReference w:id="442"/>
      </w:r>
      <w:r w:rsidRPr="00EB3BF5">
        <w:rPr>
          <w:rFonts w:ascii="Times New Roman CYR" w:hAnsi="Times New Roman CYR" w:cs="Times New Roman CYR"/>
          <w:noProof/>
        </w:rPr>
        <w:t xml:space="preserve"> бодрость, терпение и Любовь.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6D6FDB">
      <w:pPr>
        <w:rPr>
          <w:noProof/>
        </w:rPr>
      </w:pPr>
    </w:p>
    <w:p w:rsidR="00273A62" w:rsidRPr="00EB3BF5" w:rsidRDefault="00273A62" w:rsidP="00914CEC">
      <w:pPr>
        <w:pStyle w:val="a"/>
      </w:pPr>
      <w:bookmarkStart w:id="726" w:name="_Toc242177305"/>
      <w:r w:rsidRPr="00EB3BF5">
        <w:t>241</w:t>
      </w:r>
      <w:bookmarkEnd w:id="726"/>
    </w:p>
    <w:p w:rsidR="00273A62" w:rsidRPr="00EB3BF5" w:rsidRDefault="00273A62" w:rsidP="00914CEC">
      <w:pPr>
        <w:pStyle w:val="a0"/>
        <w:ind w:firstLine="0"/>
      </w:pPr>
      <w:bookmarkStart w:id="727" w:name="_Toc242177306"/>
      <w:r w:rsidRPr="00EB3BF5">
        <w:t>Е.И.Рерих – К.Кэмпбелл</w:t>
      </w:r>
      <w:r w:rsidRPr="00EB3BF5">
        <w:rPr>
          <w:rStyle w:val="FootnoteReference"/>
          <w:b w:val="0"/>
        </w:rPr>
        <w:footnoteReference w:id="443"/>
      </w:r>
      <w:bookmarkEnd w:id="727"/>
    </w:p>
    <w:p w:rsidR="00273A62" w:rsidRPr="00EB3BF5" w:rsidRDefault="00273A62" w:rsidP="00914CEC">
      <w:pPr>
        <w:pStyle w:val="Date"/>
        <w:ind w:firstLine="0"/>
      </w:pPr>
      <w:bookmarkStart w:id="728" w:name="_Toc242177307"/>
      <w:r w:rsidRPr="00EB3BF5">
        <w:t>15 августа 1954 г.</w:t>
      </w:r>
      <w:bookmarkEnd w:id="72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родная любимая Катрин. Ваше письмо от 30 июля принесло мне настоящую радость. Я была рада, что Вы хорошо восприняли внезапный отъезд Гизелы в Европу. События спешат и нагромождаются, и многое нужно закончить в течение ближайших лет.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Прежде всего, Вы и Гизела должны утвердиться на новом этапе истинной Йоги. Ваш организм должен быть тщательно подготовлен к ассимиляции Лучей Великого Владыки. Исходя из обстоятельств, удобнее начать с переустройства Гизелы, вот почему она была послана в Швейцарию, чтобы провести там в сравнительном уединении и покое несколько месяцев. Тогда как Вам, любимая, многое придется усвоить </w:t>
      </w:r>
      <w:r w:rsidRPr="00EB3BF5">
        <w:rPr>
          <w:rFonts w:ascii="Times New Roman CYR" w:hAnsi="Times New Roman CYR" w:cs="Times New Roman CYR"/>
          <w:i/>
          <w:iCs/>
          <w:noProof/>
        </w:rPr>
        <w:t xml:space="preserve">дома. </w:t>
      </w:r>
      <w:r w:rsidRPr="00EB3BF5">
        <w:rPr>
          <w:rFonts w:ascii="Times New Roman CYR" w:hAnsi="Times New Roman CYR" w:cs="Times New Roman CYR"/>
          <w:noProof/>
        </w:rPr>
        <w:t>Вы будете очень заняты несколько месяцев, и после этого присоединитесь к Гизеле и вместе приедете в Благословенную Страну навестить меня.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так счастлива, что новые друзья, Барзы, оказались хорошими людьми, которым Вы можете доверять! Ничто не помешает Вашему приезду в Индию – так было Сказано и повторено много раз! Имейте полное доверие! Прогноз мировых событий повсюду не слишком благоприятен, но, любимая, Вы всегда будете охранены, так что не бойтесь, храните спокойствие! Карма Мира вершится Космической Справедливостью, и Вам дается великий урок – видеть и понимать развитие событий, видеть, как Космическая Справедливость приводит народы к исполнению их кармы. Враги Света получат сполна!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 книгах Живой Этики уделяется внимание грядущему Переустройству Мира, которое рассматривается там под новым </w:t>
      </w:r>
      <w:r w:rsidRPr="00EB3BF5">
        <w:rPr>
          <w:rFonts w:ascii="Times New Roman CYR" w:hAnsi="Times New Roman CYR" w:cs="Times New Roman CYR"/>
          <w:i/>
          <w:iCs/>
          <w:noProof/>
        </w:rPr>
        <w:t xml:space="preserve">углом </w:t>
      </w:r>
      <w:r w:rsidRPr="00EB3BF5">
        <w:rPr>
          <w:rFonts w:ascii="Times New Roman CYR" w:hAnsi="Times New Roman CYR" w:cs="Times New Roman CYR"/>
          <w:noProof/>
        </w:rPr>
        <w:t>расширенного сознания.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Советую Вам прочитать книгу настоятеля Кентерберийского «Soviet Russia since the War». Автор как раз пытается выразить свое восхищение народом и событиями, и ему это удалось. Просмотрите внимательно, она поможет Вам лучше понять многие вещи и проблемы.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необычайно силен, дождь продолжается, дороги снова повреждены, почта задерживается... Но наш сад такой зеленый и в нем много местных цветов, некоторые очень душисты и довольно красивы.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Греки заканчивают перестройку и ремонт дома Буллоков. Это обойдется им недешево. Они хотят закончить все к ноябрю и переехать, а затем ненадолго уехать в Европу на зимний сезон! Родственники принца, его теща с семьей его сестры, могут приехать к ним весной. Все стремятся покинуть Европу. Португальские войска входят в Гоа сегодня! Я верю в мудрость великого вождя Индии и уверена в благоприятном разрешении этого конфликта в нашей любимой стране. Наша любимая страна несмотря ни на что победит.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снова мучилась, ибо ассимиляция Лучей осложнилась зубной болью. Но мне уже лучше. Я больше напоминаю скелет, но надеюсь набрать немного веса ради Юрия, он обеспокоен моим видом! Но это не так уж плохо.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 нетерпением ожидаю новостей от Вас, любимая. Все, что Вас касается, очень меня волнует. Пожалуйста, держите меня в курсе того, что с Вами происходит. Я люблю Вас, дитя моей великой любви. Уверена, что Вы иногда чувствуете </w:t>
      </w:r>
      <w:r w:rsidRPr="00EB3BF5">
        <w:rPr>
          <w:rFonts w:ascii="Times New Roman CYR" w:hAnsi="Times New Roman CYR" w:cs="Times New Roman CYR"/>
          <w:i/>
          <w:iCs/>
          <w:noProof/>
        </w:rPr>
        <w:t xml:space="preserve">в глубине души </w:t>
      </w:r>
      <w:r w:rsidRPr="00EB3BF5">
        <w:rPr>
          <w:rFonts w:ascii="Times New Roman CYR" w:hAnsi="Times New Roman CYR" w:cs="Times New Roman CYR"/>
          <w:noProof/>
        </w:rPr>
        <w:t>эти мощные узы любви, что связывают Вас со мною и Великим Владыкой. Я люблю Вас со всей нежностью моего сердца.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Аида? Она должна еще раз написать Лукину.</w:t>
      </w:r>
    </w:p>
    <w:p w:rsidR="00273A62" w:rsidRPr="00EB3BF5" w:rsidRDefault="00273A62" w:rsidP="006D6FDB">
      <w:pPr>
        <w:rPr>
          <w:noProof/>
        </w:rPr>
      </w:pPr>
    </w:p>
    <w:p w:rsidR="00273A62" w:rsidRPr="00EB3BF5" w:rsidRDefault="00273A62" w:rsidP="00914CEC">
      <w:pPr>
        <w:pStyle w:val="a"/>
      </w:pPr>
      <w:bookmarkStart w:id="729" w:name="_Toc242177308"/>
      <w:r w:rsidRPr="00EB3BF5">
        <w:t>242</w:t>
      </w:r>
      <w:bookmarkEnd w:id="729"/>
    </w:p>
    <w:p w:rsidR="00273A62" w:rsidRPr="00EB3BF5" w:rsidRDefault="00273A62" w:rsidP="00914CEC">
      <w:pPr>
        <w:pStyle w:val="a0"/>
        <w:ind w:firstLine="0"/>
      </w:pPr>
      <w:bookmarkStart w:id="730" w:name="_Toc242177309"/>
      <w:r w:rsidRPr="00EB3BF5">
        <w:t>Е.И.Рерих – З.Г.Фосдик и Д.Фосдику</w:t>
      </w:r>
      <w:bookmarkEnd w:id="730"/>
    </w:p>
    <w:p w:rsidR="00273A62" w:rsidRPr="00EB3BF5" w:rsidRDefault="00273A62" w:rsidP="00914CEC">
      <w:pPr>
        <w:pStyle w:val="Date"/>
        <w:ind w:firstLine="0"/>
      </w:pPr>
      <w:bookmarkStart w:id="731" w:name="_Toc242177310"/>
      <w:r w:rsidRPr="00EB3BF5">
        <w:t>20 августа 1954 г.</w:t>
      </w:r>
      <w:bookmarkEnd w:id="73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имею Ваше письмо от 9 июля и два – из Либерти, последнее от 8 августа.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Погоревала, что Вам пришлось потратить столько времени и сил на расчистку залежей, но, конечно, и это не без пользы. Рады были получить Просидинги. Скэтч Владыки Майтрейи, конечно, сохраните, родные. Вероятно, он был подарен Вам. Также и этюд Куинджи посылать сюда не следует.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Великий Владыка торопит меня с просмотром «Беспредельности», и не только в смысле опечаток, но Указано добавить несколько параграфов, не вошедших в книгу. Параграфы эти должны войти в английское издание как добавления и будут отделены от параграфов, к которым они относятся или были даны одновременно, только чертою, так, чтобы не изменить нумерацию.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Великий Владыка хочет, чтобы я переслала Вам Утверждения о Таре, матери Агни Йоги и Матери Мира. Возможно, что часть из них будет включена в «Беспредельность», но главным образом они для Вас и для Микер. Вы ей прочтете их, они могут ей пригодиться для ее работы. Понимаю, что даже век ее будет продолжен, чтобы она могла выполнить ее. В свое время Великий Владыка заботился о достойном жизнеописании Е.П.Б., но такой труд не состоялся, не было настоящих сотрудников тогда. Все же, пожалуй, Миид и Безант дали лучшие очерки об этой самоотверженной жизни истинной Подвижницы и высоком Духе, таком одиноком на своем трудном пути!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трудно писать некоторые Утверждения, но Указано списать для Вас. Они должны быть известны самым близким, и, конечно, Микер может почерпнуть, что ей покажется нужным. Огненный Опыт тоже будет запечатлен, и мне Сказано собрать то, что останется с сотрудниками ближайшими. Остальное будет сохраняться в особом месте и, вероятно, будет доступно для ознакомления не раньше ста лет после моего ухода.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Начинаю чувствовать себя крепче и смогу заняться усиленным собиранием нужного материала. Организм приноравливается к новым лучам, необходимым для дальнейшей работы. Думается, что поживем здесь еще немного. Юрий очень много работает над своими научными трудами. Радуюсь его широкому кругозору. Живем с ним в большой дружбе. Ждем назначенного нам срока и видим всю мудрость пройденного пути и нового ознакомления с психологией разных национальностей. Радуюсь благоприятному повороту в событиях. Родная, скажите нашему другу Боллингу, что Указания, ранее ему данные, остаются в силе и он должен помнить об этом, также и о направлении на Южную Америку, особенно к штатам, более дружественным к Лучшей Стране – пути эти под Лучом. Но страна, о которой он думает, не имеет будущего. Пусть это хранит для себя, иначе наживет врагов.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Передаю Слова Великого Владыки: «Напиши Зине, что книга "Беспредельность" нужнее всех остальных по сроку. Книгу нужно уявить в двух томах, таким образом, книга увидит свет все же значительно раньше, ибо первый будет издан раньше и немного полнее, можно будет дополнить несколько страниц из второго...»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Нельзя принимать во внимание русское Издание, </w:t>
      </w:r>
      <w:r w:rsidRPr="00EB3BF5">
        <w:rPr>
          <w:rFonts w:ascii="Times New Roman CYR" w:hAnsi="Times New Roman CYR" w:cs="Times New Roman CYR"/>
          <w:i/>
          <w:iCs/>
          <w:noProof/>
        </w:rPr>
        <w:t xml:space="preserve">оно не существует. </w:t>
      </w:r>
      <w:r w:rsidRPr="00EB3BF5">
        <w:rPr>
          <w:rFonts w:ascii="Times New Roman CYR" w:hAnsi="Times New Roman CYR" w:cs="Times New Roman CYR"/>
          <w:noProof/>
        </w:rPr>
        <w:t>Придется издать снова и, конечно, уже с добавлениями. Когда соберете материал для первого тома, можно будет, если нужно, изменить нумерацию в английском издании и соответственно потом в новом оригинальном издании.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страницы «Братства». Имею 93 параграфа. У меня огромная просьба к Вам, родные. Приобретите, пожалуйста, том «Тэмпль Тичингс» (Письма Мастера Иллариона через Франчиа Ла Дью), Хальсион Букконцерн, Калифорния; и пошлите его как можно скорее по адресу Екатерины Петровны Инге. Эта особа должна заняться переводом этого Учения – так Указано. Трудно ей, бедняге, не имея нужных книг. Адрес ее: &lt;...&gt;</w:t>
      </w:r>
      <w:r w:rsidRPr="00EB3BF5">
        <w:rPr>
          <w:rStyle w:val="FootnoteReference"/>
          <w:rFonts w:ascii="Times New Roman CYR" w:hAnsi="Times New Roman CYR" w:cs="Times New Roman CYR"/>
          <w:noProof/>
        </w:rPr>
        <w:footnoteReference w:id="444"/>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порадуете меня и ее, бедняжку. Она прекрасная сотрудница, но обстоятельства ее из-за больного мужа уявили там, где она сейчас.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знаю, наскребете ли достаточную сумму для этой посылки. Во всяком случае, скоро попрошу Катрин пополнить слегка мой счет для оплаты некоторых книг, посылаемых нам. Знаю, сколько Вам приходится затрачивать на Дела Просвещения. Жертвователей на самое Насущное всегда трудно найти.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Прилагаю письмо Юрия к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Хочу отослать письмо сегодня, если успею, допишу еще, но меня торопят.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от всего сердца. Жаль, что «Письма» немного запоздали. Владыка хотел, чтобы они вышли к лету, но конец августа уже осень. Хотелось бы, чтобы ничто не задержало выпуска «Беспредельности». Читаю ее и прихожу в восторг от Красоты и того ощущения беспредельных возможностей, которое наполняет мое сердце. Истинно, мы доросли до этой великой красоты и знания только сейчас!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Темные силы так трудились, чтобы она не вышла в срок, ей назначенный, и им удалось уничтожить ее. Все издание было продано за долги Издательства на вес бумаги!! Это могло быть избегнуто, но неточное исполнение Указания об издании ее привело к такому страшному результату. Самая нужная Книга была сожжена и &lt;...&gt;</w:t>
      </w:r>
      <w:r w:rsidRPr="00EB3BF5">
        <w:rPr>
          <w:rStyle w:val="FootnoteReference"/>
          <w:rFonts w:ascii="Times New Roman CYR" w:hAnsi="Times New Roman CYR" w:cs="Times New Roman CYR"/>
          <w:noProof/>
        </w:rPr>
        <w:footnoteReference w:id="445"/>
      </w:r>
      <w:r w:rsidRPr="00EB3BF5">
        <w:rPr>
          <w:rFonts w:ascii="Times New Roman CYR" w:hAnsi="Times New Roman CYR" w:cs="Times New Roman CYR"/>
          <w:noProof/>
        </w:rPr>
        <w:t xml:space="preserve"> На четверть века она была захоронена! Н.К. и Юрий не послушались Совета печатать книгу </w:t>
      </w:r>
      <w:r w:rsidRPr="00EB3BF5">
        <w:rPr>
          <w:rFonts w:ascii="Times New Roman CYR" w:hAnsi="Times New Roman CYR" w:cs="Times New Roman CYR"/>
          <w:i/>
          <w:iCs/>
          <w:noProof/>
        </w:rPr>
        <w:t xml:space="preserve">не через </w:t>
      </w:r>
      <w:r w:rsidRPr="00EB3BF5">
        <w:rPr>
          <w:rFonts w:ascii="Times New Roman CYR" w:hAnsi="Times New Roman CYR" w:cs="Times New Roman CYR"/>
          <w:noProof/>
        </w:rPr>
        <w:t xml:space="preserve">издательство Павловского, но </w:t>
      </w:r>
      <w:r w:rsidRPr="00EB3BF5">
        <w:rPr>
          <w:rFonts w:ascii="Times New Roman CYR" w:hAnsi="Times New Roman CYR" w:cs="Times New Roman CYR"/>
          <w:i/>
          <w:iCs/>
          <w:noProof/>
        </w:rPr>
        <w:t xml:space="preserve">прямо у Зелюка </w:t>
      </w:r>
      <w:r w:rsidRPr="00EB3BF5">
        <w:rPr>
          <w:rFonts w:ascii="Times New Roman CYR" w:hAnsi="Times New Roman CYR" w:cs="Times New Roman CYR"/>
          <w:noProof/>
        </w:rPr>
        <w:t>в его типографии.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Произошло то же самое, что и с «Основами Буддизма». Был дан Совет «Основы Буддизма» и «Криптограммы Востока» предоставить издательствам, </w:t>
      </w:r>
      <w:r w:rsidRPr="00EB3BF5">
        <w:rPr>
          <w:rFonts w:ascii="Times New Roman CYR" w:hAnsi="Times New Roman CYR" w:cs="Times New Roman CYR"/>
          <w:i/>
          <w:iCs/>
          <w:noProof/>
        </w:rPr>
        <w:t xml:space="preserve">но не </w:t>
      </w:r>
      <w:r w:rsidRPr="00EB3BF5">
        <w:rPr>
          <w:rFonts w:ascii="Times New Roman CYR" w:hAnsi="Times New Roman CYR" w:cs="Times New Roman CYR"/>
          <w:noProof/>
        </w:rPr>
        <w:t>издавать от наших Учреждений, где они мирно почили тоже навсегда. Н.К. уступил настояниям Грант издать «Основы Буддизма» через «Нью Ира Ляйбрери»</w:t>
      </w:r>
      <w:r w:rsidRPr="00EB3BF5">
        <w:rPr>
          <w:rStyle w:val="FootnoteReference"/>
          <w:rFonts w:ascii="Times New Roman CYR" w:hAnsi="Times New Roman CYR" w:cs="Times New Roman CYR"/>
          <w:noProof/>
        </w:rPr>
        <w:footnoteReference w:id="446"/>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неточное исполнение Указов ведет к рушению. Родные, очень запомните эти два примера, когда такой Сотрудник, как Н.К., поддался советам окружающих слепых друзей.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Сроки – самое важное, самое нужное знание, и выполнение их должно быть уявлено самым тщательным отношением.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Пришли за письмом... Шлю Вам, родные, всю нежность моего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Вам будет радостно и светло.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6D6FDB">
      <w:pPr>
        <w:rPr>
          <w:noProof/>
        </w:rPr>
      </w:pPr>
    </w:p>
    <w:p w:rsidR="00273A62" w:rsidRPr="00EB3BF5" w:rsidRDefault="00273A62" w:rsidP="00914CEC">
      <w:pPr>
        <w:pStyle w:val="a"/>
      </w:pPr>
      <w:bookmarkStart w:id="732" w:name="_Toc242177311"/>
      <w:r w:rsidRPr="00EB3BF5">
        <w:t>243</w:t>
      </w:r>
      <w:bookmarkEnd w:id="732"/>
    </w:p>
    <w:p w:rsidR="00273A62" w:rsidRPr="00EB3BF5" w:rsidRDefault="00273A62" w:rsidP="00914CEC">
      <w:pPr>
        <w:pStyle w:val="a0"/>
        <w:ind w:firstLine="0"/>
      </w:pPr>
      <w:bookmarkStart w:id="733" w:name="_Toc242177312"/>
      <w:r w:rsidRPr="00EB3BF5">
        <w:t>Е.И.Рерих – Е.Н.Туркиной</w:t>
      </w:r>
      <w:bookmarkEnd w:id="733"/>
    </w:p>
    <w:p w:rsidR="00273A62" w:rsidRPr="00EB3BF5" w:rsidRDefault="00273A62" w:rsidP="00914CEC">
      <w:pPr>
        <w:pStyle w:val="Date"/>
        <w:spacing w:after="0"/>
        <w:ind w:firstLine="0"/>
      </w:pPr>
      <w:bookmarkStart w:id="734" w:name="_Toc242177313"/>
      <w:r w:rsidRPr="00EB3BF5">
        <w:t>23 августа 1954 г.</w:t>
      </w:r>
      <w:bookmarkEnd w:id="734"/>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Индия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Дорогая и родная Евгения Николаевна, рада была получить Ваше письмо от 12 июня. Надеюсь, что и моя весточка долетит до Вас, несмотря на порчу дорог, снесенные мосты и наводнения, особенно в восточной Индии. Наш край, хотя и находится в полосе сильного муссона, как-то держится, дороги сползают, но быстро восстанавливаются, и почта с некоторой задержкой и утратою писем все же доходит сравнительно неплохо. Дни стоят беспросветные, туман и дождь, как говорят у нас, «бусит не переставая». Пишу кратко, ибо не знаю, как дойдет до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прежде всего должна передать Вам, «что Вам предстоит перемена к лучшему, но еще на чужбине. А там скорое оявление на родине с семьей дочери Вашей».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Потому, родная, запаситесь некоторым терпением и лучше вдумайтесь в происходящее в Мире. Вы правы, перечитывая книги Живой Этики в новом сознании. Много там Указаний об идущем Переустройстве Мира, но никто не задумывался над ними достаточно серьезно.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Перемены больше идут во всем Мире, и страна наша оявится на большой мощи и расцвете, и все дружественные ей страны тоже процветут.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Перешлю Вам по Совету Великого Владыки книгу «Soviet Russia since the War», написана она Dean of Canterbury.</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Книга написана глазом добрым, автор старается оявить справедливую оценку разных обстоятельств и положений и допускает самые смелые сравнения. Книга крайне полезная, и очень прошу Вас, родная, прочесть ее внимательно. Многое что освещает более беспристрастным светом. Ведь страшно представить себе ту сеть лжи и недостойной пропаганды, которая была сплетена и все еще плетется вокруг нового строительства и исторического эволюционного хода событий многочисленными недругами и завистниками.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Книгу эту приходится заказать в Англии, тут ее не достать. Так что времени пройдет немало до уявления ее у Вас. Потому сообщите мне перемену Вашего адреса или уявите какой-либо надежный и постоянный адрес.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Имею сведения от Екатерины Петровны Инге из Западной Германии. Жизнь невеселая, но она будет занята переводом тома «Тэмпль Тичингс», и это займет много времени. Но и эту книгу приходится выписывать из Америки, здесь не достать!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Борис и Ниночка Абрамовы остаются в Харбине. Добрая Ниночка по мере возможности помогает М.Н. До сих пор не могу понять, что за драма произошла в семье М.Н. Намеки только больше запутали. Но, конечно, Помощь будет оказана. Также и д-р Чистяков с Людмилою Ивановною продолжают трудиться с пользою в Харбине. Молодежь поехала «подымать целину» и пишет радостные письма в Западную Германию.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тревожьтесь за Ваш слух, никакой болезни нет, но происходит новая усиленная деятельность мокротной железы, и такое явление означает утончение слуха. Но никакой врач не может помочь Вам, но лишь повредит. Каждое утончение нужно приветствовать и не пресекать его наркотиками и т.д. Не следует бояться некоторых странных явлений, которые начинают проявляться неожиданно и даже иногда болезненно.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Запаситесь некоторым терпением и пройдите спокойно явленную Вам ступень. Всюду можно чему-то научиться для усовершенствования своего внутреннего «Я», что является самым важным действом в нашей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не грустите, но явите спокойствие и терпение, и «Путь откроется для Вас и Вашей семьи», так Сказано. «Забота о Вас будет явлена», радуюсь передать это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родная, спокойствие и самые бодрые мысли и мысли благостные.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 храните мужество.</w:t>
      </w:r>
    </w:p>
    <w:p w:rsidR="00273A62" w:rsidRPr="00EB3BF5" w:rsidRDefault="00273A62" w:rsidP="006D6FDB">
      <w:pPr>
        <w:rPr>
          <w:noProof/>
        </w:rPr>
      </w:pPr>
    </w:p>
    <w:p w:rsidR="00273A62" w:rsidRPr="00EB3BF5" w:rsidRDefault="00273A62" w:rsidP="00914CEC">
      <w:pPr>
        <w:pStyle w:val="a"/>
      </w:pPr>
      <w:bookmarkStart w:id="735" w:name="_Toc242177314"/>
      <w:r w:rsidRPr="00EB3BF5">
        <w:t>244</w:t>
      </w:r>
      <w:bookmarkEnd w:id="735"/>
    </w:p>
    <w:p w:rsidR="00273A62" w:rsidRPr="00EB3BF5" w:rsidRDefault="00273A62" w:rsidP="00914CEC">
      <w:pPr>
        <w:pStyle w:val="a0"/>
        <w:ind w:firstLine="0"/>
      </w:pPr>
      <w:bookmarkStart w:id="736" w:name="_Toc242177315"/>
      <w:r w:rsidRPr="00EB3BF5">
        <w:t>Е.И.Рерих – Л.И.Чистяковой</w:t>
      </w:r>
      <w:bookmarkEnd w:id="736"/>
    </w:p>
    <w:p w:rsidR="00273A62" w:rsidRPr="00EB3BF5" w:rsidRDefault="00273A62" w:rsidP="00914CEC">
      <w:pPr>
        <w:pStyle w:val="Date"/>
        <w:spacing w:after="0"/>
        <w:ind w:firstLine="0"/>
      </w:pPr>
      <w:bookmarkStart w:id="737" w:name="_Toc242177316"/>
      <w:r w:rsidRPr="00EB3BF5">
        <w:t>24 августа 1954 г.</w:t>
      </w:r>
      <w:bookmarkEnd w:id="737"/>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Индия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и дорогая Людмила Ивановна, рада была получить Ваше письмо от 10 июня, собиралась ответить без задержки, но снова занемогла моими особыми недомоганиями. Сейчас понемногу отхожу от тяжелой для меня весны, да и лета, в течение которых я заканчивала «переустройство» моего организма.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Звучит странно, но в действительности иначе как переустройством и смещением некоторых нервных центров назвать это нельзя. Сейчас, вероятно, буду набираться новых сил для будущей деятельности; несмотря на мои большие годы, мне придется еще пожить, чтобы докончить свою работу.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Бесконечно рада буду повидать милых сердцу сотрудниц и сотрудников, которые, не зная меня, все же шлют мне лучи сердца своего и страстно согревают меня, оторванную от родной русской души.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Нет на свете другой души, столь нежно, проникновенно чувствующей красоту Высшего Мира, жаждущей высшей Правды и так незлобиво относящейся и к недругам. Я счастлива была прочесть подтверждение этого редчайшего качества нашего русского народа в книге «Soviet Russia since the war». Книга написана настоятелем, или Диином</w:t>
      </w:r>
      <w:r w:rsidRPr="00EB3BF5">
        <w:rPr>
          <w:rStyle w:val="FootnoteReference"/>
          <w:rFonts w:ascii="Times New Roman CYR" w:hAnsi="Times New Roman CYR" w:cs="Times New Roman CYR"/>
          <w:noProof/>
        </w:rPr>
        <w:footnoteReference w:id="447"/>
      </w:r>
      <w:r w:rsidRPr="00EB3BF5">
        <w:rPr>
          <w:rFonts w:ascii="Times New Roman CYR" w:hAnsi="Times New Roman CYR" w:cs="Times New Roman CYR"/>
          <w:noProof/>
        </w:rPr>
        <w:t>, Кентерберийским. Автор посетил страну и провел там продолжительное время, путешествуя по ней. Описал Глазом Добрым и набрался смелости сделать немало самых дерзновенных сопоставлений и сравнений разных положений и в иных странах, приведя изречения выдающихся индивидуальностей.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Добрая, нежная Ниночка и Вы, родная, как лампадочки, освещающие во тьме. Светите, родные, ибо сами не знаете, сколько света и утешения тонкие вибрации Ваши изливают на окружающих Вас, которые, может быть, и не отдают себе отчета, откуда они черпают силы и как бы получают помощь. Так и светите.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больно было узнать, что молодежь, отправляясь на новую жизнь, не решились, побоялись взять с собою книги Живой Этики. А вот А. Хейдок не устрашился и провез все книги, сейчас он занимает неплохое положение и пользуется уважением населения. Страх – ужасен! Страх порождает все препятствия, ибо парализует сознание наше. Именно сознание наше оявляется нашим тюремщиком или освободителем. Ярое вмещение растит крылья, но страх, сомнение и отрицание оявляют нам обособление и отказ от будущего. Изучая ход развития мировой эволюции, становится ясным, что всякого рода сектантство и отмежевание приводят к развалу и распадению. Только стремление к кооперации и дружелюбию ко всем народам и мир всему миру указуют Правильный Путь. Путь этот, путь Общего Блага, был заповедан всеми Светочами Мира, и лучшие современные Вожди поняли это, но труден путь каждой Истины. Наш вождь Неру – пример такого Вождя.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Юрий шлет Вам самый сердечный привет. Он сохранил самое светлое и теплое воспоминание о Борисе Николаевиче и о Вас, родная Людмила Ивановна. Н.К. тоже любил вспоминать беседы и тот уют, который веял от Вас, родные. Оба они очень оценили Вашу дружбу. Конечно, благодарность наша за Ваше сердечное отношение к Володе живет в сердце и нам хотелось бы как-то проявить ее. Но, конечно, верю, что мы с Вами увидимся; несмотря на мои преклонные годы, я все же проживу еще несколько лет. Столько мне нужно закончить и привести в порядок накопившийся материал. Но знаю, что успею все, что необходимо завершить.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родная, если Ваше зрение улучшилось. Продолжайте соленые промывания глаз и носоглотки – это лучшая предохранительная мера от простуды.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знаю, что Вы, родные, приедете ко мне и поживете со мною – так Сказано. Все исполнится, все устроится лучше, чем мы думаем.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Сердечный привет, самый сердечный Борису Николаевичу.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всего самого светлого и радостного. Храните спокойствие.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и Духом с Вами.</w:t>
      </w:r>
    </w:p>
    <w:p w:rsidR="00273A62" w:rsidRPr="00EB3BF5" w:rsidRDefault="00273A62" w:rsidP="0015456E">
      <w:pPr>
        <w:rPr>
          <w:noProof/>
        </w:rPr>
      </w:pPr>
    </w:p>
    <w:p w:rsidR="00273A62" w:rsidRPr="00EB3BF5" w:rsidRDefault="00273A62" w:rsidP="00914CEC">
      <w:pPr>
        <w:pStyle w:val="a"/>
      </w:pPr>
      <w:bookmarkStart w:id="738" w:name="_Toc242177317"/>
      <w:r w:rsidRPr="00EB3BF5">
        <w:t>245</w:t>
      </w:r>
      <w:bookmarkEnd w:id="738"/>
    </w:p>
    <w:p w:rsidR="00273A62" w:rsidRPr="00EB3BF5" w:rsidRDefault="00273A62" w:rsidP="00914CEC">
      <w:pPr>
        <w:pStyle w:val="a0"/>
        <w:ind w:firstLine="0"/>
      </w:pPr>
      <w:bookmarkStart w:id="739" w:name="_Toc242177318"/>
      <w:r w:rsidRPr="00EB3BF5">
        <w:t>Е.И.Рерих – Б.Боллингу</w:t>
      </w:r>
      <w:r w:rsidRPr="00EB3BF5">
        <w:rPr>
          <w:rStyle w:val="FootnoteReference"/>
          <w:b w:val="0"/>
        </w:rPr>
        <w:footnoteReference w:id="448"/>
      </w:r>
      <w:bookmarkEnd w:id="739"/>
    </w:p>
    <w:p w:rsidR="00273A62" w:rsidRPr="00EB3BF5" w:rsidRDefault="00273A62" w:rsidP="00914CEC">
      <w:pPr>
        <w:pStyle w:val="Date"/>
        <w:ind w:firstLine="0"/>
      </w:pPr>
      <w:bookmarkStart w:id="740" w:name="_Toc242177319"/>
      <w:r w:rsidRPr="00EB3BF5">
        <w:t>26 августа 1954 г.</w:t>
      </w:r>
      <w:bookmarkEnd w:id="74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ответ на Ваше письмо от 12 августа я отправила следующую телеграмму: «Отложите поездку в Европу до октября. Вместо Германии поезжайте в Швецию, подробности в письме. Желаю Вам всего наилучшего. Будьте благословенны. Е.Р.».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Лучше воздержаться от любых путешествий до октября и даже до ноября, поскольку над Атлантическим океаном ожидаются серьезные атмосферные волнения. Дан Совет не иметь контактов и деловых отношений с Германией. Лучше иметь дело со Швецией. Ее механическая продукция очень хорошая. Германию скоро ожидает трудное время в силу ее напряженной кармы. Вам не нужны иностранные руководители или инженеры, они могут вызвать много недоумений среди Ваших рабочих. Вскоре Германия пожнет свою тяжелую карму.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есть некоторые новые трудности, которые могут помешать Вашей поездке в Индию. Наводнения в наших краях необычайно сильны и, как говорят люди, небывалые в истории Индии. Связь с долинами может прерваться в любой день, поскольку у нас постоянные оползни и дороги в плачевном состоянии. Часто самолеты не могут найти место для посадки, ибо аэродромы затоплены.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Друг, советую Вам хранить спокойствие. Ваши рабочие не доставят Вам много хлопот. Будьте спокойны и скажите им, что они могут изложить свои требования разумных перемен и облегчения своего труда и Вы обсудите их с избранными ими представителями. Скажите им, что страна нуждается в увеличении производства и что Вы хотите расширять свою деятельность. Спокойное, разумное к ним отношение поможет многому.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страна окажется в огромном напряжении из-за нового обострения мировой ситуации, но, будьте уверены – ничто не коснется Вас. Все сложится наилучшим образом. Мы встретимся, но не в этом году. Возможно, в следующем году Вы приедете вместе с нашими сотрудниками из Швейцарии.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Ничто не угрожает Вам, если будете следовать Советам, дающимся в любви и заботе. Продолжайте принимать строфант Катильона, в случае усталости – четыре пилюли вместо трех, две утром и две вечером. Так, храните спокойствие и бодрость духа. С самыми сердечными мыслями и пожеланиями.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Духом и сердцем с Вами.</w:t>
      </w:r>
    </w:p>
    <w:p w:rsidR="00273A62" w:rsidRPr="00EB3BF5" w:rsidRDefault="00273A62" w:rsidP="0015456E">
      <w:pPr>
        <w:rPr>
          <w:noProof/>
        </w:rPr>
      </w:pPr>
    </w:p>
    <w:p w:rsidR="00273A62" w:rsidRPr="00EB3BF5" w:rsidRDefault="00273A62" w:rsidP="00914CEC">
      <w:pPr>
        <w:pStyle w:val="a"/>
      </w:pPr>
      <w:bookmarkStart w:id="741" w:name="_Toc242177320"/>
      <w:r w:rsidRPr="00EB3BF5">
        <w:t>246</w:t>
      </w:r>
      <w:bookmarkEnd w:id="741"/>
    </w:p>
    <w:p w:rsidR="00273A62" w:rsidRPr="00EB3BF5" w:rsidRDefault="00273A62" w:rsidP="00914CEC">
      <w:pPr>
        <w:pStyle w:val="a0"/>
        <w:ind w:firstLine="0"/>
      </w:pPr>
      <w:bookmarkStart w:id="742" w:name="_Toc242177321"/>
      <w:r w:rsidRPr="00EB3BF5">
        <w:t>Е.И.Рерих – С.Н.Рериху</w:t>
      </w:r>
      <w:bookmarkEnd w:id="742"/>
    </w:p>
    <w:p w:rsidR="00273A62" w:rsidRPr="00EB3BF5" w:rsidRDefault="00273A62" w:rsidP="00914CEC">
      <w:pPr>
        <w:pStyle w:val="Date"/>
        <w:ind w:firstLine="0"/>
      </w:pPr>
      <w:bookmarkStart w:id="743" w:name="_Toc242177322"/>
      <w:r w:rsidRPr="00EB3BF5">
        <w:t>27 августа 1954 г.</w:t>
      </w:r>
      <w:bookmarkEnd w:id="74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Светуся, пересылаю тебе письмо Валентины Леонидовны Дутко. Напиши ей, сколько тебе нужно ярдов выбранного тобою холста.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Монсун еще продолжается, держимся на одной нашей дороге до Силигури, если что с ней случится, будем совершенно отрезаны от долин.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Давно не имеем вестей от Вас, и Юрий огорчен. Он любит получать весточки. Очень был доволен своим Днем. Пришли подарки, сапоги шикарные и очень по ноге. За это время получил из разных мест, как знаки уважения и почитания, интересные книги. От Мухина ничего еще не имеем. Но я ничего и не жду. Все придет совершенно иным путем и неожиданно.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Нового у нас ничего нет. Наслаждаемся тишиной и работаем усиленно.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Скоро должна выйти моя книга, надеюсь, дойдет до поломки дороги, что можно ожидать со дня на день. Много придется чинить и красить в доме, сырость велика. Все как-то почернело, и стоит противный запах, тошнотворный. Сижу за моим письменным столом, с одной стороны курения тибетские, с другой – нашатырный спирт, чтобы пресечь запах сырости.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Сад наш очень разросся и зазеленел. Появились какие-то новые криперсы</w:t>
      </w:r>
      <w:r w:rsidRPr="00EB3BF5">
        <w:rPr>
          <w:rStyle w:val="FootnoteReference"/>
          <w:rFonts w:ascii="Times New Roman CYR" w:hAnsi="Times New Roman CYR" w:cs="Times New Roman CYR"/>
          <w:noProof/>
        </w:rPr>
        <w:footnoteReference w:id="449"/>
      </w:r>
      <w:r w:rsidRPr="00EB3BF5">
        <w:rPr>
          <w:rFonts w:ascii="Times New Roman CYR" w:hAnsi="Times New Roman CYR" w:cs="Times New Roman CYR"/>
          <w:noProof/>
        </w:rPr>
        <w:t>, очень мощные, белые-желтоватые, звездообразные. Подымаются высоко на деревья и на темной листве выглядят декоративно.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Ждем очень развития новых событий, так хотелось бы, чтобы наша милая Франция снова утвердилась на дружбе с Россией. Италия тоже очень нужна.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Гизела уже в Швейцарии, но имею еще только открытки, жду обстоятельного письма. Также и Катрин уже в Нью-Йорке и жду письма и от нее. Ведь на фарме новые люди, чета русских поляков, по отзывам, очень дельная пара. И Панасенко, кажется, ладит с ними. Он не терпел латышей, даже наша милая Марта вызывала в нем недобрые чувства.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пиши хотя бы кратко. Что Вузлик, часто вспоминаем его? Обнимаю сердцем и крепко целую Вас обоих. Надеемся увидеть Вас пораньше.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Шлем самые лучшие мысли и пожелания и сердечный привет миссис Чаудри.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 всею нежностью,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вышлю еще одну копию «Агни Йоги».</w:t>
      </w:r>
    </w:p>
    <w:p w:rsidR="00273A62" w:rsidRPr="00EB3BF5" w:rsidRDefault="00273A62" w:rsidP="0015456E">
      <w:pPr>
        <w:rPr>
          <w:noProof/>
        </w:rPr>
      </w:pPr>
    </w:p>
    <w:p w:rsidR="00273A62" w:rsidRPr="00EB3BF5" w:rsidRDefault="00273A62" w:rsidP="00914CEC">
      <w:pPr>
        <w:pStyle w:val="a"/>
      </w:pPr>
      <w:bookmarkStart w:id="744" w:name="_Toc242177323"/>
      <w:r w:rsidRPr="00EB3BF5">
        <w:t>247</w:t>
      </w:r>
      <w:bookmarkEnd w:id="744"/>
    </w:p>
    <w:p w:rsidR="00273A62" w:rsidRPr="00EB3BF5" w:rsidRDefault="00273A62" w:rsidP="00914CEC">
      <w:pPr>
        <w:pStyle w:val="a0"/>
        <w:ind w:firstLine="0"/>
      </w:pPr>
      <w:bookmarkStart w:id="745" w:name="_Toc242177324"/>
      <w:r w:rsidRPr="00EB3BF5">
        <w:t>Е.И.Рерих – К.Кэмпбелл</w:t>
      </w:r>
      <w:r w:rsidRPr="00EB3BF5">
        <w:rPr>
          <w:rStyle w:val="FootnoteReference"/>
          <w:b w:val="0"/>
        </w:rPr>
        <w:footnoteReference w:id="450"/>
      </w:r>
      <w:bookmarkEnd w:id="745"/>
    </w:p>
    <w:p w:rsidR="00273A62" w:rsidRPr="00EB3BF5" w:rsidRDefault="00273A62" w:rsidP="00914CEC">
      <w:pPr>
        <w:pStyle w:val="Date"/>
        <w:ind w:firstLine="0"/>
      </w:pPr>
      <w:bookmarkStart w:id="746" w:name="_Toc242177325"/>
      <w:r w:rsidRPr="00EB3BF5">
        <w:t>1 сентября 1954 г.</w:t>
      </w:r>
      <w:bookmarkEnd w:id="74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родная и любимая Катрин, я как раз собирала Советы об операции г-на Барза, как пришло Ваше письмо от 25 августа, таким образом, я продолжаю мое письмо. Я счастлива узнать от Великого Учителя, что г-жа Барз оказалась очень полезной </w:t>
      </w:r>
      <w:r w:rsidRPr="00EB3BF5">
        <w:rPr>
          <w:rFonts w:ascii="Times New Roman CYR" w:hAnsi="Times New Roman CYR" w:cs="Times New Roman CYR"/>
          <w:i/>
          <w:iCs/>
          <w:noProof/>
        </w:rPr>
        <w:t xml:space="preserve">для Вас, </w:t>
      </w:r>
      <w:r w:rsidRPr="00EB3BF5">
        <w:rPr>
          <w:rFonts w:ascii="Times New Roman CYR" w:hAnsi="Times New Roman CYR" w:cs="Times New Roman CYR"/>
          <w:noProof/>
        </w:rPr>
        <w:t>родная. Великий Владыка рад, что Вы чувствуете к ней симпатию, она серьезный человек и очень опытная хозяйка.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Да, г-ну Барзу предстоит новая операция, под </w:t>
      </w:r>
      <w:r w:rsidRPr="00EB3BF5">
        <w:rPr>
          <w:rFonts w:ascii="Times New Roman CYR" w:hAnsi="Times New Roman CYR" w:cs="Times New Roman CYR"/>
          <w:i/>
          <w:iCs/>
          <w:noProof/>
        </w:rPr>
        <w:t xml:space="preserve">присмотром и наблюдением </w:t>
      </w:r>
      <w:r w:rsidRPr="00EB3BF5">
        <w:rPr>
          <w:rFonts w:ascii="Times New Roman CYR" w:hAnsi="Times New Roman CYR" w:cs="Times New Roman CYR"/>
          <w:noProof/>
        </w:rPr>
        <w:t xml:space="preserve">Дэвида, таково желание Владыки. В Коннектикуте есть довольно хороший хирург. Но операцию </w:t>
      </w:r>
      <w:r w:rsidRPr="00EB3BF5">
        <w:rPr>
          <w:rFonts w:ascii="Times New Roman CYR" w:hAnsi="Times New Roman CYR" w:cs="Times New Roman CYR"/>
          <w:i/>
          <w:iCs/>
          <w:noProof/>
        </w:rPr>
        <w:t xml:space="preserve">нельзя </w:t>
      </w:r>
      <w:r w:rsidRPr="00EB3BF5">
        <w:rPr>
          <w:rFonts w:ascii="Times New Roman CYR" w:hAnsi="Times New Roman CYR" w:cs="Times New Roman CYR"/>
          <w:noProof/>
        </w:rPr>
        <w:t xml:space="preserve">делать до мая. Он должен пройти следующий курс: две пилюли строфанта Катильона в день, одну утром натощак и одну вечером в течение недели, и </w:t>
      </w:r>
      <w:r w:rsidRPr="00EB3BF5">
        <w:rPr>
          <w:rFonts w:ascii="Times New Roman CYR" w:hAnsi="Times New Roman CYR" w:cs="Times New Roman CYR"/>
          <w:i/>
          <w:iCs/>
          <w:noProof/>
        </w:rPr>
        <w:t xml:space="preserve">три </w:t>
      </w:r>
      <w:r w:rsidRPr="00EB3BF5">
        <w:rPr>
          <w:rFonts w:ascii="Times New Roman CYR" w:hAnsi="Times New Roman CYR" w:cs="Times New Roman CYR"/>
          <w:noProof/>
        </w:rPr>
        <w:t xml:space="preserve">пилюли в день следующую неделю, затем </w:t>
      </w:r>
      <w:r w:rsidRPr="00EB3BF5">
        <w:rPr>
          <w:rFonts w:ascii="Times New Roman CYR" w:hAnsi="Times New Roman CYR" w:cs="Times New Roman CYR"/>
          <w:i/>
          <w:iCs/>
          <w:noProof/>
        </w:rPr>
        <w:t xml:space="preserve">четыре </w:t>
      </w:r>
      <w:r w:rsidRPr="00EB3BF5">
        <w:rPr>
          <w:rFonts w:ascii="Times New Roman CYR" w:hAnsi="Times New Roman CYR" w:cs="Times New Roman CYR"/>
          <w:noProof/>
        </w:rPr>
        <w:t xml:space="preserve">пилюли –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 xml:space="preserve">утром и </w:t>
      </w:r>
      <w:r w:rsidRPr="00EB3BF5">
        <w:rPr>
          <w:rFonts w:ascii="Times New Roman CYR" w:hAnsi="Times New Roman CYR" w:cs="Times New Roman CYR"/>
          <w:i/>
          <w:iCs/>
          <w:noProof/>
        </w:rPr>
        <w:t xml:space="preserve">две </w:t>
      </w:r>
      <w:r w:rsidRPr="00EB3BF5">
        <w:rPr>
          <w:rFonts w:ascii="Times New Roman CYR" w:hAnsi="Times New Roman CYR" w:cs="Times New Roman CYR"/>
          <w:noProof/>
        </w:rPr>
        <w:t>вечером, и продолжать таким образом до операции.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Он также должен принимать настойку валериана по 45 капель </w:t>
      </w:r>
      <w:r w:rsidRPr="00EB3BF5">
        <w:rPr>
          <w:rFonts w:ascii="Times New Roman CYR" w:hAnsi="Times New Roman CYR" w:cs="Times New Roman CYR"/>
          <w:i/>
          <w:iCs/>
          <w:noProof/>
        </w:rPr>
        <w:t xml:space="preserve">три </w:t>
      </w:r>
      <w:r w:rsidRPr="00EB3BF5">
        <w:rPr>
          <w:rFonts w:ascii="Times New Roman CYR" w:hAnsi="Times New Roman CYR" w:cs="Times New Roman CYR"/>
          <w:noProof/>
        </w:rPr>
        <w:t xml:space="preserve">раза в день. Он может начать с двух доз в течение недели и затем </w:t>
      </w:r>
      <w:r w:rsidRPr="00EB3BF5">
        <w:rPr>
          <w:rFonts w:ascii="Times New Roman CYR" w:hAnsi="Times New Roman CYR" w:cs="Times New Roman CYR"/>
          <w:i/>
          <w:iCs/>
          <w:noProof/>
        </w:rPr>
        <w:t xml:space="preserve">трижды </w:t>
      </w:r>
      <w:r w:rsidRPr="00EB3BF5">
        <w:rPr>
          <w:rFonts w:ascii="Times New Roman CYR" w:hAnsi="Times New Roman CYR" w:cs="Times New Roman CYR"/>
          <w:noProof/>
        </w:rPr>
        <w:t xml:space="preserve">по 45, итого 135 капель ежедневно. Валериан не только лекарство, он питает всю нервную систему, вот почему его необходимо принимать </w:t>
      </w:r>
      <w:r w:rsidRPr="00EB3BF5">
        <w:rPr>
          <w:rFonts w:ascii="Times New Roman CYR" w:hAnsi="Times New Roman CYR" w:cs="Times New Roman CYR"/>
          <w:i/>
          <w:iCs/>
          <w:noProof/>
        </w:rPr>
        <w:t xml:space="preserve">ежедневно </w:t>
      </w:r>
      <w:r w:rsidRPr="00EB3BF5">
        <w:rPr>
          <w:rFonts w:ascii="Times New Roman CYR" w:hAnsi="Times New Roman CYR" w:cs="Times New Roman CYR"/>
          <w:noProof/>
        </w:rPr>
        <w:t xml:space="preserve">и </w:t>
      </w:r>
      <w:r w:rsidRPr="00EB3BF5">
        <w:rPr>
          <w:rFonts w:ascii="Times New Roman CYR" w:hAnsi="Times New Roman CYR" w:cs="Times New Roman CYR"/>
          <w:i/>
          <w:iCs/>
          <w:noProof/>
        </w:rPr>
        <w:t xml:space="preserve">без перерыва. </w:t>
      </w:r>
      <w:r w:rsidRPr="00EB3BF5">
        <w:rPr>
          <w:rFonts w:ascii="Times New Roman CYR" w:hAnsi="Times New Roman CYR" w:cs="Times New Roman CYR"/>
          <w:noProof/>
        </w:rPr>
        <w:t xml:space="preserve">Г-жа Барз может также принимать 35 капель дважды в день. Г-ну Барзу станет </w:t>
      </w:r>
      <w:r w:rsidRPr="00EB3BF5">
        <w:rPr>
          <w:rFonts w:ascii="Times New Roman CYR" w:hAnsi="Times New Roman CYR" w:cs="Times New Roman CYR"/>
          <w:i/>
          <w:iCs/>
          <w:noProof/>
        </w:rPr>
        <w:t xml:space="preserve">лучше, </w:t>
      </w:r>
      <w:r w:rsidRPr="00EB3BF5">
        <w:rPr>
          <w:rFonts w:ascii="Times New Roman CYR" w:hAnsi="Times New Roman CYR" w:cs="Times New Roman CYR"/>
          <w:noProof/>
        </w:rPr>
        <w:t>но при условии, если он оставит свою привычку курить. Он может принимать ментоловые пастилки с солью виши или какие-нибудь безобидные сладости вроде ячменного сахара или фруктовых леденцов, но без кислоты, если ему нужно что-то сосать! Он может сокращать число сигарет на три каждую неделю, это будет не так трудно, и он почувствует себя намного лучше.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Скажите ему: я надеюсь, что климат Коннектикута и местные условия на ферме укрепят его, и операция пройдет успешно. Строфант необходим для укрепления его организма перед новой операцией. Он должен принимать его регулярно.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Его операция, как я понимаю, готовилась очень тщательно. Его боли происходят из-за смещения нерва, произошедшего, когда сшивались ткани, и Дэвид определил это верно. Дэвид окажет ему большую помощь. Г-н Барз избавится от болей.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Ваш добрый отклик, любимая, и помощь им высоко ценятся Великим Владыкой, и я рада Вашему намерению построить фотографическую студию. Не откладывайте, это может принести чудесные результаты! Не беспокойтесь, что операция отложена до мая. </w:t>
      </w:r>
      <w:r w:rsidRPr="00EB3BF5">
        <w:rPr>
          <w:rFonts w:ascii="Times New Roman CYR" w:hAnsi="Times New Roman CYR" w:cs="Times New Roman CYR"/>
          <w:i/>
          <w:iCs/>
          <w:noProof/>
        </w:rPr>
        <w:t xml:space="preserve">Вскоре </w:t>
      </w:r>
      <w:r w:rsidRPr="00EB3BF5">
        <w:rPr>
          <w:rFonts w:ascii="Times New Roman CYR" w:hAnsi="Times New Roman CYR" w:cs="Times New Roman CYR"/>
          <w:noProof/>
        </w:rPr>
        <w:t>в Вашей жизни многое изменится. Все сложится лучше, чем мы ожидаем. Так, я рада, что Вы, любимая, понимаете, как Великая Помощь простирается не только на Гизелу, но и на Дору также. «Маленькая Катя может приехать позже с Вами в Швейцарию, а затем – в Индию» – так было Сказано.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пишущая машинка чудесна. Я очень довольна ей! Много, много раз целую за такой сюрприз!</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Надеюсь, Вы получили выдержки из моего письма к Гизеле об ощущениях при открытии центров. Вы, любимая, пройдете через этот процесс немного позднее, но намного </w:t>
      </w:r>
      <w:r w:rsidRPr="00EB3BF5">
        <w:rPr>
          <w:rFonts w:ascii="Times New Roman CYR" w:hAnsi="Times New Roman CYR" w:cs="Times New Roman CYR"/>
          <w:i/>
          <w:iCs/>
          <w:noProof/>
        </w:rPr>
        <w:t xml:space="preserve">быстрее, </w:t>
      </w:r>
      <w:r w:rsidRPr="00EB3BF5">
        <w:rPr>
          <w:rFonts w:ascii="Times New Roman CYR" w:hAnsi="Times New Roman CYR" w:cs="Times New Roman CYR"/>
          <w:noProof/>
        </w:rPr>
        <w:t>чем Гизелочка. Не нужно волноваться, к Вам вернется былая крепость.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Могу отправить Вам письмо от 15 августа, если Вы его не получили. У меня есть его копия.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получила фунт корней женьшеня и посылаю Вам половину на пробу. Если дойдет благополучно, вышлю остальное.</w:t>
      </w:r>
    </w:p>
    <w:p w:rsidR="00273A62" w:rsidRPr="00EB3BF5" w:rsidRDefault="00273A62" w:rsidP="0015456E">
      <w:pPr>
        <w:rPr>
          <w:noProof/>
        </w:rPr>
      </w:pPr>
    </w:p>
    <w:p w:rsidR="00273A62" w:rsidRPr="00EB3BF5" w:rsidRDefault="00273A62" w:rsidP="00914CEC">
      <w:pPr>
        <w:pStyle w:val="a"/>
      </w:pPr>
      <w:bookmarkStart w:id="747" w:name="_Toc242177326"/>
      <w:r w:rsidRPr="00EB3BF5">
        <w:t>248</w:t>
      </w:r>
      <w:bookmarkEnd w:id="747"/>
    </w:p>
    <w:p w:rsidR="00273A62" w:rsidRPr="00EB3BF5" w:rsidRDefault="00273A62" w:rsidP="00914CEC">
      <w:pPr>
        <w:pStyle w:val="a0"/>
        <w:ind w:firstLine="0"/>
      </w:pPr>
      <w:bookmarkStart w:id="748" w:name="_Toc242177327"/>
      <w:r w:rsidRPr="00EB3BF5">
        <w:t>Е.И.Рерих – В.Л.Дутко</w:t>
      </w:r>
      <w:bookmarkEnd w:id="748"/>
    </w:p>
    <w:p w:rsidR="00273A62" w:rsidRPr="00EB3BF5" w:rsidRDefault="00273A62" w:rsidP="00914CEC">
      <w:pPr>
        <w:pStyle w:val="Date"/>
        <w:ind w:firstLine="0"/>
      </w:pPr>
      <w:bookmarkStart w:id="749" w:name="_Toc242177328"/>
      <w:r w:rsidRPr="00EB3BF5">
        <w:t>3 сентября 1954 г.</w:t>
      </w:r>
      <w:bookmarkEnd w:id="74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рада была получить Ваши прекрасные письма от 19 июля и 16 августа. Не ответила сразу, ибо была занята спешной работой. Мне было Указано просмотреть «Беспредельность» и добавить для английского перевода ее несколько параграфов, не включенных тогда в книгу. Это взяло немало времени. Но уже первый том просмотрен и послан Зиночке. Но сколько времени возьмет исправление перевода, уже давно сделанного мною с помощью мисс Грант и еще одного ее сотрудника, не знаю! Переводы двигаются страшно медленно.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мне Указано написать Вам легко, не отяжелять ничем. Вы оторваны от места с накопленной там энергией, и ярое окружение тоже сменилось. Вам нелегко оявиться на равновесии. Это я прекрасно знаю, но иногда бывает полезно.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Забавило меня заявление Зиночки, приведенное в Вашем последнем письме. Но яро тут ничего не поделаешь и приходится принимать спокойно такие безапелляционные утверждения. Так и поступим, и оставим их думать, что они сильно </w:t>
      </w:r>
      <w:r w:rsidRPr="00EB3BF5">
        <w:rPr>
          <w:rFonts w:ascii="Times New Roman CYR" w:hAnsi="Times New Roman CYR" w:cs="Times New Roman CYR"/>
          <w:i/>
          <w:iCs/>
          <w:noProof/>
        </w:rPr>
        <w:t xml:space="preserve">украсили </w:t>
      </w:r>
      <w:r w:rsidRPr="00EB3BF5">
        <w:rPr>
          <w:rFonts w:ascii="Times New Roman CYR" w:hAnsi="Times New Roman CYR" w:cs="Times New Roman CYR"/>
          <w:noProof/>
        </w:rPr>
        <w:t>прекрасный перевод некоторыми «американизмами» и обесцвечением принятым стандартом.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 людям понять всю бездарность стандартов. Ведь стандарт, истинно, является результатом общей бездарности. Но ярые смешивают понятие стандарта со стилем, тогда как именно стиль не имеет ничего общего со стандартом. Стиль ярко выявляет себя, тогда как стандарт нивелирует и подводит все под одну мерку. Так, Великий Владыка любит красоту и оригинальность выражений и не терпит все нивелирующее. Все Ваши замечания о красоте слога принимаю близко, и сама восторгаюсь, вернее сказать, восторгалась языком Тургенева. Сейчас не имею ничего из его произведений. Вся наша библиотека стоит в ящиках в Бомбее. Сейчас жду очень присылки книги Зинаиды Гиппиус о Мережковском. Очень люблю этого чуткого писателя. Его труд о Леонардо да Винчи</w:t>
      </w:r>
      <w:r w:rsidRPr="00EB3BF5">
        <w:rPr>
          <w:rStyle w:val="FootnoteReference"/>
          <w:rFonts w:ascii="Times New Roman CYR" w:hAnsi="Times New Roman CYR" w:cs="Times New Roman CYR"/>
          <w:noProof/>
        </w:rPr>
        <w:footnoteReference w:id="451"/>
      </w:r>
      <w:r w:rsidRPr="00EB3BF5">
        <w:rPr>
          <w:rFonts w:ascii="Times New Roman CYR" w:hAnsi="Times New Roman CYR" w:cs="Times New Roman CYR"/>
          <w:noProof/>
        </w:rPr>
        <w:t xml:space="preserve"> – настоящий шедевр!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Падение искусства так ясно, так ужасно и безнадежно сейчас во многих странах. Яро такая страна, как Франция, должна первая проснуться от кошмара ярого тут одурения бездарностью.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Ярая бездарность возведена в Кумир. Ярые культы ее привели к патологическому вырождению. Болезнь эта страстно заразительна, яро не имеем никакого ей противоядия, и в результате кончается параличом высших мозговых центров. Субъект с парализованными высшими центрами не может считаться человеком. Он уже опустился до предела животности и яро не может совершенствоваться. Много сейчас подобных животных сознаний, или «двуногих», как их называл Благословенный! Они заполняют города и часто занимают высокие посты.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уявитесь на утроенном спокойствии и терпении. Скоро снова уявитесь на спокойствии и сможете сосредоточиться на своей внутренней работе по открытию и закреплению нервных центров. Ярые центры нуждаются в отдыхе.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Ваш Миша скоро успокоится и устыдится своего эгоизма и малодушного страха. Ему нужен Наставник с необыкновенным терпением и огромным Авторитетом, но мальчик должен заслужить такое счастье. Иногда я думаю о Махатме К.Х., ибо Миша был связан с Ним в прошлом, так было мне Сказано. Он был учеником...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буду много писать, ибо не знаю, дойдет ли до Вас. Но хочу сказать, что все складывается прекрасно, потому не волнуйтесь, но радуйтесь. Сотрудничество с Лучшей Страной принесет новую лучшую ступень.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Сообщите, когда вернетесь из Вашей поездки.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родная, и радуюсь Вашими письмами. Любите чистым сердцем, и вся радость придет. Не смущайтесь, но доверяйте, и все станет на место, все будет дано и открыто в красоте великой. Жизнь прекрасна во всех ее проявлениях, но надо суметь оградить эту красоту от земных стандартов!! Устремимся в Беспредельность...</w:t>
      </w:r>
    </w:p>
    <w:p w:rsidR="00273A62" w:rsidRPr="00EB3BF5" w:rsidRDefault="00273A62" w:rsidP="002C57EC">
      <w:pPr>
        <w:rPr>
          <w:noProof/>
        </w:rPr>
      </w:pPr>
    </w:p>
    <w:p w:rsidR="00273A62" w:rsidRPr="00EB3BF5" w:rsidRDefault="00273A62" w:rsidP="00914CEC">
      <w:pPr>
        <w:pStyle w:val="a"/>
      </w:pPr>
      <w:bookmarkStart w:id="750" w:name="_Toc242177329"/>
      <w:r w:rsidRPr="00EB3BF5">
        <w:t>249</w:t>
      </w:r>
      <w:bookmarkEnd w:id="750"/>
    </w:p>
    <w:p w:rsidR="00273A62" w:rsidRPr="00EB3BF5" w:rsidRDefault="00273A62" w:rsidP="00914CEC">
      <w:pPr>
        <w:pStyle w:val="a0"/>
        <w:ind w:firstLine="0"/>
      </w:pPr>
      <w:bookmarkStart w:id="751" w:name="_Toc242177330"/>
      <w:r w:rsidRPr="00EB3BF5">
        <w:t>Е.И.Рерих – Г.И.Фричи</w:t>
      </w:r>
      <w:r w:rsidRPr="00EB3BF5">
        <w:rPr>
          <w:rStyle w:val="FootnoteReference"/>
          <w:b w:val="0"/>
        </w:rPr>
        <w:footnoteReference w:id="452"/>
      </w:r>
      <w:bookmarkEnd w:id="751"/>
    </w:p>
    <w:p w:rsidR="00273A62" w:rsidRPr="00EB3BF5" w:rsidRDefault="00273A62" w:rsidP="00914CEC">
      <w:pPr>
        <w:pStyle w:val="Date"/>
        <w:ind w:firstLine="0"/>
      </w:pPr>
      <w:bookmarkStart w:id="752" w:name="_Toc242177331"/>
      <w:r w:rsidRPr="00EB3BF5">
        <w:t>10 сентября 1954 г.</w:t>
      </w:r>
      <w:bookmarkEnd w:id="75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нежно любимая Гизелочка,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меня два Ваших письма от 13 и 25 августа. Я очень беспокоилась, не получив ответ на мое письмо от 8 августа, мне бы не хотелось, чтобы оно потерялось! Но теперь я вздохнула с облегчением. Я была счастлива, что Катрин так прекрасно поняла, что Великая Помощь простиралась не только на Вас обеих, но и на родную Дору также. Каждый Совет Великих Учителей имеет много причин! Так трогательно, что Вы смогли помочь Вашей сестре! И теперь, конечно, Вы останетесь с нашей маленькой Надей и не будете переутомляться!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Ваше пребывание в Швейцарии будет иметь огромное значение и пользу во многих отношениях. </w:t>
      </w:r>
      <w:r w:rsidRPr="00EB3BF5">
        <w:rPr>
          <w:rFonts w:ascii="Times New Roman CYR" w:hAnsi="Times New Roman CYR" w:cs="Times New Roman CYR"/>
          <w:i/>
          <w:iCs/>
          <w:noProof/>
        </w:rPr>
        <w:t xml:space="preserve">Почта отсюда </w:t>
      </w:r>
      <w:r w:rsidRPr="00EB3BF5">
        <w:rPr>
          <w:rFonts w:ascii="Times New Roman CYR" w:hAnsi="Times New Roman CYR" w:cs="Times New Roman CYR"/>
          <w:noProof/>
        </w:rPr>
        <w:t>в Соединенные Штаты может дойти сохраннее через Швейцарию. Лучше иногда посылать ее через Швейцарию. Так, родная, Вы передадите Катрин Совет продать все ее ценные бумаги в конце ноября или в начале декабря. Но она никому не должна говорить об этом, чтобы не создавать паники, которая может даже помешать ее приезду сюда.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 родная, Вы можете оставаться в Морже и посещать все интересующие Вас места, но </w:t>
      </w:r>
      <w:r w:rsidRPr="00EB3BF5">
        <w:rPr>
          <w:rFonts w:ascii="Times New Roman CYR" w:hAnsi="Times New Roman CYR" w:cs="Times New Roman CYR"/>
          <w:i/>
          <w:iCs/>
          <w:noProof/>
        </w:rPr>
        <w:t xml:space="preserve">находиться </w:t>
      </w:r>
      <w:r w:rsidRPr="00EB3BF5">
        <w:rPr>
          <w:rFonts w:ascii="Times New Roman CYR" w:hAnsi="Times New Roman CYR" w:cs="Times New Roman CYR"/>
          <w:noProof/>
        </w:rPr>
        <w:t xml:space="preserve">в Морже нужно до приезда Катрин, который состоится через несколько месяцев, ближе к весне... И затем, если хотите, Вы можете поехать в Цюрих. Великое Космическое Переустройство произойдет в 1957 г. Пожалуйста, храните это для </w:t>
      </w:r>
      <w:r w:rsidRPr="00EB3BF5">
        <w:rPr>
          <w:rFonts w:ascii="Times New Roman CYR" w:hAnsi="Times New Roman CYR" w:cs="Times New Roman CYR"/>
          <w:i/>
          <w:iCs/>
          <w:noProof/>
        </w:rPr>
        <w:t xml:space="preserve">себя </w:t>
      </w:r>
      <w:r w:rsidRPr="00EB3BF5">
        <w:rPr>
          <w:rFonts w:ascii="Times New Roman CYR" w:hAnsi="Times New Roman CYR" w:cs="Times New Roman CYR"/>
          <w:noProof/>
        </w:rPr>
        <w:t>и Зины. С Вами ничего не случится. Помните всегда: «Сотрудничая со Мной, вы всегда будете в лучшем положении!»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счастлива, что Вам обеим нравятся Барзы – они Одобрены, и очень хорошо иметь рядом интеллигентных людей.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Вероятно, Катрин писала Вам, что Совет провести операцию под наблюдением Дэвида исходил от Великого Владыки. Так радостно помогать хорошим людям! Теперь, родная, я ожидаю от Вас письма, рассказывающего мне о Вашем внутреннем развитии и всех ощущениях.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Наводнения здесь по-прежнему сильны. Мы окружены потоками, и только наша дорога на Силигури все еще держится, все остальные – повреждены. Чувствуется осень, дождей меньше, утром и вечером стало прохладнее. Рая – наш главный садовник, она присматривает за двумя кули, которые претендуют на звание садовников! Но сад выглядит намного приличней, чем раньше, и у нас больше цветов, только откуда они – никто не знает! Я не видела виллу «Кришналока», но там большие изменения и в доме, и в саду. Странно, но я не чувствую ее в этом месте. События насыщены! Но храните спокойствие. Большой войны с Китаем не будет, вскоре она закончится!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Г-н Морган по-прежнему приходит и с удовольствием беседует с Юрием! Его жена счастлива, что нашла такую прекрасную компанию для своего мужа, которому будет или уже исполнилось 86!!</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горжусь своим сыном. Его авторитет растет. За границей и в Европе он считается крупнейшим специалистом по тибетскому языку, искусству и истории и знатоком буддизма. Профессора из Европы приезжают, чтобы проконсультироваться с ним. У нас были два немца, два японца, а теперь ожидается француз из Парижа – он приезжает в ноябре и будет заниматься с Юрием.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Святослав очень занят своей плантацией, он не отвечает на письма, должно быть, имеет успех. Девика занята со своей Академией, и мы не знаем, когда они приедут в этом году. Валентина принялась переводить второй том, но он будет готов не раньше чем через три года.</w:t>
      </w:r>
    </w:p>
    <w:p w:rsidR="00273A62" w:rsidRPr="00EB3BF5" w:rsidRDefault="00273A62" w:rsidP="002C57EC">
      <w:pPr>
        <w:rPr>
          <w:noProof/>
        </w:rPr>
      </w:pPr>
    </w:p>
    <w:p w:rsidR="00273A62" w:rsidRPr="00EB3BF5" w:rsidRDefault="00273A62" w:rsidP="00914CEC">
      <w:pPr>
        <w:pStyle w:val="a"/>
      </w:pPr>
      <w:bookmarkStart w:id="753" w:name="_Toc242177332"/>
      <w:r w:rsidRPr="00EB3BF5">
        <w:t>250</w:t>
      </w:r>
      <w:bookmarkEnd w:id="753"/>
    </w:p>
    <w:p w:rsidR="00273A62" w:rsidRPr="00EB3BF5" w:rsidRDefault="00273A62" w:rsidP="00914CEC">
      <w:pPr>
        <w:pStyle w:val="a0"/>
        <w:ind w:firstLine="0"/>
      </w:pPr>
      <w:bookmarkStart w:id="754" w:name="_Toc242177333"/>
      <w:r w:rsidRPr="00EB3BF5">
        <w:t>Е.И.Рерих – З.Г.Фосдик и Д.Фосдику</w:t>
      </w:r>
      <w:bookmarkEnd w:id="754"/>
    </w:p>
    <w:p w:rsidR="00273A62" w:rsidRPr="00EB3BF5" w:rsidRDefault="00273A62" w:rsidP="00914CEC">
      <w:pPr>
        <w:pStyle w:val="Date"/>
        <w:ind w:firstLine="0"/>
      </w:pPr>
      <w:bookmarkStart w:id="755" w:name="_Toc242177334"/>
      <w:r w:rsidRPr="00EB3BF5">
        <w:t>12 сентября 1954 г.</w:t>
      </w:r>
      <w:bookmarkEnd w:id="75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получила Ваше письмо от 26 августа и страницу с вопросами относительно лучшего перевода и пояснения некоторых утверждений в «Беспредельности». Спешу ответить.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Страница 43, последняя строка. Конечно, слово </w:t>
      </w:r>
      <w:r w:rsidRPr="00EB3BF5">
        <w:rPr>
          <w:rFonts w:ascii="Times New Roman CYR" w:hAnsi="Times New Roman CYR" w:cs="Times New Roman CYR"/>
          <w:i/>
          <w:iCs/>
          <w:noProof/>
        </w:rPr>
        <w:t xml:space="preserve">«форма» </w:t>
      </w:r>
      <w:r w:rsidRPr="00EB3BF5">
        <w:rPr>
          <w:rFonts w:ascii="Times New Roman CYR" w:hAnsi="Times New Roman CYR" w:cs="Times New Roman CYR"/>
          <w:noProof/>
        </w:rPr>
        <w:t>ярче подчеркивает смысл мысли о Единой Индивидуальности, выявляемой во множестве проявлений в новых очередных формах, или физических оболочках, нежели количество «жизней».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Страница 57, в обоих случаях можно писать с прописной буквы, так же как и в § 56. «Сущее» лучше перевести </w:t>
      </w:r>
      <w:r w:rsidRPr="00EB3BF5">
        <w:rPr>
          <w:rFonts w:ascii="Times New Roman CYR" w:hAnsi="Times New Roman CYR" w:cs="Times New Roman CYR"/>
          <w:i/>
          <w:iCs/>
          <w:noProof/>
        </w:rPr>
        <w:t>«Бинесс»</w:t>
      </w:r>
      <w:r w:rsidRPr="00EB3BF5">
        <w:rPr>
          <w:rStyle w:val="FootnoteReference"/>
          <w:rFonts w:ascii="Times New Roman CYR" w:hAnsi="Times New Roman CYR" w:cs="Times New Roman CYR"/>
          <w:iCs/>
          <w:noProof/>
        </w:rPr>
        <w:footnoteReference w:id="453"/>
      </w:r>
      <w:r w:rsidRPr="00EB3BF5">
        <w:rPr>
          <w:rFonts w:ascii="Times New Roman CYR" w:hAnsi="Times New Roman CYR" w:cs="Times New Roman CYR"/>
          <w:iCs/>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Страница 59, § 57 – читайте: «В сферах надземных собраны </w:t>
      </w:r>
      <w:r w:rsidRPr="00EB3BF5">
        <w:rPr>
          <w:rFonts w:ascii="Times New Roman CYR" w:hAnsi="Times New Roman CYR" w:cs="Times New Roman CYR"/>
          <w:i/>
          <w:iCs/>
          <w:noProof/>
        </w:rPr>
        <w:t xml:space="preserve">материальные частицы </w:t>
      </w:r>
      <w:r w:rsidRPr="00EB3BF5">
        <w:rPr>
          <w:rFonts w:ascii="Times New Roman CYR" w:hAnsi="Times New Roman CYR" w:cs="Times New Roman CYR"/>
          <w:noProof/>
        </w:rPr>
        <w:t>для жизненного дыхания...»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Страница 81, § 93. «Согласованность между </w:t>
      </w:r>
      <w:r w:rsidRPr="00EB3BF5">
        <w:rPr>
          <w:rFonts w:ascii="Times New Roman CYR" w:hAnsi="Times New Roman CYR" w:cs="Times New Roman CYR"/>
          <w:i/>
          <w:iCs/>
          <w:noProof/>
        </w:rPr>
        <w:t xml:space="preserve">новыми </w:t>
      </w:r>
      <w:r w:rsidRPr="00EB3BF5">
        <w:rPr>
          <w:rFonts w:ascii="Times New Roman CYR" w:hAnsi="Times New Roman CYR" w:cs="Times New Roman CYR"/>
          <w:noProof/>
        </w:rPr>
        <w:t xml:space="preserve">планетами существует как залог будущего...» Именно </w:t>
      </w:r>
      <w:r w:rsidRPr="00EB3BF5">
        <w:rPr>
          <w:rFonts w:ascii="Times New Roman CYR" w:hAnsi="Times New Roman CYR" w:cs="Times New Roman CYR"/>
          <w:i/>
          <w:iCs/>
          <w:noProof/>
        </w:rPr>
        <w:t xml:space="preserve">новыми, </w:t>
      </w:r>
      <w:r w:rsidRPr="00EB3BF5">
        <w:rPr>
          <w:rFonts w:ascii="Times New Roman CYR" w:hAnsi="Times New Roman CYR" w:cs="Times New Roman CYR"/>
          <w:noProof/>
        </w:rPr>
        <w:t xml:space="preserve">ибо из глубин Пространства оявлено множество </w:t>
      </w:r>
      <w:r w:rsidRPr="00EB3BF5">
        <w:rPr>
          <w:rFonts w:ascii="Times New Roman CYR" w:hAnsi="Times New Roman CYR" w:cs="Times New Roman CYR"/>
          <w:i/>
          <w:iCs/>
          <w:noProof/>
        </w:rPr>
        <w:t xml:space="preserve">новых планет, </w:t>
      </w:r>
      <w:r w:rsidRPr="00EB3BF5">
        <w:rPr>
          <w:rFonts w:ascii="Times New Roman CYR" w:hAnsi="Times New Roman CYR" w:cs="Times New Roman CYR"/>
          <w:noProof/>
        </w:rPr>
        <w:t>которые невидимы еще физическим зрением и телескопами, но они проходят в периферии нашей солнечной орбиты и даже пересекают ее и потому оказывают влияние на нашу планету.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86, § 101. Можно оставить – «Огненные центры Агни-йога...», ибо, в сущности, только Агни-йог имеет огненные центры... В моем оригинале сказано – «Твои огненные центры заключают в себе...», и я заменила «твои» «Агни-йогом».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93, § 114. Оставить можно «слияние мощи...» – «фьюжэн»</w:t>
      </w:r>
      <w:r w:rsidRPr="00EB3BF5">
        <w:rPr>
          <w:rStyle w:val="FootnoteReference"/>
          <w:rFonts w:ascii="Times New Roman CYR" w:hAnsi="Times New Roman CYR" w:cs="Times New Roman CYR"/>
          <w:noProof/>
        </w:rPr>
        <w:footnoteReference w:id="454"/>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99, § 125. «Сопротивление элементов Космическому Магниту утверждается на низшем плане, но ступень познания влечет к Магниту...» Английский перевод правилен.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103, § 131, последняя строка. «Тем продвигаемся». Пишите с малой буквы, ибо подразумевается продвижение общее.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Страница 103, § 143. Читайте: «Как можно </w:t>
      </w:r>
      <w:r w:rsidRPr="00EB3BF5">
        <w:rPr>
          <w:rFonts w:ascii="Times New Roman CYR" w:hAnsi="Times New Roman CYR" w:cs="Times New Roman CYR"/>
          <w:i/>
          <w:iCs/>
          <w:noProof/>
        </w:rPr>
        <w:t xml:space="preserve">не </w:t>
      </w:r>
      <w:r w:rsidRPr="00EB3BF5">
        <w:rPr>
          <w:rFonts w:ascii="Times New Roman CYR" w:hAnsi="Times New Roman CYR" w:cs="Times New Roman CYR"/>
          <w:noProof/>
        </w:rPr>
        <w:t xml:space="preserve">понять явление вечно двигающегося жизненного процесса, когда все энергии </w:t>
      </w:r>
      <w:r w:rsidRPr="00EB3BF5">
        <w:rPr>
          <w:rFonts w:ascii="Times New Roman CYR" w:hAnsi="Times New Roman CYR" w:cs="Times New Roman CYR"/>
          <w:i/>
          <w:iCs/>
          <w:noProof/>
        </w:rPr>
        <w:t xml:space="preserve">не только </w:t>
      </w:r>
      <w:r w:rsidRPr="00EB3BF5">
        <w:rPr>
          <w:rFonts w:ascii="Times New Roman CYR" w:hAnsi="Times New Roman CYR" w:cs="Times New Roman CYR"/>
          <w:noProof/>
        </w:rPr>
        <w:t>трансмутируются, но являют новые сочетания...» В посланных Вам «Исправлениях» эта фраза дополнена.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120, § 158. «Смещение» следует перевести – «шифтинг»</w:t>
      </w:r>
      <w:r w:rsidRPr="00EB3BF5">
        <w:rPr>
          <w:rStyle w:val="FootnoteReference"/>
          <w:rFonts w:ascii="Times New Roman CYR" w:hAnsi="Times New Roman CYR" w:cs="Times New Roman CYR"/>
          <w:noProof/>
        </w:rPr>
        <w:footnoteReference w:id="45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Думается, что лучше писать с прописной буквы не только существительные, но и прилагательные к ним, так: Космический Магнетизм, Космический Магнит, Космос, Космический Разум, Космическое Сердце, также и Пространственный Огонь.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Буду досылать Вам новые исправления и дополнения. Но не имею английского перевода и мне трудно следить. Нельзя ли мне иметь английский перевод, чтобы лучше ориентироваться. Очень хотелось бы бережно перевести и собрать книгу, которую любит Владыка.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надеюсь, что Вы будете успешны с новым сотрудником в новой деятельности. Везде нужен человек, который мог бы действительно любить свою деятельность и отдавать ей лучшие устремления. Из малого вырастает большое!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Наша Инге была спешно послана в Швейцарию и подоспела как раз вовремя, чтобы помочь сестре, которая была очень больна. Забота Великого Владыки велика и о наших близких.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сама Инге нуждается в отдыхе из-за переустройства ее организма. Надеюсь, что она будет иметь несколько спокойных месяцев в Швейцарии и сможет закончить свою ступень открытия солнечного сплетения... Это так важно для дальнейшего ее роста.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По-видимому, и Катрин сможет иметь некоторую помощь на ферме от новых людей и не слишком переутомится.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Немного грустно, что «Письма» запаздывают. Они должны были выйти к лету. Надеюсь, что ничто не помешает выходу в сентябре.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Валентина принялась за второй том, ибо получает повторные Указания торопиться с переводом. Но, по-видимому, она любит эту работу, ибо очень чувствует свое космическое право на этот труд. И, конечно, это так. Владыка много раз одобрял ее труд, и она первая выразила желание перевести книгу, которая так нужна Владыке для будущего. Моя вина, что я мало поощряла ее в этой работе и тем задержала ее, как было и с русским изданием «Писем», которое я откладывала, не желая отягощать друзей. И в результате книга вышла много позднее, и я не смогла получить второй том в нужном мне количестве, имею только один экземпляр! И друзья не могли разослать ее по нашим обществам и сотрудникам. События подошли грозные, и многое ушло в подполье, много пропало безвозвратно. Так и «Беспредельность» придется печатать снова, но, конечно, уже с добавлениями.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сажусь за новые добавления и Исправления, которые буду посылать Вам. Родные мои, храните полное спокойствие. Китайское столкновение не выльется в мировую войну</w:t>
      </w:r>
      <w:r w:rsidRPr="00EB3BF5">
        <w:rPr>
          <w:rStyle w:val="FootnoteReference"/>
          <w:rFonts w:ascii="Times New Roman CYR" w:hAnsi="Times New Roman CYR" w:cs="Times New Roman CYR"/>
          <w:noProof/>
        </w:rPr>
        <w:footnoteReference w:id="456"/>
      </w:r>
      <w:r w:rsidRPr="00EB3BF5">
        <w:rPr>
          <w:rFonts w:ascii="Times New Roman CYR" w:hAnsi="Times New Roman CYR" w:cs="Times New Roman CYR"/>
          <w:noProof/>
        </w:rPr>
        <w:t>. Все складывается по-новому, к лучшему и так, как нужно. Сердце полно великой признательности к Силам Света, которые все предусматривают и так мудро решают. Космическая Справедливость будет уявлена!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наше с Вами свидание не так уж далеко. Отложение помогло многому. Многое облегчено и еще облегчится и на нашем пути. Пишите, родные, иногда через Гизелу. Все делается во благо всего человечества! Но как мало кто умеет усмотреть, где это Благо!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жаль, что Боллинг думает об Индиане. Либерти было бы много лучше. И Великий Владыка думает о Либерти. При случае можно было бы намекнуть.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Самочувствие мое сейчас, несмотря на космические пертурбации, уже много лучше. Так оно и должно быть, я должна очень окрепнуть для моей работы. Ноги мои в прекрасном состоянии, только за несколько дней до землетрясений еще ощущаю большое в них томление, тянущее ощущение и горение. Но оно быстро проходит, как только землетрясение прорывается. Но уже нет тех ужасных болей, от которых я страдала последние годы, и во всем организме.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окружены наводнениями, и только одна наша дорога еще держится. Не послала мускус, ибо в сырое время он может испортиться в дороге, отсыреть. Лучше послать, когда монсун закончится, но сейчас он еще продолжается. Каждый день дождь, иногда льет всю ночь! Но место наше держится и даже обвалов не так много, когда кругом происходят такие ужасные разрушения. Наводнения небывалые в истории Индии по размерам. Убытки колоссальны! Но наше место точно бы охранено.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родная, что Вы нашли том книги «Темпль Тичингс» и послали его бедной Екатерине Петровне Инге. Она так томится без работы...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ничего не пишете о своем и Дедлея самочувствии. Как спина Дедлея? Что Ваши боли? Помните, что большинство непонятных болей – от пропускаемых Лучей, необходимых для процесса утончения. Итак, родные, храните великое спокойствие. Помните, что будете охранены. Процессы йогические дают иммунитет от многих эпидемических болезней, потому не опасайтесь.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сердцем. Шлю Вам мою нежность и постоянно думаю о Вас. Сердечный привет друзьям.</w:t>
      </w:r>
    </w:p>
    <w:p w:rsidR="00273A62" w:rsidRPr="00EB3BF5" w:rsidRDefault="00273A62" w:rsidP="002C57EC">
      <w:pPr>
        <w:rPr>
          <w:noProof/>
        </w:rPr>
      </w:pPr>
    </w:p>
    <w:p w:rsidR="00273A62" w:rsidRPr="00EB3BF5" w:rsidRDefault="00273A62" w:rsidP="00914CEC">
      <w:pPr>
        <w:pStyle w:val="a"/>
      </w:pPr>
      <w:bookmarkStart w:id="756" w:name="_Toc242177335"/>
      <w:r w:rsidRPr="00EB3BF5">
        <w:t>251</w:t>
      </w:r>
      <w:bookmarkEnd w:id="756"/>
    </w:p>
    <w:p w:rsidR="00273A62" w:rsidRPr="00EB3BF5" w:rsidRDefault="00273A62" w:rsidP="00914CEC">
      <w:pPr>
        <w:pStyle w:val="a0"/>
        <w:ind w:firstLine="0"/>
      </w:pPr>
      <w:bookmarkStart w:id="757" w:name="_Toc242177336"/>
      <w:r w:rsidRPr="00EB3BF5">
        <w:t>Е.И.Рерих – З.Г.Фосдик и Д.Фосдику</w:t>
      </w:r>
      <w:bookmarkEnd w:id="757"/>
    </w:p>
    <w:p w:rsidR="00273A62" w:rsidRPr="00EB3BF5" w:rsidRDefault="00273A62" w:rsidP="00914CEC">
      <w:pPr>
        <w:pStyle w:val="Date"/>
        <w:ind w:firstLine="0"/>
      </w:pPr>
      <w:bookmarkStart w:id="758" w:name="_Toc242177337"/>
      <w:r w:rsidRPr="00EB3BF5">
        <w:t>14 сентября 1954 г.</w:t>
      </w:r>
      <w:bookmarkEnd w:id="75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вчера прилетели Ваши вопросы и сегодня отсылаю ответы. Не хочу задерживать Вашу работу. Надеюсь, что мои пояснения пригодятся.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147, § 206. Замените фразу – «Потому Агни-йог – нить связующая между мирами» фразой из моего оригинала – «Потому Урусвати – та связь между человечеством и Братством».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148, § 207, строка 3-я. «Hence the net gathering in its course the elements antagonistic to the Harmony of the Cosmic Magnet attracts to the Cosmic net the manifestations of effects of imperfection»</w:t>
      </w:r>
      <w:r w:rsidRPr="00EB3BF5">
        <w:rPr>
          <w:rStyle w:val="FootnoteReference"/>
          <w:rFonts w:ascii="Times New Roman CYR" w:hAnsi="Times New Roman CYR" w:cs="Times New Roman CYR"/>
          <w:noProof/>
        </w:rPr>
        <w:footnoteReference w:id="457"/>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155, § 219, строка 4-я. Конечно, тут подразумевается определенная Индивидуальность Архата, Агни-йога. Конечно, соотношение мировое своим проявлением и своими огнями. Собирающий символ и есть эта Индивидуальность, и он утвержден как носитель Огня высшего напряжения.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этом же параграфе после конца фразы – «и все энергии проявляются как высшее напряжение...» можно вставить из моего оригинала: «Я, Майтрейя, утверждаю космическое напряжение огня Матери Агни Йоги. Устремление твоей творческой силы уже дало формы. Так, соотношение между огнем духа и Огнем Пространства утвердит новую жизнь. Так можно утверждать» и т.д.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155, § 220, строка 4-я. «The more powerful is the process, the higher is the tension of gravitation of Cosmic Magnet; the more resistance, the greater the attraction; the stronger, the greater is the pull of the Magnet; the steadier, the more powerful is the attraction»</w:t>
      </w:r>
      <w:r w:rsidRPr="00EB3BF5">
        <w:rPr>
          <w:rStyle w:val="FootnoteReference"/>
          <w:rFonts w:ascii="Times New Roman CYR" w:hAnsi="Times New Roman CYR" w:cs="Times New Roman CYR"/>
          <w:noProof/>
        </w:rPr>
        <w:footnoteReference w:id="458"/>
      </w:r>
      <w:r w:rsidRPr="00EB3BF5">
        <w:rPr>
          <w:rFonts w:ascii="Times New Roman CYR" w:hAnsi="Times New Roman CYR" w:cs="Times New Roman CYR"/>
          <w:noProof/>
        </w:rPr>
        <w:t>. – Мой английский дальше не идет!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Устремление Магнита лучше перевести как тяготение или притяжение, иногда как «пулл оф»</w:t>
      </w:r>
      <w:r w:rsidRPr="00EB3BF5">
        <w:rPr>
          <w:rStyle w:val="FootnoteReference"/>
          <w:rFonts w:ascii="Times New Roman CYR" w:hAnsi="Times New Roman CYR" w:cs="Times New Roman CYR"/>
          <w:noProof/>
        </w:rPr>
        <w:footnoteReference w:id="459"/>
      </w:r>
      <w:r w:rsidRPr="00EB3BF5">
        <w:rPr>
          <w:rFonts w:ascii="Times New Roman CYR" w:hAnsi="Times New Roman CYR" w:cs="Times New Roman CYR"/>
          <w:noProof/>
        </w:rPr>
        <w:t>, но, конечно, не «страйнинг»</w:t>
      </w:r>
      <w:r w:rsidRPr="00EB3BF5">
        <w:rPr>
          <w:rStyle w:val="FootnoteReference"/>
          <w:rFonts w:ascii="Times New Roman CYR" w:hAnsi="Times New Roman CYR" w:cs="Times New Roman CYR"/>
          <w:noProof/>
        </w:rPr>
        <w:footnoteReference w:id="460"/>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слово «импетуозити»</w:t>
      </w:r>
      <w:r w:rsidRPr="00EB3BF5">
        <w:rPr>
          <w:rStyle w:val="FootnoteReference"/>
          <w:rFonts w:ascii="Times New Roman CYR" w:hAnsi="Times New Roman CYR" w:cs="Times New Roman CYR"/>
          <w:noProof/>
        </w:rPr>
        <w:footnoteReference w:id="461"/>
      </w:r>
      <w:r w:rsidRPr="00EB3BF5">
        <w:rPr>
          <w:rFonts w:ascii="Times New Roman CYR" w:hAnsi="Times New Roman CYR" w:cs="Times New Roman CYR"/>
          <w:noProof/>
        </w:rPr>
        <w:t xml:space="preserve"> и «импетус»</w:t>
      </w:r>
      <w:r w:rsidRPr="00EB3BF5">
        <w:rPr>
          <w:rStyle w:val="FootnoteReference"/>
          <w:rFonts w:ascii="Times New Roman CYR" w:hAnsi="Times New Roman CYR" w:cs="Times New Roman CYR"/>
          <w:noProof/>
        </w:rPr>
        <w:footnoteReference w:id="462"/>
      </w:r>
      <w:r w:rsidRPr="00EB3BF5">
        <w:rPr>
          <w:rFonts w:ascii="Times New Roman CYR" w:hAnsi="Times New Roman CYR" w:cs="Times New Roman CYR"/>
          <w:noProof/>
        </w:rPr>
        <w:t xml:space="preserve"> не предпосылает постоянного действия, оно скорее передает понятие натиска, потому не может быть свойством Магнита в его никогда не прекращающемся устремлении. Импетус не может творить, тогда как Магнит именно есть космическое творческое тяготение и притяжение.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Для утверждения не знаю лучшего слова, нежели </w:t>
      </w:r>
      <w:r w:rsidRPr="00EB3BF5">
        <w:rPr>
          <w:rFonts w:ascii="Times New Roman CYR" w:hAnsi="Times New Roman CYR" w:cs="Times New Roman CYR"/>
          <w:i/>
          <w:iCs/>
          <w:noProof/>
        </w:rPr>
        <w:t>«аффирмешэн»</w:t>
      </w:r>
      <w:r w:rsidRPr="00EB3BF5">
        <w:rPr>
          <w:rStyle w:val="FootnoteReference"/>
          <w:rFonts w:ascii="Times New Roman CYR" w:hAnsi="Times New Roman CYR" w:cs="Times New Roman CYR"/>
          <w:iCs/>
          <w:noProof/>
        </w:rPr>
        <w:footnoteReference w:id="463"/>
      </w:r>
      <w:r w:rsidRPr="00EB3BF5">
        <w:rPr>
          <w:rFonts w:ascii="Times New Roman CYR" w:hAnsi="Times New Roman CYR" w:cs="Times New Roman CYR"/>
          <w:iCs/>
          <w:noProof/>
        </w:rPr>
        <w:t>.</w:t>
      </w:r>
      <w:r w:rsidRPr="00EB3BF5">
        <w:rPr>
          <w:rFonts w:ascii="Times New Roman CYR" w:hAnsi="Times New Roman CYR" w:cs="Times New Roman CYR"/>
          <w:noProof/>
        </w:rPr>
        <w:t xml:space="preserve"> «Рекогнишэн»</w:t>
      </w:r>
      <w:r w:rsidRPr="00EB3BF5">
        <w:rPr>
          <w:rStyle w:val="FootnoteReference"/>
          <w:rFonts w:ascii="Times New Roman CYR" w:hAnsi="Times New Roman CYR" w:cs="Times New Roman CYR"/>
          <w:noProof/>
        </w:rPr>
        <w:footnoteReference w:id="464"/>
      </w:r>
      <w:r w:rsidRPr="00EB3BF5">
        <w:rPr>
          <w:rFonts w:ascii="Times New Roman CYR" w:hAnsi="Times New Roman CYR" w:cs="Times New Roman CYR"/>
          <w:noProof/>
        </w:rPr>
        <w:t xml:space="preserve"> – слабо и не передает твердость и незыблемость законченного утверждения.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Страница 162, § 231, после второй строки сверху вставленную фразу сохраните, но, может быть, лучше дополнить – «Ин хармониус alliance оф Орижинс сальвешен из манифестед (или борн) ту мэнкайнд»</w:t>
      </w:r>
      <w:r w:rsidRPr="00EB3BF5">
        <w:rPr>
          <w:rStyle w:val="FootnoteReference"/>
          <w:rFonts w:ascii="Times New Roman CYR" w:hAnsi="Times New Roman CYR" w:cs="Times New Roman CYR"/>
          <w:noProof/>
        </w:rPr>
        <w:footnoteReference w:id="46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я забыла отметить страницу последнюю отосланных Вам добавлений, пожалуйста, сообщите в следующем письме. Пока что я отсылаю Вам ответы на Ваш последний листок и несколько страниц Утверждений Владыки, которые не вошли в книгу, но Великий Владыка хочет, чтобы Вы имели их и хранили их только для самых близких. Так, Вы можете прочесть мисс Микер и отобрать с нею то, что может быть полезно для ее работы. Владыка, видимо, уже подготовляет мою биографию, ибо дает страницы о матери Агни Йоги близким сотрудникам... Я должна была сама записать несколько страниц и </w:t>
      </w:r>
      <w:r w:rsidRPr="00EB3BF5">
        <w:rPr>
          <w:rFonts w:ascii="Times New Roman CYR" w:hAnsi="Times New Roman CYR" w:cs="Times New Roman CYR"/>
          <w:i/>
          <w:iCs/>
          <w:noProof/>
        </w:rPr>
        <w:t xml:space="preserve">не могла выполнить это желание </w:t>
      </w:r>
      <w:r w:rsidRPr="00EB3BF5">
        <w:rPr>
          <w:rFonts w:ascii="Times New Roman CYR" w:hAnsi="Times New Roman CYR" w:cs="Times New Roman CYR"/>
          <w:noProof/>
        </w:rPr>
        <w:t xml:space="preserve">Великого Владыки. Мне так трудно и </w:t>
      </w:r>
      <w:r w:rsidRPr="00EB3BF5">
        <w:rPr>
          <w:rFonts w:ascii="Times New Roman CYR" w:hAnsi="Times New Roman CYR" w:cs="Times New Roman CYR"/>
          <w:i/>
          <w:iCs/>
          <w:noProof/>
        </w:rPr>
        <w:t xml:space="preserve">невозможно писать о себе. </w:t>
      </w:r>
      <w:r w:rsidRPr="00EB3BF5">
        <w:rPr>
          <w:rFonts w:ascii="Times New Roman CYR" w:hAnsi="Times New Roman CYR" w:cs="Times New Roman CYR"/>
          <w:noProof/>
        </w:rPr>
        <w:t>Но Владыка нашел лучших писателей под Его диктовку.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Храните спокойствие. Шлю мужество, терпение и радость подвижкам. 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2C57EC">
      <w:pPr>
        <w:rPr>
          <w:noProof/>
        </w:rPr>
      </w:pPr>
    </w:p>
    <w:p w:rsidR="00273A62" w:rsidRPr="00EB3BF5" w:rsidRDefault="00273A62" w:rsidP="00914CEC">
      <w:pPr>
        <w:pStyle w:val="a"/>
      </w:pPr>
      <w:bookmarkStart w:id="759" w:name="_Toc242177338"/>
      <w:r w:rsidRPr="00EB3BF5">
        <w:t>252</w:t>
      </w:r>
      <w:bookmarkEnd w:id="759"/>
    </w:p>
    <w:p w:rsidR="00273A62" w:rsidRPr="00EB3BF5" w:rsidRDefault="00273A62" w:rsidP="00914CEC">
      <w:pPr>
        <w:pStyle w:val="a0"/>
        <w:ind w:firstLine="0"/>
      </w:pPr>
      <w:bookmarkStart w:id="760" w:name="_Toc242177339"/>
      <w:r w:rsidRPr="00EB3BF5">
        <w:t>Е.И.Рерих – Г.И.Фричи</w:t>
      </w:r>
      <w:r w:rsidRPr="00EB3BF5">
        <w:rPr>
          <w:rStyle w:val="FootnoteReference"/>
          <w:b w:val="0"/>
        </w:rPr>
        <w:footnoteReference w:id="466"/>
      </w:r>
      <w:bookmarkEnd w:id="760"/>
    </w:p>
    <w:p w:rsidR="00273A62" w:rsidRPr="00EB3BF5" w:rsidRDefault="00273A62" w:rsidP="00914CEC">
      <w:pPr>
        <w:pStyle w:val="Date"/>
        <w:ind w:firstLine="0"/>
      </w:pPr>
      <w:bookmarkStart w:id="761" w:name="_Toc242177340"/>
      <w:r w:rsidRPr="00EB3BF5">
        <w:t>21 сентября [1954 г.]</w:t>
      </w:r>
      <w:bookmarkEnd w:id="76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нежно любимая Гизелочка,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25 августа не имею от Вас новостей. Написала и отправила письмо 10 сентября и с нетерпением жду Вашего ответа. Надеюсь, у Вас все хорошо и Вы следуете всем Советам, изложенным в моем письме от 10 сентября.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Пожалуйста, родная, сразу же напишите по получении этого письма Катрин: «Продайте все ценные бумаги в ноябре или начале декабря, но </w:t>
      </w:r>
      <w:r w:rsidRPr="00EB3BF5">
        <w:rPr>
          <w:rFonts w:ascii="Times New Roman CYR" w:hAnsi="Times New Roman CYR" w:cs="Times New Roman CYR"/>
          <w:i/>
          <w:iCs/>
          <w:noProof/>
        </w:rPr>
        <w:t xml:space="preserve">лучше в ноябре». </w:t>
      </w:r>
      <w:r w:rsidRPr="00EB3BF5">
        <w:rPr>
          <w:rFonts w:ascii="Times New Roman CYR" w:hAnsi="Times New Roman CYR" w:cs="Times New Roman CYR"/>
          <w:noProof/>
        </w:rPr>
        <w:t>Этот совет Катрин должна передать Зине, чтобы та могла предложить его Боллингу и Уиду. Она должна быть осторожной, никому об этом не говорить. Но, конечно, она это поймет.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Пожалуйста, любимая, храните спокойствие, мировой войны не будет и ничего неожиданного </w:t>
      </w:r>
      <w:r w:rsidRPr="00EB3BF5">
        <w:rPr>
          <w:rFonts w:ascii="Times New Roman CYR" w:hAnsi="Times New Roman CYR" w:cs="Times New Roman CYR"/>
          <w:i/>
          <w:iCs/>
          <w:noProof/>
        </w:rPr>
        <w:t xml:space="preserve">с Вами </w:t>
      </w:r>
      <w:r w:rsidRPr="00EB3BF5">
        <w:rPr>
          <w:rFonts w:ascii="Times New Roman CYR" w:hAnsi="Times New Roman CYR" w:cs="Times New Roman CYR"/>
          <w:noProof/>
        </w:rPr>
        <w:t>не случится. Вы спокойно продолжите Ваше внутреннее переустройство и затем вместе с Катрин некоторое время проведете в Швейцарии. Для этого переустройства нужно время. Ассимиляция Лучей такой интенсивности не так-то легка!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Спокойное отношение и абсолютное доверие очень помогут. Так, будьте спокойны и думайте о нашей чудесной судьбе принадлежать к Великому </w:t>
      </w:r>
      <w:r w:rsidRPr="00EB3BF5">
        <w:rPr>
          <w:rFonts w:ascii="Times New Roman CYR" w:hAnsi="Times New Roman CYR" w:cs="Times New Roman CYR"/>
          <w:i/>
          <w:iCs/>
          <w:noProof/>
        </w:rPr>
        <w:t xml:space="preserve">Братству. </w:t>
      </w:r>
      <w:r w:rsidRPr="00EB3BF5">
        <w:rPr>
          <w:rFonts w:ascii="Times New Roman CYR" w:hAnsi="Times New Roman CYR" w:cs="Times New Roman CYR"/>
          <w:noProof/>
        </w:rPr>
        <w:t xml:space="preserve">Не забывайте нашу </w:t>
      </w:r>
      <w:r w:rsidRPr="00EB3BF5">
        <w:rPr>
          <w:rFonts w:ascii="Times New Roman CYR" w:hAnsi="Times New Roman CYR" w:cs="Times New Roman CYR"/>
          <w:i/>
          <w:iCs/>
          <w:noProof/>
        </w:rPr>
        <w:t xml:space="preserve">великую ответственность. </w:t>
      </w:r>
      <w:r w:rsidRPr="00EB3BF5">
        <w:rPr>
          <w:rFonts w:ascii="Times New Roman CYR" w:hAnsi="Times New Roman CYR" w:cs="Times New Roman CYR"/>
          <w:noProof/>
        </w:rPr>
        <w:t>Я постоянно помню об этом в своем сердце, и это дает мне силы и ярое желание закончить свою работу.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Здесь наблюдается великое недовольство недавним агрессивным курсом политики Америки в отношении Китая. Большое содействие Пакистану и альянс с ним – </w:t>
      </w:r>
      <w:r w:rsidRPr="00EB3BF5">
        <w:rPr>
          <w:rFonts w:ascii="Times New Roman CYR" w:hAnsi="Times New Roman CYR" w:cs="Times New Roman CYR"/>
          <w:i/>
          <w:iCs/>
          <w:noProof/>
        </w:rPr>
        <w:t xml:space="preserve">тяжелый удар </w:t>
      </w:r>
      <w:r w:rsidRPr="00EB3BF5">
        <w:rPr>
          <w:rFonts w:ascii="Times New Roman CYR" w:hAnsi="Times New Roman CYR" w:cs="Times New Roman CYR"/>
          <w:noProof/>
        </w:rPr>
        <w:t xml:space="preserve">для миролюбивой Индии. Америка утрачивает свой престиж. Но Индия будет страною победною </w:t>
      </w:r>
      <w:r w:rsidRPr="00EB3BF5">
        <w:rPr>
          <w:rFonts w:ascii="Times New Roman CYR" w:hAnsi="Times New Roman CYR" w:cs="Times New Roman CYR"/>
          <w:i/>
          <w:iCs/>
          <w:noProof/>
        </w:rPr>
        <w:t xml:space="preserve">и свободной </w:t>
      </w:r>
      <w:r w:rsidRPr="00EB3BF5">
        <w:rPr>
          <w:rFonts w:ascii="Times New Roman CYR" w:hAnsi="Times New Roman CYR" w:cs="Times New Roman CYR"/>
          <w:noProof/>
        </w:rPr>
        <w:t>от всех иностранных влияний. Она сама решит свою судьбу.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Будет неплохо писать каждые две недели. События поспешают, и мы должны быть на дозоре. Пишу кратко, ибо очень устала. Я работаю над «Беспредельностью» – есть некоторые дополнения, которые я должна вставить в английский перевод. Мне нужно найти их в моих записях и выбрать некоторые фрагменты для </w:t>
      </w:r>
      <w:r w:rsidRPr="00EB3BF5">
        <w:rPr>
          <w:rFonts w:ascii="Times New Roman CYR" w:hAnsi="Times New Roman CYR" w:cs="Times New Roman CYR"/>
          <w:i/>
          <w:iCs/>
          <w:noProof/>
        </w:rPr>
        <w:t xml:space="preserve">книги, </w:t>
      </w:r>
      <w:r w:rsidRPr="00EB3BF5">
        <w:rPr>
          <w:rFonts w:ascii="Times New Roman CYR" w:hAnsi="Times New Roman CYR" w:cs="Times New Roman CYR"/>
          <w:noProof/>
        </w:rPr>
        <w:t xml:space="preserve">а затем собрать несколько страниц, которые должны быть прочитаны ближайшим ученикам и </w:t>
      </w:r>
      <w:r w:rsidRPr="00EB3BF5">
        <w:rPr>
          <w:rFonts w:ascii="Times New Roman CYR" w:hAnsi="Times New Roman CYR" w:cs="Times New Roman CYR"/>
          <w:i/>
          <w:iCs/>
          <w:noProof/>
        </w:rPr>
        <w:t xml:space="preserve">храниться </w:t>
      </w:r>
      <w:r w:rsidRPr="00EB3BF5">
        <w:rPr>
          <w:rFonts w:ascii="Times New Roman CYR" w:hAnsi="Times New Roman CYR" w:cs="Times New Roman CYR"/>
          <w:noProof/>
        </w:rPr>
        <w:t>у них.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моя Гизелочка, будьте мужественны, терпеливы и любите, любите, любите Великих Учителей всем Вашим существом. Поцелуйте от меня Надю и Дору.</w:t>
      </w:r>
    </w:p>
    <w:p w:rsidR="00273A62" w:rsidRPr="00EB3BF5" w:rsidRDefault="00273A62" w:rsidP="002C57EC">
      <w:pPr>
        <w:rPr>
          <w:noProof/>
        </w:rPr>
      </w:pPr>
    </w:p>
    <w:p w:rsidR="00273A62" w:rsidRPr="00EB3BF5" w:rsidRDefault="00273A62" w:rsidP="00914CEC">
      <w:pPr>
        <w:pStyle w:val="a"/>
      </w:pPr>
      <w:bookmarkStart w:id="762" w:name="_Toc242177341"/>
      <w:r w:rsidRPr="00EB3BF5">
        <w:t>253</w:t>
      </w:r>
      <w:bookmarkEnd w:id="762"/>
    </w:p>
    <w:p w:rsidR="00273A62" w:rsidRPr="00EB3BF5" w:rsidRDefault="00273A62" w:rsidP="00914CEC">
      <w:pPr>
        <w:pStyle w:val="a0"/>
        <w:ind w:firstLine="0"/>
      </w:pPr>
      <w:bookmarkStart w:id="763" w:name="_Toc242177342"/>
      <w:r w:rsidRPr="00EB3BF5">
        <w:t>Е.И.Рерих – С.Н.Рериху</w:t>
      </w:r>
      <w:bookmarkEnd w:id="763"/>
    </w:p>
    <w:p w:rsidR="00273A62" w:rsidRPr="00EB3BF5" w:rsidRDefault="00273A62" w:rsidP="00914CEC">
      <w:pPr>
        <w:pStyle w:val="Date"/>
        <w:ind w:firstLine="0"/>
      </w:pPr>
      <w:bookmarkStart w:id="764" w:name="_Toc242177343"/>
      <w:r w:rsidRPr="00EB3BF5">
        <w:t>23 сентября 1954 г.</w:t>
      </w:r>
      <w:bookmarkEnd w:id="76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любимый мой Птенчик, обнимаю тебя со всею нежностью. Итак, наш миленький Вузлик летит в Дели! Шлем лучшие мысли и пожелания успешной ей деятельности там и приятного времени с друзьями.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Радио сегодня принесло весть о предоставлении базы для радиостанции Пакистана и Америки. Очень огорчились таким сотрудничеством! Сколько трудностей уявлено нашей любимой стране! Но несмотря ни на что Индия уявлена будет страною победною.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Некоторое время тому назад слышала об «экономическом разгроме» в Америке и Совет продать все ценности американские не позже самого начала декабря. Страна в своей безумной ненависти несется к рушению. Вспоминается, как перед введением Маршалльского плана было Сказано о крушении этой затеи, и вот мы являемся свидетелями начала развала.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письмо от Катрин, она сейчас в Коннектикуте и сживается с новыми сотрудниками на фарме. Чета Барз – русские поляки. Видимо, люди неплохие. Гизела и Катрин обе очень одобряют их, особенно г-жу Барз. Так оно и должно быть, ибо они были Указаны как неплохие сотрудники для Катрин. Муж бывший военный, приблизительно Вашего возраста, любитель фотографии. Жена очень положительный, хозяйственный и приятного нрава человек. Пока что они прекрасно ладят и с трудным Панасенко.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Между прочим, Катрин пишет, что книгу, которую я советовала ей приобрести, она достать в Америке не может. У Брентано, куда она обратилась, чтобы найти ее, ей ответили: «We are sorry, but after checking, we find this book is not available in America»</w:t>
      </w:r>
      <w:r w:rsidRPr="00EB3BF5">
        <w:rPr>
          <w:rStyle w:val="FootnoteReference"/>
          <w:rFonts w:ascii="Times New Roman CYR" w:hAnsi="Times New Roman CYR" w:cs="Times New Roman CYR"/>
          <w:noProof/>
        </w:rPr>
        <w:footnoteReference w:id="467"/>
      </w:r>
      <w:r w:rsidRPr="00EB3BF5">
        <w:rPr>
          <w:rFonts w:ascii="Times New Roman CYR" w:hAnsi="Times New Roman CYR" w:cs="Times New Roman CYR"/>
          <w:noProof/>
        </w:rPr>
        <w:t>. Между тем эта книга – «Soviet Russia since the War» by Dean of Canterbury – была издана именно в Америке, издательством – Boni&amp;Gaer Inc., 133 West 44</w:t>
      </w:r>
      <w:r w:rsidRPr="00EB3BF5">
        <w:rPr>
          <w:rFonts w:ascii="Times New Roman CYR" w:hAnsi="Times New Roman CYR" w:cs="Times New Roman CYR"/>
          <w:noProof/>
          <w:vertAlign w:val="superscript"/>
        </w:rPr>
        <w:t>th</w:t>
      </w:r>
      <w:r w:rsidRPr="00EB3BF5">
        <w:rPr>
          <w:rFonts w:ascii="Times New Roman CYR" w:hAnsi="Times New Roman CYR" w:cs="Times New Roman CYR"/>
          <w:noProof/>
        </w:rPr>
        <w:t xml:space="preserve"> Street, New York 18. Книга эта полезна, ибо немного промывает застоявшиеся мозги и делает несколько смелых и нужных сопоставлений. Но, конечно, «Добрый Глаз» на Лучшую Страну не поощряется среди англосаксов.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Достали тебе машинку для сцепления листов такую же, как у меня. Пошлем ее к твоему Дню. Юханчик получил через Голландию прекрасное новое русское издание со многими цветными иллюстрациями последних раскопок в Средней Азии, на </w:t>
      </w:r>
      <w:r w:rsidRPr="00EB3BF5">
        <w:rPr>
          <w:rFonts w:ascii="Times New Roman CYR" w:hAnsi="Times New Roman CYR" w:cs="Times New Roman CYR"/>
          <w:i/>
          <w:iCs/>
          <w:noProof/>
        </w:rPr>
        <w:t xml:space="preserve">Алтае. </w:t>
      </w:r>
      <w:r w:rsidRPr="00EB3BF5">
        <w:rPr>
          <w:rFonts w:ascii="Times New Roman CYR" w:hAnsi="Times New Roman CYR" w:cs="Times New Roman CYR"/>
          <w:noProof/>
        </w:rPr>
        <w:t>Очень интересный и богатый был, видимо, быт, много сходства с характером скифских поделок. Издание прекрасное и радует глаз своей внешностью и, конечно, содержанием. Также имеем новый китайско-русский словарь, тоже прекрасно изданный и очень дешевый.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Юханчик имеет интересные собеседования с приезжающими европейскими учеными. Вчера приехал европейский профессор из Хонг-Конга, кажется, немец, проживавший там на стипендии. В октябре ожидаем приезда профессора Штейна из Франции. Слухи о нем как об очень положительном, порядочном человеке и серьезном ученом. Приезжает работать с Юрием на несколько месяцев. Японец еще здесь.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Из местных новостей... принцы скоро переезжают в совершенно незаконченный дом, но она устала жить на два дома! Работы по дому и саду – уйма! Но это удерживает ее от слишком частых наездов к нам. В общем она изменилась к лучшему, созрела больше после своего наезда в Европу. Должна сказать, она много лучше ориентируется в происходящем и разбирается в приходящих и прилипающих к ним личностях. В самом принце слишком много датской закваски, которая нас, русских, и раньше поражала в датском окружении – при дворе.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Морган продолжают быть любезными, и Юрий ведет очередные беседы со стариком. Наш сад в ведении Раюшки выглядит много аккуратнее. Но она меня разоряет на манюр</w:t>
      </w:r>
      <w:r w:rsidRPr="00EB3BF5">
        <w:rPr>
          <w:rStyle w:val="FootnoteReference"/>
          <w:rFonts w:ascii="Times New Roman CYR" w:hAnsi="Times New Roman CYR" w:cs="Times New Roman CYR"/>
          <w:noProof/>
        </w:rPr>
        <w:footnoteReference w:id="468"/>
      </w:r>
      <w:r w:rsidRPr="00EB3BF5">
        <w:rPr>
          <w:rFonts w:ascii="Times New Roman CYR" w:hAnsi="Times New Roman CYR" w:cs="Times New Roman CYR"/>
          <w:noProof/>
        </w:rPr>
        <w:t xml:space="preserve"> и покупку ростков... Скоро начнем чистку и окраску дома. Монсун в этом году нанес много ущерба внутри и снаружи. Конечно, Таши дала мне разрешение произвести все нужные починки и окраску дома.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Посылаю тебе адрес Дутко, она уже вернулась. Mme Vally Dutko – 65 Ailesbury Road – </w:t>
      </w:r>
      <w:r w:rsidRPr="00EB3BF5">
        <w:rPr>
          <w:rFonts w:ascii="Times New Roman CYR" w:hAnsi="Times New Roman CYR" w:cs="Times New Roman CYR"/>
          <w:i/>
          <w:iCs/>
          <w:noProof/>
        </w:rPr>
        <w:t xml:space="preserve">Dublin – </w:t>
      </w:r>
      <w:r w:rsidRPr="00EB3BF5">
        <w:rPr>
          <w:rFonts w:ascii="Times New Roman CYR" w:hAnsi="Times New Roman CYR" w:cs="Times New Roman CYR"/>
          <w:noProof/>
        </w:rPr>
        <w:t>Eire.</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Нужно кончать. Нежно обнимаю тебя, родной – «трудности твои скоро разрешатся, яро скоро». Пробовал ли ты собрать легко отпадающую кору и использовать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будем ждать Вашего приезда. Студию окрасим в более светлый тон</w:t>
      </w:r>
      <w:r w:rsidRPr="00EB3BF5">
        <w:rPr>
          <w:rStyle w:val="FootnoteReference"/>
          <w:rFonts w:ascii="Times New Roman CYR" w:hAnsi="Times New Roman CYR" w:cs="Times New Roman CYR"/>
          <w:noProof/>
        </w:rPr>
        <w:footnoteReference w:id="469"/>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Всеми мыслями, всем сердцем с тобою, мой родной!</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Масик</w:t>
      </w:r>
    </w:p>
    <w:p w:rsidR="00273A62" w:rsidRPr="00EB3BF5" w:rsidRDefault="00273A62" w:rsidP="002C57EC">
      <w:pPr>
        <w:rPr>
          <w:noProof/>
        </w:rPr>
      </w:pPr>
    </w:p>
    <w:p w:rsidR="00273A62" w:rsidRPr="00EB3BF5" w:rsidRDefault="00273A62" w:rsidP="00914CEC">
      <w:pPr>
        <w:pStyle w:val="a"/>
      </w:pPr>
      <w:bookmarkStart w:id="765" w:name="_Toc242177344"/>
      <w:r w:rsidRPr="00EB3BF5">
        <w:t>254</w:t>
      </w:r>
      <w:bookmarkEnd w:id="765"/>
    </w:p>
    <w:p w:rsidR="00273A62" w:rsidRPr="00EB3BF5" w:rsidRDefault="00273A62" w:rsidP="00914CEC">
      <w:pPr>
        <w:pStyle w:val="a0"/>
        <w:ind w:firstLine="0"/>
      </w:pPr>
      <w:bookmarkStart w:id="766" w:name="_Toc242177345"/>
      <w:r w:rsidRPr="00EB3BF5">
        <w:t>Е.И.Рерих – Г.И.Фричи</w:t>
      </w:r>
      <w:r w:rsidRPr="00EB3BF5">
        <w:rPr>
          <w:rStyle w:val="FootnoteReference"/>
          <w:b w:val="0"/>
        </w:rPr>
        <w:footnoteReference w:id="470"/>
      </w:r>
      <w:bookmarkEnd w:id="766"/>
    </w:p>
    <w:p w:rsidR="00273A62" w:rsidRPr="00EB3BF5" w:rsidRDefault="00273A62" w:rsidP="00914CEC">
      <w:pPr>
        <w:pStyle w:val="Date"/>
        <w:ind w:firstLine="0"/>
      </w:pPr>
      <w:bookmarkStart w:id="767" w:name="_Toc242177346"/>
      <w:r w:rsidRPr="00EB3BF5">
        <w:t>28 сентября 1954 г.</w:t>
      </w:r>
      <w:bookmarkEnd w:id="76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нежно любимая Гизелочка, не имею от Вас новостей с 25 августа. Нет ответа на два моих сентябрьских письма, я очень беспокоюсь. Как Вы? Как себя чувствуете? Что Дора? Она должна как можно больше отдыхать и соблюдать все предосторожности, чтобы не поднимать тяжестей – так было Сказано. Пожалуйста, напишите ей об этом</w:t>
      </w:r>
      <w:r w:rsidRPr="00EB3BF5">
        <w:rPr>
          <w:rStyle w:val="FootnoteReference"/>
          <w:rFonts w:ascii="Times New Roman CYR" w:hAnsi="Times New Roman CYR" w:cs="Times New Roman CYR"/>
          <w:noProof/>
        </w:rPr>
        <w:footnoteReference w:id="471"/>
      </w:r>
      <w:r w:rsidRPr="00EB3BF5">
        <w:rPr>
          <w:rFonts w:ascii="Times New Roman CYR" w:hAnsi="Times New Roman CYR" w:cs="Times New Roman CYR"/>
          <w:noProof/>
        </w:rPr>
        <w:t>. Я также должна быть уверена, что Вы получаете мои письма.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письма от Катрин – понимаю ее опасения. Будет неплохо, если какие-либо друзья или адвокат предложат Элси жениться на Катрин; это может многое облегчить</w:t>
      </w:r>
      <w:r w:rsidRPr="00EB3BF5">
        <w:rPr>
          <w:rStyle w:val="FootnoteReference"/>
          <w:rFonts w:ascii="Times New Roman CYR" w:hAnsi="Times New Roman CYR" w:cs="Times New Roman CYR"/>
          <w:noProof/>
        </w:rPr>
        <w:footnoteReference w:id="472"/>
      </w:r>
      <w:r w:rsidRPr="00EB3BF5">
        <w:rPr>
          <w:rFonts w:ascii="Times New Roman CYR" w:hAnsi="Times New Roman CYR" w:cs="Times New Roman CYR"/>
          <w:noProof/>
        </w:rPr>
        <w:t>. Напишите ей об этом</w:t>
      </w:r>
      <w:r w:rsidRPr="00EB3BF5">
        <w:rPr>
          <w:rStyle w:val="FootnoteReference"/>
          <w:rFonts w:ascii="Times New Roman CYR" w:hAnsi="Times New Roman CYR" w:cs="Times New Roman CYR"/>
          <w:noProof/>
        </w:rPr>
        <w:footnoteReference w:id="473"/>
      </w:r>
      <w:r w:rsidRPr="00EB3BF5">
        <w:rPr>
          <w:rFonts w:ascii="Times New Roman CYR" w:hAnsi="Times New Roman CYR" w:cs="Times New Roman CYR"/>
          <w:noProof/>
        </w:rPr>
        <w:t>. Также</w:t>
      </w:r>
      <w:r w:rsidRPr="00EB3BF5">
        <w:rPr>
          <w:rStyle w:val="FootnoteReference"/>
          <w:rFonts w:ascii="Times New Roman CYR" w:hAnsi="Times New Roman CYR" w:cs="Times New Roman CYR"/>
          <w:noProof/>
        </w:rPr>
        <w:footnoteReference w:id="474"/>
      </w:r>
      <w:r w:rsidRPr="00EB3BF5">
        <w:rPr>
          <w:rFonts w:ascii="Times New Roman CYR" w:hAnsi="Times New Roman CYR" w:cs="Times New Roman CYR"/>
          <w:noProof/>
          <w:vertAlign w:val="superscript"/>
        </w:rPr>
        <w:t xml:space="preserve"> </w:t>
      </w:r>
      <w:r w:rsidRPr="00EB3BF5">
        <w:rPr>
          <w:rFonts w:ascii="Times New Roman CYR" w:hAnsi="Times New Roman CYR" w:cs="Times New Roman CYR"/>
          <w:noProof/>
        </w:rPr>
        <w:t>Катрин должна перевести деньги в Швейцарию и Швецию через Боллинга. Все это я предпочитаю писать Вам, потом Вы уничтожите письма</w:t>
      </w:r>
      <w:r w:rsidRPr="00EB3BF5">
        <w:rPr>
          <w:rStyle w:val="FootnoteReference"/>
          <w:rFonts w:ascii="Times New Roman CYR" w:hAnsi="Times New Roman CYR" w:cs="Times New Roman CYR"/>
          <w:noProof/>
        </w:rPr>
        <w:footnoteReference w:id="47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Любимая, сохраняйте спокойствие, имейте полное доверие, то доверие, которое рождается от великой Любви. Так, любите всем Вашим существом Великих Учителей, и счастье и спокойствие пребудут с Вами!</w:t>
      </w:r>
      <w:r w:rsidRPr="00EB3BF5">
        <w:rPr>
          <w:rStyle w:val="FootnoteReference"/>
          <w:rFonts w:ascii="Times New Roman CYR" w:hAnsi="Times New Roman CYR" w:cs="Times New Roman CYR"/>
          <w:noProof/>
        </w:rPr>
        <w:footnoteReference w:id="476"/>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Только что получила Ваше письмо от 23 сентября. Я счастлива, что у Вас все хорошо и Вы не слишком страдаете. Процесс продолжается! Что же до внешности, это ничего не значит, после Вы будете выглядеть намного моложе. Но как можно надеяться прекрасно выглядеть во время такого напряженного внутреннего процесса! Видение Ваше очень интересное, ибо прямо сейчас наблюдается необычайный наплыв небесных тел из глубин Космоса: кометы, огромные болиды и метеоры собрались вокруг нашей Солнечной системы. Но, любимая, поспешайте с Вашим процессом. </w:t>
      </w:r>
      <w:r w:rsidRPr="00EB3BF5">
        <w:rPr>
          <w:rFonts w:ascii="Times New Roman CYR" w:hAnsi="Times New Roman CYR" w:cs="Times New Roman CYR"/>
          <w:i/>
          <w:iCs/>
          <w:noProof/>
        </w:rPr>
        <w:t xml:space="preserve">Сильнее любите </w:t>
      </w:r>
      <w:r w:rsidRPr="00EB3BF5">
        <w:rPr>
          <w:rFonts w:ascii="Times New Roman CYR" w:hAnsi="Times New Roman CYR" w:cs="Times New Roman CYR"/>
          <w:noProof/>
        </w:rPr>
        <w:t xml:space="preserve">Великого Учителя и Махатму Атриа, Ваше предназначение – стать звеном с Братством благодаря Вашему </w:t>
      </w:r>
      <w:r w:rsidRPr="00EB3BF5">
        <w:rPr>
          <w:rFonts w:ascii="Times New Roman CYR" w:hAnsi="Times New Roman CYR" w:cs="Times New Roman CYR"/>
          <w:i/>
          <w:iCs/>
          <w:noProof/>
        </w:rPr>
        <w:t xml:space="preserve">Космическому Праву. </w:t>
      </w:r>
      <w:r w:rsidRPr="00EB3BF5">
        <w:rPr>
          <w:rFonts w:ascii="Times New Roman CYR" w:hAnsi="Times New Roman CYR" w:cs="Times New Roman CYR"/>
          <w:noProof/>
        </w:rPr>
        <w:t>Нет более великого предназначения, чем это! Великий Владыка говорит, что Вы должны сосредоточиться больше на Вашей любви к Нему и Брату Атриа. Откройте свое сердце!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Судороги в ногах вызваны новой деятельностью головных центров – не беспокойтесь об этом. Они то проходят, то снова начинаются...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 так понимаю, что немецкая дама – хорошая душа и, вероятно, будет работать с русскими. Великий Владыка доволен, что она поняла русскую душу! Да, хорошо купить маленькие слитки золота. Американские доллары скоро обесценятся. Швейцарская валюта </w:t>
      </w:r>
      <w:r w:rsidRPr="00EB3BF5">
        <w:rPr>
          <w:rFonts w:ascii="Times New Roman CYR" w:hAnsi="Times New Roman CYR" w:cs="Times New Roman CYR"/>
          <w:i/>
          <w:iCs/>
          <w:noProof/>
        </w:rPr>
        <w:t>намного лучше.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моя Гизелочка, и шлю Вам мою нежность! Радуйтесь каждой боли!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сердце и думы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2C57EC">
      <w:pPr>
        <w:rPr>
          <w:noProof/>
        </w:rPr>
      </w:pPr>
    </w:p>
    <w:p w:rsidR="00273A62" w:rsidRPr="00EB3BF5" w:rsidRDefault="00273A62" w:rsidP="00914CEC">
      <w:pPr>
        <w:pStyle w:val="a"/>
      </w:pPr>
      <w:bookmarkStart w:id="768" w:name="_Toc242177347"/>
      <w:r w:rsidRPr="00EB3BF5">
        <w:t>255</w:t>
      </w:r>
      <w:bookmarkEnd w:id="768"/>
    </w:p>
    <w:p w:rsidR="00273A62" w:rsidRPr="00EB3BF5" w:rsidRDefault="00273A62" w:rsidP="00914CEC">
      <w:pPr>
        <w:pStyle w:val="a0"/>
        <w:ind w:firstLine="0"/>
      </w:pPr>
      <w:bookmarkStart w:id="769" w:name="_Toc242177348"/>
      <w:r w:rsidRPr="00EB3BF5">
        <w:t>Е.И.Рерих – Н.И. и Б.Н. Абрамовым</w:t>
      </w:r>
      <w:bookmarkEnd w:id="769"/>
    </w:p>
    <w:p w:rsidR="00273A62" w:rsidRPr="00EB3BF5" w:rsidRDefault="00273A62" w:rsidP="00914CEC">
      <w:pPr>
        <w:pStyle w:val="Date"/>
        <w:ind w:firstLine="0"/>
      </w:pPr>
      <w:bookmarkStart w:id="770" w:name="_Toc242177349"/>
      <w:r w:rsidRPr="00EB3BF5">
        <w:t>30 сентября 1954 г.</w:t>
      </w:r>
      <w:bookmarkEnd w:id="77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Ниночка и Борис, имею Ваши письма от 30 августа, очень радуюсь им. Живите, родные, спокойно, не являйте никаких опасений. Думаю, что уже скоро Ваше положение улучшится. Знаю, что Вы на хорошем счету, и это самое главное. Как иначе строить новую страну, новую лучшую жизнь!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отказывайтесь от новой работы, которая может быть предложена Вам. Итак, скоро оявитесь на лучшем положении, на новом повышении и будете продолжать Вашу мирную полезную деятельность и на утверждение лучших отношений с нашими восточными друзьями. Сердце мое радуется, сознавая усиление и утверждение союза Востока.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 русские – имеем много восточной крови в нас, немало заимствовали и полезной мудрости Востока в свое время от монголов. Вот и моя прабабка А. Ельчанинова была из рода Чингисхана. И, должна признаться, люблю восточников!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что наше свидание может осуществиться немного раньше, нежели это предполагалось в прошлом году. Безумие Америки ускоряет все события. Ярая Америка мечтает вызывать мировую войну, полагая, что она оявится в безопасности на своем изолированном материке от бедствий, неизбежных при военных действиях. Но ярые надежды эти могут оказаться обманчивыми, и многие явления неожиданно оявятся на страстной разрушительной силе, именно в их стране. Злая зависть, ненависть и порождаемый ими страх – страшно разрушительны для носящих эти разъедающие энергии в своей сущности.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ярая мировая война не может оявиться из-за Формозы!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Храните спокойствие, родные, и вдумывайтесь глубже в смысл происходящего. Новый Мир идет, и нужно встретить его сознательно и радостно. Пора отбросить призраки всяких страхов и понять работу темных сил, сеющих гнусную ложь о нашей стране. Слышу и получаю отзывы от иностранцев, посетивших и живших среди соотечественников наших в разных странах, и, должна сказать, все они радуют мое сердце. Русская незлобивость и сердечность не умерла и ярко выражается по отношению к людям без различия национальности.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недавно читала книгу «Soviet Russia since the War», автор ее Dean of Canterbury. Он прожил в стране несколько месяцев и посетил многие местности, знакомясь с местными людьми и даже живя с ними. Книга написана «Глазом Добрым» и ярко подчеркивает особенность русского сердца – именно незлобивость и доброту даже к вчерашнему врагу. Также указывает, что много сделано и облегчено народу в смысле просвещения, заботы о здравии и лучших условий для труда, что, конечно, самое главное.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вот эту хорошую и полезную книгу нельзя нигде найти. Ее нет на рынке, хотя она была издана в Америке и Англии, но сейчас, видимо, изъята из обращения, так было сказано одной американке, которая хотела иметь эту книгу.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Каждое справедливое и доброе слово о нашей стране преследуется в странах «свободной демократии». Но губительно для них такое отношение!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запросили в Англию об этой книге, но вот уже прошло два месяца и нет ответа. Да и здесь в Индии мы не можем достать ее ни в одном книжном магазине. Но самые гнусные инсинуации легко находят издателя и распространителя. Мне только грустно наблюдать, как некоторые соотечественники поддаются этим наветам и строят представления самые нелепые, лишенные всякой правдоподобности и жизненности, но в своем ослеплении они уже не замечают этой нелепости.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Моей Ниночке хочу сказать: знаю, что моя Пташка любит меня и, конечно, обращение «Мути» могло означать только самое хорошее. Но мне было интересно знать происхождение этого слова, так как в одном письме Вы писали, что около моей подписи стояла странная буква, и я подумала, не была ли это буква М. Иногда я подписываюсь «Mother» в письмах к близким иностранным сотрудницам. Неужели я была так рассеянна?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называйте меня, как хочет Ваше сердечко. В семье меня тоже называют самыми странными именами, да и я сама, например, никогда не называла моего лучшего Друга, моего Мужа по имени. Оно для меня не существовало.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закончила ассимиляцию тончайших и труднейших лучей, которые необходимы</w:t>
      </w:r>
      <w:r w:rsidRPr="00EB3BF5">
        <w:rPr>
          <w:rStyle w:val="FootnoteReference"/>
          <w:rFonts w:ascii="Times New Roman CYR" w:hAnsi="Times New Roman CYR" w:cs="Times New Roman CYR"/>
          <w:noProof/>
        </w:rPr>
        <w:footnoteReference w:id="477"/>
      </w:r>
      <w:r w:rsidRPr="00EB3BF5">
        <w:rPr>
          <w:rFonts w:ascii="Times New Roman CYR" w:hAnsi="Times New Roman CYR" w:cs="Times New Roman CYR"/>
          <w:noProof/>
        </w:rPr>
        <w:t xml:space="preserve"> для противодействия разрушительным энергиям, которыми обладают темные силы, и страшно разрушительными для нашей планеты. Но ярые эти тончайшие энергии не могут быть восприняты никакими земными аппаратами, но только огненным духом, а таких огненных духов почти нет на нашей планете, не более семи. Но только центрами огненных Йогов Огонь Пространства может быть принят на всех приемниках электрических, но никакой надземный огонь не может быть оявлен и никакими приемниками, кроме как центры огненного Йога, но Огненных Йогов определенно немного, яро не более семи и восьмой, Матери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я очень занята собиранием новых страниц по Мирозданию, но и ярым просмотром перевода «Беспредельности» и включением параграфов, которые не вошли в первое издание. Между прочим, очень храните Вашу «Беспредельность», ведь все издание было уничтожено темными силами.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Это издание никогда не увидело свет, оно было уничтожено в первые дни доставки в магазин Павловского, который был описан за долги. Теперь, вероятно, в будущем году «Беспредельность» в новом, дополненном издании выйдет в Америке. И второе русское издание будет, конечно, уже отвечать английскому переводу. Интересно отметить, что было Указано издать «Беспредельность» не через Павловского, но через Зелюка. Обстоятельства так сложились, что нам пришлось согласиться на Павловского, и издание было уничтожено. То же самое случилось с моей книгой «Основы Буддизма», расширенной и переведенной на английский язык. Указано было, чтобы эта книга была издана американской фирмой, но не от наших учреждений. Но все сотрудники страшно восстали и просили Н.К. издать через нашу «Музеум Пресс», во главе которой стояла одна из главных сотрудниц. Н.К. пришлось согласиться, и результат был тот, что книга эта была отвезена на склад по истечении кратчайшего времени и упокоилась в складах выброшенных вещей из наших Учреждений после предательства Хоршей. Так исполнение Указаний наполовину приводит к половинному результату и даже рушению.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Служение трудно понимается не только сотрудниками, но и ближайшими учениками. Постоянно приходится наблюдать отход от точного определенного Указания и уявление малого компромисса. Нам приходится уявляться на компромиссах при сотрудничестве с разными людьми, но никогда мы не должны уступать там, где дан определенный Указ.</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храните спокойствие, самое большое спокойствие, ничего Вам не грозит &lt;...&gt;</w:t>
      </w:r>
      <w:r w:rsidRPr="00EB3BF5">
        <w:rPr>
          <w:rStyle w:val="FootnoteReference"/>
          <w:rFonts w:ascii="Times New Roman CYR" w:hAnsi="Times New Roman CYR" w:cs="Times New Roman CYR"/>
          <w:noProof/>
        </w:rPr>
        <w:footnoteReference w:id="478"/>
      </w:r>
      <w:r w:rsidRPr="00EB3BF5">
        <w:rPr>
          <w:rFonts w:ascii="Times New Roman CYR" w:hAnsi="Times New Roman CYR" w:cs="Times New Roman CYR"/>
          <w:noProof/>
        </w:rPr>
        <w:t>]</w:t>
      </w:r>
    </w:p>
    <w:p w:rsidR="00273A62" w:rsidRPr="00EB3BF5" w:rsidRDefault="00273A62" w:rsidP="00026EA5">
      <w:pPr>
        <w:rPr>
          <w:noProof/>
        </w:rPr>
      </w:pPr>
    </w:p>
    <w:p w:rsidR="00273A62" w:rsidRPr="00EB3BF5" w:rsidRDefault="00273A62" w:rsidP="00914CEC">
      <w:pPr>
        <w:pStyle w:val="a"/>
      </w:pPr>
      <w:bookmarkStart w:id="771" w:name="_Toc242177350"/>
      <w:r w:rsidRPr="00EB3BF5">
        <w:t>256</w:t>
      </w:r>
      <w:bookmarkEnd w:id="771"/>
    </w:p>
    <w:p w:rsidR="00273A62" w:rsidRPr="00EB3BF5" w:rsidRDefault="00273A62" w:rsidP="00914CEC">
      <w:pPr>
        <w:pStyle w:val="a0"/>
        <w:ind w:firstLine="0"/>
      </w:pPr>
      <w:bookmarkStart w:id="772" w:name="_Toc242177351"/>
      <w:r w:rsidRPr="00EB3BF5">
        <w:t>Е.И.Рерих – Е.П.Инге</w:t>
      </w:r>
      <w:bookmarkEnd w:id="772"/>
    </w:p>
    <w:p w:rsidR="00273A62" w:rsidRPr="00EB3BF5" w:rsidRDefault="00273A62" w:rsidP="00914CEC">
      <w:pPr>
        <w:pStyle w:val="Date"/>
        <w:ind w:firstLine="0"/>
      </w:pPr>
      <w:bookmarkStart w:id="773" w:name="_Toc242177352"/>
      <w:r w:rsidRPr="00EB3BF5">
        <w:t>1 октября 1954 г.</w:t>
      </w:r>
      <w:bookmarkEnd w:id="77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получила Ваши два письма от 6 и 14 сентября. Удивилась, откуда слухи о моем отъезде. Истинно, не собираемся уезжать из наших теремков. Конечно, я известила бы Вас заранее об отъезде. Потому, родная, не верьте никаким слухам. Я иногда получаю невероятные сведения о себе от лиц, называющих себя моими ближайшими друзьями и которых я не только никогда не встречала, но и не подозревала об их существовании. Но ярые пишут мне воспоминания о проведенном со мною времени на острове Лемносе, а я там и близко не бывала. Также описывают мою любовь к кошкам, которых у меня будто было несколько. Кошка – именно животное, которое я не терплю. Кто эта особа, фантазирующая встречу, или другая, которая персонифицирует меня, я не пыталась узнать, все это нелепо и никому не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Зинаиде Григорьевне удалось найти книгу «Тэмпль Тичингс». Надеюсь, что Вы получите ее. Книга «Фром зе Маунтен Топ»</w:t>
      </w:r>
      <w:r w:rsidRPr="00EB3BF5">
        <w:rPr>
          <w:rStyle w:val="FootnoteReference"/>
          <w:rFonts w:ascii="Times New Roman CYR" w:hAnsi="Times New Roman CYR" w:cs="Times New Roman CYR"/>
          <w:noProof/>
        </w:rPr>
        <w:footnoteReference w:id="479"/>
      </w:r>
      <w:r w:rsidRPr="00EB3BF5">
        <w:rPr>
          <w:rFonts w:ascii="Times New Roman CYR" w:hAnsi="Times New Roman CYR" w:cs="Times New Roman CYR"/>
          <w:noProof/>
          <w:vertAlign w:val="superscript"/>
        </w:rPr>
        <w:t xml:space="preserve"> </w:t>
      </w:r>
      <w:r w:rsidRPr="00EB3BF5">
        <w:rPr>
          <w:rFonts w:ascii="Times New Roman CYR" w:hAnsi="Times New Roman CYR" w:cs="Times New Roman CYR"/>
          <w:noProof/>
        </w:rPr>
        <w:t>дана из Белого Братства, и я тоже очень люблю ее. На днях послала Вам маленькую книжечку, собранную А. Безант, «Мэн энд хиз Бодис»</w:t>
      </w:r>
      <w:r w:rsidRPr="00EB3BF5">
        <w:rPr>
          <w:rStyle w:val="FootnoteReference"/>
          <w:rFonts w:ascii="Times New Roman CYR" w:hAnsi="Times New Roman CYR" w:cs="Times New Roman CYR"/>
          <w:noProof/>
        </w:rPr>
        <w:footnoteReference w:id="480"/>
      </w:r>
      <w:r w:rsidRPr="00EB3BF5">
        <w:rPr>
          <w:rFonts w:ascii="Times New Roman CYR" w:hAnsi="Times New Roman CYR" w:cs="Times New Roman CYR"/>
          <w:noProof/>
        </w:rPr>
        <w:t>. Книжечка неплохая для перевода. Когда получите, напишите, мне хочется послать Вам и вторую из этой серии – «Карма»</w:t>
      </w:r>
      <w:r w:rsidRPr="00EB3BF5">
        <w:rPr>
          <w:rStyle w:val="FootnoteReference"/>
          <w:rFonts w:ascii="Times New Roman CYR" w:hAnsi="Times New Roman CYR" w:cs="Times New Roman CYR"/>
          <w:noProof/>
        </w:rPr>
        <w:footnoteReference w:id="481"/>
      </w:r>
      <w:r w:rsidRPr="00EB3BF5">
        <w:rPr>
          <w:rFonts w:ascii="Times New Roman CYR" w:hAnsi="Times New Roman CYR" w:cs="Times New Roman CYR"/>
          <w:noProof/>
        </w:rPr>
        <w:t>. Обе книжечки полезны для перевода.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правильно чуете о главе «эзотериков». Между прочим, очень не люблю это претенциозное название. Хочется сказать им: «Ваш эзотеризм – вчерашний день». Александр Михайлович Асеев прислал мне два номера своего журнала</w:t>
      </w:r>
      <w:r w:rsidRPr="00EB3BF5">
        <w:rPr>
          <w:rStyle w:val="FootnoteReference"/>
          <w:rFonts w:ascii="Times New Roman CYR" w:hAnsi="Times New Roman CYR" w:cs="Times New Roman CYR"/>
          <w:noProof/>
        </w:rPr>
        <w:footnoteReference w:id="482"/>
      </w:r>
      <w:r w:rsidRPr="00EB3BF5">
        <w:rPr>
          <w:rFonts w:ascii="Times New Roman CYR" w:hAnsi="Times New Roman CYR" w:cs="Times New Roman CYR"/>
          <w:noProof/>
        </w:rPr>
        <w:t>; и точно бы времени не прошло со дня появления первых номеров еще в начале тридцатых годов! Можно было бы явить больше созвучия с нашей настоящей эпохой. Но, конечно, огорчать его не будем. Он с таким трудом выпустил эти книжечки. Трудно ему на чужбине, но он и не разбирается в людях и в материале, ему предлагаемом «эзотериками» вроде Батурина и Арова и т.д. Но сам он прекрасный и трогательный человек. Мне очень жаль, что моя переписка с ним оборвалась по многим причинам, но, главным образом, из-за утери его адреса. Но он ни разу не подумал запросить меня и прислать вновь свой адрес.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могу понять, как он, будучи врачом, не заинтересовался изучением психической энергии, и, конечно, все сведения о проявлении психической энергии, некоторой дисциплине и развитии ее были бы много созвучнее с идущей эпохой. Итак, не будем огорчать его, но можно попытаться сдвинуть его со старых рельсов.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Ваши недомогания, конечно, тоже от процесса, происходящего в Вашем организме. Прикасания к Миру Надземному неизбежно вызывают реакции во всем нашем существе. Потому не тревожьтесь, но все же старайтесь не слишком утомляться, когда чувствуете не по себе. Будьте, Родная, спокойны. Все устроится так, как нужно, и, если будет нужно, Вы будете переведены и, конечно, с ведома Сил Света. Велика забота Их о доверивших себя Им на служение Общему Благу.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Между прочим, Вы правы, и опыты с атомными бомбами, конечно, нарушили предохранительную сеть, или ауру, вокруг нашей планеты. Необузданные стихии бушуют и проникают в бреши, нанесенные взрывами, и вызывают страшные пертурбации во всем атмосферическом окружении планеты. Страшные ливни и небывалые в истории Индии наводнения продолжаются. На восток и запад от нас всюду вода, но мы находимся как бы под Щитом, и даже наша дорога, связующая нас с долинами, продержалась и только временами нарушалась на несколько дней.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я очень спешно занята просмотром английского перевода «Беспредельности». Русское издание «Беспредельности» было &lt;...&gt;</w:t>
      </w:r>
      <w:r w:rsidRPr="00EB3BF5">
        <w:rPr>
          <w:rStyle w:val="FootnoteReference"/>
          <w:rFonts w:ascii="Times New Roman CYR" w:hAnsi="Times New Roman CYR" w:cs="Times New Roman CYR"/>
          <w:noProof/>
        </w:rPr>
        <w:footnoteReference w:id="483"/>
      </w:r>
      <w:r w:rsidRPr="00EB3BF5">
        <w:rPr>
          <w:rFonts w:ascii="Times New Roman CYR" w:hAnsi="Times New Roman CYR" w:cs="Times New Roman CYR"/>
          <w:noProof/>
        </w:rPr>
        <w:t xml:space="preserve"> полнее, ибо Указано включить несколько параграфов, не вошедших в первое русское издание. Вся нумерация изменится, и деление на два тома тоже будет другое.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днях вышел в Нью-Йорке первый том «Писем» моих, переведенных на английский язык Валентиной Леонидовной Дутко. Наша прекрасная сотрудница уже принялась за второй том «Писем». Вот уж, истинно, жертвенный труд!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бодро трудитесь, истинно, в труде не замечаем мелкие заботы, и время летит, сметая многие горькие воспоминания. Устремление в будущее, горение сердца и предстояние всегда перед Владыкою создают атмосферу спокойствия душевного, и тихая радость утверждается прочно в сердце огненном. Зажигайте, родная, огни сердца и следите за мыслями, летящими в будущее поверх настоящей мути земной. Многое изменится, многое уйдет навсегда.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мою любовь и нежность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самого Светлого.</w:t>
      </w:r>
    </w:p>
    <w:p w:rsidR="00273A62" w:rsidRPr="00EB3BF5" w:rsidRDefault="00273A62" w:rsidP="00EA225B">
      <w:pPr>
        <w:rPr>
          <w:noProof/>
        </w:rPr>
      </w:pPr>
    </w:p>
    <w:p w:rsidR="00273A62" w:rsidRPr="00EB3BF5" w:rsidRDefault="00273A62" w:rsidP="00914CEC">
      <w:pPr>
        <w:pStyle w:val="a"/>
      </w:pPr>
      <w:bookmarkStart w:id="774" w:name="_Toc242177353"/>
      <w:r w:rsidRPr="00EB3BF5">
        <w:t>257</w:t>
      </w:r>
      <w:bookmarkEnd w:id="774"/>
    </w:p>
    <w:p w:rsidR="00273A62" w:rsidRPr="00EB3BF5" w:rsidRDefault="00273A62" w:rsidP="00914CEC">
      <w:pPr>
        <w:pStyle w:val="a0"/>
        <w:ind w:firstLine="0"/>
      </w:pPr>
      <w:bookmarkStart w:id="775" w:name="_Toc242177354"/>
      <w:r w:rsidRPr="00EB3BF5">
        <w:t>Е.И.Рерих – З.Г.Фосдик и Д.Фосдику</w:t>
      </w:r>
      <w:bookmarkEnd w:id="775"/>
    </w:p>
    <w:p w:rsidR="00273A62" w:rsidRPr="00EB3BF5" w:rsidRDefault="00273A62" w:rsidP="00914CEC">
      <w:pPr>
        <w:pStyle w:val="Date"/>
        <w:ind w:firstLine="0"/>
      </w:pPr>
      <w:bookmarkStart w:id="776" w:name="_Toc242177355"/>
      <w:r w:rsidRPr="00EB3BF5">
        <w:t>2 октября 1954 г.</w:t>
      </w:r>
      <w:bookmarkEnd w:id="77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спешу послать Вам напутствие в новый путь в Либерти. Конечно, Дедлей прав, желая присутствовать на этих торжествах. Отвезите лучшие пожелания молодым людям, вступающим в новую жизнь. Шаг этот – самый важный в жизни, и нужно отнестись к нему со всем пониманием ответственности создания новой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Передайте и мои самые сердечные поздравления родителям и пожелания лучшего счастья и строительства прекрасной жизни молодоженам.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«Беспредельности» не беспокойтесь. Успеете все, переводите то, что имеете, добавления будут сделаны потом. Ввиду того что русское издание уничтожено, мне придется собрать новую книгу со всеми добавлениями и, следовательно, с новой нумерацией, и по ней Вы соберете и английскую копию, таким образом, сохранится соответствие между оригиналом и английским переводом.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Английский перевод хотя бы первого тома с добавлениями нескольких параграфов из второго тома должен быть закончен и даже издан не позже начала 56 года. Черновик перевода второго тома, вероятно, Вы, родные, привезете с собою к осени 56 года. Так что время есть и Вы можете </w:t>
      </w:r>
      <w:r w:rsidRPr="00EB3BF5">
        <w:rPr>
          <w:rFonts w:ascii="Times New Roman CYR" w:hAnsi="Times New Roman CYR" w:cs="Times New Roman CYR"/>
          <w:i/>
          <w:iCs/>
          <w:noProof/>
        </w:rPr>
        <w:t>спешить не торопясь.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вопросы от 12 сентября, также перевод, начиная с § 26 по 50 включительно. Начну просматривать через неделю. Нужно разгрузить накопившуюся корреспонденцию. Спасибо большое за посылку Екатерине Инге «Тэмпль Тичингс». Бедняжка так радуется приняться за работу. Конечно, книгу она еще не получила. Будем надеяться, что книга дойдет.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г-жи Микер Вы поступаете правильно. Не нужно слишком обременять, если видите, что ей трудно воспринять. Да, великие Таинства Космические нелегко воспринимаются людьми. Космическое Право существует, и необходимо утвердить это в сознании людском, но сделать это нужно осторожно, бережно, и только там, где сам дух подошел к некоторому пониманию значения двух Начал, можно помочь им объять этот закон Бытия в полной Красоте и чистоте Высшего 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Знаю, как трудно мне будет оповестить о Космическом Праве, сколько трудностей встречу на пути. Но это Провозвестие Новой Эпохи Майтрейи, и оно должно быть явлено. Но сколько бережности придется проявить!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храните спокойствие. Все будет так, как нужно. Воля Высших Сил освещает сложившуюся Карму Мира, и Щит Света покроет все и всех, заслуживающих Охрану и спасение от всех бедствий.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Спешу отослать эту записку, начинаются осенние праздники. И наводнения не ослабевают, но подбираются к нашим местам в Кулу, Наггаре. Здесь вокруг нас тоже новое разлитие рек. Будем надеяться, что не будет перерыва почты.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всего самого светлого и радостного.</w:t>
      </w:r>
    </w:p>
    <w:p w:rsidR="00273A62" w:rsidRPr="00EB3BF5" w:rsidRDefault="00273A62" w:rsidP="00EA225B">
      <w:pPr>
        <w:rPr>
          <w:noProof/>
        </w:rPr>
      </w:pPr>
    </w:p>
    <w:p w:rsidR="00273A62" w:rsidRPr="00EB3BF5" w:rsidRDefault="00273A62" w:rsidP="00914CEC">
      <w:pPr>
        <w:pStyle w:val="a"/>
      </w:pPr>
      <w:bookmarkStart w:id="777" w:name="_Toc242177356"/>
      <w:r w:rsidRPr="00EB3BF5">
        <w:t>258</w:t>
      </w:r>
      <w:bookmarkEnd w:id="777"/>
    </w:p>
    <w:p w:rsidR="00273A62" w:rsidRPr="00EB3BF5" w:rsidRDefault="00273A62" w:rsidP="00914CEC">
      <w:pPr>
        <w:pStyle w:val="a0"/>
        <w:ind w:firstLine="0"/>
      </w:pPr>
      <w:bookmarkStart w:id="778" w:name="_Toc242177357"/>
      <w:r w:rsidRPr="00EB3BF5">
        <w:t>Е.И.Рерих – К.Кэмпбелл</w:t>
      </w:r>
      <w:r w:rsidRPr="00EB3BF5">
        <w:rPr>
          <w:rStyle w:val="FootnoteReference"/>
          <w:b w:val="0"/>
        </w:rPr>
        <w:footnoteReference w:id="484"/>
      </w:r>
      <w:bookmarkEnd w:id="778"/>
    </w:p>
    <w:p w:rsidR="00273A62" w:rsidRPr="00EB3BF5" w:rsidRDefault="00273A62" w:rsidP="00914CEC">
      <w:pPr>
        <w:pStyle w:val="Date"/>
        <w:ind w:firstLine="0"/>
      </w:pPr>
      <w:bookmarkStart w:id="779" w:name="_Toc242177358"/>
      <w:r w:rsidRPr="00EB3BF5">
        <w:t>7 октября 1954 г.</w:t>
      </w:r>
      <w:bookmarkEnd w:id="77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нежно любимая Катрин, только что получила Ваше письмо от 13 сентября. Будьте уверены, моя любимая, что Вы </w:t>
      </w:r>
      <w:r w:rsidRPr="00EB3BF5">
        <w:rPr>
          <w:rFonts w:ascii="Times New Roman CYR" w:hAnsi="Times New Roman CYR" w:cs="Times New Roman CYR"/>
          <w:i/>
          <w:iCs/>
          <w:noProof/>
        </w:rPr>
        <w:t xml:space="preserve">никогда </w:t>
      </w:r>
      <w:r w:rsidRPr="00EB3BF5">
        <w:rPr>
          <w:rFonts w:ascii="Times New Roman CYR" w:hAnsi="Times New Roman CYR" w:cs="Times New Roman CYR"/>
          <w:noProof/>
        </w:rPr>
        <w:t>не останетесь без Великой Любви и Защиты. И если Вы будете упорствовать в Вашем стремлении к Великим Учителям, Вы познаете счастье и даже экстаз духовного контакта.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спрашиваете, как начать концентрироваться? Постоянно думайте о том, Кого Вы любите, и посылайте Ему Вашу любовь, Ваши лучшие устремления и повторяйте это в сокровенной глубине Вашего существа. Постарайтесь увидеть Его стоящим рядом с Вами, постарайтесь почувствовать Его руку на Вашем плече и услышать Его тихий голос! Думайте о Нем каждое мгновение Вашей жизни и делайте все во Имя Его, работайте и любите Его. Перед тем как лечь спать, сконцентрируйтесь</w:t>
      </w:r>
      <w:r w:rsidRPr="00EB3BF5">
        <w:rPr>
          <w:rStyle w:val="FootnoteReference"/>
          <w:rFonts w:ascii="Times New Roman CYR" w:hAnsi="Times New Roman CYR" w:cs="Times New Roman CYR"/>
          <w:noProof/>
        </w:rPr>
        <w:footnoteReference w:id="485"/>
      </w:r>
      <w:r w:rsidRPr="00EB3BF5">
        <w:rPr>
          <w:rFonts w:ascii="Times New Roman CYR" w:hAnsi="Times New Roman CYR" w:cs="Times New Roman CYR"/>
          <w:noProof/>
        </w:rPr>
        <w:t xml:space="preserve"> на Его Образе не более нескольких минут и </w:t>
      </w:r>
      <w:r w:rsidRPr="00EB3BF5">
        <w:rPr>
          <w:rFonts w:ascii="Times New Roman CYR" w:hAnsi="Times New Roman CYR" w:cs="Times New Roman CYR"/>
          <w:i/>
          <w:iCs/>
          <w:noProof/>
        </w:rPr>
        <w:t xml:space="preserve">громким шепотом </w:t>
      </w:r>
      <w:r w:rsidRPr="00EB3BF5">
        <w:rPr>
          <w:rFonts w:ascii="Times New Roman CYR" w:hAnsi="Times New Roman CYR" w:cs="Times New Roman CYR"/>
          <w:noProof/>
        </w:rPr>
        <w:t>пошлите Ему несколько раз Ваши любящие слова, Ваши лучшие мысли. Звук умножает силу слов.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Сказано попросить Вас снова и снова «ни о чем не беспокоиться, ибо все обернется к лучшему!». Будьте уверены, что Вы не опоздаете, Вы вовремя приедете в Швейцарию и увидите меня. Не забудьте, что лучшие банки – в Люцерне и Цюрихе, поговорите с Боллингом, но больше ни с кем, храните молчание. Будьте добры с Элси. Щит над Вами, любимая! Вы под надежной защитой! Любовь творит чудеса!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желчи. Молоко можно принимать </w:t>
      </w:r>
      <w:r w:rsidRPr="00EB3BF5">
        <w:rPr>
          <w:rFonts w:ascii="Times New Roman CYR" w:hAnsi="Times New Roman CYR" w:cs="Times New Roman CYR"/>
          <w:i/>
          <w:iCs/>
          <w:noProof/>
        </w:rPr>
        <w:t xml:space="preserve">через три часа </w:t>
      </w:r>
      <w:r w:rsidRPr="00EB3BF5">
        <w:rPr>
          <w:rFonts w:ascii="Times New Roman CYR" w:hAnsi="Times New Roman CYR" w:cs="Times New Roman CYR"/>
          <w:noProof/>
        </w:rPr>
        <w:t>после того, как Вы приняли свою дозу желчи. Такие кислоты, как от апельсинов или томатов, лучше не принимать в тот же день. Конечно, соду не следует принимать в тот же день, но валериан и строфант не причинят вреда.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Ваши вопросы о планетах. Каждая планета индивидуальна по своему </w:t>
      </w:r>
      <w:r w:rsidRPr="00EB3BF5">
        <w:rPr>
          <w:rFonts w:ascii="Times New Roman CYR" w:hAnsi="Times New Roman CYR" w:cs="Times New Roman CYR"/>
          <w:i/>
          <w:iCs/>
          <w:noProof/>
        </w:rPr>
        <w:t xml:space="preserve">химическому </w:t>
      </w:r>
      <w:r w:rsidRPr="00EB3BF5">
        <w:rPr>
          <w:rFonts w:ascii="Times New Roman CYR" w:hAnsi="Times New Roman CYR" w:cs="Times New Roman CYR"/>
          <w:noProof/>
        </w:rPr>
        <w:t xml:space="preserve">составу, и организмы ее обитателей соответствуют особенностям и свойствам планеты. В чем-то они отличаются от наших. Психическая энергия </w:t>
      </w:r>
      <w:r w:rsidRPr="00EB3BF5">
        <w:rPr>
          <w:rFonts w:ascii="Times New Roman CYR" w:hAnsi="Times New Roman CYR" w:cs="Times New Roman CYR"/>
          <w:i/>
          <w:iCs/>
          <w:noProof/>
        </w:rPr>
        <w:t xml:space="preserve">едина, </w:t>
      </w:r>
      <w:r w:rsidRPr="00EB3BF5">
        <w:rPr>
          <w:rFonts w:ascii="Times New Roman CYR" w:hAnsi="Times New Roman CYR" w:cs="Times New Roman CYR"/>
          <w:noProof/>
        </w:rPr>
        <w:t xml:space="preserve">как огненная </w:t>
      </w:r>
      <w:r w:rsidRPr="00EB3BF5">
        <w:rPr>
          <w:rFonts w:ascii="Times New Roman CYR" w:hAnsi="Times New Roman CYR" w:cs="Times New Roman CYR"/>
          <w:i/>
          <w:iCs/>
          <w:noProof/>
        </w:rPr>
        <w:t xml:space="preserve">основа, </w:t>
      </w:r>
      <w:r w:rsidRPr="00EB3BF5">
        <w:rPr>
          <w:rFonts w:ascii="Times New Roman CYR" w:hAnsi="Times New Roman CYR" w:cs="Times New Roman CYR"/>
          <w:noProof/>
        </w:rPr>
        <w:t>но организмы обитателей соответствуют свойствам и качествам энергии, которая насыщает планету. Таким образом, их понимание некоторых концепций несколько отличается от наших. Сознание или, скорее, самосознание менее развито, поэтому их интеллект слабее. Недостаток интеллекта не может дать им богатую умственную деятельность, полную исканий и новых решений проблем жизни, но дух там проявлен более мощно, и это дает им прозрение в естественную природу вещей и позволяет точно прогнозировать грядущие события. Так, жизнь большинства из них много счастливее, чем на нашей планете. Кроме того, любовь там более глубокая и из-за более слабого самосознания они не поражены так завистью и ревностью, этими безобразными порождениями эгоизма, наряду с самомнением, сомнениями и ненавистью.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Но, конечно, такая счастливая монотонная жизнь может показаться некоторым из нас даже скучной. Также из-за ее однообразия трудно представить </w:t>
      </w:r>
      <w:r w:rsidRPr="00EB3BF5">
        <w:rPr>
          <w:rFonts w:ascii="Times New Roman CYR" w:hAnsi="Times New Roman CYR" w:cs="Times New Roman CYR"/>
          <w:i/>
          <w:iCs/>
          <w:noProof/>
        </w:rPr>
        <w:t xml:space="preserve">преобладающее </w:t>
      </w:r>
      <w:r w:rsidRPr="00EB3BF5">
        <w:rPr>
          <w:rFonts w:ascii="Times New Roman CYR" w:hAnsi="Times New Roman CYR" w:cs="Times New Roman CYR"/>
          <w:noProof/>
        </w:rPr>
        <w:t xml:space="preserve">качество их энергий или лучей. Но психическая энергия разлита повсюду, они могут развивать все возможности существования в человеческом теле до совершенства. Но именно интеллект дает быстрое развитие, но вместе с тем полон опасностей и ловушек. И все же я предпочитаю рискнуть и развить свой интеллект, но, конечно, не ценой утраты духовной мощи. Прежде всего необходимо утверждать </w:t>
      </w:r>
      <w:r w:rsidRPr="00EB3BF5">
        <w:rPr>
          <w:rFonts w:ascii="Times New Roman CYR" w:hAnsi="Times New Roman CYR" w:cs="Times New Roman CYR"/>
          <w:i/>
          <w:iCs/>
          <w:noProof/>
        </w:rPr>
        <w:t>силу духа.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Ваш вопрос о расходах разберу позднее, в следующем письме, поскольку приехала Ирина навестить меня. Должна кончать мое письмо. Зина писала мне про «Письма», но пока что я не получала никаких экземпляров, зато имею несколько благодарностей от членов Общества Агни Йоги и Дэвида. Меня тронула его добрая оценка, данная мне.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 «акромине» было Сказано, что это очень вредное лекарство. Оно прекращает деятельность &lt;...&gt;</w:t>
      </w:r>
      <w:r w:rsidRPr="00EB3BF5">
        <w:rPr>
          <w:rStyle w:val="FootnoteReference"/>
          <w:rFonts w:ascii="Times New Roman CYR" w:hAnsi="Times New Roman CYR" w:cs="Times New Roman CYR"/>
          <w:noProof/>
        </w:rPr>
        <w:footnoteReference w:id="486"/>
      </w:r>
      <w:r w:rsidRPr="00EB3BF5">
        <w:rPr>
          <w:rFonts w:ascii="Times New Roman CYR" w:hAnsi="Times New Roman CYR" w:cs="Times New Roman CYR"/>
          <w:noProof/>
        </w:rPr>
        <w:t>. Меня очень беспокоит сердце Доры, но, конечно &lt;...&gt;</w:t>
      </w:r>
      <w:r w:rsidRPr="00EB3BF5">
        <w:rPr>
          <w:rStyle w:val="FootnoteReference"/>
          <w:rFonts w:ascii="Times New Roman CYR" w:hAnsi="Times New Roman CYR" w:cs="Times New Roman CYR"/>
          <w:noProof/>
        </w:rPr>
        <w:footnoteReference w:id="487"/>
      </w:r>
      <w:r w:rsidRPr="00EB3BF5">
        <w:rPr>
          <w:rFonts w:ascii="Times New Roman CYR" w:hAnsi="Times New Roman CYR" w:cs="Times New Roman CYR"/>
          <w:noProof/>
        </w:rPr>
        <w:t xml:space="preserve"> О Барзе было Сказано, что после операции он сможет опять начать курить, и это обстоятельство может оказаться роковым. Его следует предупредить об этом.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не готова уехать, пока все мои близкие не будут надежно обустроены и работать в правильном направлении. Это займет несколько лет, но все же я не буду столетней.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пожалуйста, вышлите мне книжечку Пауля Каруса «The Legends of Buddha»</w:t>
      </w:r>
      <w:r w:rsidRPr="00EB3BF5">
        <w:rPr>
          <w:rStyle w:val="FootnoteReference"/>
          <w:rFonts w:ascii="Times New Roman CYR" w:hAnsi="Times New Roman CYR" w:cs="Times New Roman CYR"/>
          <w:noProof/>
        </w:rPr>
        <w:footnoteReference w:id="488"/>
      </w:r>
      <w:r w:rsidRPr="00EB3BF5">
        <w:rPr>
          <w:rFonts w:ascii="Times New Roman CYR" w:hAnsi="Times New Roman CYR" w:cs="Times New Roman CYR"/>
          <w:noProof/>
        </w:rPr>
        <w:t>, изданную в Чикаго «Open Court Co». &lt;...&gt;</w:t>
      </w:r>
      <w:r w:rsidRPr="00EB3BF5">
        <w:rPr>
          <w:rStyle w:val="FootnoteReference"/>
          <w:rFonts w:ascii="Times New Roman CYR" w:hAnsi="Times New Roman CYR" w:cs="Times New Roman CYR"/>
          <w:noProof/>
        </w:rPr>
        <w:footnoteReference w:id="489"/>
      </w:r>
    </w:p>
    <w:p w:rsidR="00273A62" w:rsidRPr="00EB3BF5" w:rsidRDefault="00273A62" w:rsidP="00EA225B">
      <w:pPr>
        <w:rPr>
          <w:noProof/>
        </w:rPr>
      </w:pPr>
    </w:p>
    <w:p w:rsidR="00273A62" w:rsidRPr="00EB3BF5" w:rsidRDefault="00273A62" w:rsidP="00914CEC">
      <w:pPr>
        <w:pStyle w:val="a"/>
      </w:pPr>
      <w:bookmarkStart w:id="780" w:name="_Toc242177359"/>
      <w:r w:rsidRPr="00EB3BF5">
        <w:t>259</w:t>
      </w:r>
      <w:bookmarkEnd w:id="780"/>
    </w:p>
    <w:p w:rsidR="00273A62" w:rsidRPr="00EB3BF5" w:rsidRDefault="00273A62" w:rsidP="00914CEC">
      <w:pPr>
        <w:pStyle w:val="a0"/>
        <w:ind w:firstLine="0"/>
      </w:pPr>
      <w:bookmarkStart w:id="781" w:name="_Toc242177360"/>
      <w:r w:rsidRPr="00EB3BF5">
        <w:t>Е.И.Рерих – Е.П.Инге</w:t>
      </w:r>
      <w:bookmarkEnd w:id="781"/>
    </w:p>
    <w:p w:rsidR="00273A62" w:rsidRPr="00EB3BF5" w:rsidRDefault="00273A62" w:rsidP="00914CEC">
      <w:pPr>
        <w:pStyle w:val="Date"/>
        <w:ind w:firstLine="0"/>
      </w:pPr>
      <w:bookmarkStart w:id="782" w:name="_Toc242177361"/>
      <w:r w:rsidRPr="00EB3BF5">
        <w:t>10 октября 1954 г.</w:t>
      </w:r>
      <w:bookmarkEnd w:id="78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имеете ли мое письмо от 1 октября? Сейчас получила Ваше письмо от 5 октября. Порадовалась получением Вами указанной книги. Но имеете ли и мою маленькую посылку «Мэн энд хиз Бодис»?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спешу ответить на Ваши вопросы. Солнечный Иерарх пребывает на самой высокой сфере нашего мира и страстно редко посылает свое Отображение и только самым близким ученикам и сотрудникам. Солнечный Иерарх не являет сотрудничества ни с кем сейчас, кроме сотрудничества, оявленного на священном и сокровенном Космическом Праве. Но Великий Иерарх может посылать Сообщения и Указания через посредничество своих надземных сотрудников и учеников.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Много прекрасных книжечек было оявлено такими тонкими восприемниками, или медиаторами, но не медиумами. И сообщения были, конечно, из </w:t>
      </w:r>
      <w:r w:rsidRPr="00EB3BF5">
        <w:rPr>
          <w:rFonts w:ascii="Times New Roman CYR" w:hAnsi="Times New Roman CYR" w:cs="Times New Roman CYR"/>
          <w:i/>
          <w:iCs/>
          <w:noProof/>
        </w:rPr>
        <w:t xml:space="preserve">Твердыни Света. </w:t>
      </w:r>
      <w:r w:rsidRPr="00EB3BF5">
        <w:rPr>
          <w:rFonts w:ascii="Times New Roman CYR" w:hAnsi="Times New Roman CYR" w:cs="Times New Roman CYR"/>
          <w:noProof/>
        </w:rPr>
        <w:t xml:space="preserve">Признак таких Сообщений – их простота, </w:t>
      </w:r>
      <w:r w:rsidRPr="00EB3BF5">
        <w:rPr>
          <w:rFonts w:ascii="Times New Roman CYR" w:hAnsi="Times New Roman CYR" w:cs="Times New Roman CYR"/>
          <w:i/>
          <w:iCs/>
          <w:noProof/>
        </w:rPr>
        <w:t xml:space="preserve">чистота </w:t>
      </w:r>
      <w:r w:rsidRPr="00EB3BF5">
        <w:rPr>
          <w:rFonts w:ascii="Times New Roman CYR" w:hAnsi="Times New Roman CYR" w:cs="Times New Roman CYR"/>
          <w:noProof/>
        </w:rPr>
        <w:t xml:space="preserve">и </w:t>
      </w:r>
      <w:r w:rsidRPr="00EB3BF5">
        <w:rPr>
          <w:rFonts w:ascii="Times New Roman CYR" w:hAnsi="Times New Roman CYR" w:cs="Times New Roman CYR"/>
          <w:i/>
          <w:iCs/>
          <w:noProof/>
        </w:rPr>
        <w:t>краткость.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много страниц оявлено и сторонниками Тьмы, так, к примеру, в книгах Алисы Бейли. В жизни неизбежно Черная Магия переплетается с Белой, и нелегко провести границу. Только знающий и опытный ученик Белой Ложи может усмотреть подлог и искажения. Так, много прекрасных страниц Владык Света вкраплены в труды сторонников Тьмы.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Совет Вам, родная, не читать книги Алисы Бейли. В конце жизни она уявилась последовательницей Люцифера. Вначале она не стеснялась оявиться ученицей Сиккимского обывателя, некоего Ладен Ла, состоявшего на службе местного правительства. Мы знали его. Она называла его своим учителем и даже пыталась связать его с великими Обликами Белого Братства.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Но определенно, со всею силою и ответственностью утверждаю, что никогда ни Один Брат из Твердыни Света не сотрудничал с г-жою Алисой Бейли. В своих Йогических классах она пользовалась книгами Живой Этики. Многое было выдано из этих книг за полученное ею, пользуясь анонимностью Учения. Наши сотрудники в Америке, в том числе Зинаида Григорьевна, хорошо ознакомлены с личностью и деятельностью этой темной особы. Деятельность ее стала очень вредной, когда она начала преподносить прогнозы своего Тибетского учителя, обещая небывалый расцвет, но не войну, и, когда вместо обещанного расцвета наступили годы войны, авторитет ее страстно был подорван. Кроме того, здоровье стало сдавать, и повторные переливания крови, конечно, не способствовали духовному восхождению, и она ушла. Ярая обладала хорошо развитым </w:t>
      </w:r>
      <w:r w:rsidRPr="00EB3BF5">
        <w:rPr>
          <w:rFonts w:ascii="Times New Roman CYR" w:hAnsi="Times New Roman CYR" w:cs="Times New Roman CYR"/>
          <w:i/>
          <w:iCs/>
          <w:noProof/>
        </w:rPr>
        <w:t xml:space="preserve">интеллектом </w:t>
      </w:r>
      <w:r w:rsidRPr="00EB3BF5">
        <w:rPr>
          <w:rFonts w:ascii="Times New Roman CYR" w:hAnsi="Times New Roman CYR" w:cs="Times New Roman CYR"/>
          <w:noProof/>
        </w:rPr>
        <w:t>и немалою эрудицией, но без каких-либо признаков духовности.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Итак, родная, необходимо утвердиться на основных положениях Учения, прежде чем начать интересоваться существующей обширной литературой по оккультизму и магии. Вместо трудов Алисы Бейли лучше ознакомиться с </w:t>
      </w:r>
      <w:r w:rsidRPr="00EB3BF5">
        <w:rPr>
          <w:rFonts w:ascii="Times New Roman CYR" w:hAnsi="Times New Roman CYR" w:cs="Times New Roman CYR"/>
          <w:i/>
          <w:iCs/>
          <w:noProof/>
        </w:rPr>
        <w:t xml:space="preserve">первыми </w:t>
      </w:r>
      <w:r w:rsidRPr="00EB3BF5">
        <w:rPr>
          <w:rFonts w:ascii="Times New Roman CYR" w:hAnsi="Times New Roman CYR" w:cs="Times New Roman CYR"/>
          <w:noProof/>
        </w:rPr>
        <w:t>книжечками и «Эзотерическим Христианством» А. Безант и, конечно, с трудами Свами Вивекананды и Рамакришны. Я не знаю другого такого блестящего ума и талантливого популяризатора Учений Востока, как Вивекананда. Ясно и просто излагал он великие Истины. Утвердитесь на изучении Учений Востока. Мне Сказано написать Вам – следовать Учению Востока, но избегать западных комментаторов их. Яро оявитесь и на лучшем понимании Учения Живой Этики и поймете, в чем уявлен Новый Свет, Новое Провозвестие и что нужно прежде всего развивать в себе. Яро поймете и разницу между Учением Живой Этики и новыми учениями, явленными разными дельцами и с немалым финансовым успехом.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Гофмейстере. Имя его припоминается в связи с Латвийским обществом и в положительном свете. Но, конечно, сотрудникам его нельзя доверять, также и Брандштеттер сотрудничал с неуравновешенным типом из Рижского Общества. Ярый начал переписку с нашими сотрудниками в Америке и начал предъявлять такие требования и странные письма, что мы получили Указание прекратить с ним всякие сношения. Зинаида Григорьевна тоже имела переписку с неуравновешенным типом и Брандштеттером. Вместе с Брандштеттером он начал издавать маленькие книжечки – компиляции и афоризмы из Учения Живой Этики. Эти книжечки расходились, по их словам, «как блины». Но мы получили Указание прекратить сношения с их страною. Мы не стали чинить им трудностей, но прекратили отвечать на их письма. Можно поинтересоваться через Гофмейстера, как обстоит дело с этими книжечками?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Но сейчас </w:t>
      </w:r>
      <w:r w:rsidRPr="00EB3BF5">
        <w:rPr>
          <w:rFonts w:ascii="Times New Roman CYR" w:hAnsi="Times New Roman CYR" w:cs="Times New Roman CYR"/>
          <w:i/>
          <w:iCs/>
          <w:noProof/>
        </w:rPr>
        <w:t xml:space="preserve">нет Разрешения на перевод Живой Этики на немецкий язык. </w:t>
      </w:r>
      <w:r w:rsidRPr="00EB3BF5">
        <w:rPr>
          <w:rFonts w:ascii="Times New Roman CYR" w:hAnsi="Times New Roman CYR" w:cs="Times New Roman CYR"/>
          <w:noProof/>
        </w:rPr>
        <w:t>Правильный срок еще не наступил, так и скажите Гофмейстеру.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проехать для ознакомления с новыми якобы единомышленниками, но, конечно, не принимайте на себя никакого руководства – таков Совет. Будьте осмотрительны. Сам Гофмейстер положительный тип, но слишком доверчивый. Ему необходимо явить распознавание. Помогите советом им, но и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может быть запрета организовать общество Живой Этики. Можно изучать и переводить страницы для себя и близких, но нет Разрешения оявить сейчас официальный перевод и широкое опубликование Учения Живой Этики. Много причин для следования такому точному Совету. Явите понимание.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Нужно оявить осторожность, чтобы не затруднить нужный Вам отъезд, когда время подойдет. Ярый отъезд состоится позднее, а сейчас займитесь переводом указанной книги. Между прочим, эта книга переведена на немецкий язык, и это может Вам помочь в некоторых трудных изложениях.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можно проехать, ибо каждое осведомление полезно, но уявите твердость на отказе сотрудничать с переименованными сотрудниками.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Уявите лучше сотрудничество с Александром Михайловичем Асеевым. Яро нужно направить его на новые рельсы и посоветовать начать изучение психической энергии. Нельзя оставаться в пределах бабушкиных сказок и суеверий, порожденных невежеством.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люблю писать в письмах о Сокровенном, но мне разрешено написать, что Махатма К.Х. никогда не имел английского воплощения и уже более двух столетий носит свое Индусское тело. Так и Махатма Раккоци, Он же граф Сен-Жермен – Брат и Сын Великого Иерарха и сейчас страстно сотрудничает на спасение нашей планеты, нашего Мира от страшной гибели, оявленной безумием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всяких диаграммах Лучей могу сказать, что, конечно, каждый Архат имеет свое светило и свой синтетический Луч, ибо обладает спектром лучей Светила, под которым зародилась Его Монада. Но Архат может сотрудничать и с Сокровенным Лучом Великого Солнечного Иерарха. Яро нельзя ограничивать Архатов одним Лучом. Они могут временно работать на одном Луче, избранном для удобства, но вся радуга тонов доступна 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Что же касается до Учителя Юпитера, то это псевдоним одного из Великих Учителей. Они принимают различные Имена в соответствии с работою и обстоятельствами. Также Они имеют Своих Заместителей на дальних сферах и даже Мирах. Велика Их Мощь и Величественен Самоотверженный Труд на строительство Космоса и во Благо неблагодарного человечества.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должна определенно сказать, что никогда не встречала и не беседовала ни с одним журналистом. Осторожно относитесь ко всяким «достоверным» слухам.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Опасаюсь, когда встретимся, Вы очень разочаруетесь во мне. Очень уж я далека от всякой позы и страстно люблю простоту. Думаю, что Вы даже усомнитесь в моем знании. Для многого и многих нужна оправа, но у меня оправы нет. Но все же знание имею, и, конечно, оно мне дается, я только научилась воспринимать Мысли, мне посылаемые. Так что еще могу явить некоторую пользу своим знанием. Страстно хотела бы встретить молодого ученого, который понял новый подход ко всему Бытию. Но, вероятно, и это придет, и, несмотря на мой преклонный возраст, я еще доживу, чтобы поведать мое знание и то новое, что будет дано. Нужно передать и основы Огненного Опыта. Многие в конце нашего столетия будут подходить к нему, и одна из Сестер Братства явится моей заместительницей и будет проводить Агни Йогу в новых условиях и, может быть, более облегченных.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Нужно кончать. Надеюсь, что письмо долетит до Вас, родная, принесет Вам спокойствие и устремление к новой чудесной работе. Шлю мою любовь, думы мои с Вами.</w:t>
      </w:r>
    </w:p>
    <w:p w:rsidR="00273A62" w:rsidRPr="00EB3BF5" w:rsidRDefault="00273A62" w:rsidP="00EA225B">
      <w:pPr>
        <w:rPr>
          <w:noProof/>
        </w:rPr>
      </w:pPr>
    </w:p>
    <w:p w:rsidR="00273A62" w:rsidRPr="00EB3BF5" w:rsidRDefault="00273A62" w:rsidP="00914CEC">
      <w:pPr>
        <w:pStyle w:val="a"/>
      </w:pPr>
      <w:bookmarkStart w:id="783" w:name="_Toc242177362"/>
      <w:r w:rsidRPr="00EB3BF5">
        <w:t>260</w:t>
      </w:r>
      <w:bookmarkEnd w:id="783"/>
    </w:p>
    <w:p w:rsidR="00273A62" w:rsidRPr="00EB3BF5" w:rsidRDefault="00273A62" w:rsidP="00914CEC">
      <w:pPr>
        <w:pStyle w:val="a0"/>
        <w:ind w:firstLine="0"/>
      </w:pPr>
      <w:bookmarkStart w:id="784" w:name="_Toc242177363"/>
      <w:r w:rsidRPr="00EB3BF5">
        <w:t>Е.И.Рерих – М.Д.Дейке</w:t>
      </w:r>
      <w:bookmarkEnd w:id="784"/>
    </w:p>
    <w:p w:rsidR="00273A62" w:rsidRPr="00EB3BF5" w:rsidRDefault="00273A62" w:rsidP="00914CEC">
      <w:pPr>
        <w:pStyle w:val="Date"/>
        <w:ind w:firstLine="0"/>
      </w:pPr>
      <w:bookmarkStart w:id="785" w:name="_Toc242177364"/>
      <w:r w:rsidRPr="00EB3BF5">
        <w:t>11 октября 1954 г.</w:t>
      </w:r>
      <w:bookmarkEnd w:id="78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и родная Мариночка, очень обрадовалась получить твою весточку. Родная моя, понимаю твою боль за твоего мальчика. Но, родная, постарайся преодолеть боль разлуки. На самом деле разлука эта только кажущаяся, земная, но в Мире Надземном сердце твое неразлучно с твоими мальчиками. Ярые мальчики много счастливее там, где они сейчас находятся – в Докиуде, в Обители Надземного Мира, под высоким Покровительством. Родная моя, верь мне. Я передаю тебе великую истину о твоих мальчиках со слов великого Покровителя нашего. Оба сына трудятся в радости под наблюдением великого Наставника. Оба мечтают снова оявиться с тобою в новой жизни, и это ОБЕЩАНО 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Туки твой счастлив возможности приложить свои недюжинные способности в новых условиях. Ярый изучает новые законы и возможность применения их к будущим открытиям и изобретениям на Земле. Твоя будущая жизнь с ними будет много счастливее настоящей. Яро утверждаю это с разрешения Великого Покровителя нашего. Потому найди радость в своем сердечке счастью твоих сыновей и их устремлению оявиться снова с тобою.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Ты удивлена, что нет вести от Туки, но он находится в сфере, куда обычные медиумы не имеют доступа. Необходимо особое стечение благоприятных космических токов и земных обстоятельств для такого контакта, но это так редко случается. Яро передаю тебе весть о твоих сыновьях со Слов Великого Покровителя. Чуй радость твоих мальчиков и шли им твою любовь, которую они могут оценить сейчас много лучше, и не омрачай их сознание своей скорбью о разлуке с ними. Они живут радостью сознания будущей им прекрасной жизни с тобою, и время там совершенно иначе переживается, нежели здесь. Потому, родная, посылай им лучшие мысли любви и радости будущего свидания.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радостно мне, что ты нашла счастье с мужем. Дружная жизнь – это высшее счастье на Земле. Я имела его, и сейчас сердце мое живет им. Нужно дорожить сердечным сотрудничеством и уметь не останавливать внимание на малые вещи. Нужно ценить каждую любовную мысль. Соня любит тебя, но ей трудно в ее годы применяться к новым условиям. Яви, родная, терпение, ей тоже нелегко. Ты ведь была названа «Светильником в доме своем», вот и свети, родная! Помнишь, я писала тебе, что твой Туки будет героем. Это было Сказано нашим Учителем, и так оно и есть, он погиб как герой, оказывая помощь, тогда как мог этого не делать. Многое оценивается иначе в Надземном Мире, нежели на Земле. Твой Туки счастлив, и сердечко твое должно ответить его радости. Также Светик</w:t>
      </w:r>
      <w:r w:rsidRPr="00EB3BF5">
        <w:rPr>
          <w:rStyle w:val="FootnoteReference"/>
          <w:rFonts w:ascii="Times New Roman CYR" w:hAnsi="Times New Roman CYR" w:cs="Times New Roman CYR"/>
          <w:noProof/>
        </w:rPr>
        <w:footnoteReference w:id="490"/>
      </w:r>
      <w:r w:rsidRPr="00EB3BF5">
        <w:rPr>
          <w:rFonts w:ascii="Times New Roman CYR" w:hAnsi="Times New Roman CYR" w:cs="Times New Roman CYR"/>
          <w:noProof/>
        </w:rPr>
        <w:t xml:space="preserve"> заслужил высокое Одобрение и Сказано, что он достигнет блестящих результатов. Мать может гордиться своим сыном.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Передай сердечный привет мой твоему мужу. Он имеет сокровище в твоем сердце и, конечно, понимает, как нужно его хранить.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Поцелуй маму свою, скоро напишу и ей. Но сейчас я страшно перегружена спешною работою. Но, конечно, Помощь будет мне послана, и я успею все ко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тебя, моя родная, посылаю мои лучшие мысли.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Свети, родная, в своем доме.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будет тебе радостно и светло.</w:t>
      </w:r>
    </w:p>
    <w:p w:rsidR="00273A62" w:rsidRPr="00EB3BF5" w:rsidRDefault="00273A62" w:rsidP="00EA225B">
      <w:pPr>
        <w:rPr>
          <w:noProof/>
        </w:rPr>
      </w:pPr>
    </w:p>
    <w:p w:rsidR="00273A62" w:rsidRPr="00EB3BF5" w:rsidRDefault="00273A62" w:rsidP="00914CEC">
      <w:pPr>
        <w:pStyle w:val="a"/>
      </w:pPr>
      <w:bookmarkStart w:id="786" w:name="_Toc242177365"/>
      <w:r w:rsidRPr="00EB3BF5">
        <w:t>261</w:t>
      </w:r>
      <w:bookmarkEnd w:id="786"/>
    </w:p>
    <w:p w:rsidR="00273A62" w:rsidRPr="00EB3BF5" w:rsidRDefault="00273A62" w:rsidP="00914CEC">
      <w:pPr>
        <w:pStyle w:val="a0"/>
        <w:ind w:firstLine="0"/>
      </w:pPr>
      <w:bookmarkStart w:id="787" w:name="_Toc242177366"/>
      <w:r w:rsidRPr="00EB3BF5">
        <w:t>Е.И.Рерих – Г.И. и К.И. Муромцевым</w:t>
      </w:r>
      <w:bookmarkEnd w:id="787"/>
    </w:p>
    <w:p w:rsidR="00273A62" w:rsidRPr="00EB3BF5" w:rsidRDefault="00273A62" w:rsidP="00914CEC">
      <w:pPr>
        <w:pStyle w:val="Date"/>
        <w:ind w:firstLine="0"/>
      </w:pPr>
      <w:bookmarkStart w:id="788" w:name="_Toc242177367"/>
      <w:r w:rsidRPr="00EB3BF5">
        <w:t>11 октября 1954 г.</w:t>
      </w:r>
      <w:bookmarkEnd w:id="78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Милые, родные мои девочки, рада была получить весточку от Вас. Имели вести от Зинаиды Григорьевны, Сонюши и в последнем письме Мариночки. Они пишут, как мужественно Вы перенесли тяжкий удар разлуки с отцом. Я радуюсь, Родные, бодрости Вашей и, конечно, одобряю мысли лично ознакомиться с жизнью на просторах нашей Земли, но сейчас это ознакомление сопряжено со многими затруднениями, и потому необходимо переждать некоторое время, чтобы события приняли более определенные формы. Года через три новая страница уявится на Земле, и, вероятно, мы с Вами увидимся, родные. А пока что спокойно живите в Вашем домике и старайтесь лучше обогатить Ваше сознание чтением полезных книг. Явите сотрудничество с книгами Учения, имеющимися у Вас, и оявитесь на обдумывании их. Найдите сотрудниц и сотрудников в этом. Совместное чтение и обсуждение много помогают усвоению.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постарайтесь утешить Мариночку в ее горе. Убедите ее, что ее Туки сейчас счастливее в Надземном Мире под Высшим Покровительством, нежели он был бы на Земле. И сами оявитесь на знании о счастье Вашего отца при яром свидании с Санусей в Докиуде, в области в Надземном Мире, находящейся в ведении Твердыни Знания и Света, где собраны лучшие духи, приходящие с нашей Земли. Там же находятся и Жоржик с Марком. Уявите полную уверенность в счастливой их жизни там и сами старайтесь расширить и усовершенствовать свое сознание, чтобы лучше оценить возможности Докиуда.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Примите жилицу, если не хотите иметь жильца. Можно принять русскую, но не являйте ей чрезмерной откровенности. Явите вначале некоторую сдержанность.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Указание было о жильце, ибо тогда имелся на примете пожилой, очень тихий и прекрасный человек. Но возможно, что Вы встретите его и пригласите навещать Вас, ибо он может стать настоящим другом.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советую продать ценные бумаги, лучше купить золото и сделать это нужно не позже конца ноября. Посоветуйтесь с Зинаидой Григорьевной.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Буду думать о Вас, родные, пишите мне о Вашем бытье и не стесняйтесь поведать о Ваших нуждах и поделиться радостью новой, которая тоже на очереди.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Один из Портретов, конечно, можно дать Д. Болину. Так, родные, живите спокойно и дружно. Пишите хотя бы изредка, чтобы я знала, в чем мои девочки нуждаются.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сердцем, думы мои часто будут с Вами. Целую крепко, любимые.</w:t>
      </w:r>
    </w:p>
    <w:p w:rsidR="00273A62" w:rsidRPr="00EB3BF5" w:rsidRDefault="00273A62" w:rsidP="00F7114B">
      <w:pPr>
        <w:rPr>
          <w:noProof/>
        </w:rPr>
      </w:pPr>
    </w:p>
    <w:p w:rsidR="00273A62" w:rsidRPr="00EB3BF5" w:rsidRDefault="00273A62" w:rsidP="00914CEC">
      <w:pPr>
        <w:pStyle w:val="a"/>
      </w:pPr>
      <w:bookmarkStart w:id="789" w:name="_Toc242177368"/>
      <w:r w:rsidRPr="00EB3BF5">
        <w:t>262</w:t>
      </w:r>
      <w:bookmarkEnd w:id="789"/>
    </w:p>
    <w:p w:rsidR="00273A62" w:rsidRPr="00EB3BF5" w:rsidRDefault="00273A62" w:rsidP="00914CEC">
      <w:pPr>
        <w:pStyle w:val="a0"/>
        <w:ind w:firstLine="0"/>
      </w:pPr>
      <w:bookmarkStart w:id="790" w:name="_Toc242177369"/>
      <w:r w:rsidRPr="00EB3BF5">
        <w:t>Е.И.Рерих – Б.Боллингу</w:t>
      </w:r>
      <w:r w:rsidRPr="00EB3BF5">
        <w:rPr>
          <w:rStyle w:val="FootnoteReference"/>
          <w:b w:val="0"/>
        </w:rPr>
        <w:footnoteReference w:id="491"/>
      </w:r>
      <w:bookmarkEnd w:id="790"/>
    </w:p>
    <w:p w:rsidR="00273A62" w:rsidRPr="00EB3BF5" w:rsidRDefault="00273A62" w:rsidP="00914CEC">
      <w:pPr>
        <w:pStyle w:val="Date"/>
        <w:ind w:firstLine="0"/>
      </w:pPr>
      <w:bookmarkStart w:id="791" w:name="_Toc242177370"/>
      <w:r w:rsidRPr="00EB3BF5">
        <w:t>13–14 октября 1954 г.</w:t>
      </w:r>
      <w:bookmarkEnd w:id="79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дорогой Друг, рада была получить Ваше письмо от 30 сентября, ибо беспокоилась, что мое письмо от 26 августа немного расстроило Ваши планы.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я огорчилась, и очень сильно, не увидев в этом году Вас и моих друзей. Но можно легко понять великую мудрость этой задержки. События складываются, и нам нужно еще немного времени, чтобы спланировать будущее и укрепить свои позиции.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Совет Вам – поехать в феврале на несколько недель в Южную Америку вместе с Вашим </w:t>
      </w:r>
      <w:r w:rsidRPr="00EB3BF5">
        <w:rPr>
          <w:rFonts w:ascii="Times New Roman CYR" w:hAnsi="Times New Roman CYR" w:cs="Times New Roman CYR"/>
          <w:i/>
          <w:iCs/>
          <w:noProof/>
        </w:rPr>
        <w:t xml:space="preserve">сыном Роджером – </w:t>
      </w:r>
      <w:r w:rsidRPr="00EB3BF5">
        <w:rPr>
          <w:rFonts w:ascii="Times New Roman CYR" w:hAnsi="Times New Roman CYR" w:cs="Times New Roman CYR"/>
          <w:noProof/>
        </w:rPr>
        <w:t>и только с ним. Лучше ознакомиться заранее с различными местностями, их особенностями и существующими там условиями труда. Мексика, Перу и Аргентина Указаны как наилучшие страны. Это будет ознакомительное путешествие. Трудно вынести правильное суждение из первого мимолетного визита. Но Вы поедете снова в конце года, чтобы начать там большую деятельность. Не удивляйтесь, если Перу в дальнейшем предоставит самые лучшие возможности. Так, предварительное ознакомление будет очень ценным. Избранное место – Марион, Индиана – конечно, прекрасно подходит для фабрики. Но, к моему сожалению, это место и его окрестности могут пострадать от Космических пертурбаций через три или четыре года. Поэтому Совет – остановиться на Либерти, которое хоть и не обладает такими возможностями, как Марион, но неплохо развивается и будет самым лучшим местом для всевозможной деятельности, когда Космические пертурбации закончатся. Кроме того, Вы можете получить подробные сведения об этом месте от наших друзей Фосдиков – г-н Ж. Фосдик охотно Вам поможет. Его семья долгое время жила там, и они пользовались большим уважением у местного населения.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дорогой Друг, будьте очень осторожны с Вашими рабочими. Вы можете сказать им, что оказались в затруднительном положении из-за их требований и не можете расширять или развивать Вашу деятельность. Так, Вам следует подыскать новое место, где бы Вы могли приложить свои знания и опыт. Также переведите некую сумму в Южную Америку, в Аргентинские банки. Лучше продать английские или американские ценные бумаги в конце ноября.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страна пройдет через трудные времена, но не по причине возможной войны, а в силу Космических пертурбаций. Но Мичиган, Коннектикут и Либерти останутся как оазисы.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год 1954-й может рассматриваться как критический, ибо он заложил основу для Космических пертурбаций в силу нашего невежества относительно Высших Сил и энергий, бесчеловечных отношений и вооруженных столкновений. Но мировой войны не будет.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Друг, соберите все Ваши силы, чтобы почувствовать связь с Великими Учителями. Любите Их и помогайте Им выполнением Их Советов. Шлю Вам Благословение Великого Владыки и мои мысли заботы.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книга «Писем» еще не пришла, но Ваша оценка, данная ей, доставила мне много радости.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пожеланиями, любящая Вас,</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Е.Рерих</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Продолжайте принимать строфант три раза в неделю – две пилюли утром и две вечером. Ваше сердце уже намного сильнее, и Вы не должны принимать другие лекарства. Также Вам следует избегать постоянных разъездов и посещать только указанные места.</w:t>
      </w:r>
    </w:p>
    <w:p w:rsidR="00273A62" w:rsidRPr="00EB3BF5" w:rsidRDefault="00273A62" w:rsidP="00F7114B">
      <w:pPr>
        <w:rPr>
          <w:noProof/>
        </w:rPr>
      </w:pPr>
    </w:p>
    <w:p w:rsidR="00273A62" w:rsidRPr="00EB3BF5" w:rsidRDefault="00273A62" w:rsidP="00914CEC">
      <w:pPr>
        <w:pStyle w:val="a"/>
      </w:pPr>
      <w:bookmarkStart w:id="792" w:name="_Toc242177371"/>
      <w:r w:rsidRPr="00EB3BF5">
        <w:t>263</w:t>
      </w:r>
      <w:bookmarkEnd w:id="792"/>
    </w:p>
    <w:p w:rsidR="00273A62" w:rsidRPr="00EB3BF5" w:rsidRDefault="00273A62" w:rsidP="00914CEC">
      <w:pPr>
        <w:pStyle w:val="a0"/>
        <w:ind w:firstLine="0"/>
      </w:pPr>
      <w:bookmarkStart w:id="793" w:name="_Toc242177372"/>
      <w:r w:rsidRPr="00EB3BF5">
        <w:t>Е.И.Рерих – В.Л.Дутко</w:t>
      </w:r>
      <w:bookmarkEnd w:id="793"/>
    </w:p>
    <w:p w:rsidR="00273A62" w:rsidRPr="00EB3BF5" w:rsidRDefault="00273A62" w:rsidP="00914CEC">
      <w:pPr>
        <w:pStyle w:val="Date"/>
        <w:ind w:firstLine="0"/>
      </w:pPr>
      <w:bookmarkStart w:id="794" w:name="_Toc242177373"/>
      <w:r w:rsidRPr="00EB3BF5">
        <w:t>14 октября 1954 г.</w:t>
      </w:r>
      <w:bookmarkEnd w:id="79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получила на днях Вашу весточку и три переведенных письма за №№ 13, 14 и 15. Таким образом, я имею 15 переведенных писем. Спасибо, родная! Книга «Писем» вышла в середине сентября и Вам выслана, но сколько копий, не знаю. Говорят, что книга выглядит привлекательной, но я еще не имею ее и, вероятно, получу не раньше месяца.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также за присланное Изображение. Вы правы, Изображение не удовлетворяет и меня, но, вероятно, оно отвечает представлению и сознанию медиума. Также Изображение это совершенно не передает строгий и худощавый Абрис Головы и Лика Владыки. Но трогательна каждая попытка передать непередаваемое.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Видимо, перевод сделан точно</w:t>
      </w:r>
      <w:r w:rsidRPr="00EB3BF5">
        <w:rPr>
          <w:rStyle w:val="FootnoteReference"/>
          <w:rFonts w:ascii="Times New Roman CYR" w:hAnsi="Times New Roman CYR" w:cs="Times New Roman CYR"/>
          <w:noProof/>
        </w:rPr>
        <w:footnoteReference w:id="492"/>
      </w:r>
      <w:r w:rsidRPr="00EB3BF5">
        <w:rPr>
          <w:rFonts w:ascii="Times New Roman CYR" w:hAnsi="Times New Roman CYR" w:cs="Times New Roman CYR"/>
          <w:noProof/>
        </w:rPr>
        <w:t>. Такие явления, конечно, весьма интересны и должны быть зарегистрированы возможно тщательнее.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Поблагодарите со всею </w:t>
      </w:r>
      <w:r w:rsidRPr="00EB3BF5">
        <w:rPr>
          <w:rFonts w:ascii="Times New Roman CYR" w:hAnsi="Times New Roman CYR" w:cs="Times New Roman CYR"/>
          <w:i/>
          <w:iCs/>
          <w:noProof/>
        </w:rPr>
        <w:t xml:space="preserve">теплотою </w:t>
      </w:r>
      <w:r w:rsidRPr="00EB3BF5">
        <w:rPr>
          <w:rFonts w:ascii="Times New Roman CYR" w:hAnsi="Times New Roman CYR" w:cs="Times New Roman CYR"/>
          <w:noProof/>
        </w:rPr>
        <w:t>чувства милого Варна.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родная, советую Вам последить за появлениями новых летательных аппаратов из Пространства. Аппараты эти, несомненно, уявляемые из Твердыни Знания и Опыта. Но они не имеют ничего общего с первыми, обозначенными как эсосерсы саусерсы</w:t>
      </w:r>
      <w:r w:rsidRPr="00EB3BF5">
        <w:rPr>
          <w:rStyle w:val="FootnoteReference"/>
          <w:rFonts w:ascii="Times New Roman CYR" w:hAnsi="Times New Roman CYR" w:cs="Times New Roman CYR"/>
          <w:noProof/>
        </w:rPr>
        <w:footnoteReference w:id="493"/>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Пишу кратко, ибо страшно утомлена перегружением работой. Напишу настоящее письмо скоро. Обнимаю Вас, родная моя сотрудница, и постоянно держу Вас в мыслях. Солнечные пятна и нескончаемый поток трудны</w:t>
      </w:r>
      <w:r w:rsidRPr="00EB3BF5">
        <w:rPr>
          <w:rStyle w:val="FootnoteReference"/>
          <w:rFonts w:ascii="Times New Roman CYR" w:hAnsi="Times New Roman CYR" w:cs="Times New Roman CYR"/>
          <w:noProof/>
        </w:rPr>
        <w:footnoteReference w:id="494"/>
      </w:r>
      <w:r w:rsidRPr="00EB3BF5">
        <w:rPr>
          <w:rFonts w:ascii="Times New Roman CYR" w:hAnsi="Times New Roman CYR" w:cs="Times New Roman CYR"/>
          <w:noProof/>
        </w:rPr>
        <w:t>.</w:t>
      </w:r>
    </w:p>
    <w:p w:rsidR="00273A62" w:rsidRPr="00EB3BF5" w:rsidRDefault="00273A62" w:rsidP="00F7114B">
      <w:pPr>
        <w:rPr>
          <w:noProof/>
        </w:rPr>
      </w:pPr>
    </w:p>
    <w:p w:rsidR="00273A62" w:rsidRPr="00EB3BF5" w:rsidRDefault="00273A62" w:rsidP="00914CEC">
      <w:pPr>
        <w:pStyle w:val="a"/>
      </w:pPr>
      <w:bookmarkStart w:id="795" w:name="_Toc242177374"/>
      <w:r w:rsidRPr="00EB3BF5">
        <w:t>264</w:t>
      </w:r>
      <w:bookmarkEnd w:id="795"/>
    </w:p>
    <w:p w:rsidR="00273A62" w:rsidRPr="00EB3BF5" w:rsidRDefault="00273A62" w:rsidP="00914CEC">
      <w:pPr>
        <w:pStyle w:val="a0"/>
        <w:ind w:firstLine="0"/>
      </w:pPr>
      <w:bookmarkStart w:id="796" w:name="_Toc242177375"/>
      <w:r w:rsidRPr="00EB3BF5">
        <w:t>Е.И.Рерих – А.М.Асееву</w:t>
      </w:r>
      <w:bookmarkEnd w:id="796"/>
    </w:p>
    <w:p w:rsidR="00273A62" w:rsidRPr="00EB3BF5" w:rsidRDefault="00273A62" w:rsidP="00914CEC">
      <w:pPr>
        <w:pStyle w:val="Date"/>
        <w:ind w:firstLine="0"/>
      </w:pPr>
      <w:bookmarkStart w:id="797" w:name="_Toc242177376"/>
      <w:r w:rsidRPr="00EB3BF5">
        <w:t>18 октября 1954 г.</w:t>
      </w:r>
      <w:bookmarkEnd w:id="79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Александр Михайлович, была весьма обрадована получением двух номеров Вашего журнала. Наконец-то Вы провещались! Неужели Вас не удивило мое молчание? Неужели Вы не могли представить себе, что я могла утерять Ваш адрес? Я и сейчас не знаю, насколько адрес на обложке с журналами точен, ибо там же имеется адрес, но с иным номером, вероятно, дома.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решила написать кратко, чтобы убедиться, доходят ли письма, но, пожалуйста, пишите четко, мое зрение очень ослабело.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у Вас все благополучно и Вы можете дышать, не задыхаясь от чрезмерных цензур.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у меня большая просьба к Вам. Не можете ли Вы списаться с нашей соотечественницей и почитательницей Учения Живой Этики – Людмилой Страва, которая находится сейчас в Бразилии, Рио-де-Жанейро, полный адрес ее: Miss L.Strava, Rua elementa, Falcao, 99 apt. 101, Tijuca, Rio de Janeiro, Brasil.</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в нем не уверена, и хотелось бы установить точно. Пишу Вам, ибо Великий Владыка очень Одобряет эту сотрудницу. Прекрасная природа и с психическими способностями, но она еще молода и ее необходимо поддержать. Она была жительницей Харбина и была ученицей и большой другиней Бориса Николаевича и Нины Ивановны Абрамовых, моих самых близких сотрудников там. Обстоятельства заставили ее родителей покинуть Харбин, и она должна была следовать за ними. Но, видимо, страстно томится, не имея при себе любимых книг, почему-то убоялась их везти с собою. Зинаида Григорьевна Фосдик, конечно, пошлет ей некоторые, но беда в том, что книги в русском издании на исходе. Сейчас наскоро переводятся «Братство» и «Беспредельность» в расширенном виде. Только что выпустили в английском переводе и второй том «Листов Сада Мории». Но Мила, кажется, знает английский язык. Во всяком случае, родной Александр Михайлович, не откладывая, снеситесь с этим прекрасным существом и поддержите ее советом. Она, конечно, нуждается в заработке и уже где-то служит. Подробностей о ее жизни не знаю. Но имею Указание помочь ей и установить контакт ее с Вами, что и спешу выполнить. Когда получите эту весточку, пожалуйста, черкните мне все подробности о себе и то, что узнаете о Миле Страва.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все еще живем в наших «Теремках» в Калимпонге и не собираемся передвигаться раньше двух лет. Потому не верьте никаким слухам о моих передвижениях. Если буду знать Ваш адрес, конечно, всегда оповещу Вас своевременно.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Эти годы я проходила через очень трудное время переустройства моего организма, но сейчас оно закончилось, и скоро я начну набираться новых сил.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 всего Вам самого Светлого и радостного.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H.Roerich, Kalimpong – West Bengal – India</w:t>
      </w:r>
      <w:r w:rsidRPr="00EB3BF5">
        <w:rPr>
          <w:rStyle w:val="FootnoteReference"/>
          <w:rFonts w:ascii="Times New Roman CYR" w:hAnsi="Times New Roman CYR" w:cs="Times New Roman CYR"/>
          <w:noProof/>
        </w:rPr>
        <w:footnoteReference w:id="495"/>
      </w:r>
      <w:r w:rsidRPr="00EB3BF5">
        <w:rPr>
          <w:rFonts w:ascii="Times New Roman CYR" w:hAnsi="Times New Roman CYR" w:cs="Times New Roman CYR"/>
          <w:noProof/>
        </w:rPr>
        <w:t>.</w:t>
      </w:r>
    </w:p>
    <w:p w:rsidR="00273A62" w:rsidRPr="00EB3BF5" w:rsidRDefault="00273A62" w:rsidP="00F7114B">
      <w:pPr>
        <w:rPr>
          <w:noProof/>
        </w:rPr>
      </w:pPr>
    </w:p>
    <w:p w:rsidR="00273A62" w:rsidRPr="00EB3BF5" w:rsidRDefault="00273A62" w:rsidP="00914CEC">
      <w:pPr>
        <w:pStyle w:val="a"/>
      </w:pPr>
      <w:bookmarkStart w:id="798" w:name="_Toc242177377"/>
      <w:r w:rsidRPr="00EB3BF5">
        <w:t>265</w:t>
      </w:r>
      <w:bookmarkEnd w:id="798"/>
    </w:p>
    <w:p w:rsidR="00273A62" w:rsidRPr="00EB3BF5" w:rsidRDefault="00273A62" w:rsidP="00914CEC">
      <w:pPr>
        <w:pStyle w:val="a0"/>
        <w:ind w:firstLine="0"/>
      </w:pPr>
      <w:bookmarkStart w:id="799" w:name="_Toc242177378"/>
      <w:r w:rsidRPr="00EB3BF5">
        <w:t>Е.И.Рерих – С.Н.Рериху</w:t>
      </w:r>
      <w:bookmarkEnd w:id="799"/>
    </w:p>
    <w:p w:rsidR="00273A62" w:rsidRPr="00EB3BF5" w:rsidRDefault="00273A62" w:rsidP="00914CEC">
      <w:pPr>
        <w:pStyle w:val="Date"/>
        <w:ind w:firstLine="0"/>
      </w:pPr>
      <w:bookmarkStart w:id="800" w:name="_Toc242177379"/>
      <w:r w:rsidRPr="00EB3BF5">
        <w:t>18 октября 1954 г.</w:t>
      </w:r>
      <w:bookmarkEnd w:id="80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любимый мой Птенчик, шлю самые нежные, самые любовные мысли и пожелания к нашему с тобою большому Дню. Истинно, большой День не только для тебя, но и для меня. Мой настоящий сын вошел снова в мою жизнь и принес свои чудесные накопления и достижения во многих областях. Синтез – великое достижение и крайне редкий дар!! Сказано тебе, родной, что ты не должен ничего опасаться и будешь успешен в своих работах. Урожай будущий будет необычно богат. Храни спокойствие, родной, ничто злое не коснется тебя. Люби свой Талисман!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огорчен, выписанная им книга для тебя еще не пришла. Также и книга «Письма» уже вышла, но я не имею ее. Вероятно, раньше конца ноября не получим. Говорят, внешность неплоха. Никто не подумал прислать хотя бы один экземпляр воздушною почтою!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Приехал профессор Штейн – симпатичный, сейчас бедствует с помещением. В гостинице ему с женою жить дорого, ведь они приехали на пять месяцев работать с Юрием. Жена его, простенькая индонезийка, говорит на своеобразном французском языке, понять можно одно слово из пятнадцати, положение почти безнадежное. Может объясняться немного по-китайски, но для меня это не помощь. Надеюсь, что как-то утрясется и они постепенно войдут в местную жизнь.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Приезжает скоро еще одна японка, так, около Юрия скоро образуется круг учеников из иностранных профессоров и студентов, но местные не звучат, удивительно, насколько нет желания узнать что-либо полезное для них. Если нет этого inner urge</w:t>
      </w:r>
      <w:r w:rsidRPr="00EB3BF5">
        <w:rPr>
          <w:rStyle w:val="FootnoteReference"/>
          <w:rFonts w:ascii="Times New Roman CYR" w:hAnsi="Times New Roman CYR" w:cs="Times New Roman CYR"/>
          <w:noProof/>
        </w:rPr>
        <w:footnoteReference w:id="496"/>
      </w:r>
      <w:r w:rsidRPr="00EB3BF5">
        <w:rPr>
          <w:rFonts w:ascii="Times New Roman CYR" w:hAnsi="Times New Roman CYR" w:cs="Times New Roman CYR"/>
          <w:noProof/>
        </w:rPr>
        <w:t xml:space="preserve"> к знанию, ничего построить нельзя!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Посылаем все самые благие мысли нашему Другу в его прекрасной миссии укрепления дружбы с Китаем и южно-восточными странами.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интересных данных из иностранных источников о научных достижениях в Лучшей Стране. Сердце мое радуется, доживем до великого предуказанного дня.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Что наш миленький Вузлик? Доволен ли остался своей поездкой? Очень будем ждать вас. Напиши, что нужно приготовить. Ожидают холодной зимы и весны, захватите теплые вещи. Студию думаем окрасить в почти белый цвет. Пришел Юханчик, прочел свои пожелания к знаменательному Дню. Но мне кажется, что грива еще </w:t>
      </w:r>
      <w:r w:rsidRPr="00EB3BF5">
        <w:rPr>
          <w:rFonts w:ascii="Times New Roman CYR" w:hAnsi="Times New Roman CYR" w:cs="Times New Roman CYR"/>
          <w:i/>
          <w:iCs/>
          <w:noProof/>
        </w:rPr>
        <w:t xml:space="preserve">прекрасна </w:t>
      </w:r>
      <w:r w:rsidRPr="00EB3BF5">
        <w:rPr>
          <w:rFonts w:ascii="Times New Roman CYR" w:hAnsi="Times New Roman CYR" w:cs="Times New Roman CYR"/>
          <w:noProof/>
        </w:rPr>
        <w:t xml:space="preserve">и не скоро заметно поредеет. Может быть, ты перешлешь мне снимок с твоей фотографии? Мне </w:t>
      </w:r>
      <w:r w:rsidRPr="00EB3BF5">
        <w:rPr>
          <w:rFonts w:ascii="Times New Roman CYR" w:hAnsi="Times New Roman CYR" w:cs="Times New Roman CYR"/>
          <w:i/>
          <w:iCs/>
          <w:noProof/>
        </w:rPr>
        <w:t xml:space="preserve">не </w:t>
      </w:r>
      <w:r w:rsidRPr="00EB3BF5">
        <w:rPr>
          <w:rFonts w:ascii="Times New Roman CYR" w:hAnsi="Times New Roman CYR" w:cs="Times New Roman CYR"/>
          <w:noProof/>
        </w:rPr>
        <w:t>хватает его, но вложите в толстую папку. Живем мы тихо, только Юханчик очень занят приходящими и приезжающими, но, конечно, это лучшая реклама, и пока что пренебрегать ею не приходится.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Определенно, наши друзья из Америки не приедут на этот сезон. Но это и лучше, заметна перемена в отношении к приезжающим.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себе могу сказать, что самочувствие мое много лучше и надеюсь еще окрепнуть и даже помолодеть ко времени передвижения. Очень занята составлением нового, расширенного издания «Беспредельности». Надеюсь, что перевод будет неплох. Владыка очень торопит это издание. Ведь даже русское, как ты знаешь, не существует, оно было продано на вес бумаги при ликвидации издательства и не успело появиться в продаже.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Ну, обнимаю тебя, мой родной, всеми помыслами будем с тобою и Вузликом в наш с тобою день. </w:t>
      </w:r>
      <w:r w:rsidRPr="00EB3BF5">
        <w:rPr>
          <w:rFonts w:ascii="Times New Roman CYR" w:hAnsi="Times New Roman CYR" w:cs="Times New Roman CYR"/>
          <w:i/>
          <w:iCs/>
          <w:noProof/>
        </w:rPr>
        <w:t>Сердце мое с тобою, радость моя!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Поцелуй Вузлика в бархатные щечки. Чем больше она тебя любит, тем больше любим мы ее, и это она, конечно, понимает.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Пришла Рая звать к завтраку. Она очень занята посадкою цветов. Воспитанница сидит на привязи, и в саду без носящихся грязных собак стало много уютнее. Воспитанница еженедельно имеет баню. Собака неглупая.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обнимаю и крепко, крепко, со всею нежностью целую моего Мальчика.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582967">
      <w:pPr>
        <w:rPr>
          <w:noProof/>
        </w:rPr>
      </w:pPr>
    </w:p>
    <w:p w:rsidR="00273A62" w:rsidRPr="00EB3BF5" w:rsidRDefault="00273A62" w:rsidP="00914CEC">
      <w:pPr>
        <w:pStyle w:val="a"/>
      </w:pPr>
      <w:bookmarkStart w:id="801" w:name="_Toc242177380"/>
      <w:r w:rsidRPr="00EB3BF5">
        <w:t>266</w:t>
      </w:r>
      <w:bookmarkEnd w:id="801"/>
    </w:p>
    <w:p w:rsidR="00273A62" w:rsidRPr="00EB3BF5" w:rsidRDefault="00273A62" w:rsidP="00914CEC">
      <w:pPr>
        <w:pStyle w:val="a0"/>
        <w:ind w:firstLine="0"/>
      </w:pPr>
      <w:bookmarkStart w:id="802" w:name="_Toc242177381"/>
      <w:r w:rsidRPr="00EB3BF5">
        <w:t>Е.И.Рерих – З.Г.Фосдик и Д.Фосдику</w:t>
      </w:r>
      <w:bookmarkEnd w:id="802"/>
    </w:p>
    <w:p w:rsidR="00273A62" w:rsidRPr="00EB3BF5" w:rsidRDefault="00273A62" w:rsidP="00914CEC">
      <w:pPr>
        <w:pStyle w:val="Date"/>
        <w:ind w:firstLine="0"/>
      </w:pPr>
      <w:bookmarkStart w:id="803" w:name="_Toc242177382"/>
      <w:r w:rsidRPr="00EB3BF5">
        <w:t>22 октября 1954 г.</w:t>
      </w:r>
      <w:bookmarkEnd w:id="80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спешу успокоить Вас, все посланные переведенные параграфы «Беспредельности» от 1-го до 75-го включительно получены. Также и письма от августа 20-го, 26-го, от сентября 18-го и от октября 8-го и 15-го со вложением вопросов. Очень советую, чтобы не запутаться, лучше перевести сначала всю книгу без добавлений, вставив лишь несколько параграфов об Атомах, и затем уже просмотрим, что можно включить. Также, родные, посылайте вопросы в последовательности и датируйте ссылку, не включайте ее в письмо. Мне нужно собрать новую русскую книгу с добавлениями, и английский перевод ее должен отвечать оригиналу. Я страшно перегружена самой разнообразной работой, а тут трудные космические токи и прилив нового напряжения центров моих переутомили меня. Но, надеюсь, скоро преодолею и начну просматривать присланные вопросы и переводы.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родные, храните Архив и альбомы с газетными вырезками о выставках. Это ценнейший материал для нас. Также, конечно, и все относящееся до предательства. Ведь это достояние истории, и будет уявлено огромное внимание Светлому Строительству и разбору гнуснейшего предательства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Книга «Письма» еще не дошла, очень жду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не тревожьтесь ничем, обо всем будете предупреждены вовремя. Что Ваш новый сотрудник? Конечно, рассылайте «Письма» кому считаете это полезным. Я хотела бы иметь не менее 10 экземпляров.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любовь и всю нежность моего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Ничего не пишете о самочувствии Дедлея. Мускус пошлю в ноябре.</w:t>
      </w:r>
    </w:p>
    <w:p w:rsidR="00273A62" w:rsidRPr="00EB3BF5" w:rsidRDefault="00273A62" w:rsidP="00582967">
      <w:pPr>
        <w:rPr>
          <w:noProof/>
        </w:rPr>
      </w:pPr>
    </w:p>
    <w:p w:rsidR="00273A62" w:rsidRPr="00EB3BF5" w:rsidRDefault="00273A62" w:rsidP="00914CEC">
      <w:pPr>
        <w:pStyle w:val="a"/>
      </w:pPr>
      <w:bookmarkStart w:id="804" w:name="_Toc242177383"/>
      <w:r w:rsidRPr="00EB3BF5">
        <w:t>267</w:t>
      </w:r>
      <w:bookmarkEnd w:id="804"/>
    </w:p>
    <w:p w:rsidR="00273A62" w:rsidRPr="00EB3BF5" w:rsidRDefault="00273A62" w:rsidP="00914CEC">
      <w:pPr>
        <w:pStyle w:val="a0"/>
        <w:ind w:firstLine="0"/>
      </w:pPr>
      <w:bookmarkStart w:id="805" w:name="_Toc242177384"/>
      <w:r w:rsidRPr="00EB3BF5">
        <w:t>Е.И.Рерих – К.Кэмпбелл</w:t>
      </w:r>
      <w:r w:rsidRPr="00EB3BF5">
        <w:rPr>
          <w:rStyle w:val="FootnoteReference"/>
          <w:b w:val="0"/>
        </w:rPr>
        <w:footnoteReference w:id="497"/>
      </w:r>
      <w:bookmarkEnd w:id="805"/>
    </w:p>
    <w:p w:rsidR="00273A62" w:rsidRPr="00EB3BF5" w:rsidRDefault="00273A62" w:rsidP="00914CEC">
      <w:pPr>
        <w:pStyle w:val="Date"/>
        <w:ind w:firstLine="0"/>
      </w:pPr>
      <w:bookmarkStart w:id="806" w:name="_Toc242177385"/>
      <w:r w:rsidRPr="00EB3BF5">
        <w:t>23 октября 1954 г.</w:t>
      </w:r>
      <w:bookmarkEnd w:id="80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нежно любимая Катрин, только что получила Ваше письмо от 8 октября. Да, я очень занята, так многое нужно сделать. Я напишу Вам и Гизеле отдельно. Да, Вы можете поговорить с тетей и Элси о продаже ценных бумаг. Вы могли услышать слухи от Ваших друзей, и будет лучше подстраховаться.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очень рада слышать такие хорошие отзывы о Барзах, они могут быть очень Вам полезны.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теперь Вы должны выказать всю доброту Вашего золотого сердца, все Ваше внимание к Элси, он скоро уйдет. Все нужно простить. Дарите только любовь и думайте, как помочь. Это самое главное.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моя любимая. Мое сердце с Вами. Вскоре Вы будете всецело сотрудничать с Великим Владыкой.</w:t>
      </w:r>
    </w:p>
    <w:p w:rsidR="00273A62" w:rsidRPr="00EB3BF5" w:rsidRDefault="00273A62" w:rsidP="006115FA">
      <w:pPr>
        <w:rPr>
          <w:noProof/>
        </w:rPr>
      </w:pPr>
    </w:p>
    <w:p w:rsidR="00273A62" w:rsidRPr="00EB3BF5" w:rsidRDefault="00273A62" w:rsidP="00914CEC">
      <w:pPr>
        <w:pStyle w:val="a"/>
      </w:pPr>
      <w:bookmarkStart w:id="807" w:name="_Toc242177386"/>
      <w:r w:rsidRPr="00EB3BF5">
        <w:t>268</w:t>
      </w:r>
      <w:bookmarkEnd w:id="807"/>
    </w:p>
    <w:p w:rsidR="00273A62" w:rsidRPr="00EB3BF5" w:rsidRDefault="00273A62" w:rsidP="00914CEC">
      <w:pPr>
        <w:pStyle w:val="a0"/>
        <w:ind w:firstLine="0"/>
      </w:pPr>
      <w:bookmarkStart w:id="808" w:name="_Toc242177387"/>
      <w:r w:rsidRPr="00EB3BF5">
        <w:t>Е.И.Рерих – Б.Н. и Н.И. Абрамовым</w:t>
      </w:r>
      <w:bookmarkEnd w:id="808"/>
    </w:p>
    <w:p w:rsidR="00273A62" w:rsidRPr="00EB3BF5" w:rsidRDefault="00273A62" w:rsidP="00914CEC">
      <w:pPr>
        <w:pStyle w:val="Date"/>
        <w:ind w:firstLine="0"/>
      </w:pPr>
      <w:bookmarkStart w:id="809" w:name="_Toc242177388"/>
      <w:r w:rsidRPr="00EB3BF5">
        <w:t>29 октября 1954 г.</w:t>
      </w:r>
      <w:bookmarkEnd w:id="80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только что получила Ваши весточки от 16 и 18 октября, долетели необыкновенно быстро. Как было бы радостно, если бы почта наладилась. Отвечаю без промедления, ибо спешу передать через Вас Совет Вашим молодоженам не ехать в Бразилию. Карма Димы указывает неблагополучие в Бразилии. В Чехии ему нет сейчас никакого хода, потому Совет остаться в Харбине и уявиться на службе с китайцами. Во время указанной катастрофы в Южной Америке пострадает одна Бразилия, но пострадает жестоко. Бразилия грозит ему гибелью, потому спасите друга, удержите его от поездки. За судьбу Милы не тревожьтесь. Ей уже послана ниточка, которая ей пригодится. Я написала о ней нашему сотруднику в Парагвае Александру Михайловичу Асееву, доктору медицины. Человек он прекрасный, задушевный и может поддержать и подать ей совет. Сообщаю и Вам его адрес.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удержите друзей от поездки. Может быть, и поживете еще вместе.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можно сказать самым близким о безумии Америки и недостойной провокации, распространяемой ею везде. Но всегда помните, что «слово – серебро, но молчание – золото».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моей Ниночке за присылку ее Записи. Ниночка так мне близка своей любовью чистой и нежной и такой проникновенной. Храните, родная, этот Божественный Дар. Люблю и Бориса за его любовь к людям и желание им помочь. Без этой любви продвинуться нельзя. Когда почта наладится, перешлите мне снимки свои, но самые удачные. Также что-либо из писаний своих и Бориса. Мне так близко все, что касается Высшего Общения.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огонь пространства един, но проявления его бесконечны, как и сознания, прикасающиеся к нему. Стадии огня надземного, или астрального, или тонкого, мира могут оявиться сокрушительными для земного организма, не подготовившего свое тонкое тело к восприятию его. Всегда и во всем имейте в виду степень и качество. Чем чище, тем мощнее, чем выше, тем мощнее!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Ваши боли – от переустройства Вашего организма. Ведь Вы прикасаетесь именно к надземным огням. Вы должны возжечь огни Вашего тонкого тела, огни надземные. Будьте осторожны в движениях, не переутомляйтесь.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соприкасаться с Пространственным Огнем только после того, как центры восприняли надземные огни, после того, как тонкое тело трансмутировалось в огнях надземных. Достижение огненной трансмутации – явление редчайшее. Поэтому запаситесь терпением. Много стадий пробуждения центров, много радостей и возможностей. Вы оба под Щитом и потому проходите свой путь в полном доверии к Силе Света, олицетворенной в нашем Великом Солнечном Иерархе. Любите, любите и любите, не устану это повторять. Нищие те, кто не имеют этого сокровенного дара Божественной 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почта уходит. Спасите друга! Удержите его от поездки.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Адрес д-ра Александра Михайловича Асеева: Dr. A.Asejev, Casilla de Correo, 889, Asuncion, Paraguay, South America.</w:t>
      </w:r>
    </w:p>
    <w:p w:rsidR="00273A62" w:rsidRPr="00EB3BF5" w:rsidRDefault="00273A62" w:rsidP="006115FA">
      <w:pPr>
        <w:rPr>
          <w:noProof/>
        </w:rPr>
      </w:pPr>
    </w:p>
    <w:p w:rsidR="00273A62" w:rsidRPr="00EB3BF5" w:rsidRDefault="00273A62" w:rsidP="00914CEC">
      <w:pPr>
        <w:pStyle w:val="a"/>
      </w:pPr>
      <w:bookmarkStart w:id="810" w:name="_Toc242177389"/>
      <w:r w:rsidRPr="00EB3BF5">
        <w:t>269</w:t>
      </w:r>
      <w:bookmarkEnd w:id="810"/>
    </w:p>
    <w:p w:rsidR="00273A62" w:rsidRPr="00EB3BF5" w:rsidRDefault="00273A62" w:rsidP="00914CEC">
      <w:pPr>
        <w:pStyle w:val="a0"/>
        <w:ind w:firstLine="0"/>
      </w:pPr>
      <w:bookmarkStart w:id="811" w:name="_Toc242177390"/>
      <w:r w:rsidRPr="00EB3BF5">
        <w:t>Е.И.Рерих – З.Г.Фосдик и Д.Фосдику</w:t>
      </w:r>
      <w:bookmarkEnd w:id="811"/>
    </w:p>
    <w:p w:rsidR="00273A62" w:rsidRPr="00EB3BF5" w:rsidRDefault="00273A62" w:rsidP="00914CEC">
      <w:pPr>
        <w:pStyle w:val="Date"/>
        <w:ind w:firstLine="0"/>
      </w:pPr>
      <w:bookmarkStart w:id="812" w:name="_Toc242177391"/>
      <w:r w:rsidRPr="00EB3BF5">
        <w:t>31 октября 1954 г.</w:t>
      </w:r>
      <w:bookmarkEnd w:id="81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отослала Вам ответы на последние Ваши запросы от 25 октября</w:t>
      </w:r>
      <w:r w:rsidRPr="00EB3BF5">
        <w:rPr>
          <w:rStyle w:val="FootnoteReference"/>
          <w:rFonts w:ascii="Times New Roman CYR" w:hAnsi="Times New Roman CYR" w:cs="Times New Roman CYR"/>
          <w:noProof/>
        </w:rPr>
        <w:footnoteReference w:id="498"/>
      </w:r>
      <w:r w:rsidRPr="00EB3BF5">
        <w:rPr>
          <w:rFonts w:ascii="Times New Roman CYR" w:hAnsi="Times New Roman CYR" w:cs="Times New Roman CYR"/>
          <w:noProof/>
        </w:rPr>
        <w:t>. Надеюсь, что оно дошло. Просматривая уже отосланные ответы, заметила некоторое недомыслие в моих пояснениях. Так, на странице 29, строка седьмая, § 20 – лучше оставить так, как оно переведено у Вас</w:t>
      </w:r>
      <w:r w:rsidRPr="00EB3BF5">
        <w:rPr>
          <w:rStyle w:val="FootnoteReference"/>
          <w:rFonts w:ascii="Times New Roman CYR" w:hAnsi="Times New Roman CYR" w:cs="Times New Roman CYR"/>
          <w:noProof/>
        </w:rPr>
        <w:footnoteReference w:id="499"/>
      </w:r>
      <w:r w:rsidRPr="00EB3BF5">
        <w:rPr>
          <w:rFonts w:ascii="Times New Roman CYR" w:hAnsi="Times New Roman CYR" w:cs="Times New Roman CYR"/>
          <w:noProof/>
        </w:rPr>
        <w:t xml:space="preserve">: </w:t>
      </w:r>
      <w:r w:rsidRPr="00EB3BF5">
        <w:rPr>
          <w:noProof/>
        </w:rPr>
        <w:t xml:space="preserve">«Wíth </w:t>
      </w:r>
      <w:r w:rsidRPr="00EB3BF5">
        <w:rPr>
          <w:rFonts w:ascii="Times New Roman CYR" w:hAnsi="Times New Roman CYR" w:cs="Times New Roman CYR"/>
          <w:noProof/>
        </w:rPr>
        <w:t>all fires and all flowers»</w:t>
      </w:r>
      <w:r w:rsidRPr="00EB3BF5">
        <w:rPr>
          <w:rStyle w:val="FootnoteReference"/>
          <w:rFonts w:ascii="Times New Roman CYR" w:hAnsi="Times New Roman CYR" w:cs="Times New Roman CYR"/>
          <w:noProof/>
        </w:rPr>
        <w:footnoteReference w:id="500"/>
      </w:r>
      <w:r w:rsidRPr="00EB3BF5">
        <w:rPr>
          <w:rFonts w:ascii="Times New Roman CYR" w:hAnsi="Times New Roman CYR" w:cs="Times New Roman CYR"/>
          <w:noProof/>
        </w:rPr>
        <w:t>. Цветы – лучшее приношение, и можно</w:t>
      </w:r>
      <w:r w:rsidRPr="00EB3BF5">
        <w:rPr>
          <w:rStyle w:val="FootnoteReference"/>
          <w:rFonts w:ascii="Times New Roman CYR" w:hAnsi="Times New Roman CYR" w:cs="Times New Roman CYR"/>
          <w:noProof/>
        </w:rPr>
        <w:footnoteReference w:id="501"/>
      </w:r>
      <w:r w:rsidRPr="00EB3BF5">
        <w:rPr>
          <w:rFonts w:ascii="Times New Roman CYR" w:hAnsi="Times New Roman CYR" w:cs="Times New Roman CYR"/>
          <w:noProof/>
        </w:rPr>
        <w:t xml:space="preserve"> смело назвать цветами все</w:t>
      </w:r>
      <w:r w:rsidRPr="00EB3BF5">
        <w:rPr>
          <w:rStyle w:val="FootnoteReference"/>
          <w:rFonts w:ascii="Times New Roman CYR" w:hAnsi="Times New Roman CYR" w:cs="Times New Roman CYR"/>
          <w:noProof/>
        </w:rPr>
        <w:footnoteReference w:id="502"/>
      </w:r>
      <w:r w:rsidRPr="00EB3BF5">
        <w:rPr>
          <w:rFonts w:ascii="Times New Roman CYR" w:hAnsi="Times New Roman CYR" w:cs="Times New Roman CYR"/>
          <w:noProof/>
        </w:rPr>
        <w:t xml:space="preserve"> лучшие устремления духа, которые в ауре выявляются в прекрасных тонах и очертаниях.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в § 27</w:t>
      </w:r>
      <w:r w:rsidRPr="00EB3BF5">
        <w:rPr>
          <w:rStyle w:val="FootnoteReference"/>
          <w:rFonts w:ascii="Times New Roman CYR" w:hAnsi="Times New Roman CYR" w:cs="Times New Roman CYR"/>
          <w:noProof/>
        </w:rPr>
        <w:footnoteReference w:id="503"/>
      </w:r>
      <w:r w:rsidRPr="00EB3BF5">
        <w:rPr>
          <w:rFonts w:ascii="Times New Roman CYR" w:hAnsi="Times New Roman CYR" w:cs="Times New Roman CYR"/>
          <w:noProof/>
        </w:rPr>
        <w:t>, строка 11 сверху: «СВОД» нужно понять как цепь действий за одну земную жизнь, которая не обрывается, но продолжается в Тонком Мире и снова собирается для продолжения ее в новом воплощении и так ad infinitum</w:t>
      </w:r>
      <w:r w:rsidRPr="00EB3BF5">
        <w:rPr>
          <w:rStyle w:val="FootnoteReference"/>
          <w:rFonts w:ascii="Times New Roman CYR" w:hAnsi="Times New Roman CYR" w:cs="Times New Roman CYR"/>
          <w:noProof/>
        </w:rPr>
        <w:footnoteReference w:id="504"/>
      </w:r>
      <w:r w:rsidRPr="00EB3BF5">
        <w:rPr>
          <w:rFonts w:ascii="Times New Roman CYR" w:hAnsi="Times New Roman CYR" w:cs="Times New Roman CYR"/>
          <w:noProof/>
        </w:rPr>
        <w:t>. Потому следует понять, что, когда</w:t>
      </w:r>
      <w:r w:rsidRPr="00EB3BF5">
        <w:rPr>
          <w:rStyle w:val="FootnoteReference"/>
          <w:rFonts w:ascii="Times New Roman CYR" w:hAnsi="Times New Roman CYR" w:cs="Times New Roman CYR"/>
          <w:noProof/>
        </w:rPr>
        <w:footnoteReference w:id="505"/>
      </w:r>
      <w:r w:rsidRPr="00EB3BF5">
        <w:rPr>
          <w:rFonts w:ascii="Times New Roman CYR" w:hAnsi="Times New Roman CYR" w:cs="Times New Roman CYR"/>
          <w:noProof/>
        </w:rPr>
        <w:t xml:space="preserve"> Космосом применена каждая цепь действий и каждая перемена влечет за собою цепь других перемен, тогда</w:t>
      </w:r>
      <w:r w:rsidRPr="00EB3BF5">
        <w:rPr>
          <w:rStyle w:val="FootnoteReference"/>
          <w:rFonts w:ascii="Times New Roman CYR" w:hAnsi="Times New Roman CYR" w:cs="Times New Roman CYR"/>
          <w:noProof/>
        </w:rPr>
        <w:footnoteReference w:id="506"/>
      </w:r>
      <w:r w:rsidRPr="00EB3BF5">
        <w:rPr>
          <w:rFonts w:ascii="Times New Roman CYR" w:hAnsi="Times New Roman CYR" w:cs="Times New Roman CYR"/>
          <w:noProof/>
        </w:rPr>
        <w:t xml:space="preserve"> как же не усмотреть все бесконечные цепи восхождений нашего духа?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том же 27-м параграфе «ПРИЗНАК» можно перевести как доказательство или очевидность или же как «token». Огонь есть признак или являет степень и качество развития духа или духовности</w:t>
      </w:r>
      <w:r w:rsidRPr="00EB3BF5">
        <w:rPr>
          <w:rStyle w:val="FootnoteReference"/>
          <w:rFonts w:ascii="Times New Roman CYR" w:hAnsi="Times New Roman CYR" w:cs="Times New Roman CYR"/>
          <w:noProof/>
        </w:rPr>
        <w:footnoteReference w:id="507"/>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 передавать на другие языки наш образный</w:t>
      </w:r>
      <w:r w:rsidRPr="00EB3BF5">
        <w:rPr>
          <w:rStyle w:val="FootnoteReference"/>
          <w:rFonts w:ascii="Times New Roman CYR" w:hAnsi="Times New Roman CYR" w:cs="Times New Roman CYR"/>
          <w:noProof/>
        </w:rPr>
        <w:footnoteReference w:id="508"/>
      </w:r>
      <w:r w:rsidRPr="00EB3BF5">
        <w:rPr>
          <w:rFonts w:ascii="Times New Roman CYR" w:hAnsi="Times New Roman CYR" w:cs="Times New Roman CYR"/>
          <w:noProof/>
        </w:rPr>
        <w:t xml:space="preserve"> язык, столь близкий Востоку в его красочности.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Просмотрела переведенные 75 параграфов и должна сказать, что Вы прекрасно разбираетесь, где и что писать с большой буквы, и все Ваши карандашные поправки и замечания одобряю</w:t>
      </w:r>
      <w:r w:rsidRPr="00EB3BF5">
        <w:rPr>
          <w:rStyle w:val="FootnoteReference"/>
          <w:rFonts w:ascii="Times New Roman CYR" w:hAnsi="Times New Roman CYR" w:cs="Times New Roman CYR"/>
          <w:noProof/>
        </w:rPr>
        <w:footnoteReference w:id="509"/>
      </w:r>
      <w:r w:rsidRPr="00EB3BF5">
        <w:rPr>
          <w:rFonts w:ascii="Times New Roman CYR" w:hAnsi="Times New Roman CYR" w:cs="Times New Roman CYR"/>
          <w:noProof/>
        </w:rPr>
        <w:t>. Конечно, нужно следовать смыслу</w:t>
      </w:r>
      <w:r w:rsidRPr="00EB3BF5">
        <w:rPr>
          <w:rStyle w:val="FootnoteReference"/>
          <w:rFonts w:ascii="Times New Roman CYR" w:hAnsi="Times New Roman CYR" w:cs="Times New Roman CYR"/>
          <w:noProof/>
        </w:rPr>
        <w:footnoteReference w:id="510"/>
      </w:r>
      <w:r w:rsidRPr="00EB3BF5">
        <w:rPr>
          <w:rFonts w:ascii="Times New Roman CYR" w:hAnsi="Times New Roman CYR" w:cs="Times New Roman CYR"/>
          <w:noProof/>
        </w:rPr>
        <w:t xml:space="preserve"> и значению понятий</w:t>
      </w:r>
      <w:r w:rsidRPr="00EB3BF5">
        <w:rPr>
          <w:rStyle w:val="FootnoteReference"/>
          <w:rFonts w:ascii="Times New Roman CYR" w:hAnsi="Times New Roman CYR" w:cs="Times New Roman CYR"/>
          <w:noProof/>
        </w:rPr>
        <w:footnoteReference w:id="511"/>
      </w:r>
      <w:r w:rsidRPr="00EB3BF5">
        <w:rPr>
          <w:rFonts w:ascii="Times New Roman CYR" w:hAnsi="Times New Roman CYR" w:cs="Times New Roman CYR"/>
          <w:noProof/>
        </w:rPr>
        <w:t xml:space="preserve"> в разных комбинациях. Так, «Пространство» следует писать с большой буквы, когда подразумевается пространство беспредельное, то же и относительно огня. «Истину» тоже лучше писать с большой буквы. Можно</w:t>
      </w:r>
      <w:r w:rsidRPr="00EB3BF5">
        <w:rPr>
          <w:rStyle w:val="FootnoteReference"/>
          <w:rFonts w:ascii="Times New Roman CYR" w:hAnsi="Times New Roman CYR" w:cs="Times New Roman CYR"/>
          <w:noProof/>
        </w:rPr>
        <w:footnoteReference w:id="512"/>
      </w:r>
      <w:r w:rsidRPr="00EB3BF5">
        <w:rPr>
          <w:rFonts w:ascii="Times New Roman CYR" w:hAnsi="Times New Roman CYR" w:cs="Times New Roman CYR"/>
          <w:noProof/>
        </w:rPr>
        <w:t xml:space="preserve"> подчеркнуть большой буквой и «Eternity» и «Universe»</w:t>
      </w:r>
      <w:r w:rsidRPr="00EB3BF5">
        <w:rPr>
          <w:rStyle w:val="FootnoteReference"/>
          <w:rFonts w:ascii="Times New Roman CYR" w:hAnsi="Times New Roman CYR" w:cs="Times New Roman CYR"/>
          <w:noProof/>
        </w:rPr>
        <w:footnoteReference w:id="513"/>
      </w:r>
      <w:r w:rsidRPr="00EB3BF5">
        <w:rPr>
          <w:rFonts w:ascii="Times New Roman CYR" w:hAnsi="Times New Roman CYR" w:cs="Times New Roman CYR"/>
          <w:noProof/>
        </w:rPr>
        <w:t xml:space="preserve"> – все это синонимы Беспредельности.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Вы правы</w:t>
      </w:r>
      <w:r w:rsidRPr="00EB3BF5">
        <w:rPr>
          <w:rStyle w:val="FootnoteReference"/>
          <w:rFonts w:ascii="Times New Roman CYR" w:hAnsi="Times New Roman CYR" w:cs="Times New Roman CYR"/>
          <w:noProof/>
        </w:rPr>
        <w:footnoteReference w:id="514"/>
      </w:r>
      <w:r w:rsidRPr="00EB3BF5">
        <w:rPr>
          <w:rFonts w:ascii="Times New Roman CYR" w:hAnsi="Times New Roman CYR" w:cs="Times New Roman CYR"/>
          <w:noProof/>
        </w:rPr>
        <w:t xml:space="preserve">, желая подчеркнуть </w:t>
      </w:r>
      <w:r w:rsidRPr="00EB3BF5">
        <w:rPr>
          <w:rFonts w:ascii="Times New Roman CYR" w:hAnsi="Times New Roman CYR" w:cs="Times New Roman CYR"/>
          <w:i/>
          <w:iCs/>
          <w:noProof/>
        </w:rPr>
        <w:t>«Dawn»</w:t>
      </w:r>
      <w:r w:rsidRPr="00EB3BF5">
        <w:rPr>
          <w:rStyle w:val="FootnoteReference"/>
          <w:rFonts w:ascii="Times New Roman CYR" w:hAnsi="Times New Roman CYR" w:cs="Times New Roman CYR"/>
          <w:iCs/>
          <w:noProof/>
        </w:rPr>
        <w:footnoteReference w:id="515"/>
      </w:r>
      <w:r w:rsidRPr="00EB3BF5">
        <w:rPr>
          <w:rFonts w:ascii="Times New Roman CYR" w:hAnsi="Times New Roman CYR" w:cs="Times New Roman CYR"/>
          <w:iCs/>
          <w:noProof/>
        </w:rPr>
        <w:t xml:space="preserve"> </w:t>
      </w:r>
      <w:r w:rsidRPr="00EB3BF5">
        <w:rPr>
          <w:rFonts w:ascii="Times New Roman CYR" w:hAnsi="Times New Roman CYR" w:cs="Times New Roman CYR"/>
          <w:noProof/>
        </w:rPr>
        <w:t>во Введении</w:t>
      </w:r>
      <w:r w:rsidRPr="00EB3BF5">
        <w:rPr>
          <w:rStyle w:val="FootnoteReference"/>
          <w:rFonts w:ascii="Times New Roman CYR" w:hAnsi="Times New Roman CYR" w:cs="Times New Roman CYR"/>
          <w:noProof/>
        </w:rPr>
        <w:footnoteReference w:id="516"/>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 самом первом параграфе, в последней фразе, вкралась ошибка – вместо «Through our instrumentally together» </w:t>
      </w:r>
      <w:r w:rsidRPr="00EB3BF5">
        <w:rPr>
          <w:rFonts w:ascii="Times New Roman CYR" w:hAnsi="Times New Roman CYR" w:cs="Times New Roman CYR"/>
          <w:i/>
          <w:iCs/>
          <w:noProof/>
        </w:rPr>
        <w:t xml:space="preserve">следует читать: </w:t>
      </w:r>
      <w:r w:rsidRPr="00EB3BF5">
        <w:rPr>
          <w:rFonts w:ascii="Times New Roman CYR" w:hAnsi="Times New Roman CYR" w:cs="Times New Roman CYR"/>
          <w:noProof/>
        </w:rPr>
        <w:t xml:space="preserve">«Through our </w:t>
      </w:r>
      <w:r w:rsidRPr="00EB3BF5">
        <w:rPr>
          <w:rFonts w:ascii="Times New Roman CYR" w:hAnsi="Times New Roman CYR" w:cs="Times New Roman CYR"/>
          <w:i/>
          <w:iCs/>
          <w:noProof/>
        </w:rPr>
        <w:t xml:space="preserve">Relativity </w:t>
      </w:r>
      <w:r w:rsidRPr="00EB3BF5">
        <w:rPr>
          <w:rFonts w:ascii="Times New Roman CYR" w:hAnsi="Times New Roman CYR" w:cs="Times New Roman CYR"/>
          <w:noProof/>
        </w:rPr>
        <w:t>together»</w:t>
      </w:r>
      <w:r w:rsidRPr="00EB3BF5">
        <w:rPr>
          <w:rStyle w:val="FootnoteReference"/>
          <w:rFonts w:ascii="Times New Roman CYR" w:hAnsi="Times New Roman CYR" w:cs="Times New Roman CYR"/>
          <w:noProof/>
        </w:rPr>
        <w:footnoteReference w:id="517"/>
      </w:r>
      <w:r w:rsidRPr="00EB3BF5">
        <w:rPr>
          <w:rFonts w:ascii="Times New Roman CYR" w:hAnsi="Times New Roman CYR" w:cs="Times New Roman CYR"/>
          <w:noProof/>
        </w:rPr>
        <w:t>. Знание</w:t>
      </w:r>
      <w:r w:rsidRPr="00EB3BF5">
        <w:rPr>
          <w:rStyle w:val="FootnoteReference"/>
          <w:rFonts w:ascii="Times New Roman CYR" w:hAnsi="Times New Roman CYR" w:cs="Times New Roman CYR"/>
          <w:noProof/>
        </w:rPr>
        <w:footnoteReference w:id="518"/>
      </w:r>
      <w:r w:rsidRPr="00EB3BF5">
        <w:rPr>
          <w:rFonts w:ascii="Times New Roman CYR" w:hAnsi="Times New Roman CYR" w:cs="Times New Roman CYR"/>
          <w:noProof/>
        </w:rPr>
        <w:t xml:space="preserve"> даже высших Архатов относительно по сравнению с Беспредельностью. Конечно, относительность знания Архатов </w:t>
      </w:r>
      <w:r w:rsidRPr="00EB3BF5">
        <w:rPr>
          <w:rFonts w:ascii="Times New Roman CYR" w:hAnsi="Times New Roman CYR" w:cs="Times New Roman CYR"/>
          <w:i/>
          <w:iCs/>
          <w:noProof/>
        </w:rPr>
        <w:t>является Ведущим Началом нашего Космоса</w:t>
      </w:r>
      <w:r w:rsidRPr="00EB3BF5">
        <w:rPr>
          <w:rStyle w:val="FootnoteReference"/>
          <w:rFonts w:ascii="Times New Roman CYR" w:hAnsi="Times New Roman CYR" w:cs="Times New Roman CYR"/>
          <w:iCs/>
          <w:noProof/>
        </w:rPr>
        <w:footnoteReference w:id="519"/>
      </w:r>
      <w:r w:rsidRPr="00EB3BF5">
        <w:rPr>
          <w:rFonts w:ascii="Times New Roman CYR" w:hAnsi="Times New Roman CYR" w:cs="Times New Roman CYR"/>
          <w:iCs/>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Параграф 2, последняя фраза – «But one glance can erase an </w:t>
      </w:r>
      <w:r w:rsidRPr="00EB3BF5">
        <w:rPr>
          <w:rFonts w:ascii="Times New Roman CYR" w:hAnsi="Times New Roman CYR" w:cs="Times New Roman CYR"/>
          <w:i/>
          <w:iCs/>
          <w:noProof/>
        </w:rPr>
        <w:t>inscription</w:t>
      </w:r>
      <w:r w:rsidRPr="00EB3BF5">
        <w:rPr>
          <w:rFonts w:ascii="Times New Roman CYR" w:hAnsi="Times New Roman CYR" w:cs="Times New Roman CYR"/>
          <w:iCs/>
          <w:noProof/>
        </w:rPr>
        <w:t xml:space="preserve">», </w:t>
      </w:r>
      <w:r w:rsidRPr="00EB3BF5">
        <w:rPr>
          <w:rFonts w:ascii="Times New Roman CYR" w:hAnsi="Times New Roman CYR" w:cs="Times New Roman CYR"/>
          <w:noProof/>
        </w:rPr>
        <w:t>следует читать: «Can erase the pattern preordained by ages»</w:t>
      </w:r>
      <w:r w:rsidRPr="00EB3BF5">
        <w:rPr>
          <w:rStyle w:val="FootnoteReference"/>
          <w:rFonts w:ascii="Times New Roman CYR" w:hAnsi="Times New Roman CYR" w:cs="Times New Roman CYR"/>
          <w:noProof/>
        </w:rPr>
        <w:footnoteReference w:id="520"/>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Параграф 3. Ваша поправка может быть оставлена: «then why not admit»</w:t>
      </w:r>
      <w:r w:rsidRPr="00EB3BF5">
        <w:rPr>
          <w:rStyle w:val="FootnoteReference"/>
          <w:rFonts w:ascii="Times New Roman CYR" w:hAnsi="Times New Roman CYR" w:cs="Times New Roman CYR"/>
          <w:noProof/>
        </w:rPr>
        <w:footnoteReference w:id="521"/>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 5 – «of sublime </w:t>
      </w:r>
      <w:r w:rsidRPr="00EB3BF5">
        <w:rPr>
          <w:rFonts w:ascii="Times New Roman CYR" w:hAnsi="Times New Roman CYR" w:cs="Times New Roman CYR"/>
          <w:i/>
          <w:iCs/>
          <w:noProof/>
        </w:rPr>
        <w:t>experiments</w:t>
      </w:r>
      <w:r w:rsidRPr="00EB3BF5">
        <w:rPr>
          <w:rFonts w:ascii="Times New Roman CYR" w:hAnsi="Times New Roman CYR" w:cs="Times New Roman CYR"/>
          <w:noProof/>
        </w:rPr>
        <w:t>». Можно добавить &lt;...&gt;</w:t>
      </w:r>
      <w:r w:rsidRPr="00EB3BF5">
        <w:rPr>
          <w:rStyle w:val="FootnoteReference"/>
          <w:rFonts w:ascii="Times New Roman CYR" w:hAnsi="Times New Roman CYR" w:cs="Times New Roman CYR"/>
          <w:noProof/>
        </w:rPr>
        <w:footnoteReference w:id="522"/>
      </w:r>
      <w:r w:rsidRPr="00EB3BF5">
        <w:rPr>
          <w:rFonts w:ascii="Times New Roman CYR" w:hAnsi="Times New Roman CYR" w:cs="Times New Roman CYR"/>
          <w:noProof/>
        </w:rPr>
        <w:t xml:space="preserve"> и далее – «Precisely the fact that these sublime experiments were undergone is convincing»</w:t>
      </w:r>
      <w:r w:rsidRPr="00EB3BF5">
        <w:rPr>
          <w:rStyle w:val="FootnoteReference"/>
          <w:rFonts w:ascii="Times New Roman CYR" w:hAnsi="Times New Roman CYR" w:cs="Times New Roman CYR"/>
          <w:noProof/>
        </w:rPr>
        <w:footnoteReference w:id="523"/>
      </w:r>
      <w:r w:rsidRPr="00EB3BF5">
        <w:rPr>
          <w:rFonts w:ascii="Times New Roman CYR" w:hAnsi="Times New Roman CYR" w:cs="Times New Roman CYR"/>
          <w:noProof/>
        </w:rPr>
        <w:t>. § 16 – можно</w:t>
      </w:r>
      <w:r w:rsidRPr="00EB3BF5">
        <w:rPr>
          <w:rStyle w:val="FootnoteReference"/>
          <w:rFonts w:ascii="Times New Roman CYR" w:hAnsi="Times New Roman CYR" w:cs="Times New Roman CYR"/>
          <w:noProof/>
        </w:rPr>
        <w:footnoteReference w:id="524"/>
      </w:r>
      <w:r w:rsidRPr="00EB3BF5">
        <w:rPr>
          <w:rFonts w:ascii="Times New Roman CYR" w:hAnsi="Times New Roman CYR" w:cs="Times New Roman CYR"/>
          <w:noProof/>
        </w:rPr>
        <w:t xml:space="preserve"> сказать «Оазис».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параграфах 17 и 21 и 29 вместо Урусвати следует читать «You are right»</w:t>
      </w:r>
      <w:r w:rsidRPr="00EB3BF5">
        <w:rPr>
          <w:rStyle w:val="FootnoteReference"/>
          <w:rFonts w:ascii="Times New Roman CYR" w:hAnsi="Times New Roman CYR" w:cs="Times New Roman CYR"/>
          <w:noProof/>
        </w:rPr>
        <w:footnoteReference w:id="52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19 – может быть, вместо «Орижин»</w:t>
      </w:r>
      <w:r w:rsidRPr="00EB3BF5">
        <w:rPr>
          <w:rStyle w:val="FootnoteReference"/>
          <w:rFonts w:ascii="Times New Roman CYR" w:hAnsi="Times New Roman CYR" w:cs="Times New Roman CYR"/>
          <w:noProof/>
        </w:rPr>
        <w:footnoteReference w:id="526"/>
      </w:r>
      <w:r w:rsidRPr="00EB3BF5">
        <w:rPr>
          <w:rFonts w:ascii="Times New Roman CYR" w:hAnsi="Times New Roman CYR" w:cs="Times New Roman CYR"/>
          <w:noProof/>
        </w:rPr>
        <w:t xml:space="preserve"> в этом случае поставить «the Great Beginning»</w:t>
      </w:r>
      <w:r w:rsidRPr="00EB3BF5">
        <w:rPr>
          <w:rStyle w:val="FootnoteReference"/>
          <w:rFonts w:ascii="Times New Roman CYR" w:hAnsi="Times New Roman CYR" w:cs="Times New Roman CYR"/>
          <w:noProof/>
        </w:rPr>
        <w:footnoteReference w:id="527"/>
      </w:r>
      <w:r w:rsidRPr="00EB3BF5">
        <w:rPr>
          <w:rFonts w:ascii="Times New Roman CYR" w:hAnsi="Times New Roman CYR" w:cs="Times New Roman CYR"/>
          <w:noProof/>
        </w:rPr>
        <w:t>. В книгах по Космогонии принято называть Великое Начало – «the Beginning of All».</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21 – следует понять, что спуск в бездну один, но подъем беспределен.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23. Не лучше ли вместо «of existing Origin»</w:t>
      </w:r>
      <w:r w:rsidRPr="00EB3BF5">
        <w:rPr>
          <w:rStyle w:val="FootnoteReference"/>
          <w:rFonts w:ascii="Times New Roman CYR" w:hAnsi="Times New Roman CYR" w:cs="Times New Roman CYR"/>
          <w:noProof/>
        </w:rPr>
        <w:footnoteReference w:id="528"/>
      </w:r>
      <w:r w:rsidRPr="00EB3BF5">
        <w:rPr>
          <w:rFonts w:ascii="Times New Roman CYR" w:hAnsi="Times New Roman CYR" w:cs="Times New Roman CYR"/>
          <w:noProof/>
        </w:rPr>
        <w:t xml:space="preserve"> сказать – «of the Primary Source»?</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25. Безразлично, потому изберите, что понятнее – «в ритм» или «с ритмом».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Ваши карандашные поправки удачны, и надеюсь, что они имеются у Вас. Ибо мне хотелось бы сохранить перевод.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добавлении после § 65 не думаете ли, что «blending» лучше передает понятие объединения. В теософической литературе объединение духа с духом иногда переводилось как «At-one-ment», «At-one-ness». «Unification» почему-то мне очень не нравится, но все поправки карандашом хороши.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в добавлении после § 72 лучше сказать: «Книги, относящиеся к понятию "Агни Йоги", являются даром человечеству. Я утверждаю, что дар Духа и приближение Огня дадут человечеству новую...»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этом параграфе следует вычеркнуть фразу – «The Records are very successful»</w:t>
      </w:r>
      <w:r w:rsidRPr="00EB3BF5">
        <w:rPr>
          <w:rStyle w:val="FootnoteReference"/>
          <w:rFonts w:ascii="Times New Roman CYR" w:hAnsi="Times New Roman CYR" w:cs="Times New Roman CYR"/>
          <w:noProof/>
        </w:rPr>
        <w:footnoteReference w:id="529"/>
      </w:r>
      <w:r w:rsidRPr="00EB3BF5">
        <w:rPr>
          <w:rFonts w:ascii="Times New Roman CYR" w:hAnsi="Times New Roman CYR" w:cs="Times New Roman CYR"/>
          <w:noProof/>
        </w:rPr>
        <w:t>, также следует изъять и последнюю фразу: «Urusvati has manifested joy...»</w:t>
      </w:r>
      <w:r w:rsidRPr="00EB3BF5">
        <w:rPr>
          <w:rStyle w:val="FootnoteReference"/>
          <w:rFonts w:ascii="Times New Roman CYR" w:hAnsi="Times New Roman CYR" w:cs="Times New Roman CYR"/>
          <w:noProof/>
        </w:rPr>
        <w:footnoteReference w:id="530"/>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73 правильно вычеркнуть слово «cosmic»</w:t>
      </w:r>
      <w:r w:rsidRPr="00EB3BF5">
        <w:rPr>
          <w:rStyle w:val="FootnoteReference"/>
          <w:rFonts w:ascii="Times New Roman CYR" w:hAnsi="Times New Roman CYR" w:cs="Times New Roman CYR"/>
          <w:noProof/>
        </w:rPr>
        <w:footnoteReference w:id="531"/>
      </w:r>
      <w:r w:rsidRPr="00EB3BF5">
        <w:rPr>
          <w:rFonts w:ascii="Times New Roman CYR" w:hAnsi="Times New Roman CYR" w:cs="Times New Roman CYR"/>
          <w:noProof/>
        </w:rPr>
        <w:t xml:space="preserve"> перед «Infinity».</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Параграф 106 по русской книге должен быть помещен после параграфа 73 – «Сняв с себя ответственность, человек лишает...»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этом параграфе 106 вместо «Урусвати» вставьте: «Consider My mission to the Mother of Agni Yoga»</w:t>
      </w:r>
      <w:r w:rsidRPr="00EB3BF5">
        <w:rPr>
          <w:rStyle w:val="FootnoteReference"/>
          <w:rFonts w:ascii="Times New Roman CYR" w:hAnsi="Times New Roman CYR" w:cs="Times New Roman CYR"/>
          <w:noProof/>
        </w:rPr>
        <w:footnoteReference w:id="532"/>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Нумерация параграфов будет немного изменена. Я соберу русский оригинал для нового издания. Пока же добавления могут быть отмечены чертою.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Пока отсылаю Вам поправки без Вашего перевода. Если он нужен, то перешлю его, но, может быть, на мое счастье, поправки сохранились у Вас.</w:t>
      </w:r>
    </w:p>
    <w:p w:rsidR="00273A62" w:rsidRPr="00EB3BF5" w:rsidRDefault="00273A62" w:rsidP="00FE70AB">
      <w:pPr>
        <w:rPr>
          <w:noProof/>
        </w:rPr>
      </w:pPr>
    </w:p>
    <w:p w:rsidR="00273A62" w:rsidRPr="00EB3BF5" w:rsidRDefault="00273A62" w:rsidP="00914CEC">
      <w:pPr>
        <w:pStyle w:val="a"/>
      </w:pPr>
      <w:bookmarkStart w:id="813" w:name="_Toc242177392"/>
      <w:r w:rsidRPr="00EB3BF5">
        <w:t>270</w:t>
      </w:r>
      <w:bookmarkEnd w:id="813"/>
    </w:p>
    <w:p w:rsidR="00273A62" w:rsidRPr="00EB3BF5" w:rsidRDefault="00273A62" w:rsidP="00914CEC">
      <w:pPr>
        <w:pStyle w:val="a0"/>
        <w:ind w:firstLine="0"/>
      </w:pPr>
      <w:bookmarkStart w:id="814" w:name="_Toc242177393"/>
      <w:r w:rsidRPr="00EB3BF5">
        <w:t>Е.И.Рерих – К.Кэмпбелл</w:t>
      </w:r>
      <w:r w:rsidRPr="00EB3BF5">
        <w:rPr>
          <w:rStyle w:val="FootnoteReference"/>
          <w:b w:val="0"/>
        </w:rPr>
        <w:footnoteReference w:id="533"/>
      </w:r>
      <w:bookmarkEnd w:id="814"/>
    </w:p>
    <w:p w:rsidR="00273A62" w:rsidRPr="00EB3BF5" w:rsidRDefault="00273A62" w:rsidP="00914CEC">
      <w:pPr>
        <w:pStyle w:val="Date"/>
        <w:ind w:firstLine="0"/>
      </w:pPr>
      <w:bookmarkStart w:id="815" w:name="_Toc242177394"/>
      <w:r w:rsidRPr="00EB3BF5">
        <w:t>8 ноября 1954 г.</w:t>
      </w:r>
      <w:bookmarkEnd w:id="81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нежно любимая дочь, я получила Ваше письмо от 24 октября и вчера мне было Сказано отправить Вам следующую телеграмму: «Ничего не имею против Вашей поездки в Европу – Лондон. Пишите». А сегодня должна написать Вам – любимая, храните спокойствие, ни о чем не беспокойтесь. Все под наблюдением и складывается согласно Воле Великого Владыки. Это повторяется </w:t>
      </w:r>
      <w:r w:rsidRPr="00EB3BF5">
        <w:rPr>
          <w:rFonts w:ascii="Times New Roman CYR" w:hAnsi="Times New Roman CYR" w:cs="Times New Roman CYR"/>
          <w:i/>
          <w:iCs/>
          <w:noProof/>
        </w:rPr>
        <w:t xml:space="preserve">постоянно. </w:t>
      </w:r>
      <w:r w:rsidRPr="00EB3BF5">
        <w:rPr>
          <w:rFonts w:ascii="Times New Roman CYR" w:hAnsi="Times New Roman CYR" w:cs="Times New Roman CYR"/>
          <w:noProof/>
        </w:rPr>
        <w:t xml:space="preserve">Так, любимая, чувствуйте себя в </w:t>
      </w:r>
      <w:r w:rsidRPr="00EB3BF5">
        <w:rPr>
          <w:rFonts w:ascii="Times New Roman CYR" w:hAnsi="Times New Roman CYR" w:cs="Times New Roman CYR"/>
          <w:i/>
          <w:iCs/>
          <w:noProof/>
        </w:rPr>
        <w:t xml:space="preserve">безопасности </w:t>
      </w:r>
      <w:r w:rsidRPr="00EB3BF5">
        <w:rPr>
          <w:rFonts w:ascii="Times New Roman CYR" w:hAnsi="Times New Roman CYR" w:cs="Times New Roman CYR"/>
          <w:noProof/>
        </w:rPr>
        <w:t xml:space="preserve">и счастливой. Также Вас просят сохранять хорошие отношения с Вашей тетей и новыми сотрудниками. Г-жа Барз может быть Вам во многом очень полезна, при различных обстоятельствах. Она очень надежный человек. Вы можете на нее </w:t>
      </w:r>
      <w:r w:rsidRPr="00EB3BF5">
        <w:rPr>
          <w:rFonts w:ascii="Times New Roman CYR" w:hAnsi="Times New Roman CYR" w:cs="Times New Roman CYR"/>
          <w:i/>
          <w:iCs/>
          <w:noProof/>
        </w:rPr>
        <w:t xml:space="preserve">положиться, </w:t>
      </w:r>
      <w:r w:rsidRPr="00EB3BF5">
        <w:rPr>
          <w:rFonts w:ascii="Times New Roman CYR" w:hAnsi="Times New Roman CYR" w:cs="Times New Roman CYR"/>
          <w:noProof/>
        </w:rPr>
        <w:t>так Сказано. Благодарность считается одним из лучших качеств, это признак большого и благородного сердца. Так, моя любимая, пусть Ваше сердце подскажет Вам, как надо действовать, и постарайтесь исполнить то, о чем просит Ваша тетушка. Ей необходимо почувствовать Вашу доброту и тепло Вашего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4 ноября д-р Бхатнагар вместе с премьер-министром приехали в Дарджилинг на один день. Д-р Бхатнагар намеревался посетить «Крукети», но времени было очень мало. Поэтому он позвонил и написал письмо о том, что попытается приехать в июне. Пакет с Вашими посланиями он отправил по почте из Калькутты. Пока я его не получила. Спасибо Вам, родная, за доброе внимание.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События развиваются быстро, но никто не желает быть втянутым в войну. Поэтому наш лидер так популярен всюду и признан народами Востока величайшим и любимейшим вождем.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очень занята и немного устала от ассимиляции последнего Луча, но чувствую себя сильнее, чем последние два года. Вашей тете следует продать ее ценные бумаги в Лондоне – посоветуйте ей это.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Г-н Барз не курит, но он может вернуться к этой пагубной привычке после операции, и это будет для него катастрофой. Не помню, отвечала ли я Дэвиду на его вопрос о новом лекарстве, но повторю: это обезболивающее лекарство препятствует и даже прекращает действие высших центров и питуитарной железы, что означает конец умственного развития и сокращение жизни. Посылаю Зине некоторые новые сведения о валериане и о благотворном воздействии валериана на щитовидную железу и кровеносные сосуды. Она может перевести Вам и Дэвиду это место. Получили ли Вы корень женьшеня?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любимая, я знаю Вашу любовь к Вашему Великому Отцу и лучшему другу, размышляйте над словами Великого Владыки. Так, будьте спокойны и счастливы. Сужденное исполнится. Семья соберется под Щитом. </w:t>
      </w:r>
      <w:r w:rsidRPr="00EB3BF5">
        <w:rPr>
          <w:rFonts w:ascii="Times New Roman CYR" w:hAnsi="Times New Roman CYR" w:cs="Times New Roman CYR"/>
          <w:i/>
          <w:iCs/>
          <w:noProof/>
        </w:rPr>
        <w:t xml:space="preserve">Вы нужны Ему. </w:t>
      </w:r>
      <w:r w:rsidRPr="00EB3BF5">
        <w:rPr>
          <w:rFonts w:ascii="Times New Roman CYR" w:hAnsi="Times New Roman CYR" w:cs="Times New Roman CYR"/>
          <w:noProof/>
        </w:rPr>
        <w:t>Размышляйте больше о том, что открылось Вам благодаря Вашей связи с Леонидесом.</w:t>
      </w:r>
    </w:p>
    <w:p w:rsidR="00273A62" w:rsidRPr="00EB3BF5" w:rsidRDefault="00273A62" w:rsidP="00FE70AB">
      <w:pPr>
        <w:rPr>
          <w:noProof/>
        </w:rPr>
      </w:pPr>
    </w:p>
    <w:p w:rsidR="00273A62" w:rsidRPr="00EB3BF5" w:rsidRDefault="00273A62" w:rsidP="00914CEC">
      <w:pPr>
        <w:pStyle w:val="a"/>
      </w:pPr>
      <w:bookmarkStart w:id="816" w:name="_Toc242177395"/>
      <w:r w:rsidRPr="00EB3BF5">
        <w:t>271</w:t>
      </w:r>
      <w:bookmarkEnd w:id="816"/>
    </w:p>
    <w:p w:rsidR="00273A62" w:rsidRPr="00EB3BF5" w:rsidRDefault="00273A62" w:rsidP="00914CEC">
      <w:pPr>
        <w:pStyle w:val="a0"/>
        <w:ind w:firstLine="0"/>
      </w:pPr>
      <w:bookmarkStart w:id="817" w:name="_Toc242177396"/>
      <w:r w:rsidRPr="00EB3BF5">
        <w:t>Е.И.Рерих – Г.И.Фричи</w:t>
      </w:r>
      <w:r w:rsidRPr="00EB3BF5">
        <w:rPr>
          <w:rStyle w:val="FootnoteReference"/>
          <w:b w:val="0"/>
        </w:rPr>
        <w:footnoteReference w:id="534"/>
      </w:r>
      <w:bookmarkEnd w:id="817"/>
    </w:p>
    <w:p w:rsidR="00273A62" w:rsidRPr="00EB3BF5" w:rsidRDefault="00273A62" w:rsidP="00914CEC">
      <w:pPr>
        <w:pStyle w:val="Date"/>
        <w:ind w:firstLine="0"/>
      </w:pPr>
      <w:bookmarkStart w:id="818" w:name="_Toc242177397"/>
      <w:r w:rsidRPr="00EB3BF5">
        <w:t>23 ноября [1954 г.]</w:t>
      </w:r>
      <w:bookmarkEnd w:id="81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любимая Гизелочка, получила Ваше письмо от 15 ноября. Послала телеграмму и написала Катрин, </w:t>
      </w:r>
      <w:r w:rsidRPr="00EB3BF5">
        <w:rPr>
          <w:rFonts w:ascii="Times New Roman CYR" w:hAnsi="Times New Roman CYR" w:cs="Times New Roman CYR"/>
          <w:i/>
          <w:iCs/>
          <w:noProof/>
        </w:rPr>
        <w:t xml:space="preserve">советуя </w:t>
      </w:r>
      <w:r w:rsidRPr="00EB3BF5">
        <w:rPr>
          <w:rFonts w:ascii="Times New Roman CYR" w:hAnsi="Times New Roman CYR" w:cs="Times New Roman CYR"/>
          <w:noProof/>
        </w:rPr>
        <w:t>ей сохранять спокойствие и выказывать Элси доброе отношение. Она должна быть терпеливой. Времени мало.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Наконец-то получили том «Писем». Книга выглядит очень, очень симпатичной. Содержание выполнено прекрасно. Поздравляю Вас, любимая. Так, я считаю это издание очень удачным. Г-жа Дутко также очень высоко оценила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Посылка от Бхатнагара пришла с опозданием, но благополучно – строфант, клавиша, духи, чулки и сеточки для волос. Нейлоновые чулки изумительные – как раз мой размер. Духи – именно те, которыми я пользуюсь. Теперь у меня множество сеточек для волос с эластиком, швейцарские большого размера держат форму, они – самые лучшие. У меня все еще сохранились некоторые из них.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Три упаковки строфанта в месяц вполне </w:t>
      </w:r>
      <w:r w:rsidRPr="00EB3BF5">
        <w:rPr>
          <w:rFonts w:ascii="Times New Roman CYR" w:hAnsi="Times New Roman CYR" w:cs="Times New Roman CYR"/>
          <w:i/>
          <w:iCs/>
          <w:noProof/>
        </w:rPr>
        <w:t xml:space="preserve">достаточно. </w:t>
      </w:r>
      <w:r w:rsidRPr="00EB3BF5">
        <w:rPr>
          <w:rFonts w:ascii="Times New Roman CYR" w:hAnsi="Times New Roman CYR" w:cs="Times New Roman CYR"/>
          <w:noProof/>
        </w:rPr>
        <w:t>Так что пока у меня есть запас на три месяца. Благодаря Вам и Катрин я всем хорошо обеспечена,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Вы спрашиваете о моем состоянии. Все боли в моих нервных центрах оставили меня, и я могу </w:t>
      </w:r>
      <w:r w:rsidRPr="00EB3BF5">
        <w:rPr>
          <w:rFonts w:ascii="Times New Roman CYR" w:hAnsi="Times New Roman CYR" w:cs="Times New Roman CYR"/>
          <w:i/>
          <w:iCs/>
          <w:noProof/>
        </w:rPr>
        <w:t xml:space="preserve">работать </w:t>
      </w:r>
      <w:r w:rsidRPr="00EB3BF5">
        <w:rPr>
          <w:rFonts w:ascii="Times New Roman CYR" w:hAnsi="Times New Roman CYR" w:cs="Times New Roman CYR"/>
          <w:noProof/>
        </w:rPr>
        <w:t xml:space="preserve">на пишущей машинке и гулять в саду. Погода чудесная, и горы величественны в их зимнем великолепии. Да, я чувствую себя намного крепче, но часто ощущаю исчерпанность сил из-за моего участия в Великой Космической Работе по очищению пространства вокруг нашей планеты от ядовитых газов, которые образуются из-за необычайного притока болидов, метеоров и других ядовитых конгломератов, притягивающихся к нашей Земле. Некоторые из этих болидов и пространственных тел – гиганты и несут ядовитые газы, они могут столкнуться с нашей планетой, и, конечно, такая катастрофа должна быть предотвращена любой ценой. Чтобы изменить курс этих тел, </w:t>
      </w:r>
      <w:r w:rsidRPr="00EB3BF5">
        <w:rPr>
          <w:rFonts w:ascii="Times New Roman CYR" w:hAnsi="Times New Roman CYR" w:cs="Times New Roman CYR"/>
          <w:i/>
          <w:iCs/>
          <w:noProof/>
        </w:rPr>
        <w:t xml:space="preserve">требуется немало Космического Магнетизма. </w:t>
      </w:r>
      <w:r w:rsidRPr="00EB3BF5">
        <w:rPr>
          <w:rFonts w:ascii="Times New Roman CYR" w:hAnsi="Times New Roman CYR" w:cs="Times New Roman CYR"/>
          <w:noProof/>
        </w:rPr>
        <w:t>На этой неделе три ночи подряд я была занята изменением курса этих тел и чуть не отравилась ужасным коричневым газом – убийцей всего живого на нашем земном плане. В этой работе так мало помощников, ибо только огненные духи могут совладать с огнем пространства.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Мировые события собираются к своей кульминации, но мы будем собраны вместе в нужное время перед взрывом. Все сложится неожиданно, но наши сотрудники будут охранены и защищены от всех несчастий. Золото – лучшая валюта, хорошо его иметь. Кризис ожидается в конце декабря. Большое спасибо за вырезки из газет, эксперименты крайне интересные и полезные.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Любимая, больше сосредоточивайтесь на Вашем внутреннем переустройстве для лучшей ассимиляции Луча Владыки для Общения. Не раздражайтесь, не тревожьтесь, постарайтесь развивать полное доверие Щиту Великого Владыки. Цените каждое мгновение покоя и тишины, такое время не скоро повторится. Великим Владыкой Сказано: «Гизела дорога мне, она сотрудница Нашего Братства благодаря своему Космическому Праву с нашим Братом Атриа. Она и Моя сотрудница, доказавшая это своей преданностью и </w:t>
      </w:r>
      <w:r w:rsidRPr="00EB3BF5">
        <w:rPr>
          <w:rFonts w:ascii="Times New Roman CYR" w:hAnsi="Times New Roman CYR" w:cs="Times New Roman CYR"/>
          <w:i/>
          <w:iCs/>
          <w:noProof/>
        </w:rPr>
        <w:t xml:space="preserve">мужественной </w:t>
      </w:r>
      <w:r w:rsidRPr="00EB3BF5">
        <w:rPr>
          <w:rFonts w:ascii="Times New Roman CYR" w:hAnsi="Times New Roman CYR" w:cs="Times New Roman CYR"/>
          <w:noProof/>
        </w:rPr>
        <w:t xml:space="preserve">помощью в своих прошлых жизнях в Германии и Тироле. Она помогла Моей жене тайно прийти в Мою темницу и принесла Мне лекарства, чтобы избежать мучений. Она самоотверженно любила Меня и стала близка Мне. Самоотверженная любовь – </w:t>
      </w:r>
      <w:r w:rsidRPr="00EB3BF5">
        <w:rPr>
          <w:rFonts w:ascii="Times New Roman CYR" w:hAnsi="Times New Roman CYR" w:cs="Times New Roman CYR"/>
          <w:i/>
          <w:iCs/>
          <w:noProof/>
        </w:rPr>
        <w:t xml:space="preserve">высшая форма </w:t>
      </w:r>
      <w:r w:rsidRPr="00EB3BF5">
        <w:rPr>
          <w:rFonts w:ascii="Times New Roman CYR" w:hAnsi="Times New Roman CYR" w:cs="Times New Roman CYR"/>
          <w:noProof/>
        </w:rPr>
        <w:t>любви».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опасайтесь никаких странных проявлений и помните о Моей любви к моим сотрудницам, яро тут основы сердечного явления на страстном духовном единении</w:t>
      </w:r>
      <w:r w:rsidRPr="00EB3BF5">
        <w:rPr>
          <w:rStyle w:val="FootnoteReference"/>
          <w:rFonts w:ascii="Times New Roman CYR" w:hAnsi="Times New Roman CYR" w:cs="Times New Roman CYR"/>
          <w:noProof/>
        </w:rPr>
        <w:footnoteReference w:id="53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не беспокойтесь о некоторых странных ощущениях в Вашем организме. Вы под такой защитой и заботой, и ничто не может повредить Вам – все неприятные ощущения и боли пройдут. Все они помогают открытию и трансмутации центров. Помните мою любовь к моим сотрудницам. Моя любовь проявилась в моем сердечном духовном единении.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Книга г-жи Давид-Нил «Au</w:t>
      </w:r>
      <w:r w:rsidRPr="00EB3BF5">
        <w:rPr>
          <w:noProof/>
        </w:rPr>
        <w:t xml:space="preserve"> cœur des </w:t>
      </w:r>
      <w:r w:rsidRPr="00EB3BF5">
        <w:rPr>
          <w:rFonts w:ascii="Times New Roman CYR" w:hAnsi="Times New Roman CYR" w:cs="Times New Roman CYR"/>
          <w:noProof/>
        </w:rPr>
        <w:t>Himalayas»</w:t>
      </w:r>
      <w:r w:rsidRPr="00EB3BF5">
        <w:rPr>
          <w:rStyle w:val="FootnoteReference"/>
          <w:rFonts w:ascii="Times New Roman CYR" w:hAnsi="Times New Roman CYR" w:cs="Times New Roman CYR"/>
          <w:noProof/>
        </w:rPr>
        <w:footnoteReference w:id="536"/>
      </w:r>
      <w:r w:rsidRPr="00EB3BF5">
        <w:rPr>
          <w:rFonts w:ascii="Times New Roman CYR" w:hAnsi="Times New Roman CYR" w:cs="Times New Roman CYR"/>
          <w:noProof/>
        </w:rPr>
        <w:t xml:space="preserve"> не такая удачная, как ее другие работы.</w:t>
      </w:r>
    </w:p>
    <w:p w:rsidR="00273A62" w:rsidRPr="00EB3BF5" w:rsidRDefault="00273A62" w:rsidP="00FE70AB">
      <w:pPr>
        <w:rPr>
          <w:noProof/>
        </w:rPr>
      </w:pPr>
    </w:p>
    <w:p w:rsidR="00273A62" w:rsidRPr="00EB3BF5" w:rsidRDefault="00273A62" w:rsidP="00914CEC">
      <w:pPr>
        <w:pStyle w:val="a"/>
      </w:pPr>
      <w:bookmarkStart w:id="819" w:name="_Toc242177398"/>
      <w:r w:rsidRPr="00EB3BF5">
        <w:t>272</w:t>
      </w:r>
      <w:bookmarkEnd w:id="819"/>
    </w:p>
    <w:p w:rsidR="00273A62" w:rsidRPr="00EB3BF5" w:rsidRDefault="00273A62" w:rsidP="00914CEC">
      <w:pPr>
        <w:pStyle w:val="a0"/>
        <w:ind w:firstLine="0"/>
      </w:pPr>
      <w:bookmarkStart w:id="820" w:name="_Toc242177399"/>
      <w:r w:rsidRPr="00EB3BF5">
        <w:t>Е.И.Рерих – Е.П.Инге</w:t>
      </w:r>
      <w:bookmarkEnd w:id="820"/>
    </w:p>
    <w:p w:rsidR="00273A62" w:rsidRPr="00EB3BF5" w:rsidRDefault="00273A62" w:rsidP="00914CEC">
      <w:pPr>
        <w:pStyle w:val="Date"/>
        <w:ind w:firstLine="0"/>
      </w:pPr>
      <w:bookmarkStart w:id="821" w:name="_Toc242177400"/>
      <w:r w:rsidRPr="00EB3BF5">
        <w:t>[Ноябрь 1954 г.]</w:t>
      </w:r>
      <w:bookmarkEnd w:id="82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очень радовалась, получив Ваше письмо после поездки к друзьям. Вы правильно чуете семью Гофмейстера. Люди они достойные и могут спокойно продолжать жить и любить осмысленное существование, благодаря Живой Этике. Неся в сердце Учителя в том Аспекте или Облике, который им наиболее близок, наполняя свое сознание прекрасными Образами и мыслями, питая свою ауру чудесными вибрациями, они совершенно незаметно для себя повышают вибрации свои и окружающих их. Это повышение вибраций творит большое дело, ибо очищает атмосферу, иногда на значительное расстояние, и тем способствует эволюции. Пусть будет им светло! Шлю им Благословение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тронуло меня Ваше отношение к Брандштеттеру. Конечно, произошло прискорбное недоразумение, ибо переводить и издавать книги Живой Этики было запрещено, ибо срок для этой деятельности еще не наступил. Великий Владыка не давал разрешения тогда, </w:t>
      </w:r>
      <w:r w:rsidRPr="00EB3BF5">
        <w:rPr>
          <w:rFonts w:ascii="Times New Roman CYR" w:hAnsi="Times New Roman CYR" w:cs="Times New Roman CYR"/>
          <w:i/>
          <w:iCs/>
          <w:noProof/>
        </w:rPr>
        <w:t>так же, как и сейчас, нет благословения на это.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Конечно, никто не думал оскорблять его, и запрещение было явлено именно Ренцу, и </w:t>
      </w:r>
      <w:r w:rsidRPr="00EB3BF5">
        <w:rPr>
          <w:rFonts w:ascii="Times New Roman CYR" w:hAnsi="Times New Roman CYR" w:cs="Times New Roman CYR"/>
          <w:i/>
          <w:iCs/>
          <w:noProof/>
        </w:rPr>
        <w:t xml:space="preserve">никто сейчас не мог выдать разрешения ему. </w:t>
      </w:r>
      <w:r w:rsidRPr="00EB3BF5">
        <w:rPr>
          <w:rFonts w:ascii="Times New Roman CYR" w:hAnsi="Times New Roman CYR" w:cs="Times New Roman CYR"/>
          <w:noProof/>
        </w:rPr>
        <w:t xml:space="preserve">З. Фосдик </w:t>
      </w:r>
      <w:r w:rsidRPr="00EB3BF5">
        <w:rPr>
          <w:rFonts w:ascii="Times New Roman CYR" w:hAnsi="Times New Roman CYR" w:cs="Times New Roman CYR"/>
          <w:i/>
          <w:iCs/>
          <w:noProof/>
        </w:rPr>
        <w:t xml:space="preserve">не </w:t>
      </w:r>
      <w:r w:rsidRPr="00EB3BF5">
        <w:rPr>
          <w:rFonts w:ascii="Times New Roman CYR" w:hAnsi="Times New Roman CYR" w:cs="Times New Roman CYR"/>
          <w:noProof/>
        </w:rPr>
        <w:t>могла выдать разрешения Ренцу, которого никто из нас не знал. Мы услышали о нем только после того, как он начал писать нам более чем странные письма, требуя всякого содействия его деятельности, связанной с именем нашего светлого Н.К.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Письма его свидетельствовали о его полной неуравновешенности, и мы старались всячески дать ему понять, что сейчас не время заниматься такой деятельностью и связывать ее с нашими Американскими Учреждениями. Но он продолжал настаивать. От него самого мы узнали, что он состоял членом нашего Латвийского Общества, но за все годы существования Латвийского Общества мы ничего и ни от кого о нем не слышали, и этот «Алешенька», как он себя именует, как снег на голову свалился и без всяких объяснений предъявил требования нашим Американским Учреждениям, будучи совершенно неизвестен никому из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Скажите Брандштеттеру, что Ренц не может иметь разрешения на перевод и распространение Учения Живой Этики – это определенное заблуждение, чтобы не сказать ЛОЖЬ. Это одно свидетельствует о его полной неуравновешенности. Мы не имеем никакого отношения к нему, и Зинаида Григорьевна Фосдик действовала согласно Указанию. И сейчас, так же как и тогда, запрещение широко издавать книги Живой Этики продолжается, ибо </w:t>
      </w:r>
      <w:r w:rsidRPr="00EB3BF5">
        <w:rPr>
          <w:rFonts w:ascii="Times New Roman CYR" w:hAnsi="Times New Roman CYR" w:cs="Times New Roman CYR"/>
          <w:i/>
          <w:iCs/>
          <w:noProof/>
        </w:rPr>
        <w:t xml:space="preserve">Срок еще не наступил. </w:t>
      </w:r>
      <w:r w:rsidRPr="00EB3BF5">
        <w:rPr>
          <w:rFonts w:ascii="Times New Roman CYR" w:hAnsi="Times New Roman CYR" w:cs="Times New Roman CYR"/>
          <w:noProof/>
        </w:rPr>
        <w:t xml:space="preserve">Никто не может запретить ему переводить для себя лично, </w:t>
      </w:r>
      <w:r w:rsidRPr="00EB3BF5">
        <w:rPr>
          <w:rFonts w:ascii="Times New Roman CYR" w:hAnsi="Times New Roman CYR" w:cs="Times New Roman CYR"/>
          <w:i/>
          <w:iCs/>
          <w:noProof/>
        </w:rPr>
        <w:t xml:space="preserve">но издавать их не время. </w:t>
      </w:r>
      <w:r w:rsidRPr="00EB3BF5">
        <w:rPr>
          <w:rFonts w:ascii="Times New Roman CYR" w:hAnsi="Times New Roman CYR" w:cs="Times New Roman CYR"/>
          <w:noProof/>
        </w:rPr>
        <w:t xml:space="preserve">Потому передаю ему Просьбу Великого Владыки – страстно ознакомиться с Учением и уявиться на действительном, </w:t>
      </w:r>
      <w:r w:rsidRPr="00EB3BF5">
        <w:rPr>
          <w:rFonts w:ascii="Times New Roman CYR" w:hAnsi="Times New Roman CYR" w:cs="Times New Roman CYR"/>
          <w:i/>
          <w:iCs/>
          <w:noProof/>
        </w:rPr>
        <w:t xml:space="preserve">всестороннем </w:t>
      </w:r>
      <w:r w:rsidRPr="00EB3BF5">
        <w:rPr>
          <w:rFonts w:ascii="Times New Roman CYR" w:hAnsi="Times New Roman CYR" w:cs="Times New Roman CYR"/>
          <w:noProof/>
        </w:rPr>
        <w:t xml:space="preserve">и глубоком </w:t>
      </w:r>
      <w:r w:rsidRPr="00EB3BF5">
        <w:rPr>
          <w:rFonts w:ascii="Times New Roman CYR" w:hAnsi="Times New Roman CYR" w:cs="Times New Roman CYR"/>
          <w:i/>
          <w:iCs/>
          <w:noProof/>
        </w:rPr>
        <w:t>изучении.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соберет все данные о Психической Энергии из всех книг. Пусть отберет для отдельной книги, которую, конечно, может перевести на свой язык и издать отдельной книгой, включая материал из последней – «Надземное», которая еще не издана. Самое важное – подчеркнуть значение Психической Энергии. Слово о Психической Энергии – понятие новое, и яро необходимо внедрить его в сознание, которое может вместить и переродить все существо.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«Надземное» еще не издано, но я отберу параграфы о Психической Энергии и постараюсь постепенно дослать ему через Вас, родная. Он может прекрасно выполнить это важнейшее и безотлагательно </w:t>
      </w:r>
      <w:r w:rsidRPr="00EB3BF5">
        <w:rPr>
          <w:rFonts w:ascii="Times New Roman CYR" w:hAnsi="Times New Roman CYR" w:cs="Times New Roman CYR"/>
          <w:i/>
          <w:iCs/>
          <w:noProof/>
        </w:rPr>
        <w:t xml:space="preserve">нужное задание. </w:t>
      </w:r>
      <w:r w:rsidRPr="00EB3BF5">
        <w:rPr>
          <w:rFonts w:ascii="Times New Roman CYR" w:hAnsi="Times New Roman CYR" w:cs="Times New Roman CYR"/>
          <w:noProof/>
        </w:rPr>
        <w:t xml:space="preserve">Кроме того, ему необходимо </w:t>
      </w:r>
      <w:r w:rsidRPr="00EB3BF5">
        <w:rPr>
          <w:rFonts w:ascii="Times New Roman CYR" w:hAnsi="Times New Roman CYR" w:cs="Times New Roman CYR"/>
          <w:i/>
          <w:iCs/>
          <w:noProof/>
        </w:rPr>
        <w:t xml:space="preserve">беречь сердце </w:t>
      </w:r>
      <w:r w:rsidRPr="00EB3BF5">
        <w:rPr>
          <w:rFonts w:ascii="Times New Roman CYR" w:hAnsi="Times New Roman CYR" w:cs="Times New Roman CYR"/>
          <w:noProof/>
        </w:rPr>
        <w:t xml:space="preserve">и многочисленные выступления не для него. </w:t>
      </w:r>
      <w:r w:rsidRPr="00EB3BF5">
        <w:rPr>
          <w:rFonts w:ascii="Times New Roman CYR" w:hAnsi="Times New Roman CYR" w:cs="Times New Roman CYR"/>
          <w:i/>
          <w:iCs/>
          <w:noProof/>
        </w:rPr>
        <w:t>Ему нужен покой.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Если он примет это задание, он сможет года через три приехать с Вами повидаться со мною и начать новое сотрудничество в новой стране. Я очень тронута его любовью к Учению и охотно отберу для него новые материалы о Психической Энергии. Работа эта возьмет немало времени и потребует вдумчивости и глубокого </w:t>
      </w:r>
      <w:r w:rsidRPr="00EB3BF5">
        <w:rPr>
          <w:rFonts w:ascii="Times New Roman CYR" w:hAnsi="Times New Roman CYR" w:cs="Times New Roman CYR"/>
          <w:i/>
          <w:iCs/>
          <w:noProof/>
        </w:rPr>
        <w:t>проникновения в эту страстную творческую силу.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в добрый час, пусть радостно творит полезнейшую и нужнейшую Работу. Думаю, что он выполнит ее так, как это хочет Великий Владыка.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скажите, что трижды ложь, что Ренцу дано разрешение печатать все книги не только на немецком языке, но и на всех европейских языках! Следовало бы узнать, откуда такой подлог! Зинаида Григорьевна не знала, как отделаться от этого кошмара с Ренцем. Я попрошу Зинаиду Григорьевну лично написать Брандштеттеру и объяснить ему положение, создавшееся благодаря неуравновешенности Ренца.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Сами Вы, родная, храните спокойствие и продолжайте Вашу нелегкую работу. Язык порученной Вам книги нелегок. Но, может быть, ее немецкий перевод может немного облегчить.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«Симфония» была бы очень полезной в моей работе, и, если это не затруднит ни милого Гофмейстера, ни Вас, родная, я была бы более чем рада иметь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машинка испортилась, трудно писать, заскакивает. Потому кончаю, может быть, можно исправить, а то трудно работать.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и радуюсь Вашему бодрому духу и, главное, что умеете сочувствовать людям. Я люблю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0E2935">
      <w:pPr>
        <w:rPr>
          <w:noProof/>
        </w:rPr>
      </w:pPr>
    </w:p>
    <w:p w:rsidR="00273A62" w:rsidRPr="00EB3BF5" w:rsidRDefault="00273A62" w:rsidP="00914CEC">
      <w:pPr>
        <w:pStyle w:val="a"/>
      </w:pPr>
      <w:bookmarkStart w:id="822" w:name="_Toc242177401"/>
      <w:r w:rsidRPr="00EB3BF5">
        <w:t>273</w:t>
      </w:r>
      <w:bookmarkEnd w:id="822"/>
    </w:p>
    <w:p w:rsidR="00273A62" w:rsidRPr="00EB3BF5" w:rsidRDefault="00273A62" w:rsidP="00914CEC">
      <w:pPr>
        <w:pStyle w:val="a0"/>
        <w:ind w:firstLine="0"/>
      </w:pPr>
      <w:bookmarkStart w:id="823" w:name="_Toc242177402"/>
      <w:r w:rsidRPr="00EB3BF5">
        <w:t>Е.И.Рерих – К.Кэмпбелл</w:t>
      </w:r>
      <w:r w:rsidRPr="00EB3BF5">
        <w:rPr>
          <w:rStyle w:val="FootnoteReference"/>
          <w:b w:val="0"/>
        </w:rPr>
        <w:footnoteReference w:id="537"/>
      </w:r>
      <w:bookmarkEnd w:id="823"/>
    </w:p>
    <w:p w:rsidR="00273A62" w:rsidRPr="00EB3BF5" w:rsidRDefault="00273A62" w:rsidP="00914CEC">
      <w:pPr>
        <w:pStyle w:val="Date"/>
        <w:ind w:firstLine="0"/>
      </w:pPr>
      <w:bookmarkStart w:id="824" w:name="_Toc242177403"/>
      <w:r w:rsidRPr="00EB3BF5">
        <w:t>2-4 декабря 1954 г.</w:t>
      </w:r>
      <w:bookmarkEnd w:id="82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любимая дочь, получила Ваши письма от 17 и 22 ноября. Вы правы – </w:t>
      </w:r>
      <w:r w:rsidRPr="00EB3BF5">
        <w:rPr>
          <w:rFonts w:ascii="Times New Roman CYR" w:hAnsi="Times New Roman CYR" w:cs="Times New Roman CYR"/>
          <w:i/>
          <w:iCs/>
          <w:noProof/>
        </w:rPr>
        <w:t xml:space="preserve">посылка </w:t>
      </w:r>
      <w:r w:rsidRPr="00EB3BF5">
        <w:rPr>
          <w:rFonts w:ascii="Times New Roman CYR" w:hAnsi="Times New Roman CYR" w:cs="Times New Roman CYR"/>
          <w:noProof/>
        </w:rPr>
        <w:t>означает маленькую коробочку, отправленную д-ром Бхатнагаром, и «Му Letters» означает «Мои Письма». Да, я очень, очень ждала книгу и должна сказать, что была рада увидеть превосходно изданную книгу, она выглядит чудесно. Содержание также умело сделано, я счастлива ее иметь. Она пришла с большим опозданием, добираясь до Калимпонга более двух месяцев.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 сожалению, посланный Вам женьшень, единственная панацея от многих болезней, является суррогатом. Настоящий теперь найти нелегко. Ревнивые индийские sakkug недавно выкорчевали эту плантацию. Корневища, посланные Вам, безвредны, но их целебная сила </w:t>
      </w:r>
      <w:r w:rsidRPr="00EB3BF5">
        <w:rPr>
          <w:rFonts w:ascii="Times New Roman CYR" w:hAnsi="Times New Roman CYR" w:cs="Times New Roman CYR"/>
          <w:i/>
          <w:iCs/>
          <w:noProof/>
        </w:rPr>
        <w:t xml:space="preserve">очень слаба. </w:t>
      </w:r>
      <w:r w:rsidRPr="00EB3BF5">
        <w:rPr>
          <w:rFonts w:ascii="Times New Roman CYR" w:hAnsi="Times New Roman CYR" w:cs="Times New Roman CYR"/>
          <w:noProof/>
        </w:rPr>
        <w:t>Великий Владыка говорит, что китайский женьшень намного лучше, можно достать его из Китая или Сибири, где начали создавать огромные плантации этого целебного растения.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Никакой медвежьей желчи для Дэвида не нужно, но дан Совет не есть сырые фрукты и овощи, также исключить сладкое. Перед сном ежедневно принимать кофейную ложечку двууглекислой соды. Это отличный предохранитель от многих заболеваний. </w:t>
      </w:r>
      <w:r w:rsidRPr="00EB3BF5">
        <w:rPr>
          <w:rFonts w:ascii="Times New Roman CYR" w:hAnsi="Times New Roman CYR" w:cs="Times New Roman CYR"/>
          <w:i/>
          <w:iCs/>
          <w:noProof/>
        </w:rPr>
        <w:t>Больше ничего не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Вашем новом увлечении – исследовательской фотографии. Лучше немного обождать с исследованиями ауры. Г-н Барз должен </w:t>
      </w:r>
      <w:r w:rsidRPr="00EB3BF5">
        <w:rPr>
          <w:rFonts w:ascii="Times New Roman CYR" w:hAnsi="Times New Roman CYR" w:cs="Times New Roman CYR"/>
          <w:i/>
          <w:iCs/>
          <w:noProof/>
        </w:rPr>
        <w:t xml:space="preserve">восстановить </w:t>
      </w:r>
      <w:r w:rsidRPr="00EB3BF5">
        <w:rPr>
          <w:rFonts w:ascii="Times New Roman CYR" w:hAnsi="Times New Roman CYR" w:cs="Times New Roman CYR"/>
          <w:noProof/>
        </w:rPr>
        <w:t xml:space="preserve">свое здоровье и немного </w:t>
      </w:r>
      <w:r w:rsidRPr="00EB3BF5">
        <w:rPr>
          <w:rFonts w:ascii="Times New Roman CYR" w:hAnsi="Times New Roman CYR" w:cs="Times New Roman CYR"/>
          <w:i/>
          <w:iCs/>
          <w:noProof/>
        </w:rPr>
        <w:t xml:space="preserve">отдохнуть </w:t>
      </w:r>
      <w:r w:rsidRPr="00EB3BF5">
        <w:rPr>
          <w:rFonts w:ascii="Times New Roman CYR" w:hAnsi="Times New Roman CYR" w:cs="Times New Roman CYR"/>
          <w:noProof/>
        </w:rPr>
        <w:t>после операции. Так что, по-видимому, только осенью он сможет начать свою работу с исследовательской фотографией. Тем временем он может ознакомиться с литературой и приобрести ауробиометры. Но лучшее исследовательское оборудование будет доступно осенью, так что ему нужно немного запастись терпением, ему потребуется отдых после операции. Панасенко нужен только строфант, две пилюли в день и еще две, когда у него приступ и он чувствует в нем потребность.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 любимая дочь и будущая Тара. Говорю «будущая», ибо Вы не осознаете истинного значения этого величественного понятия. Мне потребовалось несколько лет, чтобы полностью осознать его значение.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Но, любимая, остерегайтесь стать высокомерной, всегда держите в Вашем сердце великий символ Смирения и простоты, показанной Владыкой Своим ученикам мытьем их ног! Это было Его крайнее повиновение им! И как мало это понимается в полноте своего величия. Как мало людей желают применять этот принцип в своей жизни. Не думаете ли Вы, что терпимость ведет к пониманию и другого </w:t>
      </w:r>
      <w:r w:rsidRPr="00EB3BF5">
        <w:rPr>
          <w:rFonts w:ascii="Times New Roman CYR" w:hAnsi="Times New Roman CYR" w:cs="Times New Roman CYR"/>
          <w:i/>
          <w:iCs/>
          <w:noProof/>
        </w:rPr>
        <w:t xml:space="preserve">освобождающего </w:t>
      </w:r>
      <w:r w:rsidRPr="00EB3BF5">
        <w:rPr>
          <w:rFonts w:ascii="Times New Roman CYR" w:hAnsi="Times New Roman CYR" w:cs="Times New Roman CYR"/>
          <w:noProof/>
        </w:rPr>
        <w:t>принципа – отречения от самости?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беспокойтесь о возможности новой мировой войны. Не обращайте внимание на многие фальшивые слухи. Великие Учителя на дозоре. Наша планета будет охранена. Мировая война означает уничтожение нашего человечества!! Такая катастрофа должна быть предотвращена! Но помните, что события примут и уже приняли сужденное направление.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4.XII. Пришлось отложить письмо, чувствовала себя плохо, но сегодня мне уже лучше.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Не волнуйтесь, будьте спокойны. Весной можно ожидать новых изменений, но этой зимой будьте спокойны и счастливы. Великий Владыка просит Вас быть дружелюбной и доброй </w:t>
      </w:r>
      <w:r w:rsidRPr="00EB3BF5">
        <w:rPr>
          <w:rFonts w:ascii="Times New Roman CYR" w:hAnsi="Times New Roman CYR" w:cs="Times New Roman CYR"/>
          <w:i/>
          <w:iCs/>
          <w:noProof/>
        </w:rPr>
        <w:t>со всеми, кто окружает Вас. Это очень, очень важно.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Любимая, большое, большое спасибо за Ваш рождественский подарок, но, родная, не посылайте больше ничего. У меня все есть. Святослав заботится обо мне. Юрий очень благодарен Вам и очень счастлив получить «Geographic Magazine», но я знаю, он хотел бы иметь </w:t>
      </w:r>
      <w:r w:rsidRPr="00EB3BF5">
        <w:rPr>
          <w:rFonts w:ascii="Times New Roman CYR" w:hAnsi="Times New Roman CYR" w:cs="Times New Roman CYR"/>
          <w:i/>
          <w:iCs/>
          <w:noProof/>
        </w:rPr>
        <w:t xml:space="preserve">первый том </w:t>
      </w:r>
      <w:r w:rsidRPr="00EB3BF5">
        <w:rPr>
          <w:rFonts w:ascii="Times New Roman CYR" w:hAnsi="Times New Roman CYR" w:cs="Times New Roman CYR"/>
          <w:noProof/>
        </w:rPr>
        <w:t>книги Вернадского «История России», изданный Йельским университетом</w:t>
      </w:r>
      <w:r w:rsidRPr="00EB3BF5">
        <w:rPr>
          <w:rStyle w:val="FootnoteReference"/>
          <w:rFonts w:ascii="Times New Roman CYR" w:hAnsi="Times New Roman CYR" w:cs="Times New Roman CYR"/>
          <w:noProof/>
        </w:rPr>
        <w:footnoteReference w:id="538"/>
      </w:r>
      <w:r w:rsidRPr="00EB3BF5">
        <w:rPr>
          <w:rFonts w:ascii="Times New Roman CYR" w:hAnsi="Times New Roman CYR" w:cs="Times New Roman CYR"/>
          <w:noProof/>
        </w:rPr>
        <w:t xml:space="preserve">, он стоит около 4 или 5 долларов. Так что он будет счастлив получить его, </w:t>
      </w:r>
      <w:r w:rsidRPr="00EB3BF5">
        <w:rPr>
          <w:rFonts w:ascii="Times New Roman CYR" w:hAnsi="Times New Roman CYR" w:cs="Times New Roman CYR"/>
          <w:i/>
          <w:iCs/>
          <w:noProof/>
        </w:rPr>
        <w:t>и это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Том об «Отцах христианства», об Оригене, который Вы мне советуете, весьма интересный, и я буду рада его иметь. Боюсь, что мои и Зинины средства очень скромные, и мне бы не хотелось ее обременять.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Чувствую слабость и судороги в правой руке.</w:t>
      </w:r>
    </w:p>
    <w:p w:rsidR="00273A62" w:rsidRPr="00EB3BF5" w:rsidRDefault="00273A62" w:rsidP="00456FA4">
      <w:pPr>
        <w:rPr>
          <w:noProof/>
        </w:rPr>
      </w:pPr>
    </w:p>
    <w:p w:rsidR="00273A62" w:rsidRPr="00EB3BF5" w:rsidRDefault="00273A62" w:rsidP="00914CEC">
      <w:pPr>
        <w:pStyle w:val="a"/>
      </w:pPr>
      <w:bookmarkStart w:id="825" w:name="_Toc242177404"/>
      <w:r w:rsidRPr="00EB3BF5">
        <w:t>274</w:t>
      </w:r>
      <w:bookmarkEnd w:id="825"/>
    </w:p>
    <w:p w:rsidR="00273A62" w:rsidRPr="00EB3BF5" w:rsidRDefault="00273A62" w:rsidP="00914CEC">
      <w:pPr>
        <w:pStyle w:val="a0"/>
        <w:ind w:firstLine="0"/>
      </w:pPr>
      <w:bookmarkStart w:id="826" w:name="_Toc242177405"/>
      <w:r w:rsidRPr="00EB3BF5">
        <w:t>Е.И.Рерих – А.М.Асееву</w:t>
      </w:r>
      <w:bookmarkEnd w:id="826"/>
    </w:p>
    <w:p w:rsidR="00273A62" w:rsidRPr="00EB3BF5" w:rsidRDefault="00273A62" w:rsidP="00914CEC">
      <w:pPr>
        <w:pStyle w:val="Date"/>
        <w:ind w:firstLine="0"/>
      </w:pPr>
      <w:bookmarkStart w:id="827" w:name="_Toc242177406"/>
      <w:r w:rsidRPr="00EB3BF5">
        <w:t>7</w:t>
      </w:r>
      <w:r w:rsidRPr="00EB3BF5">
        <w:rPr>
          <w:rStyle w:val="FootnoteReference"/>
        </w:rPr>
        <w:footnoteReference w:id="539"/>
      </w:r>
      <w:r w:rsidRPr="00EB3BF5">
        <w:t xml:space="preserve"> декабря 1954 г.</w:t>
      </w:r>
      <w:bookmarkEnd w:id="82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и родной Александр Михайлович, получила Ваши четыре письма №№ – 28, 29, 30 и 31. Спасибо большое за Вашу отзывчивость и готовность разыскать бедняжку Милу. Надеюсь, что Ваши старания увенчаются успехом. Постараюсь узнать что-нибудь о ней от Абрамовых в Харбине, они были с нею в переписке.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Была рада получить некоторые сведения о Вашей жизни на чужбине и Вашей стойкости. Но, видимо, наиболее тяжкая полоса уже приходит к концу.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было грустно, когда Вы покинули Югославию, ибо там явилась бы новая возможность, которая ускорила бы Ваш отъезд на родину. Великий Владыка предвидел тяжкую полосу на чужбине и задержку в правильном направлении. Но слишком сетовать не будем, ибо главное – смотреть в Будущее и, несмотря ни на что, стойко следовать указанным принципам нового строительства.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Кроме того, основное правило – никогда не насиловать волю ученика. Нужно предоставить ему изжить карму, потому я не отговаривала Вас. И перерыв в нашей переписке произошел по независящим от нас обстоятельствам. Я не получила Ваших писем за №№ 28 и 29 тогда, да и Вы не получили всех моих посылок. Так, Вами не был получен ценный номер журнала с репродукциями и фотографиями Н.К. и нашей Наггарской обители. Немало трудностей было явлено с установкой правильной доставки почты, но сейчас полегчало, несмотря на порчу дорог от муссона и наводнений вокруг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Отвечаю на Ваши вопросы. Конечно, толковый словарь Йогических терминов – полезный труд, но еще полезнее и нужнее – это иметь полный Индекс, составленный для всех книг Учения. И желание Владыки, чтобы к этой работе было приступлено безотлагательно. Такой труд совершенно необходим и много поможет лучшему усвоению Учения. Встречающиеся малознакомые термины можно собрать на отдельных страницах и приложить в конце Индекса. Их ведь не так много.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самое главное – совершенно невозможно уявиться на сотрудничестве ни с какими Северо-Американскими пропагандными организациями. Много подобных учреждений во всех странах, яро работающих на дискредитирование нашей страны. Очень нас предупреждали и предупреждают друзья против них. Друзья, в том числе и индусы, испытали на себе эту подпольную работу. Трудно представить себе ту зависть, злобу и ненависть, которая изрыгается представителями человеконенавистничества против Нового строительства. Но массы прозревают, и сама напряженность такой злобной пропаганды на фоне разврата и самодовольного хулиганства помогает отходу Востока от Запада. Очень не любят их на Востоке, и только вчерашние воспитанники Англии и жадные до долларов стараются еще цепляться за них, но кадры быстро редеют. Психология Востока совершенно противоположна психологии Запада и на этом не может быть никакого прочного сотрудничества.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Судьба Запада решена, там нет Будущего. Не ищите его ни в одной Европейской стране, но наблюдайте идущий развал. Но Восток возрождается. Невозможно продвигаться и строить путем старой захватной политики. Страх перед Новым навеян недругами, боящимися расцвета нашей мощной страны. Но ярая справится со всеми врагами, ибо стремится </w:t>
      </w:r>
      <w:r w:rsidRPr="00EB3BF5">
        <w:rPr>
          <w:rFonts w:ascii="Times New Roman CYR" w:hAnsi="Times New Roman CYR" w:cs="Times New Roman CYR"/>
          <w:i/>
          <w:iCs/>
          <w:noProof/>
        </w:rPr>
        <w:t xml:space="preserve">к Общему Благу. </w:t>
      </w:r>
      <w:r w:rsidRPr="00EB3BF5">
        <w:rPr>
          <w:rFonts w:ascii="Times New Roman CYR" w:hAnsi="Times New Roman CYR" w:cs="Times New Roman CYR"/>
          <w:noProof/>
        </w:rPr>
        <w:t>Ярые народы там растут в новом понимании и новых условиях, исправляют свои ошибки и строят Новую Страну. Ярая Страна является страною Братскою всем стремящимся к Новому Строительству и показала это на яром примере оказания Помощи Новому Китаю и другим народам Востока. Яро нужно явить справедливость и прозреть, насколько народ униженный и бедный усвоил, где его спасение, и явил несломимое противодействие старому отжившему сознанию уходящего поколения. Ярый сдвиг сознания в массах произошел, и это основа Нового Мира. Конечно, там, где этот сдвиг сознания проник глубже в толщу народную, там и переход от Старого к Новому произойдет легче и скорее. Много еще тормозящих, но остановить «поток Кармы Мира» они не могут. Убеждение в правоту Строительства Нового, в эволюцию Мира страстно сильно вошло в сознание молодых поколений. Ведь, в сущности говоря, происходит Битва Света с Тьмою. Битва за Свет, за Общее Благо, за раскрытие истинного Знания и утверждение Красоты.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вот, родной Александр Михайлович, Совет Великого Владыки – неся в сердце осознание Нового Мира, писать, где только можно, о необходимости осознания психической энергии, яро указывая на эту панацею от многих зол, почти от всех.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Соберите из всех книг Учения все сказанное об этой изумительной энергии, яро выраженной в человеке, устремленном вперед к знанию, к красоте. Потом можно будет издать отдельной книжечкой. Вероятно, и средства найдутся для этого.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Охотно буду посылать Вам отдельные параграфы из «Надземного» относительно психической энергии, но главное уже дано в прочих книгах.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Необходимо шире ознакомить людей с проявлениями психической энергии в ярую Эпоху необыкновенных открытий в области тончайших энергий. Ярое объяснение и частичное овладение ими заключается в страстном осознании этой тончайшей энергии в нас самих и приведет к безопасному сотрудничеству с самыми Высшими Силами, Возглавляющими и Управляющими этими энергиями, тончайшими и созидающими. Но яро научимся подготовлять наш организм к принятию чистого пространственного Огня очищением нашего сердца от всякой скверны. Устремление к Общему Благу и большему Знанию – Маяк для подходящих.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думайте и пишите о Психической Энергии, этот Новый Путь и приведет к лучшему результату. Постараюсь найти некоторую помощь Вам от друзей. Но скоро не ждите. Путь оборота письма иногда берет много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книгах и деятельности Алисы Бейли. Вероятно, ЕКА передала Вам мои сообщения о ней. Мне не хотелось бы повторять, слишком много мути около этого явления. Но одно могу утверждать со всею силою, данною мне Владыкою, что явление самой Алисы Бейли и ее учителей – от Тьмы. В книгах ее имеются прекрасные страницы из трактатов по Белой Магии, которые переплетаются с самой Черной Магией и тем служат злу. Много сведений по сокровенному знанию можно найти в разных манускриптах и книгах во всех крупных центрах Европы и Америки и можно черпать оттуда и творить зло, не зная ключа и значения многих символов. Тонка граница между Белой и Черной Магией, как Сказано – «тоньше паутины», и много раз эта истина повторена в книгах Блаватской и Учениях, идущих из Твердыни Света. Много там искажений, но и заманчивых сведений. Люди падки до сенсационных сведений и думают найти их в этих страницах, опубликованных без разбора.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Зинаида Григорьевна Фосдик хорошо осведомлена о деятельности Алисы Бейли, ибо Алиса Бейли имела свою Йогическую Школу в нашем Доме в Америке и пользовалась как пособиями нашими книгами Живой Этики, часто выдавая их за свои ввиду анонимности их. Много темного было около этого движения, но, кажется, с ее смертью оно заглохло. Но нельзя пресекать многие проявления, даже сомнительные, ибо они будят сознания и часто из столкновения Света и Тьмы рождаются искры Света. В природе все живет, все развивается и смешивается, и, когда подходит срок, все негодное сметается под натиском Луча Высшей Иерархии. Не сказано ли одним философом-писателем: </w:t>
      </w:r>
      <w:r w:rsidRPr="00EB3BF5">
        <w:rPr>
          <w:noProof/>
        </w:rPr>
        <w:t>«Du choc des opinions jaillit la vérité»</w:t>
      </w:r>
      <w:r w:rsidRPr="00EB3BF5">
        <w:rPr>
          <w:rStyle w:val="FootnoteReference"/>
          <w:noProof/>
        </w:rPr>
        <w:footnoteReference w:id="540"/>
      </w:r>
      <w:r w:rsidRPr="00EB3BF5">
        <w:rPr>
          <w:rFonts w:ascii="Times New Roman CYR" w:hAnsi="Times New Roman CYR" w:cs="Times New Roman CYR"/>
          <w:noProof/>
        </w:rPr>
        <w:t>. Но советовать ее книги и распространять их не рекомендуется. Мне это запрещено.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благовонных веществах в Библии ничего не знаю и пока не имею никаких Указаний о приведенных Вами. Может быть, позднее получу объяснение, но сейчас не имею.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 сожалению, не знаю адреса Ванды Диновской, никогда не слышала о ней. Мы не имеем контакта с теософами в Индии, и вообще наши пути совершенно разошлись из-за их ошибочной точки отправления и отношения к Новой Эре. Лучшая страна предана анафеме и огульному осуждению. Где голос их? Не они ли провозглашали Братство Народов? Страна, стремящаяся к Общему Благу, утверждающая Братство народов, говорящая об общем разоружении и мире всего мира, поносится на всех перекрестках и угрожаема уничтожением всего ее населения.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смешивайтесь ни с Батуриным, ни с Сальниковым. Они нам не попутчики, пусть идут своим путем. Искажений в его издании «Агни Йоги» меньше, нежели в сознании разных людей, подходящих к Учению. Остановить распространение «Агни Йоги» в его издании невозможно.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люблю я тоже термин «эзотерики», звучит уже чем-то изжитым и ненужным. Вчерашний эзотеризм никого не привлекает, и новое Знание требует совершенно иной подход и отношение к нему.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Нежелательно смешивание и объединение разных групп, получается хаотическое представление о многих явлениях. Лучше предоставить им возможность развиваться самостоятельно, не пытаясь приготовить из них трудноперевариваемый винегрет.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Ужасно не люблю зазывания и чрезмерных запрещений. И страстно люблю сердца, горящие в устремлении к истинному и сердечному знанию в бескорыстии и без желания получить какие-то прерогативы, и это почти отсутствует.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относительно Сполдинга могу сказать, что этого неуравновешенного человека мы знали еще в нашу бытность в Америке и Н.К. очень огорчался, видя жестокое искажение и поношение светлых Понятий в получаемых им сведениях путем ярко выраженного медиумизма. Сполдинг был настоящий медиум, подверженный </w:t>
      </w:r>
      <w:r w:rsidRPr="00EB3BF5">
        <w:rPr>
          <w:rFonts w:ascii="Times New Roman CYR" w:hAnsi="Times New Roman CYR" w:cs="Times New Roman CYR"/>
          <w:i/>
          <w:iCs/>
          <w:noProof/>
        </w:rPr>
        <w:t xml:space="preserve">трансам. </w:t>
      </w:r>
      <w:r w:rsidRPr="00EB3BF5">
        <w:rPr>
          <w:rFonts w:ascii="Times New Roman CYR" w:hAnsi="Times New Roman CYR" w:cs="Times New Roman CYR"/>
          <w:noProof/>
        </w:rPr>
        <w:t xml:space="preserve">Видел он свои видения наяву, но они были снами, искаженными его менталом, не имеющим сознательного контакта с </w:t>
      </w:r>
      <w:r w:rsidRPr="00EB3BF5">
        <w:rPr>
          <w:rFonts w:ascii="Times New Roman CYR" w:hAnsi="Times New Roman CYR" w:cs="Times New Roman CYR"/>
          <w:i/>
          <w:iCs/>
          <w:noProof/>
        </w:rPr>
        <w:t xml:space="preserve">манасом, </w:t>
      </w:r>
      <w:r w:rsidRPr="00EB3BF5">
        <w:rPr>
          <w:rFonts w:ascii="Times New Roman CYR" w:hAnsi="Times New Roman CYR" w:cs="Times New Roman CYR"/>
          <w:noProof/>
        </w:rPr>
        <w:t>или высшим менталом. Потому книги его – настоящая галиматья, порожденная его менталом и видениями на астральном среднем плане, где распознавание и истинное знание о высшем Тонком Мире вполне отсутствует. Нужно быть Архатом, чтобы иметь знание о Тонком Мире, но такое состояние и ступень духовного достижения – чрезвычайно редкое явление, и без покровительства Высшего Надземного Руководителя жизнь такого человека полна опасности.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Можно сказать, что Сполдинг смешивал видения из астрального плана с </w:t>
      </w:r>
      <w:r w:rsidRPr="00EB3BF5">
        <w:rPr>
          <w:rFonts w:ascii="Times New Roman CYR" w:hAnsi="Times New Roman CYR" w:cs="Times New Roman CYR"/>
          <w:i/>
          <w:iCs/>
          <w:noProof/>
        </w:rPr>
        <w:t xml:space="preserve">представлениями </w:t>
      </w:r>
      <w:r w:rsidRPr="00EB3BF5">
        <w:rPr>
          <w:rFonts w:ascii="Times New Roman CYR" w:hAnsi="Times New Roman CYR" w:cs="Times New Roman CYR"/>
          <w:noProof/>
        </w:rPr>
        <w:t xml:space="preserve">его малоразвитого </w:t>
      </w:r>
      <w:r w:rsidRPr="00EB3BF5">
        <w:rPr>
          <w:rFonts w:ascii="Times New Roman CYR" w:hAnsi="Times New Roman CYR" w:cs="Times New Roman CYR"/>
          <w:i/>
          <w:iCs/>
          <w:noProof/>
        </w:rPr>
        <w:t xml:space="preserve">ментального сознания, </w:t>
      </w:r>
      <w:r w:rsidRPr="00EB3BF5">
        <w:rPr>
          <w:rFonts w:ascii="Times New Roman CYR" w:hAnsi="Times New Roman CYR" w:cs="Times New Roman CYR"/>
          <w:noProof/>
        </w:rPr>
        <w:t xml:space="preserve">и получалась страшно вредная чепуха, не заслуживающая никакого внимания. Увлечение видениями и мозговым бредом Сполдинга в Европе лучше всего свидетельствует об интеллектуальном уровне современного среднего обывателя. Предоставьте людям самим разбираться, ибо разубеждать их в психических заблуждениях, преподносимых им разными медиумами и крайне неуравновешенными психиками, почти невозможно, пока их высшее ментальное сознание не начнет пробуждаться под влиянием утончения их нервной системы и воздействия лучей Иерархии Света. Утончение организма, утончение нервной системы и </w:t>
      </w:r>
      <w:r w:rsidRPr="00EB3BF5">
        <w:rPr>
          <w:rFonts w:ascii="Times New Roman CYR" w:hAnsi="Times New Roman CYR" w:cs="Times New Roman CYR"/>
          <w:i/>
          <w:iCs/>
          <w:noProof/>
        </w:rPr>
        <w:t xml:space="preserve">оздоровление гланд – </w:t>
      </w:r>
      <w:r w:rsidRPr="00EB3BF5">
        <w:rPr>
          <w:rFonts w:ascii="Times New Roman CYR" w:hAnsi="Times New Roman CYR" w:cs="Times New Roman CYR"/>
          <w:noProof/>
        </w:rPr>
        <w:t>самая насущная потребность человечества, если оно желает развиваться и достигать Бессмертия.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Послала Вам том моих «Писем» в русском издании, больше уделить не могу, и второй том имеется у меня только в одном экземпляре. Первый том английского издания издан превосходно и размерами и даже числом страниц отвечает русскому изданию. Но издание имеет и прекрасно составленный индекс к «Письмам», что очень облегчает ознакомление с ними. Переплет тоже очень красив – синий с серебром из нового пластического материала с некоторым блеском. Но английское издание не имеет моего портрета.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послала Вам второй том «Листов Сада Мории», «Озарение», в английском переводе. Можете сами судить о внешности. О добавлениях и изменениях сейчас не помню и не могу отвлекаться от моей работы для просмотра книги. Я ведь одна, никто не может помочь в главной работе, которая требует почти всего моего времени. Трудно мне уделять время и на письма, потому я сократила переписку, оставив только несколько самых близких сотрудников, иначе работа моя пострадает и это будет несоизмеримо, как Сказано: «Никто не может заменить тебя».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родной Александр Михайлович, работайте над распространением знания о психической энергии и сами старайтесь как можно глубже осознать ее в себе. Это самое главное осознание. Буду рада получить Ваш ответ на переданные Вам Советы. Очень хотелось бы облегчить Ваш путь, но и это придет. Выходите на новую колею, возглашайте Психическую Энергию и устремляйтесь всем существом в будущее.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«Оставьте мертвым хоронить мертвых», – </w:t>
      </w:r>
      <w:r w:rsidRPr="00EB3BF5">
        <w:rPr>
          <w:rFonts w:ascii="Times New Roman CYR" w:hAnsi="Times New Roman CYR" w:cs="Times New Roman CYR"/>
          <w:noProof/>
        </w:rPr>
        <w:t xml:space="preserve">не знаю более мудрого отношения к изжитому. </w:t>
      </w:r>
      <w:r w:rsidRPr="00EB3BF5">
        <w:rPr>
          <w:rFonts w:ascii="Times New Roman CYR" w:hAnsi="Times New Roman CYR" w:cs="Times New Roman CYR"/>
          <w:i/>
          <w:iCs/>
          <w:noProof/>
        </w:rPr>
        <w:t xml:space="preserve">Будущее нашей Страны светло!! </w:t>
      </w:r>
      <w:r w:rsidRPr="00EB3BF5">
        <w:rPr>
          <w:rFonts w:ascii="Times New Roman CYR" w:hAnsi="Times New Roman CYR" w:cs="Times New Roman CYR"/>
          <w:noProof/>
        </w:rPr>
        <w:t>Итак, «Вперед, без оглядки вперед».</w:t>
      </w:r>
    </w:p>
    <w:p w:rsidR="00273A62" w:rsidRPr="00EB3BF5" w:rsidRDefault="00273A62" w:rsidP="00456FA4">
      <w:pPr>
        <w:rPr>
          <w:noProof/>
        </w:rPr>
      </w:pPr>
    </w:p>
    <w:p w:rsidR="00273A62" w:rsidRPr="00EB3BF5" w:rsidRDefault="00273A62" w:rsidP="00914CEC">
      <w:pPr>
        <w:pStyle w:val="a"/>
      </w:pPr>
      <w:bookmarkStart w:id="828" w:name="_Toc242177407"/>
      <w:r w:rsidRPr="00EB3BF5">
        <w:t>275</w:t>
      </w:r>
      <w:bookmarkEnd w:id="828"/>
    </w:p>
    <w:p w:rsidR="00273A62" w:rsidRPr="00EB3BF5" w:rsidRDefault="00273A62" w:rsidP="00914CEC">
      <w:pPr>
        <w:pStyle w:val="a0"/>
        <w:ind w:firstLine="0"/>
      </w:pPr>
      <w:bookmarkStart w:id="829" w:name="_Toc242177408"/>
      <w:r w:rsidRPr="00EB3BF5">
        <w:t>Е.И.Рерих – З.Г.Фосдик и Д.Фосдику</w:t>
      </w:r>
      <w:bookmarkEnd w:id="829"/>
    </w:p>
    <w:p w:rsidR="00273A62" w:rsidRPr="00EB3BF5" w:rsidRDefault="00273A62" w:rsidP="00914CEC">
      <w:pPr>
        <w:pStyle w:val="Date"/>
        <w:ind w:firstLine="0"/>
      </w:pPr>
      <w:bookmarkStart w:id="830" w:name="_Toc242177409"/>
      <w:r w:rsidRPr="00EB3BF5">
        <w:t>10 декабря 1954 г.</w:t>
      </w:r>
      <w:bookmarkEnd w:id="83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отвечаю на Ваши три письма от октября 28-го, ноября 10-го и 27-го. Продолжайте, родные, переводить, следуя порядку в русском оригинале. Все добавления можно будет вставить по окончании тщательного просмотра всей книги. Все добавления, которые мне было Указано переписать из Записей и переслать Вам, нужны будут для будущего утверждения Учения, кроме того, необходимо сотрудникам усвоить все значение происходившего великого процесса приближения к Огню, к Силам Света на основе Космического Права и таинства Завершения.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Все еще не могу закончить переписывать </w:t>
      </w:r>
      <w:r w:rsidRPr="00EB3BF5">
        <w:rPr>
          <w:rFonts w:ascii="Times New Roman CYR" w:hAnsi="Times New Roman CYR" w:cs="Times New Roman CYR"/>
          <w:i/>
          <w:iCs/>
          <w:noProof/>
        </w:rPr>
        <w:t xml:space="preserve">от руки </w:t>
      </w:r>
      <w:r w:rsidRPr="00EB3BF5">
        <w:rPr>
          <w:rFonts w:ascii="Times New Roman CYR" w:hAnsi="Times New Roman CYR" w:cs="Times New Roman CYR"/>
          <w:noProof/>
        </w:rPr>
        <w:t>весь период Огненного Опыта, происходившего одновременно с получением «Бесед» о «Беспредельности». Как только закончу, начну тщательно отмечать те добавления, которые необходимы. Но, конечно, все об атомах необходимо включить, ибо многое иначе останется непонятным...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Прежде всего, отвечаю на Ваши вопросы, относящиеся к «Беспредельности».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всегда имеется в виду духовный, высший аспект Атома. Атом Космический есть Атом, из которого развился весь Космос. Атом Космический в Единстве, в полноте Бытия проявлен на плане Непроявленного, но Отражение его на плане Проявленного. Отражения его неучислимы в своей мощи делимости, но ни одно отображение не может сравниться с ядром Основного Атома. Ядро сохраняется в объединенном Атоме.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невозможно связно изложить периоды сложных процессов, взявших миллионы эонов. Но более пространные сведения явлены в книге «Новая Космогония», постоянно вписываю новые страницы.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Атом есть сознательная, устремленная сила Жизненного Начала, и сила эта пронизывает каждую клеточку и каждую былинку, но яро </w:t>
      </w:r>
      <w:r w:rsidRPr="00EB3BF5">
        <w:rPr>
          <w:rFonts w:ascii="Times New Roman CYR" w:hAnsi="Times New Roman CYR" w:cs="Times New Roman CYR"/>
          <w:i/>
          <w:iCs/>
          <w:noProof/>
        </w:rPr>
        <w:t>в различной степени напряжения. Невозможно измерить глубину мощи Основного Космического Атома.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Делимость происходит не самого ядра Основного Атома, но его отражения на плане Проявленного.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Истинно, Первоисточник Света и Мощи неисчерпаем. Яро уявлен на Беспредельности. Тайна из Тайн и Красота Несравнимая в высшем человеческом и сверхчеловеческом понимании...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Человеческий Атом и есть человеческая монада. На самом деле человеческие атомы в проявленном Космосе оявлены как половинки, которые стремятся на соединение со своими половинками на основе Космического Права.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Космос перед новой Манвантарой уявил дифференциацию Основного Атома, Космического, и ярый уявился на страстной делимости и на яром разъединении на определенные два начала, положительной и отрицательной силы.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Космическое ядро духовного Атома – в Солнце, но в Основном Солнце. И основное Солнце уявлено на отражении его в различной степени в солнцах проявленного Космоса.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Атом, уявленный в основном ядре, сотрудничает со всем Космосом, ибо содержит в своем огненном потенциале все ингредиенты, находящиеся в пространственной орбите его... и яро уявлен Солнечным Владыкою. Ярый снова дифференцируется на множество атомов, но уже половинчатых. Ярые половинки уявляют страстное притяжение к противоположным началам, или полюсам.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Притяжение к противоположному началу уявляет жизнь, складывает миры.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Соединение человеческого Атома есть воссоединение половинок, принадлежащих одной монаде. Множество монад оявилось после дифференциации Космического Атома. Новое множество пространственных монад, на новой дифференциации и разъединении на ярые половинки, отвечающие двум началам положительного и отрицательного полюсов, уявленных на страстном им притяжении к друг другу.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i/>
          <w:iCs/>
          <w:noProof/>
        </w:rPr>
        <w:t xml:space="preserve">Атом из космического становится человеческим после ярого зарождения в нем сознания, после уявления в нем обособленности, после зарождения в нем страстного влечения к своей половинке. </w:t>
      </w:r>
      <w:r w:rsidRPr="00EB3BF5">
        <w:rPr>
          <w:rFonts w:ascii="Times New Roman CYR" w:hAnsi="Times New Roman CYR" w:cs="Times New Roman CYR"/>
          <w:noProof/>
        </w:rPr>
        <w:t>Страстное влечение относится уже к области примитивного сознания.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Человеческие Атомы называются духовными Монадами, которые уявлены уже на дифференциации, на страстном разъединении противоположных начал. Ярые начала эти, будучи разъединены космическим взрывом, страстно стремятся объединиться вновь для полного слияния в бытии беспредельном.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объединение Атома человеческого есть объединение принадлежащих друг другу половинок одного Атома, уявленных на страстном усовершенствовании для достижения Бытия Беспредельного.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Космический Разум, прежде всего, Разум Основного Атома Основного Солнца. Ярый Атом этот проходит страстную эволюцию в последующих Манвантарах и яро сохраняется в ядре солнечного Атома.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Ярый уявляется и первым человеческим Атомом. Помните выражение в древних Учениях – «Ветхий Деньми»? Ярый уявлен Владыкою и нашего настоящего солнца, и Солнечной системы, и &lt;...&gt;</w:t>
      </w:r>
      <w:r w:rsidRPr="00EB3BF5">
        <w:rPr>
          <w:rStyle w:val="FootnoteReference"/>
          <w:rFonts w:ascii="Times New Roman CYR" w:hAnsi="Times New Roman CYR" w:cs="Times New Roman CYR"/>
          <w:noProof/>
        </w:rPr>
        <w:footnoteReference w:id="541"/>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Нет Бога, кроме Богочеловека, или Монады, прошедшего весь путь воплощений и уявившего раскрытие и развитие в себе всех заложенных в его Существе принципов до совершенства, положенного на эту Манвантару и дальше...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Совершенное Сердце – Сердце Высшего Иерарха, или Солнечного Владыки нашей системы миров.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Космический Разум – не коллектив, но ярый Разум Космического Иерарха, который хранит свое солнечное ядро, свою Солнечную Монаду.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Космическая Вибрация высшего Притяжения, или Любви в человеческом высшем понимании, звучит в Пространстве и на огромных пространствах, но необходимо было собрать, концентрировать ее в мощном Резервуаре, чтобы человечество могло хотя бы в малой степени напряженности приобщиться к этой Благодати. Такой Источник и есть Космический Разум Высшего Иерарха и Совершенное Сердце Солнечного Владыки. Приближение, отражение и озарение ими мы можем получить через открытие наших высших духовных центров, путем достижения настоящего Самадхи, или слияния с Высшим Сознанием. И вы знаете, какая самоотверженность в неуклонном устремлении и чистоте во всей природе требуется для этого.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Ведь для каждого продвижения необходимо иметь ведущее Начало, Фокус, Цель, называйте это как хотите, если принцип Иерархический неприемлем.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Для возможности сознательного существования и строительства необходимо объединение Начал и притяжение и связь с Источником Знания, без этой связи мы погрузимся в хаос и разложение. Если бы человечество осознало Иерархический принцип в нашем существовании и следовало бы ему в большом и малом, эволюция продвинулась бы безмерно.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являйте слишком много пояснений исчерпывающих, ибо происходит остановка в процессе нахождения творческих мыслей. Человек принимает готовое нахождение и перестает вникать глубже в уявленные вопросы и понятия.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Книг «Писем» получила шесть, и седьмая получена Юрием. Книга воздушной почтой пришла почти одновременно с посланными два месяца раньше, на один день позже. Очень, очень ждала книгу. Издание превосходно. Очень радуюсь Индексом. Родные, совершенно необходимо иметь Индекс для всех книг Учения. Неужели у нас не имеется первый том «Мира Огненного»? Следовало бы переиздать. Книга эта содержит столько неотложных понятий!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родные, пошлите лишние экземпляры «Писем» Валентине. Если не она, книга не была бы издана. Она много потрудилась, и самый большой труд проделан ею. Необходимо послать ей и копию для Роберта, ведь бедняга тоже трудился бескорыстно, да и второй переписчик заработал себе экземпляр. Явите внимание бескорыстным труженикам. Имею уже двадцать пять писем, переведенных из второго тома. Неужто одолеет и второй том?! Истинно, она заслужила благодарность Великого Владыки. Книга эта нужна Владыке.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за Каруса и «Тэмпль Тичингс». Буду счастлива иметь их. Также очень люблю «Фром ве Маунтэн Топ». Много там принадлежащего Владыке 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Глаза следует промывать соленой водой – одну кофейную ложечку на стакан </w:t>
      </w:r>
      <w:r w:rsidRPr="00EB3BF5">
        <w:rPr>
          <w:rFonts w:ascii="Times New Roman CYR" w:hAnsi="Times New Roman CYR" w:cs="Times New Roman CYR"/>
          <w:i/>
          <w:iCs/>
          <w:noProof/>
        </w:rPr>
        <w:t xml:space="preserve">теплой воды. </w:t>
      </w:r>
      <w:r w:rsidRPr="00EB3BF5">
        <w:rPr>
          <w:rFonts w:ascii="Times New Roman CYR" w:hAnsi="Times New Roman CYR" w:cs="Times New Roman CYR"/>
          <w:noProof/>
        </w:rPr>
        <w:t xml:space="preserve">Промывать следует несколько раз в день, пуская соленую воду в глаза из пипетки. Температура должна быть не очень теплая, лишь приятная для глаз, но </w:t>
      </w:r>
      <w:r w:rsidRPr="00EB3BF5">
        <w:rPr>
          <w:rFonts w:ascii="Times New Roman CYR" w:hAnsi="Times New Roman CYR" w:cs="Times New Roman CYR"/>
          <w:i/>
          <w:iCs/>
          <w:noProof/>
        </w:rPr>
        <w:t xml:space="preserve">отнюдь не являть чередование тепла и холода, </w:t>
      </w:r>
      <w:r w:rsidRPr="00EB3BF5">
        <w:rPr>
          <w:rFonts w:ascii="Times New Roman CYR" w:hAnsi="Times New Roman CYR" w:cs="Times New Roman CYR"/>
          <w:noProof/>
        </w:rPr>
        <w:t>и больше ничего, так Сказано.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нравится мне Юсупова, чувствуется тонкая природа и прекрасное сердце. От всего сердца приветствую ее и радуюсь ее дружбе с моей Зиночкой.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очень по душе мне и фотография Зиночки. Она стоит на моем столике, где я работаю, так Зиночка участвует в моих занятиях.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Микер может включать, что ей кажется полезным. Полагаюсь на ее чутье. Останавливать ее слишком не следует, потеряет интерес. Когда она соберет весь материал, при просмотре можно будет изъять лишнее. Шлю ей привет сердца и лучшие мысли. Сейчас Владыка Сказал: «Мое сотрудничество с нею в этой работе. Пусть собирает как можно полнее, если нужно будет сократить, сделаем это позднее. Моя Забота о ее здоровье и о страстной работе ее неотступно с нею. Шлю Мое Благословение».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было бы полезным, если бы Лессер уявился куратором Музея Рериха и поселился в помещении Музея. Буду писать Боллингу об этом.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Либерти писала, напишу еще. Нужно смотреть в будущее.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Горюю, что не можем помочь Конлану сейчас. Но просить Боллинга нельзя. Он нужен для Америки.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Пришла почта и Ваше письмо от 2 декабря. Ваши опасения за здоровье Юсуповой вполне справедливы, и Великий Владыка именно просит ее не рисковать и не ездить в Калифорнию. Совет – постараться убедить и сестру приехать в Коннектикут. Климат в Коннектикуте много лучше, и Вы знаете, что это место охранено. Незачем оставаться в отравленной местности. Такое отравление особо сильно действует на наши тонкие восприемники и затрудняет продвижение в Мире Надземном.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Сказано о Вашем сотруднике: «Не тревожься за Лессера, он устроился неплохо, пока может оставаться там. Конечно, Боллинг должен осмотреться и искать возможности именно в Аргентине. Он должен думать о будущем, которое известно Силам Света». Будем признательны за Их Заботу о нас и не отвергнем Помощь посылаемую.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 Либерти ему писала, сын, по-видимому, хочет принять Совет. На днях напишу еще.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за внимание к Людмиле Страва. Асееву удалось установить ее адрес и найти ее. Адрес тот же, но почему-то некоторые письма не доходили до нее. Может быть, домашняя цензура. Асеев направил ее к друзьям, которые смогут поддержать ее в трудное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Вам выписку о валериане, может быть, переведете и для Дэвида, он хотел иметь ее. Мои машинки капризничают, и приходится менять, все они не могут сравниться со старым «Ремингтоном».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Кончаю, ибо трудно писать на неисправном инструменте.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и шлю мою любовь. Ничем не тревожьтесь, все будет хорошо.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 родные.</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Ответы на вопросы относительно книги «Беспредельность».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114. Свойства циклов времени – многоразличны. Определенный цикл может уявиться на усилении творческого напряжения, и, конечно, такое напряжение может выразиться «сиянием мощи течения творческой спирали». Надо привыкать к поэтическим выражениям Востока. Космогония и Космология в своей Беспредельности не могут ограничиваться аптекарскими формулами.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249. Смысл, что прямым следствием перерождения творческим огнем являются тонкие энергии, которые создают новые возможности.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чтобы не изменить стиль изложения в русской книге, оставьте: «Прямое следствие перерождения творческим огнем – тонкие энергии созидают новые возможности». Изъять запятую после слова «следствие» и поставить тире или запятую перед «тонкие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205. Основа Магнита есть энергия зерна духа, которая в спиральном движении устремляется к завершению, к своему Источнику зарождения.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Источник зарождения уявлен в огненной искре, или монаде, лучом определенного Светила на слиянии со стихиями данного пространственного тела, скажем, Земли, под воздействием центрального Солнца нашей системы миров.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Основание Магнита есть зерно духа и находится </w:t>
      </w:r>
      <w:r w:rsidRPr="00EB3BF5">
        <w:rPr>
          <w:rFonts w:ascii="Times New Roman CYR" w:hAnsi="Times New Roman CYR" w:cs="Times New Roman CYR"/>
          <w:i/>
          <w:iCs/>
          <w:noProof/>
        </w:rPr>
        <w:t xml:space="preserve">в постоянном движении. </w:t>
      </w:r>
      <w:r w:rsidRPr="00EB3BF5">
        <w:rPr>
          <w:rFonts w:ascii="Times New Roman CYR" w:hAnsi="Times New Roman CYR" w:cs="Times New Roman CYR"/>
          <w:noProof/>
        </w:rPr>
        <w:t xml:space="preserve">Именно, сущность Магнита или духа – в его </w:t>
      </w:r>
      <w:r w:rsidRPr="00EB3BF5">
        <w:rPr>
          <w:rFonts w:ascii="Times New Roman CYR" w:hAnsi="Times New Roman CYR" w:cs="Times New Roman CYR"/>
          <w:i/>
          <w:iCs/>
          <w:noProof/>
        </w:rPr>
        <w:t xml:space="preserve">непрекращающемся </w:t>
      </w:r>
      <w:r w:rsidRPr="00EB3BF5">
        <w:rPr>
          <w:rFonts w:ascii="Times New Roman CYR" w:hAnsi="Times New Roman CYR" w:cs="Times New Roman CYR"/>
          <w:noProof/>
        </w:rPr>
        <w:t>движении из одной сферы в другую в вечном обмене веществ и энергий, в яром накоплении новой мощи для преображения мира форм и красоты творчества космического, творчества Космического Разума.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Основной Атом есть страстная сила Бытия Космоса. Именно уявленный солнечный Атом есть страстная мощь Бытия Космического, уявленная в Основном Солнце. Солнечный Владыка – Носитель и Выразитель Мощи Космической и Зародитель нашего Космоса на яром объединении Его с Космическим Магнетизмом. Такое объединение Солнечного Атома уявило зарождение бесчисленных миров.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Основное Солнце оявило разъединение атомам на ярых взрывах. Половинки атомов оявились на страстном разъединении, и многие отлетели на дальние расстояния друг от друга. Ярые половинки устремились на страстное воссоединение, сочетание с новыми, не принадлежащими им половинками, так произошло великое смешение.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Разъединение произошло при первых взрывах, но эти взрывы сдвинули эволюцию их с мертвой точки благоденствия и устремили к новым космическим созиданиям.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Половинки одного атома страстно сильно или мощно уявляют притяжение к друг другу на планах миров, невидимых нами, согласно космическому закону Бытия. Но, проявляясь в мире физическом на плане земном, утрачивают основное космическое влечение к друг другу, в силу страшного им смешения или сочетания с половинками, им не принадлежащими и даже антагонистическими.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Весь смысл наших бесконечных воплощений заключается в яром нахождении и установлении правильного сочетания для Апофеоза полного завершения нашей ступени эволюции.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Усовершенствование нашего существа без уявления правильного сочетания со своей основной космической половинкой не может явить </w:t>
      </w:r>
      <w:r w:rsidRPr="00EB3BF5">
        <w:rPr>
          <w:rFonts w:ascii="Times New Roman CYR" w:hAnsi="Times New Roman CYR" w:cs="Times New Roman CYR"/>
          <w:i/>
          <w:iCs/>
          <w:noProof/>
        </w:rPr>
        <w:t xml:space="preserve">полного </w:t>
      </w:r>
      <w:r w:rsidRPr="00EB3BF5">
        <w:rPr>
          <w:rFonts w:ascii="Times New Roman CYR" w:hAnsi="Times New Roman CYR" w:cs="Times New Roman CYR"/>
          <w:noProof/>
        </w:rPr>
        <w:t>Завершения.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Великое притяжение, страстное влечение яро преображаются в страстную любовь в нашем человеческом сознании, когда оно приближается к пониманию закона 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Закон Бытия – Единение, Любовь и вечное Познавание сокрытых Законов Бытия в красоте беспредельного усовершенствования.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повторю еще раз – Основной Атом есть Первоисточник Света и Мощи и Начало всего Сущего, Альфа и Омега Бытия.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Основной Атом проявляется и в мире физическом и проходит все стадии эволюции, но, конечно, в самых высоких их проявлениях.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монады – космические, и трудно назвать их духовными в первой стадии явления, ибо дух их находится в потенциале в своей первой оболочке.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только когда монада их достигает стадии самоосознания, они могут назваться человеческими.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Смысл существования оявился как страстное влечение противоположных полюсов, или полов, к друг другу и на интуитивном искании своих первоначальных половинок. Ярые монады уявились на постепенном пробуждении духа и на искании своих половинок, но </w:t>
      </w:r>
      <w:r w:rsidRPr="00EB3BF5">
        <w:rPr>
          <w:rFonts w:ascii="Times New Roman CYR" w:hAnsi="Times New Roman CYR" w:cs="Times New Roman CYR"/>
          <w:i/>
          <w:iCs/>
          <w:noProof/>
        </w:rPr>
        <w:t>и на искании Луча Владыки, объединявшего их раньше.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пробудите свою Монаду и явите понимание неизмеримому космическому процессу Преображения и Усовершенствования нашего, уявленного в Беспредельности.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Согласна, что трудно иногда перевести слово «ярый». Обычно оно означает – мощный, страстный, устремленный. Иногда «ярый», «ярая» употребляются, чтобы не пользоваться местоимениями, так назойливо пестрящими некоторые изложения, также, чтобы не повторять существительных. Очень люблю слово «ярый». В нем столько огненного устремления. У славян Бог Солнца именовался Ярило.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Итак, еще повторение – ярая монада проходит в спиральном вращении цикл времени, необходимый ей для утончения и накопления энергий для завершения своей эволюции и Апофеоза в слиянии принадлежащих половинок и в единении с Лучом нашего Центрального Солнца. Так осуществляется великое Духовное Объединение и бессмертное существование. Но помните, что не может быть полного Завершения, полного Архатства без уявления правильного сочетания и слияния со своей основной космической половинкой. Лишь </w:t>
      </w:r>
      <w:r w:rsidRPr="00EB3BF5">
        <w:rPr>
          <w:rFonts w:ascii="Times New Roman CYR" w:hAnsi="Times New Roman CYR" w:cs="Times New Roman CYR"/>
          <w:i/>
          <w:iCs/>
          <w:noProof/>
        </w:rPr>
        <w:t xml:space="preserve">Объединенный Атом </w:t>
      </w:r>
      <w:r w:rsidRPr="00EB3BF5">
        <w:rPr>
          <w:rFonts w:ascii="Times New Roman CYR" w:hAnsi="Times New Roman CYR" w:cs="Times New Roman CYR"/>
          <w:noProof/>
        </w:rPr>
        <w:t>является Космическим Творцом и Создателем. Объединенный Луч не знает никаких преград и препятствий. Солнечный Владыка творит в полной гармонии Разума и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Правильно поняли Космическое Право как воссоединение половинок Атома. Но также можно понять и как осознание нашего космического родства с Основным Атомом. Он – Альфа и Омега всего Сущего, и мы – Его потомство.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Прочтите в первом томе «Тайной Доктрины» страницы от 228-й и 229-й или в русском переводе конец страницы 264 и 265 и 266. И этот Вечноживущий человеческий Баниан, Чудесное Существо, Инициатор, именуемый Великая Жертва, откроется Вам.</w:t>
      </w:r>
    </w:p>
    <w:p w:rsidR="00273A62" w:rsidRPr="00EB3BF5" w:rsidRDefault="00273A62" w:rsidP="00456FA4">
      <w:pPr>
        <w:rPr>
          <w:noProof/>
        </w:rPr>
      </w:pPr>
    </w:p>
    <w:p w:rsidR="00273A62" w:rsidRPr="00EB3BF5" w:rsidRDefault="00273A62" w:rsidP="00914CEC">
      <w:pPr>
        <w:pStyle w:val="a"/>
      </w:pPr>
      <w:bookmarkStart w:id="831" w:name="_Toc242177410"/>
      <w:r w:rsidRPr="00EB3BF5">
        <w:t>276</w:t>
      </w:r>
      <w:bookmarkEnd w:id="831"/>
    </w:p>
    <w:p w:rsidR="00273A62" w:rsidRPr="00EB3BF5" w:rsidRDefault="00273A62" w:rsidP="00914CEC">
      <w:pPr>
        <w:pStyle w:val="a0"/>
        <w:ind w:firstLine="0"/>
      </w:pPr>
      <w:bookmarkStart w:id="832" w:name="_Toc242177411"/>
      <w:r w:rsidRPr="00EB3BF5">
        <w:t>Е.И.Рерих – В.Л.Дутко</w:t>
      </w:r>
      <w:bookmarkEnd w:id="832"/>
    </w:p>
    <w:p w:rsidR="00273A62" w:rsidRPr="00EB3BF5" w:rsidRDefault="00273A62" w:rsidP="00914CEC">
      <w:pPr>
        <w:pStyle w:val="Date"/>
        <w:ind w:firstLine="0"/>
      </w:pPr>
      <w:bookmarkStart w:id="833" w:name="_Toc242177412"/>
      <w:r w:rsidRPr="00EB3BF5">
        <w:t>12 декабря 1954 г.</w:t>
      </w:r>
      <w:bookmarkEnd w:id="83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Имею Ваше письмо от 27 октября со вложением письма от Вашего ученика, которое и отсылаю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получила письма от № 16 по 24 включительно. Большое спасибо.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Первый том имеет успех, и можно ожидать, что и второй будет принят с таким же вниманием.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писала, ибо ждала письма с описанием продолжения новой ступени в Вашей жизни и пробуждения нового сознания.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хотела ударить несозвучную ноту, потому помогите мне, родная, и продолжите, уявите новую Песнь, облеченную в красоту восторга духа.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Знаю, как Вы умилялись формулой, данной Вам из Высокого Источника – «Духом, не телом». И жду прекрасного продолжения на этой основе.</w:t>
      </w:r>
    </w:p>
    <w:p w:rsidR="00273A62" w:rsidRPr="00EB3BF5" w:rsidRDefault="00273A62" w:rsidP="0095649A">
      <w:pPr>
        <w:keepNext/>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разрешено написать о данном Совете – не писать Вам, но выждать нового послания от Вас. Итак, родная, буду ждать Вашей весточки. Обнимаю Вас сердцем и... жду. Всего Светлого,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передаю, Родная, Совет не слишком увлекаться «Письмами Махатм к Синнетту», данными почти сто лет назад и приуроченными к сознанию не только узкому, но и воспитанному в страстном догматизме во всем. Много там недосказанного, и потому они уже не могут отвечать современному сознанию, пробужденному к высшему, более широкому осознанию многих понятий и вопросов в силу мировых потрясений и новых открытий в науке.</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456FA4">
      <w:pPr>
        <w:rPr>
          <w:noProof/>
        </w:rPr>
      </w:pPr>
    </w:p>
    <w:p w:rsidR="00273A62" w:rsidRPr="00EB3BF5" w:rsidRDefault="00273A62" w:rsidP="00914CEC">
      <w:pPr>
        <w:pStyle w:val="a"/>
      </w:pPr>
      <w:bookmarkStart w:id="834" w:name="_Toc242177413"/>
      <w:r w:rsidRPr="00EB3BF5">
        <w:t>277</w:t>
      </w:r>
      <w:bookmarkEnd w:id="834"/>
    </w:p>
    <w:p w:rsidR="00273A62" w:rsidRPr="00EB3BF5" w:rsidRDefault="00273A62" w:rsidP="00914CEC">
      <w:pPr>
        <w:pStyle w:val="a0"/>
        <w:ind w:firstLine="0"/>
      </w:pPr>
      <w:bookmarkStart w:id="835" w:name="_Toc242177414"/>
      <w:r w:rsidRPr="00EB3BF5">
        <w:t>Е.И.Рерих – З.Г.Фосдик и Д.Фосдику</w:t>
      </w:r>
      <w:bookmarkEnd w:id="835"/>
    </w:p>
    <w:p w:rsidR="00273A62" w:rsidRPr="00EB3BF5" w:rsidRDefault="00273A62" w:rsidP="00914CEC">
      <w:pPr>
        <w:pStyle w:val="Date"/>
        <w:ind w:firstLine="0"/>
      </w:pPr>
      <w:bookmarkStart w:id="836" w:name="_Toc242177415"/>
      <w:r w:rsidRPr="00EB3BF5">
        <w:t>24 декабря 1954 г.</w:t>
      </w:r>
      <w:bookmarkEnd w:id="83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сегодня, в сочельник чудесного Праздника, шлю Вам самый сердечный Привет с Гималаев. Эти дни они горят изумительными огнями на рассвете, розовыми, золотыми и пурпуровыми всех градаций. Как прекрасна природа! Сколько сил человек может черпать от этой Красоты, постоянно уявляющей новые аспекты величия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Ваши письма от 2 и 16 декабря и два пакета с переводом «Беспредельности». Имею сейчас 150 параграфов и страницы «Братства» от 94-й по 116-ю включительно. Пришли еще «Письма», всех копий у нас 12, и пока больше не нужно. Можно приостановить высылку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книга эта будет нужна в недалеком будущем. Узор складывается замечательно, и многое будет понято по мере разворачивающихся кармических событий.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рада, что сознание Ваше расширяется по мере работы над «Беспредельностью» и начинает понимать то великое, что так щедро давалось и продолжает так щедро изливаться в мир через утвержденные восприемники. Да, нужно забыть старые мерки и научиться прикладывать по самой широкой, по Космической Шкале, и тогда будет меньше ошибок. Нужно помнить, какой Величайший Дух возглавляет нашу планету.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Надо усвоить великую Действительность, незримую еще нам, и ловить проблеск и отражения ее в проявленной деятельности Носителей Огней.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еще не просмотрела перевод и не могу ответить на Ваши вопросы, ибо нарушился ритм моей работы. Происходит ремонт в нашем доме, и в первую очередь моется, чистится и красится мой теремок. Делаем все домашними силами, все моют, чистят и красят, и я надзираю и тоже помазываю малые вещи. Но все записи, книги, все пришлось вытащить. Трудно сейчас сосредоточиться на работе и на писании ответственного письма. Начну писать в конце будущей недели, сейчас мне трудно писать на машинке из-за напряжения в некоторых центрах. Ведь процесс еще не закончился совсем. Открытие или снятие модератора происходит с большой осторожностью.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Вы правы относительно выставок. Известная цензура должна быть проявлена, иначе мы уявимся на хаосе. Вся жизнь наша должна быть явлена на определенной дисциплине и воздержании от всяких эксцессов. Золотой Путь, завещанный от древности, является Великой Гармонией и Уравновесием Пути.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продолжайте переводить, следуя оригиналу, добавления вставим потом. Сейчас заканчиваю собирание в один труд все данное и об Огненном Опыте во время диктования «Беспредельности». После начну отбирать те добавления, которые можно будет включить в новое издание. Перешлю все ко времени.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Немецкой группы, возглавляемой Брандштеттером, по-прежнему не дано им Разрешения переводить и издавать книги Живой Этики. Но статьи и лекции по поводу Учения остановить нельзя. Также Брандштеттеру дана новая работа – собрать все о психической энергии из всех книг Живой Этики для отдельного издания, которое будет издано после кармических событий.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 людям понять, что у некоторых стран нет будущего в их понимании.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Почта эту неделю будет уявлена хаотично. На машинке трудно писать, очень отдает в поясницу... Еще раз приветствую Вас, родные, и обнимаю сердцем. Всего самого светлого и радостного.</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r w:rsidRPr="00EB3BF5">
        <w:rPr>
          <w:rStyle w:val="FootnoteReference"/>
          <w:rFonts w:ascii="Times New Roman CYR" w:hAnsi="Times New Roman CYR" w:cs="Times New Roman CYR"/>
          <w:i/>
          <w:iCs/>
          <w:noProof/>
        </w:rPr>
        <w:footnoteReference w:id="542"/>
      </w:r>
    </w:p>
    <w:p w:rsidR="00273A62" w:rsidRPr="00EB3BF5" w:rsidRDefault="00273A62" w:rsidP="00456FA4">
      <w:pPr>
        <w:autoSpaceDE w:val="0"/>
        <w:autoSpaceDN w:val="0"/>
        <w:adjustRightInd w:val="0"/>
        <w:rPr>
          <w:rFonts w:ascii="Times New Roman CYR" w:hAnsi="Times New Roman CYR" w:cs="Times New Roman CYR"/>
          <w:noProof/>
        </w:rPr>
      </w:pPr>
    </w:p>
    <w:p w:rsidR="00273A62" w:rsidRPr="00EB3BF5" w:rsidRDefault="00273A62" w:rsidP="002548AD">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&lt;...&gt;</w:t>
      </w:r>
      <w:r w:rsidRPr="00EB3BF5">
        <w:rPr>
          <w:rStyle w:val="FootnoteReference"/>
          <w:rFonts w:ascii="Times New Roman CYR" w:hAnsi="Times New Roman CYR" w:cs="Times New Roman CYR"/>
          <w:noProof/>
        </w:rPr>
        <w:footnoteReference w:id="543"/>
      </w:r>
      <w:r w:rsidRPr="00EB3BF5">
        <w:rPr>
          <w:rFonts w:ascii="Times New Roman CYR" w:hAnsi="Times New Roman CYR" w:cs="Times New Roman CYR"/>
          <w:noProof/>
        </w:rPr>
        <w:t xml:space="preserve"> Катрин. Радуюсь Вашей дружбе с нею. Сердце у нее большое.</w:t>
      </w:r>
    </w:p>
    <w:p w:rsidR="00273A62" w:rsidRPr="00EB3BF5" w:rsidRDefault="00273A62" w:rsidP="00E95F61">
      <w:pPr>
        <w:autoSpaceDE w:val="0"/>
        <w:autoSpaceDN w:val="0"/>
        <w:adjustRightInd w:val="0"/>
        <w:rPr>
          <w:rFonts w:ascii="Times New Roman CYR" w:hAnsi="Times New Roman CYR" w:cs="Times New Roman CYR"/>
          <w:noProof/>
        </w:rPr>
      </w:pPr>
    </w:p>
    <w:p w:rsidR="00273A62" w:rsidRPr="00EB3BF5" w:rsidRDefault="00273A62" w:rsidP="00914CEC">
      <w:pPr>
        <w:pStyle w:val="a"/>
      </w:pPr>
      <w:bookmarkStart w:id="837" w:name="_Toc242177416"/>
      <w:r w:rsidRPr="00EB3BF5">
        <w:t>278</w:t>
      </w:r>
      <w:bookmarkEnd w:id="837"/>
    </w:p>
    <w:p w:rsidR="00273A62" w:rsidRPr="00EB3BF5" w:rsidRDefault="00273A62" w:rsidP="00914CEC">
      <w:pPr>
        <w:pStyle w:val="a0"/>
        <w:ind w:firstLine="0"/>
      </w:pPr>
      <w:bookmarkStart w:id="838" w:name="_Toc242177417"/>
      <w:r w:rsidRPr="00EB3BF5">
        <w:t>Е.И.Рерих – Н.И. и Б.Н. Абрамовым</w:t>
      </w:r>
      <w:bookmarkEnd w:id="838"/>
    </w:p>
    <w:p w:rsidR="00273A62" w:rsidRPr="00EB3BF5" w:rsidRDefault="00273A62" w:rsidP="00914CEC">
      <w:pPr>
        <w:pStyle w:val="Date"/>
        <w:ind w:firstLine="0"/>
      </w:pPr>
      <w:bookmarkStart w:id="839" w:name="_Toc242177418"/>
      <w:r w:rsidRPr="00EB3BF5">
        <w:t>28 декабря 1954 г.</w:t>
      </w:r>
      <w:bookmarkEnd w:id="83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Ниночка и Борис, получив Ваши письма от 15 и 16.XI, радовалась очень и настолько была тронута содержанием их, что захотела тотчас же ответить Вам с той любовью и нежностью, которыми наполняется мое сердце, когда я слышу и думаю о Вас, мои Родные. Но нахлынувшие обстоятельства помешали, и пришлось мне спешно отвлечься от моей работы и подчиниться требованиям нашего земного существования. Пришлось утвердить ремонт наших теремков и в первую очередь моего помещения, что означало прекращение ритма работы из-за переноса всех моих записей и работ и перекочевки в другое помещение, малоприспособленное для моих писаний. Также пришлось наблюдать за происходящим ремонтом, ибо все совершалось домашними средствами и все время было разбито.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Кроме того, переписка моя увеличилась из-за сложного времени. Многие нуждаются в неотложном Совете, и как не послать, когда знаешь, как много необдуманных шагов может быть предотвращено своевременным предупреждением. Получаю Совет писать кратко, ибо время столь сложное, что нужно сосредоточить все внимание как можно спокойнее следовать данным Указаниям и знать твердо, насколько все происходящее во власти и Мощи Сил Света. Потому, родные, запасемся еще некоторым терпением. Ведь терпение – одно из самых необходимых достижений. И подвиг возможен лишь при наличии несломимого терпения. Но нам с Вами терпение близко, ибо оно уявлено на пламенной любви к нашему Великому Источнику Света, Возлюбленному Наставнику и Другу Лучшему.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переживания и проявления моей Птички так характерны для проходимой ею ступени прекрасной «Бхакти». Да, Птичка помогает много и постепенно будет получать и другие доказательства своей работы в Мире Надземном. Конечно, Мила приходила к ней. Нелегко ей на чужбине. Но сейчас Асееву удалось списаться с нею, он уже имеет ответ от нее. Он сможет быть ей полезен во многом, во всяком случае, она будет иметь соотечественников, в которых может найти некоторую опору. Но почему-то мне думается, что, в конце концов, она своим чистым устремлением и любовью к Учению зажжет в них новый огонь и откроет тем самым новые возможности, новую силу, новое устремление к пониманию постоянно даваемого Учения, – не есть ли это высшее счастье? Великий Владыка есть воплощенная Любовь, Сострадание в великом Терпении!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мой Борис, отбросьте все сомнения. Помните, что, пока Вы связаны любовью и преданностью к Великому Образу, никто и ничто не может нарушить эту связь. Конечно, понимаю сердцем, как Вам хочется слышать подтверждение об этой связи, и с радостью, троекратно, подтверждаю то, что Вы передаете мне, как именно исходящее из Высшего Источника.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сомнение порождается из-за неуверенности в свою способность восприятия, но это не страшно, ибо некоторое сомнение удержит от другой крайности – излишнего самомнения, которое незаметно может начать утверждаться. Но твердо знаю, что мой сын не допустит угнездиться в себе этому отвратительному качеству, столь свойственному людям с малым сознанием. Понимание значения обладания широким сознанием удержит от всяких ограничений самости. Но от опасности самомнения Вам, родной, придется предупреждать подходящих к Вам. Оно вкрадывается незаметно, любовь к постоянному одобрению и похвале и восхвалению страстно уявляет свое магнитное притяжение. Найти нужно равновесие между радостью привлечения людей и личным удовлетворением их восхвалением. Сама я страстно люблю получать любовные письма от моих друзей и знаю, как мучаюсь, чтобы не слишком приписать себе это притяжение. Конечно, вложенный в нас Магнит есть Магнит Сердца и Учения Владыки, и все же приятно чувствовать, что Вы можете быть тоже любимым из-за Помощи, через Вас изливаемой.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не опасайтесь некоторого сомнения в себя, в свои силы, но вложите все доверие во Владыку и стремитесь лишь выполнить возложенную на Вас миссию – уявиться свидетелем проявлений Великого Владыки. Очень хотела бы иметь еще строки Изречений, явленных Вам. Храните эти жемчужины и не удивляйтесь, что услышанное и рождающееся в Вашем мозгу близко получаемому Учению, но иначе как же усвоить даваемое?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Туркиной я писала, но ответа не имела. Не хотела бы слишком утруждать розысками д-ра Асеева. Ему тоже нелегко живется. Ведь он поехал без Благословения и трудно было ему, но, может быть, сейчас немного полегчает. Так важно знать сроки и направление, но люди меньше всего думают об этом.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 Хейдока ничего не слышали после того, как он занял неплохое положение, что-то вроде выборного судьи в местном поселении. Но все это по слухам. Письма оттуда идут еще с затруднениями. Конечно, во всем чувствуется недостаток в ответственных и интеллигентных тружениках. Новое строительство требует сознательного отношения, но страна справится и с этим.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Прошу Вас, родные, не опасаться некоторых странных явлений в Вашем организме. Вы под самым тщательным Наблюдением, и никакой опасности не может быть. Но не может утончение и закал нервной системы происходить без болей, напряжений и продолжительной подготовки. Многие годы проходят в переустройстве организма, и продолжительность процесса зависит не только от природы субъекта, но и от космических условий и той степени приобщения к Владыке, которая положена к достижению. Каждый имеет право на заработанное им достижение, и от него самого зависит возможность ускорения и дальнейшего продвижения, даже выше положенной ему вначале ступени.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Всегда помните, родные, что все возможности в нас самих, в тайнике нашего сердца, того «Святая Святых» нашего существа.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бы мне хотелось поведать Вам о моей пламенной Любви и преданности к Тому, Кто, истинно, является Держателем нашего существования в полном смысле этого утверждения. Он – Датель всей Радости, всей Красоты Творчества и Знания Беспредельных! «С Ним все возможно, все Доступно!»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надо кончать, меня ждут. Юрий шлет самый сердечный привет. Он погружен в новую работу по истории Востока. Его «Голубые Анналы» признаны новым этапом в Истории Востока, по отзывам французских ученых. Он занял место большого ученого. Второй сын тоже очень успешен в своих делах и прекрасно расширяет свое знание. Он у меня – Махатма. Редкое сердце и прекрасный дух.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родные, Благословение Владыки и Просьбу Его «уявить еще немного терпения, свидание приближается». Обнимаю Вас сердцем, и думы мои с Вами...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я люблю Вас!</w:t>
      </w:r>
      <w:r w:rsidRPr="00EB3BF5">
        <w:rPr>
          <w:rStyle w:val="FootnoteReference"/>
          <w:rFonts w:ascii="Times New Roman CYR" w:hAnsi="Times New Roman CYR" w:cs="Times New Roman CYR"/>
          <w:noProof/>
        </w:rPr>
        <w:footnoteReference w:id="544"/>
      </w:r>
    </w:p>
    <w:p w:rsidR="00273A62" w:rsidRPr="00EB3BF5" w:rsidRDefault="00273A62" w:rsidP="00BF70F9">
      <w:pPr>
        <w:rPr>
          <w:noProof/>
        </w:rPr>
      </w:pPr>
    </w:p>
    <w:p w:rsidR="00273A62" w:rsidRPr="00EB3BF5" w:rsidRDefault="00273A62" w:rsidP="00914CEC">
      <w:pPr>
        <w:pStyle w:val="a"/>
      </w:pPr>
      <w:bookmarkStart w:id="840" w:name="_Toc242177419"/>
      <w:r w:rsidRPr="00EB3BF5">
        <w:t>279</w:t>
      </w:r>
      <w:bookmarkEnd w:id="840"/>
    </w:p>
    <w:p w:rsidR="00273A62" w:rsidRPr="00EB3BF5" w:rsidRDefault="00273A62" w:rsidP="00914CEC">
      <w:pPr>
        <w:pStyle w:val="a0"/>
        <w:ind w:firstLine="0"/>
      </w:pPr>
      <w:bookmarkStart w:id="841" w:name="_Toc242177420"/>
      <w:r w:rsidRPr="00EB3BF5">
        <w:t>Е.И.Рерих – Г.И.Фричи</w:t>
      </w:r>
      <w:r w:rsidRPr="00EB3BF5">
        <w:rPr>
          <w:rStyle w:val="FootnoteReference"/>
          <w:b w:val="0"/>
        </w:rPr>
        <w:footnoteReference w:id="545"/>
      </w:r>
      <w:bookmarkEnd w:id="841"/>
    </w:p>
    <w:p w:rsidR="00273A62" w:rsidRPr="00EB3BF5" w:rsidRDefault="00273A62" w:rsidP="00914CEC">
      <w:pPr>
        <w:pStyle w:val="Date"/>
        <w:ind w:firstLine="0"/>
      </w:pPr>
      <w:bookmarkStart w:id="842" w:name="_Toc242177421"/>
      <w:r w:rsidRPr="00EB3BF5">
        <w:t>31 декабря 1954 г.</w:t>
      </w:r>
      <w:bookmarkEnd w:id="84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нежно любимая Гизелочка. Посылаю самые лучшие вести к Новому году – Благословения Владыки и Его Слова: «Гизела под Моим пристальным наблюдением, и ее внутреннее развитие протекает </w:t>
      </w:r>
      <w:r w:rsidRPr="00EB3BF5">
        <w:rPr>
          <w:rFonts w:ascii="Times New Roman CYR" w:hAnsi="Times New Roman CYR" w:cs="Times New Roman CYR"/>
          <w:i/>
          <w:iCs/>
          <w:noProof/>
        </w:rPr>
        <w:t xml:space="preserve">очень хорошо. </w:t>
      </w:r>
      <w:r w:rsidRPr="00EB3BF5">
        <w:rPr>
          <w:rFonts w:ascii="Times New Roman CYR" w:hAnsi="Times New Roman CYR" w:cs="Times New Roman CYR"/>
          <w:noProof/>
        </w:rPr>
        <w:t>Ее питуитарная железа в отличном состоянии. Так, ее ясновидение может быть мощно развито. Мои Благословения с нею». И я хочу добавить, что также шлю радость и нежность моего сердца моей любимой дочери.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была так тронута получить книжечку о Екатерине Сиенской, тетради, календари и голубой платок. Поистине, Катрин и Вы, моя Гизелочка, балуете меня!!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Не писала, ибо много времени ушло на ремонт и перекрашивание дома и </w:t>
      </w:r>
      <w:r w:rsidRPr="00EB3BF5">
        <w:rPr>
          <w:rFonts w:ascii="Times New Roman CYR" w:hAnsi="Times New Roman CYR" w:cs="Times New Roman CYR"/>
          <w:i/>
          <w:iCs/>
          <w:noProof/>
        </w:rPr>
        <w:t xml:space="preserve">внутренних </w:t>
      </w:r>
      <w:r w:rsidRPr="00EB3BF5">
        <w:rPr>
          <w:rFonts w:ascii="Times New Roman CYR" w:hAnsi="Times New Roman CYR" w:cs="Times New Roman CYR"/>
          <w:noProof/>
        </w:rPr>
        <w:t>помещений! Моя комната была первой, и на это ушло немало времени с нашими скромными силами. Ремонт делали сами – Чампа, Дамодар, Людмила, Рая и я как наблюдатель. Комната получилась удачной. Она выкрашена в бледно-кремовый, почти слоновой кости оттенок. Все пришлось вытащить, и моя работа остановилась. Нарушить привычный ритм моей работы было очень трудно, но это нужно было сделать. После окончания праздников мы продолжим делать другие комнаты, и Ваша «каютка» будет смотреться неплохо!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Чувствую себя лучше, но временами все еще испытываю полную исчерпанность сил, когда мировые события принимают непростой оборот. Но я буду крепче и уже с нетерпением жду, когда мои дочери будут со мной!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Я очень занята моими записями, и мне постоянно напоминают </w:t>
      </w:r>
      <w:r w:rsidRPr="00EB3BF5">
        <w:rPr>
          <w:rFonts w:ascii="Times New Roman CYR" w:hAnsi="Times New Roman CYR" w:cs="Times New Roman CYR"/>
          <w:i/>
          <w:iCs/>
          <w:noProof/>
        </w:rPr>
        <w:t xml:space="preserve">об отдыхе </w:t>
      </w:r>
      <w:r w:rsidRPr="00EB3BF5">
        <w:rPr>
          <w:rFonts w:ascii="Times New Roman CYR" w:hAnsi="Times New Roman CYR" w:cs="Times New Roman CYR"/>
          <w:noProof/>
        </w:rPr>
        <w:t xml:space="preserve">перед новым этапом моей жизни. </w:t>
      </w:r>
      <w:r w:rsidRPr="00EB3BF5">
        <w:rPr>
          <w:rFonts w:ascii="Times New Roman CYR" w:hAnsi="Times New Roman CYR" w:cs="Times New Roman CYR"/>
          <w:i/>
          <w:iCs/>
          <w:noProof/>
        </w:rPr>
        <w:t xml:space="preserve">Но Владыка настаивает на отдыхе для всех нас. </w:t>
      </w:r>
      <w:r w:rsidRPr="00EB3BF5">
        <w:rPr>
          <w:rFonts w:ascii="Times New Roman CYR" w:hAnsi="Times New Roman CYR" w:cs="Times New Roman CYR"/>
          <w:noProof/>
        </w:rPr>
        <w:t>Постоянно слышу: «Скажи им (Катрин и Гизеле), пусть будут спокойны и ничем не смущаются. Все разрешится к лучшему». Так, ни о чем не беспокойтесь, храните спокойствие и отдыхайте, отдыхайте и отдыхайте.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«Ничего не бойтесь. Великие Учителя ничего не упускают. Мировые события только помогут». Кроме того, у Вас много дел в связи с изучением и работой над Учением.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Маленькая Надя должна принимать </w:t>
      </w:r>
      <w:r w:rsidRPr="00EB3BF5">
        <w:rPr>
          <w:rFonts w:ascii="Times New Roman CYR" w:hAnsi="Times New Roman CYR" w:cs="Times New Roman CYR"/>
          <w:i/>
          <w:iCs/>
          <w:noProof/>
        </w:rPr>
        <w:t xml:space="preserve">одну пилюлю строфанта утром </w:t>
      </w:r>
      <w:r w:rsidRPr="00EB3BF5">
        <w:rPr>
          <w:rFonts w:ascii="Times New Roman CYR" w:hAnsi="Times New Roman CYR" w:cs="Times New Roman CYR"/>
          <w:noProof/>
        </w:rPr>
        <w:t>и два раза в день настойку валериана по 25 капель, и это все. Пожалуйста, поцелуйте ее от меня за ее чудесное письмо. Оно доставило мне истинную радость. Я люблю ее, она очаровательна!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мужественный дух Доры сражается с болезнью. Она достойная сотрудница нашего Владыки и с такой самоотверженностью выполнила свою миссию. Шлю ей мои лучшие мысли и любовь. Благословение нашего Владыки с нею.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Во время праздников у нас было много посетителей, и мне пришлось встречаться с ними – они милые люди, в основном профессора-востоковеды, приезжающие, чтобы проконсультироваться с Юрием. Они приезжают из многих стран, привлеченные его знанием и эрудицией. Профессор Штейн из Парижа постоянно изумляется его достижениями на поприще востоковедения! Многие ученые из Европы и Дальнего Востока считают Юрия крупнейшим специалистом по восточным языкам. На следующей неделе ожидаем японского филолога, приезжающего из Токио, чтобы проконсультироваться с Юрием по своей работе. Два немецких профессора жили здесь и были крайне изумлены достижениями Юрия!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я горжусь своим сыном, хотя вполне могу сказать – сыновьями. Святослав также молодец, и его сознание расширяется. Но он слишком скромный, чтобы афишировать свои достижения.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будете удивлены – у нас новая собака, маленький японский пудель. Его принесли две маленькие афганские девочки, которые должны были уезжать из Калимпонга, но не смогли взять с собой собаку. Поэтому они решили принести ее к нам. Собака очень красивая, и всем она нравится из-за своего веселого и ласкового нрава. Интересно то, что мне хотелось иметь маленькую пушистую собачку вроде пекинеса, но, конечно, ее здесь нельзя было найти.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 всех наших собак пришлось избавиться. Генри стал очень старым, у него была сломана нога, он оглох и почти ослеп. Так что пришлось с ним расстаться. &lt;...&gt;</w:t>
      </w:r>
      <w:r w:rsidRPr="00EB3BF5">
        <w:rPr>
          <w:rStyle w:val="FootnoteReference"/>
          <w:rFonts w:ascii="Times New Roman CYR" w:hAnsi="Times New Roman CYR" w:cs="Times New Roman CYR"/>
          <w:noProof/>
        </w:rPr>
        <w:footnoteReference w:id="546"/>
      </w:r>
      <w:r w:rsidRPr="00EB3BF5">
        <w:rPr>
          <w:rFonts w:ascii="Times New Roman CYR" w:hAnsi="Times New Roman CYR" w:cs="Times New Roman CYR"/>
          <w:noProof/>
        </w:rPr>
        <w:t xml:space="preserve"> была больна, и мы не могли держать ее у себя. Но в канун Рождества нам принесли собачку. Таким образом, мое желание осуществилось. Да, теперь я замечаю, что многие мои маленькие желания исполняются.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Должна кончать мое письмо. Моя любимая, </w:t>
      </w:r>
      <w:r w:rsidRPr="00EB3BF5">
        <w:rPr>
          <w:rFonts w:ascii="Times New Roman CYR" w:hAnsi="Times New Roman CYR" w:cs="Times New Roman CYR"/>
          <w:i/>
          <w:iCs/>
          <w:noProof/>
        </w:rPr>
        <w:t xml:space="preserve">верьте в свои силы. </w:t>
      </w:r>
      <w:r w:rsidRPr="00EB3BF5">
        <w:rPr>
          <w:rFonts w:ascii="Times New Roman CYR" w:hAnsi="Times New Roman CYR" w:cs="Times New Roman CYR"/>
          <w:noProof/>
        </w:rPr>
        <w:t>Ваше солнечное сплетение вскоре войдет в новую фазу и успокоится. Все будет хорошо.</w:t>
      </w:r>
    </w:p>
    <w:p w:rsidR="00273A62" w:rsidRPr="00EB3BF5" w:rsidRDefault="00273A62" w:rsidP="00BF70F9">
      <w:pPr>
        <w:rPr>
          <w:noProof/>
        </w:rPr>
      </w:pPr>
    </w:p>
    <w:p w:rsidR="00273A62" w:rsidRPr="00EB3BF5" w:rsidRDefault="00273A62" w:rsidP="00914CEC">
      <w:pPr>
        <w:pStyle w:val="a"/>
      </w:pPr>
      <w:bookmarkStart w:id="843" w:name="_Toc242177422"/>
      <w:r w:rsidRPr="00EB3BF5">
        <w:t>280</w:t>
      </w:r>
      <w:bookmarkEnd w:id="843"/>
    </w:p>
    <w:p w:rsidR="00273A62" w:rsidRPr="00EB3BF5" w:rsidRDefault="00273A62" w:rsidP="00914CEC">
      <w:pPr>
        <w:pStyle w:val="a0"/>
        <w:ind w:firstLine="0"/>
      </w:pPr>
      <w:bookmarkStart w:id="844" w:name="_Toc242177423"/>
      <w:r w:rsidRPr="00EB3BF5">
        <w:t>Е.И.Рерих – Б.Н. и Н.И. Абрамовым</w:t>
      </w:r>
      <w:bookmarkEnd w:id="844"/>
    </w:p>
    <w:p w:rsidR="00273A62" w:rsidRPr="00EB3BF5" w:rsidRDefault="00273A62" w:rsidP="00914CEC">
      <w:pPr>
        <w:pStyle w:val="Date"/>
        <w:ind w:firstLine="0"/>
      </w:pPr>
      <w:bookmarkStart w:id="845" w:name="_Toc242177424"/>
      <w:r w:rsidRPr="00EB3BF5">
        <w:t>[1954]</w:t>
      </w:r>
      <w:bookmarkEnd w:id="84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пишу много, родные, ибо нужно, чтобы установился правильный ритм в обмене писем. Очень хотелось бы, чтобы мое письмо от 24 февраля дошло до Вас. Оно было послано простой почтой.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Ниночка и Борис, верю, что наша встреча не за горами. Вы мне нужны, родные. Кому смогу доверить прекрасные страницы и новые знания о Центрах?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прекрасное письмо от Людмилы Ивановны. Вот когда получаешь такие весточки, такие доказательства жизни сердца, становится ясно, что Мир держится вот этими лампадочками и Силы Света ограждают</w:t>
      </w:r>
      <w:r w:rsidRPr="00EB3BF5">
        <w:rPr>
          <w:rStyle w:val="FootnoteReference"/>
          <w:rFonts w:ascii="Times New Roman CYR" w:hAnsi="Times New Roman CYR" w:cs="Times New Roman CYR"/>
          <w:noProof/>
        </w:rPr>
        <w:footnoteReference w:id="547"/>
      </w:r>
      <w:r w:rsidRPr="00EB3BF5">
        <w:rPr>
          <w:rFonts w:ascii="Times New Roman CYR" w:hAnsi="Times New Roman CYR" w:cs="Times New Roman CYR"/>
          <w:noProof/>
        </w:rPr>
        <w:t xml:space="preserve"> их среди самых трудных условий. Да, письма моей Ниночки и Бориса и весточка Людмилы Ивановны – моя радость и свидетельствуют о силе русского сердца. Родные мои, я люблю Вас и думаю постоянно о Ваших испытаниях, которые свидетельствуют о силе духа Вашего.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опасайтесь ничего, все сложится прекрасно. Если будут какие перемены в нашей жизни, конечно, уведомлю, родные, но думается, что еще немного задержимся и мы успеем обменяться несколькими письмами. Во всяком случае, весь будущий зимний сезон пробудем в нашем мирном уголке. Наша задача с Ниночкой – укрепить наши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болезненные ощущения Бориса в пояснице – от пробуждения к новой деятельности центра кундалини, не тревожьтесь. Самые необычные ощущения придут и уйдут, но последствия скажутся немного позднее. С открытием центра нельзя спешить, можно повредить. Но Борис должен избегать наклоняться и резких движений.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завидуйте бедной ЕКА, тяжко на чужбине, но она держится молодцом. Не могу достать ей книги для перевода</w:t>
      </w:r>
      <w:r w:rsidRPr="00EB3BF5">
        <w:rPr>
          <w:rStyle w:val="FootnoteReference"/>
          <w:rFonts w:ascii="Times New Roman CYR" w:hAnsi="Times New Roman CYR" w:cs="Times New Roman CYR"/>
          <w:noProof/>
        </w:rPr>
        <w:footnoteReference w:id="548"/>
      </w:r>
      <w:r w:rsidRPr="00EB3BF5">
        <w:rPr>
          <w:rFonts w:ascii="Times New Roman CYR" w:hAnsi="Times New Roman CYR" w:cs="Times New Roman CYR"/>
          <w:noProof/>
        </w:rPr>
        <w:t>. Все эти книги уже редкость. Попробую через друзей в Америке. Миле послана книга, и она находится в контакте с Зинаидой Григорьевной, которая может ей помочь с книгами, но тоже не имеет их на русском языке</w:t>
      </w:r>
      <w:r w:rsidRPr="00EB3BF5">
        <w:rPr>
          <w:rStyle w:val="FootnoteReference"/>
          <w:rFonts w:ascii="Times New Roman CYR" w:hAnsi="Times New Roman CYR" w:cs="Times New Roman CYR"/>
          <w:noProof/>
        </w:rPr>
        <w:footnoteReference w:id="549"/>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Верю всем существом в нашу Родину и ее великое будущее. Верьте сердцем, и наша вера пронесет нас и донесет до счастливого свидания.</w:t>
      </w:r>
    </w:p>
    <w:p w:rsidR="00273A62" w:rsidRPr="00EB3BF5" w:rsidRDefault="00273A62" w:rsidP="00AF01EE">
      <w:pPr>
        <w:rPr>
          <w:noProof/>
        </w:rPr>
      </w:pPr>
    </w:p>
    <w:p w:rsidR="00273A62" w:rsidRPr="00EB3BF5" w:rsidRDefault="00273A62" w:rsidP="00914CEC">
      <w:pPr>
        <w:pStyle w:val="a"/>
      </w:pPr>
      <w:bookmarkStart w:id="846" w:name="_Toc242177425"/>
      <w:r w:rsidRPr="00EB3BF5">
        <w:t>281</w:t>
      </w:r>
      <w:bookmarkEnd w:id="846"/>
    </w:p>
    <w:p w:rsidR="00273A62" w:rsidRPr="00EB3BF5" w:rsidRDefault="00273A62" w:rsidP="00914CEC">
      <w:pPr>
        <w:pStyle w:val="a0"/>
        <w:ind w:firstLine="0"/>
      </w:pPr>
      <w:bookmarkStart w:id="847" w:name="_Toc242177426"/>
      <w:r w:rsidRPr="00EB3BF5">
        <w:t>Е.И.Рерих – С.Н.Рериху</w:t>
      </w:r>
      <w:bookmarkEnd w:id="847"/>
    </w:p>
    <w:p w:rsidR="00273A62" w:rsidRPr="00EB3BF5" w:rsidRDefault="00273A62" w:rsidP="00914CEC">
      <w:pPr>
        <w:pStyle w:val="Date"/>
        <w:ind w:firstLine="0"/>
      </w:pPr>
      <w:bookmarkStart w:id="848" w:name="_Toc242177427"/>
      <w:r w:rsidRPr="00EB3BF5">
        <w:t>6 января 1955 г.</w:t>
      </w:r>
      <w:bookmarkEnd w:id="84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Родной мой Птенчик, спасибо огромное за очки. Сами стекла хороши, но оправа велика. «Оглобли» широки, очки валятся с носа. Мы послали </w:t>
      </w:r>
      <w:r w:rsidRPr="00EB3BF5">
        <w:rPr>
          <w:rFonts w:ascii="Times New Roman CYR" w:hAnsi="Times New Roman CYR" w:cs="Times New Roman CYR"/>
          <w:i/>
          <w:iCs/>
          <w:noProof/>
        </w:rPr>
        <w:t xml:space="preserve">на образец </w:t>
      </w:r>
      <w:r w:rsidRPr="00EB3BF5">
        <w:rPr>
          <w:rFonts w:ascii="Times New Roman CYR" w:hAnsi="Times New Roman CYR" w:cs="Times New Roman CYR"/>
          <w:noProof/>
        </w:rPr>
        <w:t>старые, никак нельзя шире, не будут держаться. Знаю, что я просила стекла немного больше, но не сообразила, что и оглобли станут свободнее. Надеюсь, что стекла подойдут и к новой, более узкой оправе. Нужно сжать оглобли около ушей. Эта оправа не держится за ушами. Предпочитаю оправу светлую, но, конечно, нужно исходить из того, что имеется.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мое письмо застанет тебя еще в Бангалоре. Никак не ожидала, что весь декабрь и начало января будут такими разбитыми в смысле работы. Чистка, ремонт и окраска потребовали и времени, и всяких перемещений. Ритм работы был нарушен. Все оказалось не под рукою, ни для чего нет места, все записи разложены по новым местам, и ничего не найти и т.д. А с конца декабря начался деревенский праздник – мы у вас и вы у нас, и все они с нами и вами и т.д. – и еще не закончился. В воскресенье предстоит завтрак с блинами для греческой четы. А там висит надо мною Бутанский дом и миссис Морган. Таши вернулась помолодевшая и довольная своей поездкой, по крайней мере, старалась казаться такой. Кое-что интересное подметила в новых местах. Едет в Калькутту и оттуда в Бомбей и Дели на несколько недель, а затем снова в Бутан.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Рады очень будем повидать Вас, родные. Сейчас у нас холодно, холоднее всех прошлых годов. Но зато горы на диво красивы! Мороз придает им более яркую окраску. Утром у нас 40 градусов, немного холодно, но мы с Юрием наслаждаемся этим холодком, особенно ночью.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Новое наше приобретение – не пудель, но японский лев – очарователен. Петр Георгиевич, бывший в Японии, говорит, что это редкая порода, называется львиной, и действительно, в нем есть какой-то намек на игрушечного льва. Конечно, он самый интересный из имеющихся здесь собак и очень милого нрава. Думаю, он Вам понравится. Прозвали его мы Мики-Мото, это имя ему очень идет. Прекрасно танцует на двух ногах и делает пуджу по-тибетски. Четыре лапки в белых перчатках и белое жабо, но сам черный, мягкий, с гривой и курдюком пушистым сзади и прекрасным султаном вместо хвоста.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Спокойно относимся ко всем явлениям политическим, и очень интересно наблюдать за ходом событий, ведущих кармически неукоснительно к давно предуказанному. Ждем еще одно событие, после которого и наш путь расчистится.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Бхатнагар ушел, ушел рано, мог смело прожить еще лет пятнадцать. Он был выдающимся деятелем, за последнее время немало деятельных личностей сошло со сцены, а не так-то легко находить и создавать 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Скоро поймут, что нужно охранять как зеницу ока всех выдающихся и обладающих знанием, талантом и главное – психической энергией. Они только, только они составляют мощь и значение государства, а не миллионы двуногих.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рада, что ты одобряешь издание «Писем», друзья очень постарались. Получаю прекрасные отзывы, видимо, книга ко времени. За последнее время на меня обрушился целый «аваланш»</w:t>
      </w:r>
      <w:r w:rsidRPr="00EB3BF5">
        <w:rPr>
          <w:rStyle w:val="FootnoteReference"/>
          <w:rFonts w:ascii="Times New Roman CYR" w:hAnsi="Times New Roman CYR" w:cs="Times New Roman CYR"/>
          <w:noProof/>
        </w:rPr>
        <w:footnoteReference w:id="550"/>
      </w:r>
      <w:r w:rsidRPr="00EB3BF5">
        <w:rPr>
          <w:rFonts w:ascii="Times New Roman CYR" w:hAnsi="Times New Roman CYR" w:cs="Times New Roman CYR"/>
          <w:noProof/>
        </w:rPr>
        <w:t xml:space="preserve"> писем и страшно утяжелилась моя переписка. Нужно сокращать, ибо иначе моя работа страстно задерживается перебоем ритма и самочувствие ухудшается. Хотя я немного крепче, чем раньше, но всякое физическое напряжение не для меня. Прогулки по саду тоже не одобряются. Необходимо еще окрепнуть, чтобы не быть в тягость, но сотрудницей во время переездов.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имею еще реакции Катрин на смерть Бхатнагара. Она в Нью-Йорке и на фарме. Имеет там хороших помощников.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Радуемся деятельности нашего миленького Вузлика. Родной мой, не забудь привезти с собою переснятую </w:t>
      </w:r>
      <w:r w:rsidRPr="00EB3BF5">
        <w:rPr>
          <w:rFonts w:ascii="Times New Roman CYR" w:hAnsi="Times New Roman CYR" w:cs="Times New Roman CYR"/>
          <w:i/>
          <w:iCs/>
          <w:noProof/>
        </w:rPr>
        <w:t xml:space="preserve">фотографию, </w:t>
      </w:r>
      <w:r w:rsidRPr="00EB3BF5">
        <w:rPr>
          <w:rFonts w:ascii="Times New Roman CYR" w:hAnsi="Times New Roman CYR" w:cs="Times New Roman CYR"/>
          <w:noProof/>
        </w:rPr>
        <w:t xml:space="preserve">я </w:t>
      </w:r>
      <w:r w:rsidRPr="00EB3BF5">
        <w:rPr>
          <w:rFonts w:ascii="Times New Roman CYR" w:hAnsi="Times New Roman CYR" w:cs="Times New Roman CYR"/>
          <w:i/>
          <w:iCs/>
          <w:noProof/>
        </w:rPr>
        <w:t xml:space="preserve">так дорожу ею. </w:t>
      </w:r>
      <w:r w:rsidRPr="00EB3BF5">
        <w:rPr>
          <w:rFonts w:ascii="Times New Roman CYR" w:hAnsi="Times New Roman CYR" w:cs="Times New Roman CYR"/>
          <w:noProof/>
        </w:rPr>
        <w:t>Также привези и снимки со студии. Очень, очень ждем Вас. Закажем подрамники. Столяр обещал сделать, как только закончит какой-то заказ. Постараемся поторопить 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пишу много, ибо не знаю, где это письмо застанет Вас. Обнимаю Вас, Любимые, всем сердцем и шлю всю мою любовь и нежность. Поцелуй в бархатную щечку нашего миленького Вузлика. Спасибо за все внимание, все посылки и дары.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Ждем Вас</w:t>
      </w:r>
      <w:r w:rsidRPr="00EB3BF5">
        <w:rPr>
          <w:rStyle w:val="FootnoteReference"/>
          <w:rFonts w:ascii="Times New Roman CYR" w:hAnsi="Times New Roman CYR" w:cs="Times New Roman CYR"/>
          <w:noProof/>
        </w:rPr>
        <w:footnoteReference w:id="551"/>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и думами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Машинка новая, присланная из Америки, оказалась с изъяном.</w:t>
      </w:r>
    </w:p>
    <w:p w:rsidR="00273A62" w:rsidRPr="00EB3BF5" w:rsidRDefault="00273A62" w:rsidP="00AF01EE">
      <w:pPr>
        <w:rPr>
          <w:noProof/>
        </w:rPr>
      </w:pPr>
    </w:p>
    <w:p w:rsidR="00273A62" w:rsidRPr="00EB3BF5" w:rsidRDefault="00273A62" w:rsidP="00914CEC">
      <w:pPr>
        <w:pStyle w:val="a"/>
      </w:pPr>
      <w:bookmarkStart w:id="849" w:name="_Toc242177428"/>
      <w:r w:rsidRPr="00EB3BF5">
        <w:t>282</w:t>
      </w:r>
      <w:bookmarkEnd w:id="849"/>
    </w:p>
    <w:p w:rsidR="00273A62" w:rsidRPr="00EB3BF5" w:rsidRDefault="00273A62" w:rsidP="00914CEC">
      <w:pPr>
        <w:pStyle w:val="a0"/>
        <w:ind w:firstLine="0"/>
      </w:pPr>
      <w:bookmarkStart w:id="850" w:name="_Toc242177429"/>
      <w:r w:rsidRPr="00EB3BF5">
        <w:t>Е.И.Рерих – К.Кэмпбелл</w:t>
      </w:r>
      <w:r w:rsidRPr="00EB3BF5">
        <w:rPr>
          <w:rStyle w:val="FootnoteReference"/>
          <w:b w:val="0"/>
        </w:rPr>
        <w:footnoteReference w:id="552"/>
      </w:r>
      <w:bookmarkEnd w:id="850"/>
    </w:p>
    <w:p w:rsidR="00273A62" w:rsidRPr="00EB3BF5" w:rsidRDefault="00273A62" w:rsidP="00914CEC">
      <w:pPr>
        <w:pStyle w:val="Date"/>
        <w:ind w:firstLine="0"/>
      </w:pPr>
      <w:bookmarkStart w:id="851" w:name="_Toc242177430"/>
      <w:r w:rsidRPr="00EB3BF5">
        <w:t>7 января 1955 г.</w:t>
      </w:r>
      <w:bookmarkEnd w:id="85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родная любимая Катрин, я хотела написать Вам и не смогла. Хотя я чувствую себя лучше, чем в прошлом году, все же я недостаточно сильна, чтобы делать все, что мне хотелось бы, кроме основной работы.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пострадала моя корреспонденция с моими ближайшими сотрудниками. Последние месяцы я была погребена под лавиной писем из Южной Америки, Австрии, Западной Германии. Люди, конечно, не понимают, что я не могу переписываться в том же ритме, что и 15–20 лет назад, учитывая мой возраст и мою новую деятельность.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Хочу послать Вам мою любовь и нежность и обычное пожелание хранить спокойствие, равновесие и быть </w:t>
      </w:r>
      <w:r w:rsidRPr="00EB3BF5">
        <w:rPr>
          <w:rFonts w:ascii="Times New Roman CYR" w:hAnsi="Times New Roman CYR" w:cs="Times New Roman CYR"/>
          <w:i/>
          <w:iCs/>
          <w:noProof/>
        </w:rPr>
        <w:t xml:space="preserve">дружелюбной </w:t>
      </w:r>
      <w:r w:rsidRPr="00EB3BF5">
        <w:rPr>
          <w:rFonts w:ascii="Times New Roman CYR" w:hAnsi="Times New Roman CYR" w:cs="Times New Roman CYR"/>
          <w:noProof/>
        </w:rPr>
        <w:t>к окружающим Вас людям. Вероятно, Вы уже получили печальные известия об уходе д-ра Бхатнагара 1 января в результате сердечного приступа – пока не имеем подробностей об этом печальном событии. Его уход – настоящая утрата, он был выдающимся ученым и активным участником научной жизни Индии. Кто будет его преемником? За последние два года Индия потеряла целый ряд замечательных государственных и общественных деятелей.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Святослав поможет и Вам и мне, когда Ваш с Гизелой приезд будет решен Владыкой. Время приближается, но у нас пока есть еще целый год для приготовлений. Некоторые Ваши нервные центры откроются и укрепятся, чтобы получать Сообщения, но не забывайте постоянную просьбу быть спокойной, уравновешенной, не допускать раздражения, что бы ни случилось, быть дружелюбной. Все будет хорошо. Скоро, очень скоро моя Эльза будет свободна избрать новую жизнь, и она не должна легкомысленно сожалеть о ее лучшей карме. Было Сказано: «Вы поймете, когда придет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«Евангелие Будды» Пауля Каруса. Большое, большое спасибо. Надеюсь, у Ваших сотрудников на ферме все хорошо. Друзья нужны.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очень занята «Беспредельностью», какая чудесная книга. Внимательно перечитываю ее и чувствую, как все мое существо расширяется при соприкосновении сознания с новым аспектом «Вселенной в ее космическом величии».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сохраняйте спокойствие, не волнуйтесь, полностью доверяйте Великому Учителю – нет большей мощи в нашей Солнечной системе. Старайтесь выполнить каждое слово, каждый Его намек.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родная, я люблю Вас и хочу, чтобы Вы были счастливы. Многие мои желания исполнились, исполнится и это. Обнимаю Вас со всей нежностью моего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любовью,</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AF01EE">
      <w:pPr>
        <w:rPr>
          <w:noProof/>
        </w:rPr>
      </w:pPr>
    </w:p>
    <w:p w:rsidR="00273A62" w:rsidRPr="00EB3BF5" w:rsidRDefault="00273A62" w:rsidP="00914CEC">
      <w:pPr>
        <w:pStyle w:val="a"/>
      </w:pPr>
      <w:bookmarkStart w:id="852" w:name="_Toc242177431"/>
      <w:r w:rsidRPr="00EB3BF5">
        <w:t>283</w:t>
      </w:r>
      <w:bookmarkEnd w:id="852"/>
    </w:p>
    <w:p w:rsidR="00273A62" w:rsidRPr="00EB3BF5" w:rsidRDefault="00273A62" w:rsidP="00914CEC">
      <w:pPr>
        <w:pStyle w:val="a0"/>
        <w:ind w:firstLine="0"/>
      </w:pPr>
      <w:bookmarkStart w:id="853" w:name="_Toc242177432"/>
      <w:r w:rsidRPr="00EB3BF5">
        <w:t>Е.И.Рерих – Е.П.Инге</w:t>
      </w:r>
      <w:bookmarkEnd w:id="853"/>
    </w:p>
    <w:p w:rsidR="00273A62" w:rsidRPr="00EB3BF5" w:rsidRDefault="00273A62" w:rsidP="00914CEC">
      <w:pPr>
        <w:pStyle w:val="Date"/>
        <w:ind w:firstLine="0"/>
      </w:pPr>
      <w:bookmarkStart w:id="854" w:name="_Toc242177433"/>
      <w:r w:rsidRPr="00EB3BF5">
        <w:t>10 января 1955 г.</w:t>
      </w:r>
      <w:bookmarkEnd w:id="85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шлю Вам несколько запоздалые пожелания лучшего времени в новом году. Ваши письма от ноября 30-го и декабря 15-го и 27-го получила, последнее пришло с некоторым опозданием, вероятно, из-за Праздника. Ответить не могла по причине скопившихся обстоятельств, но, главным образом, из-за моего недомогания. Я все еще очень устаю и не могу справиться со всем, что мне нужно выполнить к определенному сроку, не говоря уже о переписке с ближайшими сотрудниками. Потому, родные, не сетуйте. Мои годы велики, и мне нужно дотянуть и явить то, что положено.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передайте Л. Брандштеттеру, что я очень тронута выраженными им чувствами преданности и готовности служить Великому Держателю Твердыни Света. Преданность есть величайшее и редчайшее качество, вмещающее все, чем Мир держится. Но нужна преданность неограниченная. Конечно, он понимает, что ограниченная преданность лишена смысла, лишена ее творческого начала, она остается бесплодною. Вы правы, указывая ему на изучение Живой Этики. Со всею силою духа и моим личным опытом утверждаю, что нет другого Учения, которое бы вмещало столько сокровенного Знания, но, увы, немного тех, кто умеет понять намеки на великие законы, явленные на страницах книг Учения. Часто узость, неподготовленность сознания и предубеждение с предрассудками, отравившие с детства наше сознание и ум, лишают нас легкости усвоить сокровенный смысл, явленный в символах и намеках.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Скажите ему осторожнее принимать появляющиеся книги, якобы исходящие от Твердыни Света. За последнее время появилось на рынке немало отрицательных книжечек. Утвердиться необходимо на одном Учении. Леопольду Брандштеттеру оказано доверие, и он должен выдержать испытание. Могу добавить, что, когда он соберет материал о психической энергии и хорошо продумает великое значение этой мощи, он может написать свои комментарии и напечатать их вместе, но отдельной главой, как приложение. Писать ему я не смогу, но отвечу через Вас, родная, если у него уявятся некоторые недоумения. Запад пройдет через трудное время, и, конечно, строить сейчас трудно, ибо невозможно ожидать успеха. Пусть сосредоточится на своем внутреннем развитии, на изучении книг и побережет сердце, это самое важное. Пусть ведет самый тихий ритм жизни и старается хранить спокойствие. Мировой войны не будет.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Устремление его может привести его к прекрасным духовным достижениям, но необходимо явить терпение и укрепить сердце полным покоем. Шлю ему лучшие думы и рада буду получать изредка хотя бы вести о нем и от него.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родная, Сказано, что Вы могли бы проехать на их совещания, но не следует давать им никаких советов. Не следует отягощать людей слишком большими заданиями. Но Вы, родная, могли бы подсказать Л. Брандштеттеру способствовать началу появления протестов от Просвещенных Учреждений и от отдельных высококультурных деятелей против опытов с атомными бомбами, ибо взрывы нарушают защитную сеть, или ауру, атмосферы вокруг нашей планеты, и сама планета может неожиданно оявиться на взрыве. Такое насильственное переселение в сферы надземные и лишение космического оплота, на котором человечество развивалось, является бедствием несказуемым и на неучислимые эоны задерживает развитие и всего Космоса. Уже многие пространственные тела проникают в бреши нашей защитной цепи, как необъяснимые диски и прочие странные образования... Необходимо уявить понимание опасности и пробудить сознание людей всеми мерами и способами к творимому невежественному преступлению.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родная, гоните грустные мысли. Думайте только, что все совершается по закону Кармы, целесообразности и, следовательно, справедливо. Очищение мира необходимо, иначе мир задохнется от злобы, ненависти, зависти и растления. Лучшие будут спасены и начнут строить новый мир, основанный на кооперации и дружелюбии народов и стран.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 Антропософии могу сказать, что она слишком подчеркивает значение физического человека и относит на второй план духовную Основу и тем задерживает развитие Богочеловека. Учение Штейнера слишком отошло от духовной стороны.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Идущий год употребите на страстное погружение в изучение Учения и перевод уявленной Вам Книги. Старайтесь хранить спокойствие. Превозможете все &lt;...&gt;</w:t>
      </w:r>
      <w:r w:rsidRPr="00EB3BF5">
        <w:rPr>
          <w:rStyle w:val="FootnoteReference"/>
          <w:rFonts w:ascii="Times New Roman CYR" w:hAnsi="Times New Roman CYR" w:cs="Times New Roman CYR"/>
          <w:noProof/>
        </w:rPr>
        <w:footnoteReference w:id="553"/>
      </w:r>
    </w:p>
    <w:p w:rsidR="00273A62" w:rsidRPr="00EB3BF5" w:rsidRDefault="00273A62" w:rsidP="00AF01EE">
      <w:pPr>
        <w:rPr>
          <w:noProof/>
        </w:rPr>
      </w:pPr>
    </w:p>
    <w:p w:rsidR="00273A62" w:rsidRPr="00EB3BF5" w:rsidRDefault="00273A62" w:rsidP="00914CEC">
      <w:pPr>
        <w:pStyle w:val="a"/>
      </w:pPr>
      <w:bookmarkStart w:id="855" w:name="_Toc242177434"/>
      <w:r w:rsidRPr="00EB3BF5">
        <w:t>284</w:t>
      </w:r>
      <w:bookmarkEnd w:id="855"/>
    </w:p>
    <w:p w:rsidR="00273A62" w:rsidRPr="00EB3BF5" w:rsidRDefault="00273A62" w:rsidP="00914CEC">
      <w:pPr>
        <w:pStyle w:val="a0"/>
        <w:ind w:firstLine="0"/>
      </w:pPr>
      <w:bookmarkStart w:id="856" w:name="_Toc242177435"/>
      <w:r w:rsidRPr="00EB3BF5">
        <w:t>Е.И.Рерих – З.Г.Фосдик и Д.Фосдику</w:t>
      </w:r>
      <w:bookmarkEnd w:id="856"/>
    </w:p>
    <w:p w:rsidR="00273A62" w:rsidRPr="00EB3BF5" w:rsidRDefault="00273A62" w:rsidP="00914CEC">
      <w:pPr>
        <w:pStyle w:val="Date"/>
        <w:ind w:firstLine="0"/>
      </w:pPr>
      <w:bookmarkStart w:id="857" w:name="_Toc242177436"/>
      <w:r w:rsidRPr="00EB3BF5">
        <w:t>14 января 1955 г.</w:t>
      </w:r>
      <w:bookmarkEnd w:id="85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имею Ваше письмо от 16 декабря, оно полно огорчения выставкой, собранной Лессером. Конечно, некоторая разумная цензура необходима. Но вообще современные проявления художественной жизни оставляют желать лучшего. Мы переживаем период, несомненно тягостный, приноровления к новому ритму и строю жизни, но и это пройдет и наступит возрождение, как это бывало и не раз в истории всех передовых народов и стран. Получила и два конверта со 152 параграфами из «Беспредельности». Просмотрела и почти ничего не нашла, что изменить в переводе. Но думаю, что добавление к § 101 – «М. хочет все ускорить...» – следует изъять, оно вошло в книгу «Иерархия». Также из второго добавления можно взять конец – «The Arhat's understanding of creativeness is different from that of the people...»</w:t>
      </w:r>
      <w:r w:rsidRPr="00EB3BF5">
        <w:rPr>
          <w:rStyle w:val="FootnoteReference"/>
          <w:rFonts w:ascii="Times New Roman CYR" w:hAnsi="Times New Roman CYR" w:cs="Times New Roman CYR"/>
          <w:noProof/>
        </w:rPr>
        <w:footnoteReference w:id="554"/>
      </w:r>
      <w:r w:rsidRPr="00EB3BF5">
        <w:rPr>
          <w:rFonts w:ascii="Times New Roman CYR" w:hAnsi="Times New Roman CYR" w:cs="Times New Roman CYR"/>
          <w:noProof/>
        </w:rPr>
        <w:t>, следующую фразу пропустить и продолжить – «I consider the creativeness of the spirit as the one of primary importance»</w:t>
      </w:r>
      <w:r w:rsidRPr="00EB3BF5">
        <w:rPr>
          <w:rStyle w:val="FootnoteReference"/>
          <w:rFonts w:ascii="Times New Roman CYR" w:hAnsi="Times New Roman CYR" w:cs="Times New Roman CYR"/>
          <w:noProof/>
        </w:rPr>
        <w:footnoteReference w:id="555"/>
      </w:r>
      <w:r w:rsidRPr="00EB3BF5">
        <w:rPr>
          <w:rFonts w:ascii="Times New Roman CYR" w:hAnsi="Times New Roman CYR" w:cs="Times New Roman CYR"/>
          <w:noProof/>
        </w:rPr>
        <w:t xml:space="preserve"> – и соединить ее с § 102.</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106 фраза 11-я, лучше сказать вместо «Your experience»</w:t>
      </w:r>
      <w:r w:rsidRPr="00EB3BF5">
        <w:rPr>
          <w:rStyle w:val="FootnoteReference"/>
          <w:rFonts w:ascii="Times New Roman CYR" w:hAnsi="Times New Roman CYR" w:cs="Times New Roman CYR"/>
          <w:noProof/>
        </w:rPr>
        <w:footnoteReference w:id="556"/>
      </w:r>
      <w:r w:rsidRPr="00EB3BF5">
        <w:rPr>
          <w:rFonts w:ascii="Times New Roman CYR" w:hAnsi="Times New Roman CYR" w:cs="Times New Roman CYR"/>
          <w:noProof/>
        </w:rPr>
        <w:t xml:space="preserve"> – «The experience of the mother of Agni Yoga»</w:t>
      </w:r>
      <w:r w:rsidRPr="00EB3BF5">
        <w:rPr>
          <w:rStyle w:val="FootnoteReference"/>
          <w:rFonts w:ascii="Times New Roman CYR" w:hAnsi="Times New Roman CYR" w:cs="Times New Roman CYR"/>
          <w:noProof/>
        </w:rPr>
        <w:footnoteReference w:id="557"/>
      </w:r>
      <w:r w:rsidRPr="00EB3BF5">
        <w:rPr>
          <w:rFonts w:ascii="Times New Roman CYR" w:hAnsi="Times New Roman CYR" w:cs="Times New Roman CYR"/>
          <w:noProof/>
        </w:rPr>
        <w:t>, также и в конце этого же параграфа лучше перевести – «Record My Mission to the mother of Agni Yoga»</w:t>
      </w:r>
      <w:r w:rsidRPr="00EB3BF5">
        <w:rPr>
          <w:rStyle w:val="FootnoteReference"/>
          <w:rFonts w:ascii="Times New Roman CYR" w:hAnsi="Times New Roman CYR" w:cs="Times New Roman CYR"/>
          <w:noProof/>
        </w:rPr>
        <w:footnoteReference w:id="558"/>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109 шестую фразу лучше изъять. Ибо разрыв труден не в силу Завершения, но из-за трудности достижения Завершения.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110, если в первой фразе добавить – &lt;...&gt;</w:t>
      </w:r>
      <w:r w:rsidRPr="00EB3BF5">
        <w:rPr>
          <w:rStyle w:val="FootnoteReference"/>
          <w:rFonts w:ascii="Times New Roman CYR" w:hAnsi="Times New Roman CYR" w:cs="Times New Roman CYR"/>
          <w:noProof/>
        </w:rPr>
        <w:footnoteReference w:id="559"/>
      </w:r>
      <w:r w:rsidRPr="00EB3BF5">
        <w:rPr>
          <w:rFonts w:ascii="Times New Roman CYR" w:hAnsi="Times New Roman CYR" w:cs="Times New Roman CYR"/>
          <w:noProof/>
        </w:rPr>
        <w:t xml:space="preserve"> Добавление после §110 лучше выпустить.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111 не лучше ли сказать: «We have in mind the manifested living force of Cosmos»?</w:t>
      </w:r>
      <w:r w:rsidRPr="00EB3BF5">
        <w:rPr>
          <w:rStyle w:val="FootnoteReference"/>
          <w:rFonts w:ascii="Times New Roman CYR" w:hAnsi="Times New Roman CYR" w:cs="Times New Roman CYR"/>
          <w:noProof/>
        </w:rPr>
        <w:footnoteReference w:id="560"/>
      </w:r>
      <w:r w:rsidRPr="00EB3BF5">
        <w:rPr>
          <w:rFonts w:ascii="Times New Roman CYR" w:hAnsi="Times New Roman CYR" w:cs="Times New Roman CYR"/>
          <w:noProof/>
        </w:rPr>
        <w:t xml:space="preserve"> Ведь Огонь есть основная сила Космоса.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114 в пятой фразе слово «fusion»</w:t>
      </w:r>
      <w:r w:rsidRPr="00EB3BF5">
        <w:rPr>
          <w:rStyle w:val="FootnoteReference"/>
          <w:rFonts w:ascii="Times New Roman CYR" w:hAnsi="Times New Roman CYR" w:cs="Times New Roman CYR"/>
          <w:noProof/>
        </w:rPr>
        <w:footnoteReference w:id="561"/>
      </w:r>
      <w:r w:rsidRPr="00EB3BF5">
        <w:rPr>
          <w:rFonts w:ascii="Times New Roman CYR" w:hAnsi="Times New Roman CYR" w:cs="Times New Roman CYR"/>
          <w:noProof/>
        </w:rPr>
        <w:t xml:space="preserve"> заменить «radiance» или «refulgence»</w:t>
      </w:r>
      <w:r w:rsidRPr="00EB3BF5">
        <w:rPr>
          <w:rStyle w:val="FootnoteReference"/>
          <w:rFonts w:ascii="Times New Roman CYR" w:hAnsi="Times New Roman CYR" w:cs="Times New Roman CYR"/>
          <w:noProof/>
        </w:rPr>
        <w:footnoteReference w:id="562"/>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116 во второй фразе можно изъять слова «otherwise»</w:t>
      </w:r>
      <w:r w:rsidRPr="00EB3BF5">
        <w:rPr>
          <w:rStyle w:val="FootnoteReference"/>
          <w:rFonts w:ascii="Times New Roman CYR" w:hAnsi="Times New Roman CYR" w:cs="Times New Roman CYR"/>
          <w:noProof/>
        </w:rPr>
        <w:footnoteReference w:id="563"/>
      </w:r>
      <w:r w:rsidRPr="00EB3BF5">
        <w:rPr>
          <w:rFonts w:ascii="Times New Roman CYR" w:hAnsi="Times New Roman CYR" w:cs="Times New Roman CYR"/>
          <w:noProof/>
        </w:rPr>
        <w:t xml:space="preserve"> и в седьмой «in turn»</w:t>
      </w:r>
      <w:r w:rsidRPr="00EB3BF5">
        <w:rPr>
          <w:rStyle w:val="FootnoteReference"/>
          <w:rFonts w:ascii="Times New Roman CYR" w:hAnsi="Times New Roman CYR" w:cs="Times New Roman CYR"/>
          <w:noProof/>
        </w:rPr>
        <w:footnoteReference w:id="564"/>
      </w:r>
      <w:r w:rsidRPr="00EB3BF5">
        <w:rPr>
          <w:rFonts w:ascii="Times New Roman CYR" w:hAnsi="Times New Roman CYR" w:cs="Times New Roman CYR"/>
          <w:noProof/>
        </w:rPr>
        <w:t xml:space="preserve"> – они не нужны.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117 последнее слово «Universe» с прописной буквы.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Добавление после § 119 вошло в «Иерархию», следует вычеркнуть.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120 правильно поправлено – «by the psycho-magnet of Cosmos»</w:t>
      </w:r>
      <w:r w:rsidRPr="00EB3BF5">
        <w:rPr>
          <w:rStyle w:val="FootnoteReference"/>
          <w:rFonts w:ascii="Times New Roman CYR" w:hAnsi="Times New Roman CYR" w:cs="Times New Roman CYR"/>
          <w:noProof/>
        </w:rPr>
        <w:footnoteReference w:id="565"/>
      </w:r>
      <w:r w:rsidRPr="00EB3BF5">
        <w:rPr>
          <w:rFonts w:ascii="Times New Roman CYR" w:hAnsi="Times New Roman CYR" w:cs="Times New Roman CYR"/>
          <w:noProof/>
        </w:rPr>
        <w:t>. Добавление после § 120 нужно. Но вместо &lt;...&gt;</w:t>
      </w:r>
      <w:r w:rsidRPr="00EB3BF5">
        <w:rPr>
          <w:rStyle w:val="FootnoteReference"/>
          <w:rFonts w:ascii="Times New Roman CYR" w:hAnsi="Times New Roman CYR" w:cs="Times New Roman CYR"/>
          <w:noProof/>
        </w:rPr>
        <w:footnoteReference w:id="566"/>
      </w:r>
      <w:r w:rsidRPr="00EB3BF5">
        <w:rPr>
          <w:rFonts w:ascii="Times New Roman CYR" w:hAnsi="Times New Roman CYR" w:cs="Times New Roman CYR"/>
          <w:noProof/>
        </w:rPr>
        <w:t xml:space="preserve"> лучше в &lt;...&gt;</w:t>
      </w:r>
      <w:r w:rsidRPr="00EB3BF5">
        <w:rPr>
          <w:rStyle w:val="FootnoteReference"/>
          <w:rFonts w:ascii="Times New Roman CYR" w:hAnsi="Times New Roman CYR" w:cs="Times New Roman CYR"/>
          <w:noProof/>
        </w:rPr>
        <w:footnoteReference w:id="567"/>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я не заменяла бы атомы – клетками, произойдет смущение, лучше придерживаться одного наименования. Фразу &lt;...&gt;</w:t>
      </w:r>
      <w:r w:rsidRPr="00EB3BF5">
        <w:rPr>
          <w:rStyle w:val="FootnoteReference"/>
          <w:rFonts w:ascii="Times New Roman CYR" w:hAnsi="Times New Roman CYR" w:cs="Times New Roman CYR"/>
          <w:noProof/>
        </w:rPr>
        <w:footnoteReference w:id="568"/>
      </w:r>
      <w:r w:rsidRPr="00EB3BF5">
        <w:rPr>
          <w:rFonts w:ascii="Times New Roman CYR" w:hAnsi="Times New Roman CYR" w:cs="Times New Roman CYR"/>
          <w:noProof/>
        </w:rPr>
        <w:t xml:space="preserve"> закончить на словах – «and Space is atremble with cosmic jubilation»</w:t>
      </w:r>
      <w:r w:rsidRPr="00EB3BF5">
        <w:rPr>
          <w:rStyle w:val="FootnoteReference"/>
          <w:rFonts w:ascii="Times New Roman CYR" w:hAnsi="Times New Roman CYR" w:cs="Times New Roman CYR"/>
          <w:noProof/>
        </w:rPr>
        <w:footnoteReference w:id="569"/>
      </w:r>
      <w:r w:rsidRPr="00EB3BF5">
        <w:rPr>
          <w:rFonts w:ascii="Times New Roman CYR" w:hAnsi="Times New Roman CYR" w:cs="Times New Roman CYR"/>
          <w:noProof/>
        </w:rPr>
        <w:t xml:space="preserve"> и все остальное изъять.</w:t>
      </w:r>
    </w:p>
    <w:p w:rsidR="00273A62" w:rsidRPr="00EB3BF5" w:rsidRDefault="00273A62" w:rsidP="00AF01EE">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 § 139 в восьмой фразе, в предпоследней, вставить слово </w:t>
      </w:r>
      <w:r w:rsidRPr="00EB3BF5">
        <w:rPr>
          <w:rFonts w:ascii="Times New Roman CYR" w:hAnsi="Times New Roman CYR" w:cs="Times New Roman CYR"/>
          <w:i/>
          <w:noProof/>
        </w:rPr>
        <w:t>«только»</w:t>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144 я бы сказала – &lt;...&gt;</w:t>
      </w:r>
      <w:r w:rsidRPr="00EB3BF5">
        <w:rPr>
          <w:rStyle w:val="FootnoteReference"/>
          <w:rFonts w:ascii="Times New Roman CYR" w:hAnsi="Times New Roman CYR" w:cs="Times New Roman CYR"/>
          <w:noProof/>
        </w:rPr>
        <w:footnoteReference w:id="570"/>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146 вставить «принцип самоотверженности» – «If the principle of self-denial does not...».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 147 согласна с Вашей поправкой...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Кажется, ничего не упустила, но, конечно, Вы сможете еще запросить.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Ваши вопросы – что есть Космический Магнит? Космический Магнит есть основная мощь Космоса, оявленная в законе притяжения и тяготения, и в своем высшем аспекте как Любовь и как Космическая Любовь в достижении Космического Права. Космический Магнит есть основа Бытия и Сознания и, следовательно, Разума. Все держится магнитом Сознания и Разума. Космическое Сознание в его высшем аспекте и отображении оявлено в Космическом Разуме и Сердце высшего Солнечного Иерарха.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Проникнитесь, родные, величием Откровения, но яро не уточняйте понимание малоподготовленным сознаниям. Многие ли обогнали сознание распинавших и истязавших Носителей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Добавление к § 119 нужно включить, но тоже не являйте исчерпывающего пояснения его. Но Вам скажу, что </w:t>
      </w:r>
      <w:r w:rsidRPr="00EB3BF5">
        <w:rPr>
          <w:rFonts w:ascii="Times New Roman CYR" w:hAnsi="Times New Roman CYR" w:cs="Times New Roman CYR"/>
          <w:i/>
          <w:iCs/>
          <w:noProof/>
        </w:rPr>
        <w:t xml:space="preserve">Полный Круг </w:t>
      </w:r>
      <w:r w:rsidRPr="00EB3BF5">
        <w:rPr>
          <w:rFonts w:ascii="Times New Roman CYR" w:hAnsi="Times New Roman CYR" w:cs="Times New Roman CYR"/>
          <w:noProof/>
        </w:rPr>
        <w:t>означает совершившееся объединение Архата в огненном слиянии Космического Права. Космическое Право следует очень охранять от профанации. Нужно понять эту мощь как силу, перед которой растворяются все препятствия и созидаются и рушатся миры. Храните это для себя. Теперь Вы поймете, какая страстная мощь оявлена в Солнечном Иерархе! Он – Держатель Космоса.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другое. Брандштеттеру не разрешено переводить и издавать Учение, ибо это вовлечет в расходы и не оправдает их из-за предстоящих событий, но, конечно, последнее соображение никому не явлено. Ему дана, доверена работа по собиранию материала о психической энергии из всех книг Учения. Прекрасно сказали, что Брандштеттер на Испытании, так оно и есть, но люди всегда упускают это из виду. Книгу «Письма» можно послать Инге, но только один экземпляр. Также, родная, буду просить Вас передать одну книгу моей кузине Потоцкой. Она хочет копить деньги, чтобы купить ее, поймем намек и пошлем ей книгу. Пришли еще четыре книги. Родные, больше не посылайте сюда. Сохраните не менее 500 копий «Писем». Получила «Госпел Будды» Каруса</w:t>
      </w:r>
      <w:r w:rsidRPr="00EB3BF5">
        <w:rPr>
          <w:rStyle w:val="FootnoteReference"/>
          <w:rFonts w:ascii="Times New Roman CYR" w:hAnsi="Times New Roman CYR" w:cs="Times New Roman CYR"/>
          <w:noProof/>
        </w:rPr>
        <w:footnoteReference w:id="571"/>
      </w:r>
      <w:r w:rsidRPr="00EB3BF5">
        <w:rPr>
          <w:rFonts w:ascii="Times New Roman CYR" w:hAnsi="Times New Roman CYR" w:cs="Times New Roman CYR"/>
          <w:noProof/>
        </w:rPr>
        <w:t xml:space="preserve"> и обе книги «Тичингс» и «Фром ве Маунтэн Топ». Спасибо огромное.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Уиду трудно помочь, ибо он ничего не выполнил из ранее ему Указанного. Но, конечно, ввиду некоторого сотрудничества его он не будет оставлен, некоторая Помощь будет оказана и ему. Боллинг может думать только об Аргентине и Либерти. Миле Страва посылать портрета не стоит. Она теперь имеет адреса друзей.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у меня трудная полоса нового напряжения центров и усиленного Космического Сотрудничества. Но Космическое Сотрудничество неотложно, и приходится подвергаться большим напряжениям и страстному утомлению. Бывает очень трудно. Через месяц ожидаем Светика с женой, они уже в Бомбее и 21-го отъедут в Дели, где задержатся, должно быть, не меньше месяца. Видали ли Катрин, давно не имею писем от нее. Да и Инге не балует письмами. Ушел Бхатнагар, все же грустно, когда доброжелатели уходят. Как Светик пишет – «Старый Мир уходит, а новый не народился». Трудное, переходное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Трудно стало мне справляться со всеми поступлениями и приведением в некоторую им систему, да еще при утомлении от Космического Сотрудничества. Космическое Сотрудничество это особенно ценно, пока я нахожусь в физической оболочке и оявленной на огненном ее очищении на земном плане. Такое Сотрудничество особенно мощно по результатам, ибо, истинно, оно безгранично возможностями для ускорения нашей эволюции.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Постараюсь переслать Вам некоторые основные данные из новой Космогонии. Для получения этих данных мне нужен полный покой и страстное, ничем не нарушаемое сосредоточие. И это не всегда могу иметь даже в наших Теремках. Жизнь среди людей предъявляет свои требования. Нужно бывает и сына поддержать в его тут нелегком состоянии выжидания. Но он держится прекрасно.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узнайте от девочек Муромцевых, получили ли они мое письмо от 11 октября. Обнимаю Вас, родные, сердцем и много думаю о лучшем вооружении моей Зиночки. Главное, храните полное спокойствие и исполнение возможно полнее всех даваемых Указаний. Конечно, многое произойдет совершенно неожиданно и не в предполагаемых масштабах. Но все нужное для строительства будет охранено.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шлет Вам все лучшие мысли, родные. Будьте бодры и мужественны, ничем не устрашайтесь. Щит Света над Вами! Черпайте силы в любви и преданности к Знанию и Красоте, олицетворенной в Облике Величайшем.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 мое с Вами.</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Великий Владыка хочет, чтобы одна копия «Писем» была послана из Америки с сердечным приветом, на вложенной карточке от меня, в Индусское Посольство или Лэгэшен</w:t>
      </w:r>
      <w:r w:rsidRPr="00EB3BF5">
        <w:rPr>
          <w:rStyle w:val="FootnoteReference"/>
          <w:rFonts w:ascii="Times New Roman CYR" w:hAnsi="Times New Roman CYR" w:cs="Times New Roman CYR"/>
          <w:noProof/>
        </w:rPr>
        <w:footnoteReference w:id="572"/>
      </w:r>
      <w:r w:rsidRPr="00EB3BF5">
        <w:rPr>
          <w:rFonts w:ascii="Times New Roman CYR" w:hAnsi="Times New Roman CYR" w:cs="Times New Roman CYR"/>
          <w:noProof/>
        </w:rPr>
        <w:t xml:space="preserve"> на имя &lt;...&gt;</w:t>
      </w:r>
      <w:r w:rsidRPr="00EB3BF5">
        <w:rPr>
          <w:rStyle w:val="FootnoteReference"/>
          <w:rFonts w:ascii="Times New Roman CYR" w:hAnsi="Times New Roman CYR" w:cs="Times New Roman CYR"/>
          <w:noProof/>
        </w:rPr>
        <w:footnoteReference w:id="573"/>
      </w:r>
      <w:r w:rsidRPr="00EB3BF5">
        <w:rPr>
          <w:rFonts w:ascii="Times New Roman CYR" w:hAnsi="Times New Roman CYR" w:cs="Times New Roman CYR"/>
          <w:noProof/>
        </w:rPr>
        <w:t xml:space="preserve"> в Рио-де-Жанейро в Бразилию.</w:t>
      </w:r>
    </w:p>
    <w:p w:rsidR="00273A62" w:rsidRPr="00EB3BF5" w:rsidRDefault="00273A62" w:rsidP="00AF01EE">
      <w:pPr>
        <w:rPr>
          <w:noProof/>
        </w:rPr>
      </w:pPr>
    </w:p>
    <w:p w:rsidR="00273A62" w:rsidRPr="00EB3BF5" w:rsidRDefault="00273A62" w:rsidP="00914CEC">
      <w:pPr>
        <w:pStyle w:val="a"/>
      </w:pPr>
      <w:bookmarkStart w:id="858" w:name="_Toc242177437"/>
      <w:r w:rsidRPr="00EB3BF5">
        <w:t>285</w:t>
      </w:r>
      <w:bookmarkEnd w:id="858"/>
    </w:p>
    <w:p w:rsidR="00273A62" w:rsidRPr="00EB3BF5" w:rsidRDefault="00273A62" w:rsidP="00914CEC">
      <w:pPr>
        <w:pStyle w:val="a0"/>
        <w:ind w:firstLine="0"/>
      </w:pPr>
      <w:bookmarkStart w:id="859" w:name="_Toc242177438"/>
      <w:r w:rsidRPr="00EB3BF5">
        <w:t>Е.И.Рерих – В.Л.Дутко</w:t>
      </w:r>
      <w:bookmarkEnd w:id="859"/>
    </w:p>
    <w:p w:rsidR="00273A62" w:rsidRPr="00EB3BF5" w:rsidRDefault="00273A62" w:rsidP="00914CEC">
      <w:pPr>
        <w:pStyle w:val="Date"/>
        <w:ind w:firstLine="0"/>
      </w:pPr>
      <w:bookmarkStart w:id="860" w:name="_Toc242177439"/>
      <w:r w:rsidRPr="00EB3BF5">
        <w:t>22 января 1955 г.</w:t>
      </w:r>
      <w:bookmarkEnd w:id="86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любимая Другиня, письма Ваши от конца декабря страстно зазвучали в моем сердце, остро почуяла Вашу светлую творческую радость, но и тоску и страдания. Но писать не могла, ничем не хотела помешать процессу изживания Вами страстных перепевов былого. Изживание это явилось испытанием Вам, родная, но я знала, что моя Другиня выйдет победительницей с новым достижением освобождения от кармы привязанности к существу, страстно преданному Вам. Явитесь музой и покровительницей таланта его, ибо талантливость его проснулась от любви к Вам. Не сетуйте на испытания, они необходимы, иначе как измерим силу духа Вашего и степень освобождения от земных оков, как утвердимся на победе духа над телом. Знала также, что моя Другиня находилась это время под неотступным Наблюдением и верила, что Родная почует страстную Мощь Владыки, Ведущего нас испытаниями земными на уявлениях страстной былой кармы, и уявит силу духа и в страдании, и в любви и преданности к лучшему Другу и Наставнику. Знаю, насколько Родная искренна и страдает, вспоминая созвучия прошлого. Юноша может созреть под любящим материнским руководством и уявиться прекрасным сотрудником на Служении Свету.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прошу оявиться на полном спокойствии и за ярого, трудного сына. Пишу под впечатлением Сказанного мне – «Ярое мятежное состояние духа его, своевольного и страстно способного, понятно среди тупого окружения в школе и недостатка в сильном, твердом руководстве. Но Рука Мощная протянута ему и стоит только принять ее с полным доверием, сердцем, и многое облегчится, но без любовного и добровольного подчинения результаты будут слабы...»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Знаю, что Миша страстно упрям и упрямство это – бич кармический. Он должен осознать свою слабость и начать бороться с таким недостатком. Истинно, именно у слабовольных духом упрямство явлено во главе прочих слабостей. Потому пусть не думает, что своеволие есть проявление сильной воли, наоборот, своеволие </w:t>
      </w:r>
      <w:r w:rsidRPr="00EB3BF5">
        <w:rPr>
          <w:rFonts w:ascii="Times New Roman CYR" w:hAnsi="Times New Roman CYR" w:cs="Times New Roman CYR"/>
          <w:i/>
          <w:iCs/>
          <w:noProof/>
        </w:rPr>
        <w:t xml:space="preserve">как флюгарка, ибо действует под натиском случайных настроений, </w:t>
      </w:r>
      <w:r w:rsidRPr="00EB3BF5">
        <w:rPr>
          <w:rFonts w:ascii="Times New Roman CYR" w:hAnsi="Times New Roman CYR" w:cs="Times New Roman CYR"/>
          <w:noProof/>
        </w:rPr>
        <w:t>даже не чувств.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успокой свою Другиню, скажи уявить равнодушие к его своевольным упрямым выходкам». Неплохо дать ему понять, что Вам необходимо спокойствие из-за слабости сердца. Может быть, мальчик испугается и проявит некоторую бережность и сдержанность. Скажите, что истязание сердца есть самое опасное мучительство и может привести к самым неожиданным печальным результатам. Но сами будьте спокойны и знайте, что ярый ничего не предпримет опасного для себя. Некоторое же недоедание полезно и, во всяком случае, лучше, нежели объедание. Конечно, последние фразы, сказанные о нем, не говорите ему, иначе вызовете крайне нежелательную реакцию и трудно будет помочь.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мальчик страстно ревнует Вас к Вашим ученикам. Считает Вас своею исключительною собственностью, но такую глупость и деспотизм нужно изжить.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Выскажите соображение, что, вероятно, ему скучно и, может быть, он хочет продолжить занятия в закрытом заведении и в другой стране.</w:t>
      </w:r>
    </w:p>
    <w:p w:rsidR="00273A62" w:rsidRPr="00EB3BF5" w:rsidRDefault="00273A62" w:rsidP="00AF01EE">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Зрелость его скороспелая и приносит свои несуразности, но яро все пройдет, все пройдет, родная.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Сказано: «Ояви твоей Другине Мою радость ее работе над письмами, ибо ярая спасет их от нивелирующих рук». Вероятно, в будущем это может случиться.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правы, наполняйтесь радостью изнутри. Радость есть высшая мудрость, так заповедано, и, конечно, это радость сердца, радость духа, радость Любви Высшей. Любовь к Наставнику, Любовь к Его непревзойденной Мудрости ни с чем не сравнима!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явите спокойствие, и трудный мальчик будет укрощен, но явите и терпение, на все нужно время. Мальчик слишком умен, чтобы не понять то Великое, к чему он прикоснулся благодаря матери своей.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письма № 25 и три письма из серии 36 года.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Две недели были трудные, напряжение было велико, но сейчас начала воскресать. Космическое Сотрудничество дается нелегко.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Огромное спасибо за образец холста. Но сейчас мой сын в разъездах и только в конце февраля доберется до нас, тогда и решим.</w:t>
      </w:r>
    </w:p>
    <w:p w:rsidR="00273A62" w:rsidRPr="00EB3BF5" w:rsidRDefault="00273A62" w:rsidP="00AF01EE">
      <w:pPr>
        <w:rPr>
          <w:noProof/>
        </w:rPr>
      </w:pPr>
    </w:p>
    <w:p w:rsidR="00273A62" w:rsidRPr="00EB3BF5" w:rsidRDefault="00273A62" w:rsidP="00914CEC">
      <w:pPr>
        <w:pStyle w:val="a"/>
      </w:pPr>
      <w:bookmarkStart w:id="861" w:name="_Toc242177440"/>
      <w:r w:rsidRPr="00EB3BF5">
        <w:t>286</w:t>
      </w:r>
      <w:bookmarkEnd w:id="861"/>
    </w:p>
    <w:p w:rsidR="00273A62" w:rsidRPr="00EB3BF5" w:rsidRDefault="00273A62" w:rsidP="00914CEC">
      <w:pPr>
        <w:pStyle w:val="a0"/>
        <w:ind w:firstLine="0"/>
      </w:pPr>
      <w:bookmarkStart w:id="862" w:name="_Toc242177441"/>
      <w:r w:rsidRPr="00EB3BF5">
        <w:t>Е.И.Рерих – К.Кэмпбелл</w:t>
      </w:r>
      <w:r w:rsidRPr="00EB3BF5">
        <w:rPr>
          <w:rStyle w:val="FootnoteReference"/>
          <w:b w:val="0"/>
        </w:rPr>
        <w:footnoteReference w:id="574"/>
      </w:r>
      <w:bookmarkEnd w:id="862"/>
    </w:p>
    <w:p w:rsidR="00273A62" w:rsidRPr="00EB3BF5" w:rsidRDefault="00273A62" w:rsidP="00914CEC">
      <w:pPr>
        <w:pStyle w:val="Date"/>
        <w:ind w:firstLine="0"/>
      </w:pPr>
      <w:bookmarkStart w:id="863" w:name="_Toc242177442"/>
      <w:r w:rsidRPr="00EB3BF5">
        <w:t>30 января 1955 г.</w:t>
      </w:r>
      <w:bookmarkEnd w:id="86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Родная и любимая Катрин, получила два Ваших письма от 20 января и отвечаю на Ваши вопросы. Конечно, поездка в Европу вполне возможна, но из-за космических токов – </w:t>
      </w:r>
      <w:r w:rsidRPr="00EB3BF5">
        <w:rPr>
          <w:rFonts w:ascii="Times New Roman CYR" w:hAnsi="Times New Roman CYR" w:cs="Times New Roman CYR"/>
          <w:i/>
          <w:iCs/>
          <w:noProof/>
        </w:rPr>
        <w:t xml:space="preserve">не ранее </w:t>
      </w:r>
      <w:r w:rsidRPr="00EB3BF5">
        <w:rPr>
          <w:rFonts w:ascii="Times New Roman CYR" w:hAnsi="Times New Roman CYR" w:cs="Times New Roman CYR"/>
          <w:noProof/>
        </w:rPr>
        <w:t>марта и даже конца марта, числа после 20-го.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очень счастлива, что Вы понимаете, как важно выполнять все Указания и намеки, данные ранее. Так, не забывайте, что было Сказано Вам об адвокате, священнике и &lt;...&gt;</w:t>
      </w:r>
      <w:r w:rsidRPr="00EB3BF5">
        <w:rPr>
          <w:rStyle w:val="FootnoteReference"/>
          <w:rFonts w:ascii="Times New Roman CYR" w:hAnsi="Times New Roman CYR" w:cs="Times New Roman CYR"/>
          <w:noProof/>
        </w:rPr>
        <w:footnoteReference w:id="575"/>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Продолжайте сохранять спокойствие и проявлять доброту ко всем, кто окружает Вас. Покажите Ваше доброе сердце и нежное отношение к Вашему другу.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родная, Вы можете понять, почему Великий Владыка сожалел о Вашей ошибке, когда Вы поддержали решение д-ра Бхатнагара построить бунгало на заброшенном участке. Этот участок не имеет будущего, и чем скорее его продадут, тем лучше. Но Вы правы – возвращение Ваших денег даже в случае продажи участка крайне проблематично, и Ваше намерение перевести деньги Шакунтале, дочери д-ра Бхатнагара, а часть суммы выделить его секретарю и старым слугам – очень благородно. Д-р Бхатнагар </w:t>
      </w:r>
      <w:r w:rsidRPr="00EB3BF5">
        <w:rPr>
          <w:rFonts w:ascii="Times New Roman CYR" w:hAnsi="Times New Roman CYR" w:cs="Times New Roman CYR"/>
          <w:i/>
          <w:iCs/>
          <w:noProof/>
        </w:rPr>
        <w:t xml:space="preserve">обрадуется, </w:t>
      </w:r>
      <w:r w:rsidRPr="00EB3BF5">
        <w:rPr>
          <w:rFonts w:ascii="Times New Roman CYR" w:hAnsi="Times New Roman CYR" w:cs="Times New Roman CYR"/>
          <w:noProof/>
        </w:rPr>
        <w:t>ибо немногие подумают о его семье. Вероятно, в его честь будут названы какие-нибудь учреждения, и это все.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чемоданах. Конечно, мне понадобится не менее </w:t>
      </w:r>
      <w:r w:rsidRPr="00EB3BF5">
        <w:rPr>
          <w:rFonts w:ascii="Times New Roman CYR" w:hAnsi="Times New Roman CYR" w:cs="Times New Roman CYR"/>
          <w:i/>
          <w:iCs/>
          <w:noProof/>
        </w:rPr>
        <w:t xml:space="preserve">двух </w:t>
      </w:r>
      <w:r w:rsidRPr="00EB3BF5">
        <w:rPr>
          <w:rFonts w:ascii="Times New Roman CYR" w:hAnsi="Times New Roman CYR" w:cs="Times New Roman CYR"/>
          <w:noProof/>
        </w:rPr>
        <w:t xml:space="preserve">чемоданов хорошего размера для моих вещей, особенно для моих </w:t>
      </w:r>
      <w:r w:rsidRPr="00EB3BF5">
        <w:rPr>
          <w:rFonts w:ascii="Times New Roman CYR" w:hAnsi="Times New Roman CYR" w:cs="Times New Roman CYR"/>
          <w:i/>
          <w:iCs/>
          <w:noProof/>
        </w:rPr>
        <w:t xml:space="preserve">записей. </w:t>
      </w:r>
      <w:r w:rsidRPr="00EB3BF5">
        <w:rPr>
          <w:rFonts w:ascii="Times New Roman CYR" w:hAnsi="Times New Roman CYR" w:cs="Times New Roman CYR"/>
          <w:noProof/>
        </w:rPr>
        <w:t>Я не решаюсь положить их в плохие картонные коробки или в местные железные сундуки.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Когда придет время, Святослав обеспечит меня ими, и он сможет приобрести чемоданы у &lt;...&gt;</w:t>
      </w:r>
      <w:r w:rsidRPr="00EB3BF5">
        <w:rPr>
          <w:rStyle w:val="FootnoteReference"/>
          <w:rFonts w:ascii="Times New Roman CYR" w:hAnsi="Times New Roman CYR" w:cs="Times New Roman CYR"/>
          <w:noProof/>
        </w:rPr>
        <w:footnoteReference w:id="576"/>
      </w:r>
      <w:r w:rsidRPr="00EB3BF5">
        <w:rPr>
          <w:rFonts w:ascii="Times New Roman CYR" w:hAnsi="Times New Roman CYR" w:cs="Times New Roman CYR"/>
          <w:noProof/>
        </w:rPr>
        <w:t>, если понадобится. Лучше послать их в Калимпонг, но не раньше лета, ибо мы вскоре ожидаем открытия новой железнодорожной ветки из Калькутты в Силигури. Она уже строится.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1955 год принесет многие перемены и в Вашей, и в наших жизнях – многие указанные вехи уже обозначились на нашем горизонте, и сужденное близко. Любимая, имейте доверие.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Эти последние две недели были трудные, </w:t>
      </w:r>
      <w:r w:rsidRPr="00EB3BF5">
        <w:rPr>
          <w:rFonts w:ascii="Times New Roman CYR" w:hAnsi="Times New Roman CYR" w:cs="Times New Roman CYR"/>
          <w:i/>
          <w:iCs/>
          <w:noProof/>
        </w:rPr>
        <w:t xml:space="preserve">напряжение </w:t>
      </w:r>
      <w:r w:rsidRPr="00EB3BF5">
        <w:rPr>
          <w:rFonts w:ascii="Times New Roman CYR" w:hAnsi="Times New Roman CYR" w:cs="Times New Roman CYR"/>
          <w:noProof/>
        </w:rPr>
        <w:t>было велико, сегодня чувствую себя немного лучше, но лучшее время, чтобы укрепить меня перед новыми переменами, ушло.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Быть может, Вы, любимая, и Гизелочка приедете в Калимпонг, чтобы остаться со мной, пока Юрий будет отсутствовать в Дели, но, конечно, не этой весной и даже не осенью, тем не менее время подходит.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Сказано рассказать моей дочери о моем отъезде. Обещаю, ее жизнь вскоре полностью изменится. Она сможет начать новую деятельность в Индии и в Лучшей Стране. Она будет свободна. &lt;...&gt;</w:t>
      </w:r>
      <w:r w:rsidRPr="00EB3BF5">
        <w:rPr>
          <w:rStyle w:val="FootnoteReference"/>
          <w:rFonts w:ascii="Times New Roman CYR" w:hAnsi="Times New Roman CYR" w:cs="Times New Roman CYR"/>
          <w:noProof/>
        </w:rPr>
        <w:footnoteReference w:id="577"/>
      </w:r>
    </w:p>
    <w:p w:rsidR="00273A62" w:rsidRPr="00EB3BF5" w:rsidRDefault="00273A62" w:rsidP="00AF01EE">
      <w:pPr>
        <w:rPr>
          <w:noProof/>
        </w:rPr>
      </w:pPr>
    </w:p>
    <w:p w:rsidR="00273A62" w:rsidRPr="00EB3BF5" w:rsidRDefault="00273A62" w:rsidP="00914CEC">
      <w:pPr>
        <w:pStyle w:val="a"/>
      </w:pPr>
      <w:bookmarkStart w:id="864" w:name="_Toc242177443"/>
      <w:r w:rsidRPr="00EB3BF5">
        <w:t>287</w:t>
      </w:r>
      <w:bookmarkEnd w:id="864"/>
    </w:p>
    <w:p w:rsidR="00273A62" w:rsidRPr="00EB3BF5" w:rsidRDefault="00273A62" w:rsidP="00914CEC">
      <w:pPr>
        <w:pStyle w:val="a0"/>
        <w:ind w:firstLine="0"/>
      </w:pPr>
      <w:bookmarkStart w:id="865" w:name="_Toc242177444"/>
      <w:r w:rsidRPr="00EB3BF5">
        <w:t>Е.И.Рерих – Б.Н. и Н.И. Абрамовым</w:t>
      </w:r>
      <w:bookmarkEnd w:id="865"/>
    </w:p>
    <w:p w:rsidR="00273A62" w:rsidRPr="00EB3BF5" w:rsidRDefault="00273A62" w:rsidP="00914CEC">
      <w:pPr>
        <w:pStyle w:val="Date"/>
        <w:ind w:firstLine="0"/>
      </w:pPr>
      <w:bookmarkStart w:id="866" w:name="_Toc242177445"/>
      <w:r w:rsidRPr="00EB3BF5">
        <w:t>[3 февраля 1955 г.]</w:t>
      </w:r>
      <w:bookmarkEnd w:id="86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не писала Вам из-за трудного недомогания, на последней ступени мое сердце очень ослабело, и нужно было уявить полный отдых в постели без какого-либо напряжения, особенно умственного. Мокротная железа была переполнена Сообщениями, и нужно было дать ей отдых.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Если хотите сохранить меня еще несколько лет, явите полное спокойствие и не упрекайте меня за отсутствие писем. Я так часто думаю сердечно о Вас и мысленно пишу Вам длинные послания, что у меня создается впечатление, что я написала Вам. Мне нужно, чтобы Вы провели это время перед переменою в Вашей жизни спокойно, в терпении и в полном мужестве. Совет – подать прошение по возвращению на Родину всем, кто хочет и согласен трудиться на </w:t>
      </w:r>
      <w:r w:rsidRPr="00EB3BF5">
        <w:rPr>
          <w:rFonts w:ascii="Times New Roman CYR" w:hAnsi="Times New Roman CYR" w:cs="Times New Roman CYR"/>
          <w:i/>
          <w:iCs/>
          <w:noProof/>
        </w:rPr>
        <w:t xml:space="preserve">Общее </w:t>
      </w:r>
      <w:r w:rsidRPr="00EB3BF5">
        <w:rPr>
          <w:rFonts w:ascii="Times New Roman CYR" w:hAnsi="Times New Roman CYR" w:cs="Times New Roman CYR"/>
          <w:noProof/>
        </w:rPr>
        <w:t>Благо в радостном кооперативном продвижении</w:t>
      </w:r>
      <w:r w:rsidRPr="00EB3BF5">
        <w:rPr>
          <w:rStyle w:val="FootnoteReference"/>
          <w:rFonts w:ascii="Times New Roman CYR" w:hAnsi="Times New Roman CYR" w:cs="Times New Roman CYR"/>
          <w:noProof/>
        </w:rPr>
        <w:footnoteReference w:id="578"/>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Борис и Ниночка могут подать прошение, также и Ваша милая ученица Ольга с мужем. Немало времени пройдет, пока все оформится, но, может быть, Вы приедете раньше меня. Мне придется задержаться из-за моего слабого сердца. Но могу неожиданно окрепнуть – так, не волнуйтесь, но спокойно готовьтесь к возможно скорому переезду. Явите полное доверие в мудрость великого Водительства. Вы не оставлены, </w:t>
      </w:r>
      <w:r w:rsidRPr="00EB3BF5">
        <w:rPr>
          <w:rFonts w:ascii="Times New Roman CYR" w:hAnsi="Times New Roman CYR" w:cs="Times New Roman CYR"/>
          <w:i/>
          <w:iCs/>
          <w:noProof/>
        </w:rPr>
        <w:t xml:space="preserve">Луч с Вами. </w:t>
      </w:r>
      <w:r w:rsidRPr="00EB3BF5">
        <w:rPr>
          <w:rFonts w:ascii="Times New Roman CYR" w:hAnsi="Times New Roman CYR" w:cs="Times New Roman CYR"/>
          <w:noProof/>
        </w:rPr>
        <w:t xml:space="preserve">Борис должен верить в свои силы и писать, </w:t>
      </w:r>
      <w:r w:rsidRPr="00EB3BF5">
        <w:rPr>
          <w:rFonts w:ascii="Times New Roman CYR" w:hAnsi="Times New Roman CYR" w:cs="Times New Roman CYR"/>
          <w:i/>
          <w:iCs/>
          <w:noProof/>
        </w:rPr>
        <w:t xml:space="preserve">не сомневаясь, – </w:t>
      </w:r>
      <w:r w:rsidRPr="00EB3BF5">
        <w:rPr>
          <w:rFonts w:ascii="Times New Roman CYR" w:hAnsi="Times New Roman CYR" w:cs="Times New Roman CYR"/>
          <w:noProof/>
        </w:rPr>
        <w:t xml:space="preserve">сомнение задерживает развитие дара. Буду посылать короткие заметки. Если будет что-либо Сказано – немедленно сообщу. Пока что </w:t>
      </w:r>
      <w:r w:rsidRPr="00EB3BF5">
        <w:rPr>
          <w:rFonts w:ascii="Times New Roman CYR" w:hAnsi="Times New Roman CYR" w:cs="Times New Roman CYR"/>
          <w:i/>
          <w:iCs/>
          <w:noProof/>
        </w:rPr>
        <w:t xml:space="preserve">храните </w:t>
      </w:r>
      <w:r w:rsidRPr="00EB3BF5">
        <w:rPr>
          <w:rFonts w:ascii="Times New Roman CYR" w:hAnsi="Times New Roman CYR" w:cs="Times New Roman CYR"/>
          <w:noProof/>
        </w:rPr>
        <w:t>спокойствие и не теряйте терпения.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Следите за здоровьем, применяйте все Указания &lt;...&gt;</w:t>
      </w:r>
      <w:r w:rsidRPr="00EB3BF5">
        <w:rPr>
          <w:rStyle w:val="FootnoteReference"/>
          <w:rFonts w:ascii="Times New Roman CYR" w:hAnsi="Times New Roman CYR" w:cs="Times New Roman CYR"/>
          <w:noProof/>
        </w:rPr>
        <w:footnoteReference w:id="579"/>
      </w:r>
      <w:r w:rsidRPr="00EB3BF5">
        <w:rPr>
          <w:rFonts w:ascii="Times New Roman CYR" w:hAnsi="Times New Roman CYR" w:cs="Times New Roman CYR"/>
          <w:noProof/>
        </w:rPr>
        <w:t>. «Ем кашу, потому здоров!»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Принимайте строфант. Ниночка тоже может иметь малыми дозами его, доза от 3 до 6 капель.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и думаю о Вас. Ниночка может почуять мою ласку.</w:t>
      </w:r>
    </w:p>
    <w:p w:rsidR="00273A62" w:rsidRPr="00EB3BF5" w:rsidRDefault="00273A62" w:rsidP="00AF01EE">
      <w:pPr>
        <w:rPr>
          <w:noProof/>
        </w:rPr>
      </w:pPr>
    </w:p>
    <w:p w:rsidR="00273A62" w:rsidRPr="00EB3BF5" w:rsidRDefault="00273A62" w:rsidP="00914CEC">
      <w:pPr>
        <w:pStyle w:val="a"/>
      </w:pPr>
      <w:bookmarkStart w:id="867" w:name="_Toc242177446"/>
      <w:r w:rsidRPr="00EB3BF5">
        <w:t>288</w:t>
      </w:r>
      <w:bookmarkEnd w:id="867"/>
    </w:p>
    <w:p w:rsidR="00273A62" w:rsidRPr="00EB3BF5" w:rsidRDefault="00273A62" w:rsidP="00914CEC">
      <w:pPr>
        <w:pStyle w:val="a0"/>
        <w:ind w:firstLine="0"/>
      </w:pPr>
      <w:bookmarkStart w:id="868" w:name="_Toc242177447"/>
      <w:r w:rsidRPr="00EB3BF5">
        <w:t>Е.И.Рерих – З.Г.Фосдик и Д.Фосдику</w:t>
      </w:r>
      <w:bookmarkEnd w:id="868"/>
    </w:p>
    <w:p w:rsidR="00273A62" w:rsidRPr="00EB3BF5" w:rsidRDefault="00273A62" w:rsidP="00914CEC">
      <w:pPr>
        <w:pStyle w:val="Date"/>
        <w:ind w:firstLine="0"/>
      </w:pPr>
      <w:bookmarkStart w:id="869" w:name="_Toc242177448"/>
      <w:r w:rsidRPr="00EB3BF5">
        <w:t>17 февраля 1955 г.</w:t>
      </w:r>
      <w:bookmarkEnd w:id="86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имею письма Ваши от 7 и 28 января, также и последнюю посылку параграфов из «Беспредельности» в 50 параграфов до 250-го включительно. Но, к моему огорчению, не смогла еще просмотреть их. Мое Космическое Сотрудничество снова на несколько недель вывело меня из строя. Мне было Запрещено не только писать и читать, но даже думать из-за страстного напряжения в головных центрах. Вчера напряжение это разрешилось обильным кровотечением из носа. Получила значительное облегчение и сегодня уже пишу Вам и нанизываю ответы на Ваши вопросы. Собираю их в отдельные листы.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Прекрасно, что Вы нашли ценные материалы, касающиеся деятельности наших Учреждений. Храните их, родные. Очень будут нужны.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Картину «Корабли строят»</w:t>
      </w:r>
      <w:r w:rsidRPr="00EB3BF5">
        <w:rPr>
          <w:rStyle w:val="FootnoteReference"/>
          <w:rFonts w:ascii="Times New Roman CYR" w:hAnsi="Times New Roman CYR" w:cs="Times New Roman CYR"/>
          <w:noProof/>
        </w:rPr>
        <w:footnoteReference w:id="580"/>
      </w:r>
      <w:r w:rsidRPr="00EB3BF5">
        <w:rPr>
          <w:rFonts w:ascii="Times New Roman CYR" w:hAnsi="Times New Roman CYR" w:cs="Times New Roman CYR"/>
          <w:noProof/>
        </w:rPr>
        <w:t xml:space="preserve"> припоминаю. Картина прекрасная. Следует проследить ее судьбу. Картина будет цениться в России.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bCs/>
          <w:noProof/>
          <w:vertAlign w:val="superscript"/>
        </w:rPr>
        <w:t>1</w:t>
      </w:r>
      <w:r w:rsidRPr="00EB3BF5">
        <w:rPr>
          <w:rFonts w:ascii="Times New Roman CYR" w:hAnsi="Times New Roman CYR" w:cs="Times New Roman CYR"/>
          <w:noProof/>
        </w:rPr>
        <w:t xml:space="preserve"> </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Боллинг имеет все нужные Указания, и нельзя давать исчерпывающие данные, нужно предоставить инициативу ему, иначе он не справится. Конечно, Аргентина лучшая страна для его деятельности. Она меньше всего будет затронута всякими пертурбациями, если только вообще. Либерти, конечно, не может сейчас достаточно заинтересовать его, но после всех переустройств он поймет, насколько заботливо было Указано ему место будущей его деятельности. Сообщите ему все соображения и напишите и о моем трудном состоянии. Мне кажется, что он имеет хороших сотрудников в своих сыновьях. Роджер способный и отмечен Великим Владыкой...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Дедлей может оявиться на приеме лития ситрик, но отнюдь не сернистого. Сказано – «Ояви ему Мой Совет установить некоторую легкую диету с отказом от жареного масла. Лучше все вареное. Масло лишь немного с хлебом и в кашах и в отварных овощах. Неплоха и молочная диета. Дедлей не нуждается в полноте. Все заболевания начинаются от избытка жировых отложений. Не опасайтесь похудания. Прояви Зине Мое лучшее слово. Похвали ее за дружественное отношение к Лессеру. Ярый выработается в сотрудника прекрасного и ей преданного».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тронута была всеми присылками интереснейших книг. Книга о Жанне Д'Арк Люсина Фабра</w:t>
      </w:r>
      <w:r w:rsidRPr="00EB3BF5">
        <w:rPr>
          <w:rStyle w:val="FootnoteReference"/>
          <w:rFonts w:ascii="Times New Roman CYR" w:hAnsi="Times New Roman CYR" w:cs="Times New Roman CYR"/>
          <w:noProof/>
        </w:rPr>
        <w:footnoteReference w:id="581"/>
      </w:r>
      <w:r w:rsidRPr="00EB3BF5">
        <w:rPr>
          <w:rFonts w:ascii="Times New Roman CYR" w:hAnsi="Times New Roman CYR" w:cs="Times New Roman CYR"/>
          <w:noProof/>
        </w:rPr>
        <w:t xml:space="preserve"> по ценности своей приближается к интереснейшему труду о ней историка Габриэля Ганото</w:t>
      </w:r>
      <w:r w:rsidRPr="00EB3BF5">
        <w:rPr>
          <w:rStyle w:val="FootnoteReference"/>
          <w:rFonts w:ascii="Times New Roman CYR" w:hAnsi="Times New Roman CYR" w:cs="Times New Roman CYR"/>
          <w:noProof/>
        </w:rPr>
        <w:footnoteReference w:id="582"/>
      </w:r>
      <w:r w:rsidRPr="00EB3BF5">
        <w:rPr>
          <w:rFonts w:ascii="Times New Roman CYR" w:hAnsi="Times New Roman CYR" w:cs="Times New Roman CYR"/>
          <w:noProof/>
        </w:rPr>
        <w:t>. Также большое спасибо и за отдельные страницы вырезок, они крайне интересны.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понимаете, что все Ваши болезненные ощущения и недомогания от открытия и вращения в определенных центрах. Принимайте спокойно эти проявления и старайтесь дать себе некоторый отдых во время показаний на вращение в центрах.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мысли о моем обеспечении не должны тревожить Вас. Светик аккуратно посылает нам, и мы живем в полном комфорте. Думаю, что и в случае экстренных расходов он сможет нам помочь. О «рояльтис» тоже не думайте, но, если хотите, отложите долларов 50 для оплаты нужных книг, и это все, родные. У меня имеется все с избытком. Все друзья заботятся обо мне.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вмешиваться в жизнь Муромцевых нельзя. Жизнь их была нелегкая, они были лишены возможности общения со сверстницами и сейчас спешат наверстать. Немного последите за ними и сообщите, если нужно что-то сократить или предупредить.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Поблагодарите Микер за ее трогательное письмо. Чудесный дух, и Помощь ей будет оказана в ее страстно нужной работе. Она не уйдет, пока не закончит положенный ей труд. Она понимает мое трудное состояние и облегчит мне его, не ожидая от меня писем на английском языке, который я почти забыла, ибо не с кем говорить. Приезд Девики с сыном моим немного освежит мое знание. Столько неотложных писем надо отослать, и не знаю, как справлюсь. Каждое отложение получаемых мною Сообщений – такой ущерб, ведь никто сейчас не может получить то знание, которое проливается сейчас во время моих Собеседований, и не только из-за моего особого Огненного Опыта, но и по причине кармической. Многое пришлось отложить, и не знаю, когда наверстаю.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тревожьтесь, мировой войны не будет, но, конечно, нелегкое время предстоит Западу и Соединенным Штатам. Мегаломания, которая охватила некоторые страны, эпидемия серьезная и обычно кончается параличом. Страна Лучшая окажется победной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Храните спокойствие, охраняйте дружбу с Катрин и Вашими друзьями. Поблагодарите Маделену за ее прелестную графику. Пусть ни в чем не сомневается и утверждается всею силою духа и сердца на Облике Владыки. Может быть, припомнит свою когда-то близость к Его ауре. Шлю ей самый сердечный привет.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Посылка мускуса задержалась из-за наводнения в Тибете. Караваны сократили, но на днях ждем новую присылку.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обнимаю Вас, родные, все устроится, все наладится и лучше, чем мы думаем.</w:t>
      </w:r>
    </w:p>
    <w:p w:rsidR="00273A62" w:rsidRPr="00EB3BF5" w:rsidRDefault="00273A62" w:rsidP="00AF01EE">
      <w:pPr>
        <w:rPr>
          <w:noProof/>
        </w:rPr>
      </w:pPr>
    </w:p>
    <w:p w:rsidR="00273A62" w:rsidRPr="00EB3BF5" w:rsidRDefault="00273A62" w:rsidP="00914CEC">
      <w:pPr>
        <w:pStyle w:val="a"/>
      </w:pPr>
      <w:bookmarkStart w:id="870" w:name="_Toc242177449"/>
      <w:r w:rsidRPr="00EB3BF5">
        <w:t>289</w:t>
      </w:r>
      <w:bookmarkEnd w:id="870"/>
    </w:p>
    <w:p w:rsidR="00273A62" w:rsidRPr="00EB3BF5" w:rsidRDefault="00273A62" w:rsidP="00914CEC">
      <w:pPr>
        <w:pStyle w:val="a0"/>
        <w:ind w:firstLine="0"/>
      </w:pPr>
      <w:bookmarkStart w:id="871" w:name="_Toc242177450"/>
      <w:r w:rsidRPr="00EB3BF5">
        <w:t>Е.И.Рерих – К.Кэмпбелл</w:t>
      </w:r>
      <w:r w:rsidRPr="00EB3BF5">
        <w:rPr>
          <w:rStyle w:val="FootnoteReference"/>
          <w:b w:val="0"/>
        </w:rPr>
        <w:footnoteReference w:id="583"/>
      </w:r>
      <w:bookmarkEnd w:id="871"/>
    </w:p>
    <w:p w:rsidR="00273A62" w:rsidRPr="00EB3BF5" w:rsidRDefault="00273A62" w:rsidP="00914CEC">
      <w:pPr>
        <w:pStyle w:val="Date"/>
        <w:ind w:firstLine="0"/>
      </w:pPr>
      <w:bookmarkStart w:id="872" w:name="_Toc242177451"/>
      <w:r w:rsidRPr="00EB3BF5">
        <w:t>27 февраля 1955 г.</w:t>
      </w:r>
      <w:bookmarkEnd w:id="87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родная любимая Катрин, я была счастлива получить Ваше последнее февральское письмо и узнать, что Вы собираетесь в Европу только в апреле. Мне нравится дух Вашего последнего письма. Да, преданность и полное доверие – самые существенные </w:t>
      </w:r>
      <w:r w:rsidRPr="00EB3BF5">
        <w:rPr>
          <w:rFonts w:ascii="Times New Roman CYR" w:hAnsi="Times New Roman CYR" w:cs="Times New Roman CYR"/>
          <w:i/>
          <w:iCs/>
          <w:noProof/>
        </w:rPr>
        <w:t xml:space="preserve">условия </w:t>
      </w:r>
      <w:r w:rsidRPr="00EB3BF5">
        <w:rPr>
          <w:rFonts w:ascii="Times New Roman CYR" w:hAnsi="Times New Roman CYR" w:cs="Times New Roman CYR"/>
          <w:noProof/>
        </w:rPr>
        <w:t xml:space="preserve">для исполнения всех «Обещаний». Обещание Вашего приезда в Индию исполнится. Я не могу оставить Вас, моя любимая Эльза, не вооружив моих дочерей к сложному периоду Космического Переустройства. Так, будьте уверены, что Вы и Гизела приедете в Указанное время, и великое Звено с Великим Владыкой </w:t>
      </w:r>
      <w:r w:rsidRPr="00EB3BF5">
        <w:rPr>
          <w:rFonts w:ascii="Times New Roman CYR" w:hAnsi="Times New Roman CYR" w:cs="Times New Roman CYR"/>
          <w:i/>
          <w:iCs/>
          <w:noProof/>
        </w:rPr>
        <w:t xml:space="preserve">утвердится. </w:t>
      </w:r>
      <w:r w:rsidRPr="00EB3BF5">
        <w:rPr>
          <w:rFonts w:ascii="Times New Roman CYR" w:hAnsi="Times New Roman CYR" w:cs="Times New Roman CYR"/>
          <w:noProof/>
        </w:rPr>
        <w:t>Но Вы должны этому помочь, избегая и исключая даже намек на раздражение между Вами и Вашими близкими.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об </w:t>
      </w:r>
      <w:r w:rsidRPr="00EB3BF5">
        <w:rPr>
          <w:rFonts w:ascii="Times New Roman CYR" w:hAnsi="Times New Roman CYR" w:cs="Times New Roman CYR"/>
          <w:i/>
          <w:iCs/>
          <w:noProof/>
        </w:rPr>
        <w:t xml:space="preserve">операции </w:t>
      </w:r>
      <w:r w:rsidRPr="00EB3BF5">
        <w:rPr>
          <w:rFonts w:ascii="Times New Roman CYR" w:hAnsi="Times New Roman CYR" w:cs="Times New Roman CYR"/>
          <w:noProof/>
        </w:rPr>
        <w:t>г-на Барза. Будет лучше отложить ее до октября, когда Вы вернетесь в США. У г-на Барза будет больше времени, чтобы окрепнуть духовно и физически. Вы помните, как он говорил, что уверен в благополучном исходе операции, если Вы будете рядом. Так пусть он утвердится в этой вере.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Сказано «передать Моей дочери Эльзе всю Мою нежность и Благословения, также великую любовь Моего Брата и Сына. Ее самое драгоценное сокровище – ее доброе сердце. Это делает ее Мне близкой. Она будет с Нами и осознает свое Космическое Право и Счастье сотрудничества с Моим Сыном». Так, любимая, осознайте, насколько Вы близки к Великой Иерархии, и преисполнитесь несказуемой радостью. Не говорите об этом несведущим – получится профанация.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Старайтесь восходить в еще большей любви и преданности Великому Владыке. Когда пробьет час, Ваша любовь будет </w:t>
      </w:r>
      <w:r w:rsidRPr="00EB3BF5">
        <w:rPr>
          <w:rFonts w:ascii="Times New Roman CYR" w:hAnsi="Times New Roman CYR" w:cs="Times New Roman CYR"/>
          <w:i/>
          <w:iCs/>
          <w:noProof/>
        </w:rPr>
        <w:t xml:space="preserve">самым надежным </w:t>
      </w:r>
      <w:r w:rsidRPr="00EB3BF5">
        <w:rPr>
          <w:rFonts w:ascii="Times New Roman CYR" w:hAnsi="Times New Roman CYR" w:cs="Times New Roman CYR"/>
          <w:noProof/>
        </w:rPr>
        <w:t>проводником к безграничному Счастью. Храните спокойствие – Вы под надежной защитой, если следуете Советам.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Только что получила письмо от Гизелы. Она прекрасно пишет о своем счастье быть способной помочь Доре во время </w:t>
      </w:r>
      <w:r w:rsidRPr="00EB3BF5">
        <w:rPr>
          <w:rFonts w:ascii="Times New Roman CYR" w:hAnsi="Times New Roman CYR" w:cs="Times New Roman CYR"/>
          <w:i/>
          <w:iCs/>
          <w:noProof/>
        </w:rPr>
        <w:t xml:space="preserve">приступов </w:t>
      </w:r>
      <w:r w:rsidRPr="00EB3BF5">
        <w:rPr>
          <w:rFonts w:ascii="Times New Roman CYR" w:hAnsi="Times New Roman CYR" w:cs="Times New Roman CYR"/>
          <w:noProof/>
        </w:rPr>
        <w:t>ее серьезной болезни. Теперь она понимает, почему была послана в Швейцарию так спешно. Конечно, не только из-за особых условий, но и по причине болезни Доры и ее трудного времени. Доре осталось немного. Ей помогает Великий Учитель, и, будучи таким прекрасным духом, она окажется после своего ухода в Докиуде под заботой Великих Учителей. Великий Владыка встретит ее – так было мне Сказано.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большое спасибо за всю любовь и внимание от моих дочерей. Было так приятно получить фотографии Музея и эскиза Светика, изображающего мою любимую Эльзу! Затем я получила книги, «Illustration» и крайне необходимые «Eversharps» со стержнями. Я постоянно пользуюсь «Eversharps», новый тип так же хорош. Гизела прислала мне строфант, сеточки для волос, чулки и книги, но это, должно быть, для нее нелегко. Дэвид послал мне несколько сообщений о новых вспрыскиваниях, которые прекращают все боли. Но мне Сказано</w:t>
      </w:r>
      <w:r w:rsidRPr="00EB3BF5">
        <w:rPr>
          <w:rStyle w:val="FootnoteReference"/>
          <w:rFonts w:ascii="Times New Roman CYR" w:hAnsi="Times New Roman CYR" w:cs="Times New Roman CYR"/>
          <w:noProof/>
        </w:rPr>
        <w:footnoteReference w:id="584"/>
      </w:r>
      <w:r w:rsidRPr="00EB3BF5">
        <w:rPr>
          <w:rFonts w:ascii="Times New Roman CYR" w:hAnsi="Times New Roman CYR" w:cs="Times New Roman CYR"/>
          <w:noProof/>
        </w:rPr>
        <w:t xml:space="preserve"> передать Дэвиду, что «все эти вспрыскивания пагубно </w:t>
      </w:r>
      <w:r w:rsidRPr="00EB3BF5">
        <w:rPr>
          <w:rFonts w:ascii="Times New Roman CYR" w:hAnsi="Times New Roman CYR" w:cs="Times New Roman CYR"/>
          <w:i/>
          <w:iCs/>
          <w:noProof/>
        </w:rPr>
        <w:t xml:space="preserve">воздействуют </w:t>
      </w:r>
      <w:r w:rsidRPr="00EB3BF5">
        <w:rPr>
          <w:rFonts w:ascii="Times New Roman CYR" w:hAnsi="Times New Roman CYR" w:cs="Times New Roman CYR"/>
          <w:noProof/>
        </w:rPr>
        <w:t xml:space="preserve">на сердце» и должны быть прекращены. Новое </w:t>
      </w:r>
      <w:r w:rsidRPr="00EB3BF5">
        <w:rPr>
          <w:rFonts w:ascii="Times New Roman CYR" w:hAnsi="Times New Roman CYR" w:cs="Times New Roman CYR"/>
          <w:i/>
          <w:iCs/>
          <w:noProof/>
        </w:rPr>
        <w:t xml:space="preserve">открытие </w:t>
      </w:r>
      <w:r w:rsidRPr="00EB3BF5">
        <w:rPr>
          <w:rFonts w:ascii="Times New Roman CYR" w:hAnsi="Times New Roman CYR" w:cs="Times New Roman CYR"/>
          <w:noProof/>
        </w:rPr>
        <w:t xml:space="preserve">в медицине вскоре докажет великий вред вспрыскивания ядов </w:t>
      </w:r>
      <w:r w:rsidRPr="00EB3BF5">
        <w:rPr>
          <w:rFonts w:ascii="Times New Roman CYR" w:hAnsi="Times New Roman CYR" w:cs="Times New Roman CYR"/>
          <w:i/>
          <w:iCs/>
          <w:noProof/>
        </w:rPr>
        <w:t xml:space="preserve">в кровь. </w:t>
      </w:r>
      <w:r w:rsidRPr="00EB3BF5">
        <w:rPr>
          <w:rFonts w:ascii="Times New Roman CYR" w:hAnsi="Times New Roman CYR" w:cs="Times New Roman CYR"/>
          <w:noProof/>
        </w:rPr>
        <w:t xml:space="preserve">Все эти вспрыскивания сокращают жизнь, по крайней мере, на семь лет. Новая медицина вскоре одобрит лучшие методы для лечения даже самых опасных и злокачественных болезней – </w:t>
      </w:r>
      <w:r w:rsidRPr="00EB3BF5">
        <w:rPr>
          <w:rFonts w:ascii="Times New Roman CYR" w:hAnsi="Times New Roman CYR" w:cs="Times New Roman CYR"/>
          <w:i/>
          <w:iCs/>
          <w:noProof/>
        </w:rPr>
        <w:t xml:space="preserve">профилактические. </w:t>
      </w:r>
      <w:r w:rsidRPr="00EB3BF5">
        <w:rPr>
          <w:rFonts w:ascii="Times New Roman CYR" w:hAnsi="Times New Roman CYR" w:cs="Times New Roman CYR"/>
          <w:noProof/>
        </w:rPr>
        <w:t xml:space="preserve">Лучшие предохранители – мускус, двууглекислая сода, валериан и </w:t>
      </w:r>
      <w:r w:rsidRPr="00EB3BF5">
        <w:rPr>
          <w:rFonts w:ascii="Times New Roman CYR" w:hAnsi="Times New Roman CYR" w:cs="Times New Roman CYR"/>
          <w:i/>
          <w:iCs/>
          <w:noProof/>
        </w:rPr>
        <w:t xml:space="preserve">строфант </w:t>
      </w:r>
      <w:r w:rsidRPr="00EB3BF5">
        <w:rPr>
          <w:rFonts w:ascii="Times New Roman CYR" w:hAnsi="Times New Roman CYR" w:cs="Times New Roman CYR"/>
          <w:noProof/>
        </w:rPr>
        <w:t xml:space="preserve">могут помочь, </w:t>
      </w:r>
      <w:r w:rsidRPr="00EB3BF5">
        <w:rPr>
          <w:rFonts w:ascii="Times New Roman CYR" w:hAnsi="Times New Roman CYR" w:cs="Times New Roman CYR"/>
          <w:i/>
          <w:iCs/>
          <w:noProof/>
        </w:rPr>
        <w:t xml:space="preserve">но не всегда. </w:t>
      </w:r>
      <w:r w:rsidRPr="00EB3BF5">
        <w:rPr>
          <w:rFonts w:ascii="Times New Roman CYR" w:hAnsi="Times New Roman CYR" w:cs="Times New Roman CYR"/>
          <w:noProof/>
        </w:rPr>
        <w:t xml:space="preserve">Опасны все профилактические прививки, за исключением </w:t>
      </w:r>
      <w:r w:rsidRPr="00EB3BF5">
        <w:rPr>
          <w:rFonts w:ascii="Times New Roman CYR" w:hAnsi="Times New Roman CYR" w:cs="Times New Roman CYR"/>
          <w:i/>
          <w:iCs/>
          <w:noProof/>
        </w:rPr>
        <w:t xml:space="preserve">пенициллина. </w:t>
      </w:r>
      <w:r w:rsidRPr="00EB3BF5">
        <w:rPr>
          <w:rFonts w:ascii="Times New Roman CYR" w:hAnsi="Times New Roman CYR" w:cs="Times New Roman CYR"/>
          <w:noProof/>
        </w:rPr>
        <w:t xml:space="preserve">Пенициллин очень хорош и </w:t>
      </w:r>
      <w:r w:rsidRPr="00EB3BF5">
        <w:rPr>
          <w:rFonts w:ascii="Times New Roman CYR" w:hAnsi="Times New Roman CYR" w:cs="Times New Roman CYR"/>
          <w:i/>
          <w:iCs/>
          <w:noProof/>
        </w:rPr>
        <w:t xml:space="preserve">эффективен, </w:t>
      </w:r>
      <w:r w:rsidRPr="00EB3BF5">
        <w:rPr>
          <w:rFonts w:ascii="Times New Roman CYR" w:hAnsi="Times New Roman CYR" w:cs="Times New Roman CYR"/>
          <w:noProof/>
        </w:rPr>
        <w:t xml:space="preserve">но без примесей, </w:t>
      </w:r>
      <w:r w:rsidRPr="00EB3BF5">
        <w:rPr>
          <w:rFonts w:ascii="Times New Roman CYR" w:hAnsi="Times New Roman CYR" w:cs="Times New Roman CYR"/>
          <w:i/>
          <w:iCs/>
          <w:noProof/>
        </w:rPr>
        <w:t>в чистом виде.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Мое недомогание продлилось дольше, чем я ожидала. Только сегодня я могу писать, но я все еще нахожусь в своей комнате из-за боли в коленях. Но вскоре я буду крепче.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Святослав и Девика, возможно, приедут около 10 марта. Буду очень рада повидать моего Светика – он такой чудесный дух!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Мне Сказано повторить и послать Вам, любимая, следующее: «Мой Брат Леонидес шлет свою любовь и нежность. Нам так не хватает ее рядом с Нами». Поспешите! Постарайтесь, любимая, достигнуть за одну </w:t>
      </w:r>
      <w:r w:rsidRPr="00EB3BF5">
        <w:rPr>
          <w:rFonts w:ascii="Times New Roman CYR" w:hAnsi="Times New Roman CYR" w:cs="Times New Roman CYR"/>
          <w:i/>
          <w:iCs/>
          <w:noProof/>
        </w:rPr>
        <w:t xml:space="preserve">жизнь. </w:t>
      </w:r>
      <w:r w:rsidRPr="00EB3BF5">
        <w:rPr>
          <w:rFonts w:ascii="Times New Roman CYR" w:hAnsi="Times New Roman CYR" w:cs="Times New Roman CYR"/>
          <w:noProof/>
        </w:rPr>
        <w:t>Шлю Вам мою любовь и желание видеть Вас на пути великой Йоги и Архатства. Вы многое можете достигнуть. Я люблю Вас, моя родная Эльза.</w:t>
      </w:r>
    </w:p>
    <w:p w:rsidR="00273A62" w:rsidRPr="00EB3BF5" w:rsidRDefault="00273A62" w:rsidP="00AF01EE">
      <w:pPr>
        <w:rPr>
          <w:noProof/>
        </w:rPr>
      </w:pPr>
    </w:p>
    <w:p w:rsidR="00273A62" w:rsidRPr="00EB3BF5" w:rsidRDefault="00273A62" w:rsidP="00914CEC">
      <w:pPr>
        <w:pStyle w:val="a"/>
      </w:pPr>
      <w:bookmarkStart w:id="873" w:name="_Toc242177452"/>
      <w:r w:rsidRPr="00EB3BF5">
        <w:t>290</w:t>
      </w:r>
      <w:bookmarkEnd w:id="873"/>
    </w:p>
    <w:p w:rsidR="00273A62" w:rsidRPr="00EB3BF5" w:rsidRDefault="00273A62" w:rsidP="00914CEC">
      <w:pPr>
        <w:pStyle w:val="a0"/>
        <w:ind w:firstLine="0"/>
      </w:pPr>
      <w:bookmarkStart w:id="874" w:name="_Toc242177453"/>
      <w:r w:rsidRPr="00EB3BF5">
        <w:t>Е.И.Рерих – Е.П.Инге</w:t>
      </w:r>
      <w:bookmarkEnd w:id="874"/>
    </w:p>
    <w:p w:rsidR="00273A62" w:rsidRPr="00EB3BF5" w:rsidRDefault="00273A62" w:rsidP="00914CEC">
      <w:pPr>
        <w:pStyle w:val="Date"/>
        <w:ind w:firstLine="0"/>
      </w:pPr>
      <w:bookmarkStart w:id="875" w:name="_Toc242177454"/>
      <w:r w:rsidRPr="00EB3BF5">
        <w:t>4 марта 1955 г.</w:t>
      </w:r>
      <w:bookmarkEnd w:id="87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могла ответить из-за новой волны недомогания, но на этот раз приступ был очень длителен, от конца января и весь февраль. Мне было запрещено всякое напряжение и даже думать. Также не могла свободно передвигаться из-за болей в коленях и пояснице. Но сейчас мне лучше, хотя все еще сижу в своей келье, а так хочется пройтись по саду и впитать красоту и благоухание расцветающих кустарников и цветов. Горы мерещатся, окутанные розовой дымкою, в это время года они большею частью сокрыты и являются как бы отражением Мира Надземного, что придает им особое очарование иной, высшей реальности.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милое мне письмо от В.Г. Гофмейстера и книгу «Симфония». Большое ему спасибо за этот чудесный дар! Не знаю, чем мне отблагодарить его. Не нужна ли ему вторая часть «Листов Сада Мории» в английском переводе?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Могу утверждать, что нет сейчас Учения, кроме Живой Этики, которое бы исходило от Твердыни Света. Много всяких импосторов</w:t>
      </w:r>
      <w:r w:rsidRPr="00EB3BF5">
        <w:rPr>
          <w:rStyle w:val="FootnoteReference"/>
          <w:rFonts w:ascii="Times New Roman CYR" w:hAnsi="Times New Roman CYR" w:cs="Times New Roman CYR"/>
          <w:noProof/>
        </w:rPr>
        <w:footnoteReference w:id="585"/>
      </w:r>
      <w:r w:rsidRPr="00EB3BF5">
        <w:rPr>
          <w:rFonts w:ascii="Times New Roman CYR" w:hAnsi="Times New Roman CYR" w:cs="Times New Roman CYR"/>
          <w:noProof/>
        </w:rPr>
        <w:t xml:space="preserve"> расплодилось из Астрального мира и на физическом плане. Ведь Черная Ложа была очень активна во время Армагеддона, да и сейчас она безумствует, потому нужна осторожность.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 друг Гофмейстер прав – лучше иметь несколько экземпляров печатающейся рукописи. Учитель Джуль Кул не имеет ничего общего с Тибетскими импосторами г-жи Алисы Бейли.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посланные Вами карточки. Из них мне больше всего по сердцу Ваша «дочка». Англичанка может выписать книги Учения через Центр Агни Йоги, потому дайте ей адрес Зинаиды Григорьевны. Наш друг Л. Брандштеттер нуждается в физическом уходе и некоторой заботе о нем, ибо сердце его слабо. Но не говорите это ему. Совет ему – уявиться на отдыхе и меньше выдавать свою психическую энергию. Работа ему дана интересная, и он может сосредоточиться на ней. Понять значение психической энергии и усвоить дисциплину жизни, связанную с нею, – значит продлить физическую жизнь и поднять окружающие вибрации. Что же может быть выше этой задачи? Скажите его жене, что нужно поберечь ее мужа. Она может помочь ему в охране его здоровья.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явите доброту сердца к несчастной Голлан. Скажите ей, что курево отдаляет ее от Великого Владыки. Состояние ее трудное и является следствием отравления никотином высших головных центров. Потому скажите ей: Великий Владыка просит передать ей, что именно курение отдаляет Его от нее. Никотин – страшный яд, действует на высшие центры и на сердце. Она должна оявиться на постепенном уменьшении введения такого яда в организм, но именно постепенно, ибо бросить сразу может явить некоторое потрясение организму. Великий Владыка знает о ее преданности Ему и потому просит облегчить Ему доступ к ней. Пусть она проникнется сознанием, что она сама отдаляет себя от Общения Высокого, и сердцем почует, чего она лишает себя! Если она решит бесповоротно отставить эту пагубную привычку, Помощь будет явлена 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Да, любить всех двуногих невозможно, но сострадать им должно. Ведь Век Майтрейи есть Век Великого Сострадания.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 Вы, родная, не горюйте, что мало людей, понимающих, где Истина. Чем больше исканий, тем лучше. Каждый приходит своим путем и обогащает общее знание. Осознанные ошибки и заблуждения часто лучшие учителя, ибо борения духа лучше запечатлевают в «чаше» проблески Истины, нежели спокойное принятие ее без сердечного горения. Вы правы, любя книги «Сердце» и «Иерархия», они страстно нужны для усвоения Живой Этики.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родная, тоже не переутомляйтесь выдачей энергии, явите соизмеримость. Относительно вопроса Л. Брандштеттера о дальних полетах на другие планеты могу сказать, что, конечно, сотрудничество с Землею является ограниченным по сравнению с горизонтами, оявленными Космосом на иных планетах. Разнообразие элементов на некоторых пространственных телах и новые сочетания их могут предоставить самые изумительные достижения. Но прежде чем думать о полетах на другие миры, нужно хорошо изучить законы и условия своего домика, ибо законы и условия Земли страстно разнятся не только от высоких сфер нашей планеты, но и от Мира Надземного и Тонкого. Кроме того, каждая планета имеет свою атмосферу и условия бытия, и неожиданные земные посетители могут оказаться там в положении рыб вне воды. Яро нужно сначала озаботиться новым типом тонкой оболочки, которая могла бы легко ассимилироваться с новыми условиями, и Великое Братство занято изучением лучших способов уплотнения тонких оболочек, почти до физической, и такая новая оболочка позволит и посетителям из Надземного Мира появляться на земном плане и оставаться с нами более длительное время, нежели несколько кратких мгновений.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Заместители Владык – Высокие Духи могут оявляться на других планетах, но для этого они должны воплотиться там в соответствующие оболочки, чтобы изучать новые законы и условия. Посещения иных планет высокими духами могут осуществляться и сейчас, но только в определенные сроки и, конечно, в телах ментальных и на самое краткое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Пройдут столетия, прежде чем мы сможем начать уплотнять наши тонкие тела, которые позволят нам проявляться в них на земном плане из Надземного Мира и оставаться на видимости и осязаемости их на более продолжительное время. Таким образом, будет открыто окно в Миры Надземные и в жизнь бессмертную.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еще не совсем оправилась. Думаю о Вас часто и прошу, родная, хранить спокойствие. Сколько Писем</w:t>
      </w:r>
      <w:r w:rsidRPr="00EB3BF5">
        <w:rPr>
          <w:rStyle w:val="FootnoteReference"/>
          <w:rFonts w:ascii="Times New Roman CYR" w:hAnsi="Times New Roman CYR" w:cs="Times New Roman CYR"/>
          <w:noProof/>
        </w:rPr>
        <w:footnoteReference w:id="586"/>
      </w:r>
      <w:r w:rsidRPr="00EB3BF5">
        <w:rPr>
          <w:rFonts w:ascii="Times New Roman CYR" w:hAnsi="Times New Roman CYR" w:cs="Times New Roman CYR"/>
          <w:noProof/>
        </w:rPr>
        <w:t xml:space="preserve"> перевели Вы уже? Имеете ли немецкий перевод их? Обнимаю Вас от всего сердца и шлю самые сердечные мысли друзьям.</w:t>
      </w:r>
    </w:p>
    <w:p w:rsidR="00273A62" w:rsidRPr="00EB3BF5" w:rsidRDefault="00273A62" w:rsidP="00AF01EE">
      <w:pPr>
        <w:rPr>
          <w:noProof/>
        </w:rPr>
      </w:pPr>
    </w:p>
    <w:p w:rsidR="00273A62" w:rsidRPr="00EB3BF5" w:rsidRDefault="00273A62" w:rsidP="00914CEC">
      <w:pPr>
        <w:pStyle w:val="a"/>
      </w:pPr>
      <w:bookmarkStart w:id="876" w:name="_Toc242177455"/>
      <w:r w:rsidRPr="00EB3BF5">
        <w:t>291</w:t>
      </w:r>
      <w:bookmarkEnd w:id="876"/>
    </w:p>
    <w:p w:rsidR="00273A62" w:rsidRPr="00EB3BF5" w:rsidRDefault="00273A62" w:rsidP="00914CEC">
      <w:pPr>
        <w:pStyle w:val="a0"/>
        <w:ind w:firstLine="0"/>
      </w:pPr>
      <w:bookmarkStart w:id="877" w:name="_Toc242177456"/>
      <w:r w:rsidRPr="00EB3BF5">
        <w:t>Е.И.Рерих – З.Г.Фосдик и Д.Фосдику</w:t>
      </w:r>
      <w:bookmarkEnd w:id="877"/>
    </w:p>
    <w:p w:rsidR="00273A62" w:rsidRPr="00EB3BF5" w:rsidRDefault="00273A62" w:rsidP="00914CEC">
      <w:pPr>
        <w:pStyle w:val="Date"/>
        <w:ind w:firstLine="0"/>
      </w:pPr>
      <w:bookmarkStart w:id="878" w:name="_Toc242177457"/>
      <w:r w:rsidRPr="00EB3BF5">
        <w:t>9 марта 1955 г.</w:t>
      </w:r>
      <w:bookmarkEnd w:id="87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получила Ваши письма от февраля 11-го и 22-го. Отвечаю на вопросы кратко, ибо очень слаба из-за сильного напряжения в головных центрах. Постоянно получаю Указания хранить полное спокойствие и не напрягаться длинными письмами, писать кратко и только самое нужное. Одобряю решение выставить картины, имеющиеся у Катрин, но не являйте сразу слишком много. Оявите осторожность и спокойную деятельность.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w:t>
      </w:r>
      <w:r w:rsidRPr="00EB3BF5">
        <w:rPr>
          <w:rFonts w:ascii="Times New Roman CYR" w:hAnsi="Times New Roman CYR" w:cs="Times New Roman CYR"/>
          <w:i/>
          <w:iCs/>
          <w:noProof/>
        </w:rPr>
        <w:t xml:space="preserve">ничего </w:t>
      </w:r>
      <w:r w:rsidRPr="00EB3BF5">
        <w:rPr>
          <w:rFonts w:ascii="Times New Roman CYR" w:hAnsi="Times New Roman CYR" w:cs="Times New Roman CYR"/>
          <w:noProof/>
        </w:rPr>
        <w:t xml:space="preserve">не следует писать Ренцу, ибо он совершенно ненормальный и опасный субъект и оявлен на страстном бешенстве. </w:t>
      </w:r>
      <w:r w:rsidRPr="00EB3BF5">
        <w:rPr>
          <w:rFonts w:ascii="Times New Roman CYR" w:hAnsi="Times New Roman CYR" w:cs="Times New Roman CYR"/>
          <w:i/>
          <w:iCs/>
          <w:noProof/>
        </w:rPr>
        <w:t xml:space="preserve">Явите полное молчание. </w:t>
      </w:r>
      <w:r w:rsidRPr="00EB3BF5">
        <w:rPr>
          <w:rFonts w:ascii="Times New Roman CYR" w:hAnsi="Times New Roman CYR" w:cs="Times New Roman CYR"/>
          <w:noProof/>
        </w:rPr>
        <w:t>Посоветуйте и Брандштеттеру через Е. Инге не касаться таких неуравновешенных типов. Их расплодилось множество и везде. Потому нужна сугубая осторожность и сдержанность в произнесении Высоких Понятий и Сил Высших.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Передайте Совет Б. Боллингу уявиться спокойным за сыновей. Пусть оявится на </w:t>
      </w:r>
      <w:r w:rsidRPr="00EB3BF5">
        <w:rPr>
          <w:rFonts w:ascii="Times New Roman CYR" w:hAnsi="Times New Roman CYR" w:cs="Times New Roman CYR"/>
          <w:i/>
          <w:iCs/>
          <w:noProof/>
        </w:rPr>
        <w:t xml:space="preserve">решении начать с Аргентины. </w:t>
      </w:r>
      <w:r w:rsidRPr="00EB3BF5">
        <w:rPr>
          <w:rFonts w:ascii="Times New Roman CYR" w:hAnsi="Times New Roman CYR" w:cs="Times New Roman CYR"/>
          <w:noProof/>
        </w:rPr>
        <w:t xml:space="preserve">Дональд явится невредимым. Яро необходимо устроить поездку Дональда с заказами в Аргентину от фирмы, и явится на льготе. Дональд уявит новое ознакомление с существующими условиями там. Явите продажу Ваших изделий. </w:t>
      </w:r>
      <w:r w:rsidRPr="00EB3BF5">
        <w:rPr>
          <w:rFonts w:ascii="Times New Roman CYR" w:hAnsi="Times New Roman CYR" w:cs="Times New Roman CYR"/>
          <w:i/>
          <w:iCs/>
          <w:noProof/>
        </w:rPr>
        <w:t xml:space="preserve">Роджер нужен в Соединенных Штатах, </w:t>
      </w:r>
      <w:r w:rsidRPr="00EB3BF5">
        <w:rPr>
          <w:rFonts w:ascii="Times New Roman CYR" w:hAnsi="Times New Roman CYR" w:cs="Times New Roman CYR"/>
          <w:noProof/>
        </w:rPr>
        <w:t>яро оявите полезность Роджера именно в Соединенных Штатах. Необходимо явить ознакомление со страною прежде большего строительства в Аргентине. Аргентина – совершенно необходимая страна. Перу было Указано только для ознакомления с трудными условиями в некоторых странах Южной Америки. Можно сосредоточиться на установлении продажи своих изделий и уявитесь на успехе. Нужно подчеркнуть симпатии Аргентины с лучшей страной... Отравление было от недоброкачественной пищи. Вообще, следует быть осторожным, и особенно с фруктами. Таковы Советы, явленные мне для передачи. Если услышу нечто новое, немедленно сообщу. Писать ему мне сейчас очень трудно, явите ему мою слабость. Скажите, что он под Щитом и может быть спокойным, если будет исполнять указанные Советы. Передайте ему мои самые сердечные думы о нем и его семье.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Была счастлива получить фотографии с Музея. Спасибо огромное Катрин за помощь в этом. Относительно статьи решили просить Конлана, но яро необходимо иметь адрес профессора Карпани, и, может быть, Вы пошлете его прямо Конлану для ускорения.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родные, Вы правильно решили относительно завещания Сутро. Получили ли Вы Указания о литии для Дедлея, но литии ситрик?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могла работать над «Беспредельностью», но надеюсь, что скоро окрепну. Добавлений будет не так много, потому продолжайте переводить и второй том. Добавления соберу все вместе для Вас и ближайших сотрудников. Таково желание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Мой сердечный привет всем друзьям. Обнимите крепко и нежно мою Катрин. Ваша с ней дружба, сотрудничество – </w:t>
      </w:r>
      <w:r w:rsidRPr="00EB3BF5">
        <w:rPr>
          <w:rFonts w:ascii="Times New Roman CYR" w:hAnsi="Times New Roman CYR" w:cs="Times New Roman CYR"/>
          <w:i/>
          <w:iCs/>
          <w:noProof/>
        </w:rPr>
        <w:t xml:space="preserve">моя Радость! </w:t>
      </w:r>
      <w:r w:rsidRPr="00EB3BF5">
        <w:rPr>
          <w:rFonts w:ascii="Times New Roman CYR" w:hAnsi="Times New Roman CYR" w:cs="Times New Roman CYR"/>
          <w:noProof/>
        </w:rPr>
        <w:t>Так и примите это признание. Вы прекрасно дополняете друг друга.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очень устала. Обнимаю Вас, родные. Я люблю Вас и доверяю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Копия письма от 23 апреля затерялась!</w:t>
      </w:r>
      <w:r w:rsidRPr="00EB3BF5">
        <w:rPr>
          <w:rStyle w:val="FootnoteReference"/>
          <w:rFonts w:ascii="Times New Roman CYR" w:hAnsi="Times New Roman CYR" w:cs="Times New Roman CYR"/>
          <w:noProof/>
        </w:rPr>
        <w:footnoteReference w:id="587"/>
      </w:r>
    </w:p>
    <w:p w:rsidR="00273A62" w:rsidRPr="00EB3BF5" w:rsidRDefault="00273A62" w:rsidP="0040373D">
      <w:pPr>
        <w:rPr>
          <w:noProof/>
        </w:rPr>
      </w:pPr>
    </w:p>
    <w:p w:rsidR="00273A62" w:rsidRPr="00EB3BF5" w:rsidRDefault="00273A62" w:rsidP="00914CEC">
      <w:pPr>
        <w:pStyle w:val="a"/>
      </w:pPr>
      <w:bookmarkStart w:id="879" w:name="_Toc242177458"/>
      <w:r w:rsidRPr="00EB3BF5">
        <w:t>292</w:t>
      </w:r>
      <w:bookmarkEnd w:id="879"/>
    </w:p>
    <w:p w:rsidR="00273A62" w:rsidRPr="00EB3BF5" w:rsidRDefault="00273A62" w:rsidP="00914CEC">
      <w:pPr>
        <w:pStyle w:val="a0"/>
        <w:ind w:firstLine="0"/>
      </w:pPr>
      <w:bookmarkStart w:id="880" w:name="_Toc242177459"/>
      <w:r w:rsidRPr="00EB3BF5">
        <w:t>Е.И.Рерих – Н.И. и Б.Н. Абрамовым</w:t>
      </w:r>
      <w:bookmarkEnd w:id="880"/>
    </w:p>
    <w:p w:rsidR="00273A62" w:rsidRPr="00EB3BF5" w:rsidRDefault="00273A62" w:rsidP="00914CEC">
      <w:pPr>
        <w:pStyle w:val="Date"/>
        <w:ind w:firstLine="0"/>
      </w:pPr>
      <w:bookmarkStart w:id="881" w:name="_Toc242177460"/>
      <w:r w:rsidRPr="00EB3BF5">
        <w:t>14 марта 1955 г.</w:t>
      </w:r>
      <w:bookmarkEnd w:id="88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мои Ниночка и Борис, все перечисленные Вами письма получила, также и последнее от марта 2-го. Не отвечала из-за тяжелого состояния недомогания от новых работ, которые берут все мои силы. Но такое усиленное участие в трудах космических с Великим Владыкой настолько важно и неотложно, что мне приходится претерпевать недомогания и яро сокращать мою работу земную и переписку с близкими. Конечно, мои близкие поймут, что лучшая помощь мне сейчас – не выказывать нетерпения и обиды за неполучение моих скорых ответов. Иногда я положительно изнемогаю от утомления. Психическое утомление – самое тяжкое. Но это через несколько месяцев пройдет, ибо переустройство моего организма закончилось и осталось лишь закрепление новых достижений. Закрепление это болезненно, но и оно закончится скоро. Итак, не сетуйте на мое молчание и не волнуйтесь, все нужное будет оявлено Вам вовремя. Передаю Вам Совет – </w:t>
      </w:r>
      <w:r w:rsidRPr="00EB3BF5">
        <w:rPr>
          <w:rFonts w:ascii="Times New Roman CYR" w:hAnsi="Times New Roman CYR" w:cs="Times New Roman CYR"/>
          <w:i/>
          <w:iCs/>
          <w:noProof/>
        </w:rPr>
        <w:t xml:space="preserve">никуда не переезжать, </w:t>
      </w:r>
      <w:r w:rsidRPr="00EB3BF5">
        <w:rPr>
          <w:rFonts w:ascii="Times New Roman CYR" w:hAnsi="Times New Roman CYR" w:cs="Times New Roman CYR"/>
          <w:noProof/>
        </w:rPr>
        <w:t>ибо можете уявиться на скорой перемене. Храните спокойствие и терпение. Вы знаете, насколько терпение является необходимым качеством для ученика, и особенно для вступившего на путь Архатства.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Ваши вопросы относительно алоэ. Конечно, алоэ прекрасное средство и можно принимать, но начать с меньшей дозы, не больше 15 капель, и для Ниночки не больше 10 в течение двух недель, а там явите перерыв и напишите, как Вы себя чувствуете. Ваша милая ученица Людмила может тоже попробовать его, но тоже начав с меньшей дозы. Конечно, у нее нет никаких признаков чахотки, но центр легких может болеть, это один из самых болезненных. Но не опасайтесь. Алоэ очень хорош при легочных заболеваниях и прекрасное средство, очищающее кровь.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Ниночка вступила на путь Йоги и, конечно, не может ожидать богатырского здоровья. Лишь в напряжении нервных центров мы достигаем нужного утончения. Все эти напряжения мучительны и даже опасны, если не являть покоя во время вздутия и болезненного напряжения. Необходимо избегать физических напряжений. Не опасайтесь, родные, Вы под Наблюдением и Щитом.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родные, Вы должны оставаться на месте, не должны никуда уезжать – так Сказано. Советую не завидовать ЕКА, очень радуюсь ее мужеством, но ей нелегко. Многому научится и по-новому оценит все нам данное. Путь нам Указан, идем с Востоком. Потому не внушайте себе мысли о ненужности своей, но явите дружбу, ибо строить будем с Востоком. Ничего не опасайтесь, все делается так, как нужно. И все наладится лучше, чем мы ожидаем. Не сетуйте, что сроки не оповещаются заранее. Сокровенные сроки охраняются, иначе половина возможностей и больше была бы упущена и многие результаты искажены. Вдумайтесь, как опасно знать срок событий сознаниям, не созревшим до понимания сроков Мировых.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Относительно вопроса о сознании могу бегло сказать, что, конечно, сохранение сознания на всех планах Бытия есть цель нашего существования. И этот венец достижения вручается нам на ступени полного Архатства.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Сильные духи, но средние по духовному развитию, после перехода за черту скоро уявляются на более расширенном сознании, а более слабые получают возможность расширить его после некоторого им отдыха, сна, который длится иногда месяцы, иногда годы в соответствии с нуждами духа. Космические законы мудры и справедливы, и каждый получает то, что им заработано в прежних жизнях, и особенно в последней. Потому дух, отягощенный невежеством духовным, переходя в Астральный мир, имеет существование не из приятных, но в полном соответствии с его сознанием, которое вмещало только земные законы, и потому ему нелегко ориентироваться в новых условиях и состоянии, требующих более тонкого духовного и ментального развития.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Каждое любящее сердце получает ответ и возможность продолжать любимую работу среди близких ему по сердцу и духу. Для духа, стремящегося к совершенствованию, нет страха перед возвращением в лучшие условия надземного существования. Но для сохранения полного сознания в разных планах и для видимости и осязаемости жителей Надземного Мира на земном плане нам необходимо озаботиться новой, уплотненной оболочкой нашего тонкого тела, и над этим достижением трудится Братство, и можно уже сказать, что это вполне возможно, но, конечно, и для этого нужно – ТЕРПЕНИЕ.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Яро вникните глубже в понимание открытых центров и явите им всю бережность. В Учении много сказано об этом состоянии.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Ниночке за присылку ее весточек. Храните все Вам посылаемое. Я очень устала. Я люблю Вас, я люблю Вас. Немного позднее напишу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40373D">
      <w:pPr>
        <w:rPr>
          <w:noProof/>
        </w:rPr>
      </w:pPr>
    </w:p>
    <w:p w:rsidR="00273A62" w:rsidRPr="00EB3BF5" w:rsidRDefault="00273A62" w:rsidP="00914CEC">
      <w:pPr>
        <w:pStyle w:val="a"/>
      </w:pPr>
      <w:bookmarkStart w:id="882" w:name="_Toc242177461"/>
      <w:r w:rsidRPr="00EB3BF5">
        <w:t>293</w:t>
      </w:r>
      <w:bookmarkEnd w:id="882"/>
    </w:p>
    <w:p w:rsidR="00273A62" w:rsidRPr="00EB3BF5" w:rsidRDefault="00273A62" w:rsidP="00914CEC">
      <w:pPr>
        <w:pStyle w:val="a0"/>
        <w:ind w:firstLine="0"/>
      </w:pPr>
      <w:bookmarkStart w:id="883" w:name="_Toc242177462"/>
      <w:r w:rsidRPr="00EB3BF5">
        <w:t>Е.И.Рерих – А.М.Асееву</w:t>
      </w:r>
      <w:bookmarkEnd w:id="883"/>
    </w:p>
    <w:p w:rsidR="00273A62" w:rsidRPr="00EB3BF5" w:rsidRDefault="00273A62" w:rsidP="00914CEC">
      <w:pPr>
        <w:pStyle w:val="Date"/>
        <w:ind w:firstLine="0"/>
      </w:pPr>
      <w:bookmarkStart w:id="884" w:name="_Toc242177463"/>
      <w:r w:rsidRPr="00EB3BF5">
        <w:t>18 марта 1955 г.</w:t>
      </w:r>
      <w:bookmarkEnd w:id="88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Александр Михайлович, не удивляйтесь моему продолжительному молчанию, но последние три месяца мой организм был настолько напряжен из-за участия в космических трудах, кроме остальных работ, что я буквально изнемогала и, признаюсь, минутами опасалась, что не выдержу этой нагрузки. Понадобился отдых, и мне Великий Владыка запрещал даже думать, что меня удручало несказанно. Сейчас уже лучше, и я спешу послать мой запоздавший ответ на Ваши письма до номера 35-го включительно.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прежде всего хочу выразить Вам благодарность и радость мою, что Вам удалось наладить контакт с хорошим, тонким человечком и разбить ее одиночество.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Вам удалось наладить работу по составлению Индекса. Совет – решать встающие вопросы вместе с сотрудниками, ибо не смогу давать Вам советов, никогда не занималась составлением Индексов, ведь для этой работы нужно иметь некоторый опыт. Мне сдается, что соображения, высказанные Болгарским, не лишены основания, примените, если Вам что кажется полезным. Могу указать, что желательно, чтобы каждая книга имела свой индекс. Общий Индекс может быть собран и издан отдельной книгой, когда явится возможность. Листок из Словотолкователя может быть приложен к каждой книге, но именно тех слов, которые встречаются в данной книге.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 будет явлено работ по Учению в недалеком будущем, а потому не будем огорчаться, если нам не удастся выполнить чего-то сейчас, как нам это хочется. Собирая общий Индекс, необходимо руководствоваться желанием помочь читателю уяснить полнее смысл каждого понятия, встречаемого в разных комбинациях в книгах Учения. Это значит не лениться повторить</w:t>
      </w:r>
      <w:r w:rsidRPr="00EB3BF5">
        <w:rPr>
          <w:rStyle w:val="FootnoteReference"/>
          <w:rFonts w:ascii="Times New Roman CYR" w:hAnsi="Times New Roman CYR" w:cs="Times New Roman CYR"/>
          <w:noProof/>
        </w:rPr>
        <w:footnoteReference w:id="588"/>
      </w:r>
      <w:r w:rsidRPr="00EB3BF5">
        <w:rPr>
          <w:rFonts w:ascii="Times New Roman CYR" w:hAnsi="Times New Roman CYR" w:cs="Times New Roman CYR"/>
          <w:noProof/>
        </w:rPr>
        <w:t xml:space="preserve"> лишний раз то же понятие, в слегка ином приложении.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Явите, родной, бодрость и мужество, мы уже приблизились значительно к развязке. События сложатся неожиданно, не так, как мы ожидаем, но, как всегда, на пользу лучшей страны. Страстное время пронесется очищающим вихрем. Трудность в том, что многие еще не понимают причину и смысл совершаемого на всей планете. Новые сознания должны полюбить волну нового строительства. Новое строительство раскрепостить должно мышление, отсюда произойдут благие перемены.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не огорчайтесь и не удивляйтесь встречающимися противоречиями, усмотренными некоторыми читателями в «Письмах Махатм». Все станет на место. Многие недоразумения рождаются в силу недосказанности, часто невозможно дать исчерпывающие объяснения тому или иному сложному явлению, и это порождает заблуждения, о которые запинаются малоподвижные сознания. Малое знание, малое воображение тормозят продвижение сознания. Нужно, нужно обогащать знание и воображение!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Отнеситесь также со всею осторожностью к доходящим сведениям, и особенно переданным из вторых рук, да еще часто от недоброжелателей. Сведения от г-жи Бумбер мы имели, но более точные и не столь безнадежные получили позднее от самого Рихарда Яковлевича и от одной приехавшей оттуда латвийки. Но переписки регулярной установить не пришлось. Много противоречивых слухов привозилось недоброжелателями, не разбирающимися в настоящем положении вещей. Много вреда нанесли такие вестники себе, но и миру вообще. Но надеюсь, что глаза раскроются у многих, этому, конечно, помогут и внешние обстоятельства. Нетерпимость, злоба и зависть – плохие советчики и приводят к поражению. Накопившаяся злоба в мире разрешится потрясениями. Но не опасайтесь, Щит Света над новыми сознаниями, отказавшимися от злобы, зависти и понявшими, куда устремляется поток эволюции. Распространение зла будет остановлено. Космическая Справедливость приведет в действие новые рычаги, и новая карма мира начнет утверждаться. Итак, с большею осторожностью принимайте донесения от неразбирающихся сознаний и являйте больше терпимости к мнениям, несогласным с идущими переменами.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Зинаида Григорьевна – моя верная Другиня и наша многолетняя сотрудница. Всем своим существом она предана Служению и Великому Владыке. Она хранит основы дел и творчества Н.К. и много помогает мне, если бы не она, я была бы удушена и не смогла бы провести свою самую главную работу. Я много доверяю ей и знаю ее полное бескорыстие и преданность Великому Владыке. Она человек дела, а не сладких слов и возложения на других. Она не сентиментальна, но видит и чует много из того, что ускользает от других. Она готова пожертвовать всем, лишь бы выполнить Указанное ей, и этому мы имели примеры. На ней лежит огромная работа по </w:t>
      </w:r>
      <w:r w:rsidRPr="00EB3BF5">
        <w:rPr>
          <w:rFonts w:ascii="Times New Roman CYR" w:hAnsi="Times New Roman CYR" w:cs="Times New Roman CYR"/>
          <w:i/>
          <w:iCs/>
          <w:noProof/>
        </w:rPr>
        <w:t xml:space="preserve">охранению основ Дел и Знамени Мира, </w:t>
      </w:r>
      <w:r w:rsidRPr="00EB3BF5">
        <w:rPr>
          <w:rFonts w:ascii="Times New Roman CYR" w:hAnsi="Times New Roman CYR" w:cs="Times New Roman CYR"/>
          <w:noProof/>
        </w:rPr>
        <w:t xml:space="preserve">также и огромная работа в продолжении </w:t>
      </w:r>
      <w:r w:rsidRPr="00EB3BF5">
        <w:rPr>
          <w:rFonts w:ascii="Times New Roman CYR" w:hAnsi="Times New Roman CYR" w:cs="Times New Roman CYR"/>
          <w:i/>
          <w:iCs/>
          <w:noProof/>
        </w:rPr>
        <w:t xml:space="preserve">Общества Агни Йоги </w:t>
      </w:r>
      <w:r w:rsidRPr="00EB3BF5">
        <w:rPr>
          <w:rFonts w:ascii="Times New Roman CYR" w:hAnsi="Times New Roman CYR" w:cs="Times New Roman CYR"/>
          <w:noProof/>
        </w:rPr>
        <w:t xml:space="preserve">и всех изданий. Она же корректирует с мужем своим все переводы книг Учения. Таких преданных тружеников нужно ценить и уважать. Я люблю ее и утверждаю, что она ценнейший сотрудник и друг. Сердце ее золотое, и она уже научилась некоторому распознаванию людей. Опыт у нее большой и со многими национальностями. Цените ее, как мы, ближайшие сотрудники, ценим ее и скромного, но дельного труженика </w:t>
      </w:r>
      <w:r w:rsidRPr="00EB3BF5">
        <w:rPr>
          <w:rFonts w:ascii="Times New Roman CYR" w:hAnsi="Times New Roman CYR" w:cs="Times New Roman CYR"/>
          <w:i/>
          <w:iCs/>
          <w:noProof/>
        </w:rPr>
        <w:t xml:space="preserve">ее мужа, </w:t>
      </w:r>
      <w:r w:rsidRPr="00EB3BF5">
        <w:rPr>
          <w:rFonts w:ascii="Times New Roman CYR" w:hAnsi="Times New Roman CYR" w:cs="Times New Roman CYR"/>
          <w:noProof/>
        </w:rPr>
        <w:t>который также предан Служению. И во всем отказывает себе, чтобы помочь делам.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Также, дорогой Александр Михайлович, не забывайте об исследовании Психической Энергии. Необходимо поведать миру об этой беспредельной жизненной силе всего прекрасного в нашем бытии. Нужны миллионы книг о психической энергии и ее проявлениях. Явите лучшие, полные выписки и в их </w:t>
      </w:r>
      <w:r w:rsidRPr="00EB3BF5">
        <w:rPr>
          <w:rFonts w:ascii="Times New Roman CYR" w:hAnsi="Times New Roman CYR" w:cs="Times New Roman CYR"/>
          <w:i/>
          <w:iCs/>
          <w:noProof/>
        </w:rPr>
        <w:t xml:space="preserve">последовательности </w:t>
      </w:r>
      <w:r w:rsidRPr="00EB3BF5">
        <w:rPr>
          <w:rFonts w:ascii="Times New Roman CYR" w:hAnsi="Times New Roman CYR" w:cs="Times New Roman CYR"/>
          <w:noProof/>
        </w:rPr>
        <w:t>из всех книг Учения. Можете в конце явить и свои толкования и приведите сравнение с утверждениями о ней в древней восточной литературе и в таких прекрасных трудах, как книги Свами Вивекананды. Полезно ознакомиться с религиозно-философской мыслью Индии – я не знаю другого лучшего толкователя. Изложение его ясно и прекрасно и ново, ибо он проникал в самую сущность им излагаемого.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Имеете ли Вы эти ценнейшие труды? Если нет, могу выслать Вам некоторые, но на английском языке.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Вероятно, Вам интересно знать, в чем состоит космическая работа, которая так утомила меня. Мне разрешено поведать Вам с условием, что Вы не будете передавать ее просто любопытствующим, ибо все равно они не поймут и только надсмеются, а Вы знаете, как тяжко отражаются кощунства, вызванные против Сил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Последнее время в пространстве появилось множество несущихся невидимых тел, между ними немало огромных конгломератов, страшно ядовитых газов, которые устремлялись в направлении к нашей планете, и такое приближение и столкновение с нашей Землей могло вызвать отравление всего живущего на ней. Необходимо было отклонить ход этих тел, и все Братство устремилось на спасение нашей планеты. Безотлагательно нужно было отвести ход и устремление этих пространственных тел в другое направление, уявить им новые орбиты следования. Для этого понадобились все силы Братства в Их великом напряжении, и мне пришлось участвовать выдачей моей магнитной силы. Также пришлось участвовать и в тушении подземного огня, грозившего страшным землетрясением, необходимо было отвести его от населенных мест. Работа эта мне очень тягостна, и помощников нет, ибо для этого нужно уже пройти через огненное очищение и стать огненным самому. Огненная трансмутация и некоторое переустройство в моем организме уже закончилось, и я теперь должна уявиться на закреплении этих достижений, которые протекают болезненно. Но и это скоро закончится. Ну вот, приблизительное пояснение космической работы. Опасностей, окружающих нашу планету, больше, нежели мы можем себе представить, не говоря уже и о нашей земной политике, старающейся вызывать преждевременную гибель планеты, не ведая, на что они себя обрекают. Бездомие в Пространстве много тяжелее, нежели на Земле. Но есть и худшее состояние – так называемый уход в Тишину Молчания. Да минует сия чаша наше человечество! Итак, храните это для себя, не следует творить панику преждевременно и тем ускоряя грозные события. Сила Света Велика, и все способное к пробуждению сознания будет спасено. Твердите о Психической Энергии</w:t>
      </w:r>
      <w:r w:rsidRPr="00EB3BF5">
        <w:rPr>
          <w:rStyle w:val="FootnoteReference"/>
          <w:rFonts w:ascii="Times New Roman CYR" w:hAnsi="Times New Roman CYR" w:cs="Times New Roman CYR"/>
          <w:noProof/>
        </w:rPr>
        <w:footnoteReference w:id="589"/>
      </w:r>
      <w:r w:rsidRPr="00EB3BF5">
        <w:rPr>
          <w:rFonts w:ascii="Times New Roman CYR" w:hAnsi="Times New Roman CYR" w:cs="Times New Roman CYR"/>
          <w:noProof/>
        </w:rPr>
        <w:t>, этом величайшем рычаге спасения от всего.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Часто думаю о Вас. Шлю Вам самые светлые мысли. </w:t>
      </w:r>
      <w:r w:rsidRPr="00EB3BF5">
        <w:rPr>
          <w:rFonts w:ascii="Times New Roman CYR" w:hAnsi="Times New Roman CYR" w:cs="Times New Roman CYR"/>
          <w:i/>
          <w:iCs/>
          <w:noProof/>
        </w:rPr>
        <w:t xml:space="preserve">Сейте мысли </w:t>
      </w:r>
      <w:r w:rsidRPr="00EB3BF5">
        <w:rPr>
          <w:rFonts w:ascii="Times New Roman CYR" w:hAnsi="Times New Roman CYR" w:cs="Times New Roman CYR"/>
          <w:noProof/>
        </w:rPr>
        <w:t>о Психической Энергии, осознайте ее присутствие во всем и прежде всего в себе самом. Все чудеса – в Психической Энергии.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2548AD">
      <w:pPr>
        <w:autoSpaceDE w:val="0"/>
        <w:autoSpaceDN w:val="0"/>
        <w:adjustRightInd w:val="0"/>
        <w:jc w:val="right"/>
        <w:rPr>
          <w:rFonts w:ascii="Times New Roman CYR" w:hAnsi="Times New Roman CYR" w:cs="Times New Roman CYR"/>
          <w:i/>
          <w:noProof/>
        </w:rPr>
      </w:pPr>
      <w:r w:rsidRPr="00EB3BF5">
        <w:rPr>
          <w:rFonts w:ascii="Times New Roman CYR" w:hAnsi="Times New Roman CYR" w:cs="Times New Roman CYR"/>
          <w:i/>
          <w:noProof/>
        </w:rPr>
        <w:t>Е.Р.</w:t>
      </w:r>
    </w:p>
    <w:p w:rsidR="00273A62" w:rsidRPr="00EB3BF5" w:rsidRDefault="00273A62" w:rsidP="0040373D">
      <w:pPr>
        <w:rPr>
          <w:noProof/>
        </w:rPr>
      </w:pPr>
    </w:p>
    <w:p w:rsidR="00273A62" w:rsidRPr="00EB3BF5" w:rsidRDefault="00273A62" w:rsidP="00914CEC">
      <w:pPr>
        <w:pStyle w:val="a"/>
      </w:pPr>
      <w:bookmarkStart w:id="885" w:name="_Toc242177464"/>
      <w:r w:rsidRPr="00EB3BF5">
        <w:t>294</w:t>
      </w:r>
      <w:bookmarkEnd w:id="885"/>
    </w:p>
    <w:p w:rsidR="00273A62" w:rsidRPr="00EB3BF5" w:rsidRDefault="00273A62" w:rsidP="00914CEC">
      <w:pPr>
        <w:pStyle w:val="a0"/>
        <w:ind w:firstLine="0"/>
      </w:pPr>
      <w:bookmarkStart w:id="886" w:name="_Toc242177465"/>
      <w:r w:rsidRPr="00EB3BF5">
        <w:t>Е.И.Рерих – З.Г.Фосдик и Д.Фосдику</w:t>
      </w:r>
      <w:bookmarkEnd w:id="886"/>
    </w:p>
    <w:p w:rsidR="00273A62" w:rsidRPr="00EB3BF5" w:rsidRDefault="00273A62" w:rsidP="00914CEC">
      <w:pPr>
        <w:pStyle w:val="Date"/>
        <w:ind w:firstLine="0"/>
      </w:pPr>
      <w:bookmarkStart w:id="887" w:name="_Toc242177466"/>
      <w:r w:rsidRPr="00EB3BF5">
        <w:t>19 апреля 1955 г.</w:t>
      </w:r>
      <w:bookmarkEnd w:id="88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получила Ваши письма от марта и апрельские со вложением писем Елизаветы Микер и г-жи Мейклис...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Елизавета Микер уявилась на слабости от приоткрытая солнечного сплетения в силу необходимости утвердить лучшее восприятие Посылок, уявляемых ей Лучом Великого Владыки для более глубокого понимания значения ее работы по собиранию материалов о Матери Мира и матери Агни Йоги.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припомнить легенду о «Жене, Солнцем облаченной» в герметической литературе. Много параллелей можно привести, ибо каждый народ воздавал лучшее почитание Матери Мира. Об этом можно упомянуть во Введении, но только упомянуть.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сказать, что она прекрасно собрала материал о Матери Мира из книг Учения и нет нужды приводить что-либо из других эпох. Конечно, можно добавить параграфы из «Беспредельности».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тронута ее даром и желанием учредить фонд для издания полезных книжечек – очень своевременно.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Елизавета Микер не должна тревожиться за боли и как бы вращательное движение в области солнечного сплетения, но может уявить повторные приемы соды.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Приоткрытие солнечного сплетения само по себе благодетельно для внутреннего развития тонкого тела. Можно усилить дозу валериана и во время особой усталости можно принять две пилюли строфанта. Но мускус ей не нужен.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Главное – хранить спокойствие и полное доверие к Владыке. Она Ему прекрасная сотрудница и охранена. Когда настанет срок ее ухода, Владыка Сам примет ее и уявит Новый труд, в еще более тесном сотрудничестве. Владыка тронут ее даром. Передайте ей мой самый сердечный привет. Часто думаю о ней и ее чудесной работе – запечатлении в сознании будущих поколений Значения Великого Женского Начала и самоотверженного подвига Матери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Луч Великого Владыки над нею в этой работе. Необходимо уявить все значение Женского Начала в идущей Эпохе Майтрейи.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радуюсь, что Дедлей чувствует себя лучше. Ему нужно два раза в год уявляться на очищении солями лития и прилежать к легкой диете. Все вареное и молочное. Обильная пища никому не нужна. Елизавете Микер тоже нужна самая легкая пища без жареного масла.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Теперь о книге «Беспредельность». Имя Урусвати можно оставить полностью. В книге «Надземное» каждый параграф начинается с обращения к Урусвати. Изъятие Имени изменит весь смысл.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Асеевым лучше не начинайте переписку, не отягощайте себя. Он очень хороший и отзывчивый человек, но слишком доверчив и не разбирается в людях. Склонен во всех видеть невинно пострадавших и искренно преданных Учению людей. Также слишком полон уважения ко всяким «эзотерикам и зарубежным оккультистам», большая часть которых заражены дешевым оккультизмом на основе черной магии, с невежественным медиумизмом.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грустно, что он не понял, какую возможность давал ему Великий Владыка изучением психической энергии и сколько бы знания открылось ему, если бы он заинтересовался не со стороны спиритических феноменов, но начал бы научное исследование этой энергии и на применении ее в медицине, и на развитии необходимой концентрации и силы воли. Я не настаиваю, ибо вижу, что он не звучит на серьезное исследование этой мощи в человеке.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Каждый идет своим путем! Так, он не принял Совета и не остался в Славянской стране, но уехал в Бразилию, где ему пришлось трудно и, думаю, и еще сейчас нелегко. Но человек он на редкость хороший, полный бессеребреник, и великодушный, и работяга. Он любит Учение, но мне сдается, что он не может еще вместить Величие и Размах Даваемого нам и потому склонен иногда к шатанию и верит «эзотерикам». Допускает, что Великий Владыка может ошибаться...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Пришел отчет Дедлея. Спасибо большое. Очень нужная работа. Нам нужно вооружаться. Сами мы должны твердо осознать, насколько Лозунги современности, мысли о Мире и Культурных осведомлениях и связях и кооперации между народами были даны и утверждены из наших Учреждений. Помните, родные, и осознайте сердцем значение приносимого Вам. Не говорю об Учении Нового Века, ибо мало доросших сознанием, что Учение Живой Этики и есть Новое Провозвестие. Но и это придет. Будет время, когда Учение это станет мировым и ляжет основанием воспитания и появления нового человечества, нарождение которого ускорит мечту человечества об уничтожении смертельных заболеваний и достижения долголетия земного и появления человека в новой утонченной оболочке. А там можно будет помечтать и о бессмертии, но, конечно, через многие тысячелетия.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Жизнь полна тайн и прекрасных возможностей, но нужно накопить знание, и оно не дается тем, кто не умеет употребить знание на Общее Благо. Хотя бы усвоили сначала, что без утверждения Общего Блага не может быть и личного блага, и начали бы служить и строить во имя Общего Блага.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сами осознаем Величие, то счастье, которое дано нам, и поможем людям подойти к первым ступеням Великого Провозвестия от Иерархии Света.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Валентина занята прекрасной работою, вливая любовь к красоте и искусству. Любовь к Учению удержит ее в рамках Прекрасного, и я не тревожусь за нее.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 теперь перейду к некоторым малым изменениям в переводе «Беспредельности». Добавлений будет немного, решила не отягощать книги слишком интимными утверждениями. Как я понимаю, утверждения эти будут нужны близким, когда меня не будет с Вами. Мне велено списать их и дать моей Зиночке на хранение, но не на общее пользование. Так и сделаю.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Но все добавления, касающиеся атомов, конечно, войдут, но их совсем мало. Может быть, будут добавлены несколько утверждений Великого Владыки, которые дадут понимание Нашей Миссии.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родные. Радуюсь Вашей дружбе с Катрин, что совершенно необходимо. Новое построение будет держаться Вашим Единением.</w:t>
      </w:r>
    </w:p>
    <w:p w:rsidR="00273A62" w:rsidRPr="00EB3BF5" w:rsidRDefault="00273A62" w:rsidP="0040373D">
      <w:pPr>
        <w:rPr>
          <w:noProof/>
        </w:rPr>
      </w:pPr>
    </w:p>
    <w:p w:rsidR="00273A62" w:rsidRPr="00EB3BF5" w:rsidRDefault="00273A62" w:rsidP="00914CEC">
      <w:pPr>
        <w:pStyle w:val="a"/>
      </w:pPr>
      <w:bookmarkStart w:id="888" w:name="_Toc242177467"/>
      <w:r w:rsidRPr="00EB3BF5">
        <w:t>295</w:t>
      </w:r>
      <w:bookmarkEnd w:id="888"/>
    </w:p>
    <w:p w:rsidR="00273A62" w:rsidRPr="00EB3BF5" w:rsidRDefault="00273A62" w:rsidP="00914CEC">
      <w:pPr>
        <w:pStyle w:val="a0"/>
        <w:ind w:firstLine="0"/>
      </w:pPr>
      <w:bookmarkStart w:id="889" w:name="_Toc242177468"/>
      <w:r w:rsidRPr="00EB3BF5">
        <w:t>Е.И.Рерих – Н.И. и Б.Н. Абрамовым</w:t>
      </w:r>
      <w:bookmarkEnd w:id="889"/>
    </w:p>
    <w:p w:rsidR="00273A62" w:rsidRPr="00EB3BF5" w:rsidRDefault="00273A62" w:rsidP="00914CEC">
      <w:pPr>
        <w:pStyle w:val="Date"/>
        <w:ind w:firstLine="0"/>
      </w:pPr>
      <w:bookmarkStart w:id="890" w:name="_Toc242177469"/>
      <w:r w:rsidRPr="00EB3BF5">
        <w:t>29 апреля 1955 г.</w:t>
      </w:r>
      <w:bookmarkEnd w:id="89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Ниночка и Борис, получила Ваше апрельское письмо и спешу ответить на вопрос об отъезде молодоженов. Совет оставаться в Харбине и вместе с Вами, родные, отъехать немного позднее в лучшую страну и в лучший срок. Много будет перемен, потому уявите терпение и, главное, ничего не опасайтесь, но воспитывайте в себе глаз добрый и помните, что дружелюбие – лучшая охрана на всех путях. Меньше всего слушайте и верьте суждениям, основанным на закостенелых предрассудках. Нет ничего хуже, как затемнить и отравить сознание враждебными наветами. А сколько тут приходится встречаться с враждебной ложью!! Не опасайтесь, родные, живите спокойно и уявите терпение. Мировой войны не будет. Но сроки подвижек не могут быть оповещены согласно оккультным законам. Вдумайтесь, и Вы поймете почему. Право, не так уж долго ждать!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Лиде тоже Совет немного повременить с отъездом. Пусть напишет мужу, что охотно поедет к нему, но хотела бы иметь работу по ее специальности. Пусть подождет ответа с обещанием ей предоставить работу по определенной специальности ее. Конечно, ей лучше немного повременить и ехать с Вами, родные. Моей пташке будет легче иметь около себя близких людей в пути.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Сейчас не могу еще писать длинных писем. Слаба и устаю от малейшего напряжения. Снова запрещено напрягаться, даже думать. Моя нервная система напряжена до предела, ибо нужно переключить ее на новый ключ. Это знаки близости переезда. Очень мне тяжко, что работа моя так задерживается. Трудно мне писать на машинке. Но отдых полный, после переустройства и еще не законченной работы космической, совершенно необходим.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Вам всю нежность моего сердца. Как только полегчает, напишу. Живите спокойно, ничего не опасайтесь. Ничего Вам, родные, не грозит, и обо всем будете предупреждены. Совет придет вовремя.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Любовь и полное Доверие пусть живут в сердце. Если бы Вы могли осознать всю неисчерпаемую Заботу и Доброту и Нежность, которые окружают Вас, родные, какая бы радость наполнила Ваши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я люблю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w:t>
      </w:r>
    </w:p>
    <w:p w:rsidR="00273A62" w:rsidRPr="00EB3BF5" w:rsidRDefault="00273A62" w:rsidP="009C639E">
      <w:pPr>
        <w:rPr>
          <w:noProof/>
        </w:rPr>
      </w:pPr>
    </w:p>
    <w:p w:rsidR="00273A62" w:rsidRPr="00EB3BF5" w:rsidRDefault="00273A62" w:rsidP="00914CEC">
      <w:pPr>
        <w:pStyle w:val="a"/>
      </w:pPr>
      <w:bookmarkStart w:id="891" w:name="_Toc242177470"/>
      <w:r w:rsidRPr="00EB3BF5">
        <w:t>296</w:t>
      </w:r>
      <w:bookmarkEnd w:id="891"/>
    </w:p>
    <w:p w:rsidR="00273A62" w:rsidRPr="00EB3BF5" w:rsidRDefault="00273A62" w:rsidP="00914CEC">
      <w:pPr>
        <w:pStyle w:val="a0"/>
        <w:ind w:firstLine="0"/>
      </w:pPr>
      <w:bookmarkStart w:id="892" w:name="_Toc242177471"/>
      <w:r w:rsidRPr="00EB3BF5">
        <w:t>Е.И.Рерих – Д.Рани Рерих</w:t>
      </w:r>
      <w:r w:rsidRPr="00EB3BF5">
        <w:rPr>
          <w:rStyle w:val="FootnoteReference"/>
          <w:b w:val="0"/>
        </w:rPr>
        <w:footnoteReference w:id="590"/>
      </w:r>
      <w:bookmarkEnd w:id="892"/>
    </w:p>
    <w:p w:rsidR="00273A62" w:rsidRPr="00EB3BF5" w:rsidRDefault="00273A62" w:rsidP="00914CEC">
      <w:pPr>
        <w:pStyle w:val="Date"/>
        <w:ind w:firstLine="0"/>
      </w:pPr>
      <w:bookmarkStart w:id="893" w:name="_Toc242177472"/>
      <w:r w:rsidRPr="00EB3BF5">
        <w:t>1 мая 1955 г.</w:t>
      </w:r>
      <w:bookmarkEnd w:id="89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родная и любимая Вузлинька, мы так рады, что Светик с нами, но грустно, что не видим Вас рядом с ним. Он также разделяет наши чувства, ибо сейчас он переживает, как Вы там одна в Бангалоре в это нелегкое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огромным интересом мы слушали о проведении семинара и посмотрели самые интересные фотографии присутствовавших там людей.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Успех семинара, конечно, был обязан Вашей энергии, таланту и магнетизму – это очевидно! Он был полезен во многих отношениях. Результаты увидите немного позже. Все требует времени, чтобы материализоваться на нашем плане.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Пришли новости о новых постановлениях. Я восхищаюсь мужеством Светика и его духом борца... Мне дали понять, что </w:t>
      </w:r>
      <w:r w:rsidRPr="00EB3BF5">
        <w:rPr>
          <w:rFonts w:ascii="Times New Roman CYR" w:hAnsi="Times New Roman CYR" w:cs="Times New Roman CYR"/>
          <w:i/>
          <w:iCs/>
          <w:noProof/>
        </w:rPr>
        <w:t>он будет успешен в нахождении правильного решения.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Мудро, что студия была построена. Он может рисовать и держать там свои шедевры. Его искусству нужно уделять внимание, ибо оно – его величайший дар и сокровище, которое он должен принести миру. Великий Владыка желает видеть его выставку в Индии. Для этого Светик должен привезти все свои картины из Америки. Все мои думы будут об этом событии! </w:t>
      </w:r>
      <w:r w:rsidRPr="00EB3BF5">
        <w:rPr>
          <w:rFonts w:ascii="Times New Roman CYR" w:hAnsi="Times New Roman CYR" w:cs="Times New Roman CYR"/>
          <w:i/>
          <w:iCs/>
          <w:noProof/>
        </w:rPr>
        <w:t xml:space="preserve">Обстоятельства </w:t>
      </w:r>
      <w:r w:rsidRPr="00EB3BF5">
        <w:rPr>
          <w:rFonts w:ascii="Times New Roman CYR" w:hAnsi="Times New Roman CYR" w:cs="Times New Roman CYR"/>
          <w:noProof/>
        </w:rPr>
        <w:t>и условия сложатся согласно Воле Великого Владыки!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мы полны надежд и пытаемся не упустить данные знаки, некоторые из них уже появляются на нашем горизонте.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 родная моя Вузлинька, храните спокойствие, доверяйте Великой Помощи.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Ваши цветы?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 Мики Мото (не знаю, как правильно пишется) – очарователен. Светик его обожает. Уверена, Вам он понравится.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Начинаю чувствовать себя крепче – это также знак приближающейся новой ступени. Шлю всю мою нежность и любовь моего сердца моей дочери.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9C639E">
      <w:pPr>
        <w:rPr>
          <w:noProof/>
        </w:rPr>
      </w:pPr>
    </w:p>
    <w:p w:rsidR="00273A62" w:rsidRPr="00EB3BF5" w:rsidRDefault="00273A62" w:rsidP="00914CEC">
      <w:pPr>
        <w:pStyle w:val="a"/>
      </w:pPr>
      <w:bookmarkStart w:id="894" w:name="_Toc242177473"/>
      <w:r w:rsidRPr="00EB3BF5">
        <w:t>297</w:t>
      </w:r>
      <w:bookmarkEnd w:id="894"/>
    </w:p>
    <w:p w:rsidR="00273A62" w:rsidRPr="00EB3BF5" w:rsidRDefault="00273A62" w:rsidP="00914CEC">
      <w:pPr>
        <w:pStyle w:val="a0"/>
        <w:ind w:firstLine="0"/>
      </w:pPr>
      <w:bookmarkStart w:id="895" w:name="_Toc242177474"/>
      <w:r w:rsidRPr="00EB3BF5">
        <w:t>Е.И.Рерих – Е.П.Инге</w:t>
      </w:r>
      <w:bookmarkEnd w:id="895"/>
    </w:p>
    <w:p w:rsidR="00273A62" w:rsidRPr="00EB3BF5" w:rsidRDefault="00273A62" w:rsidP="00914CEC">
      <w:pPr>
        <w:pStyle w:val="Date"/>
        <w:ind w:firstLine="0"/>
      </w:pPr>
      <w:bookmarkStart w:id="896" w:name="_Toc242177475"/>
      <w:r w:rsidRPr="00EB3BF5">
        <w:t>18 мая 1955 г.</w:t>
      </w:r>
      <w:bookmarkEnd w:id="89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трудные внешние обстоятельства не дали мне возможности продолжить ритм моей корреспонденции. Но надеюсь через недели две, самое большое три, войти в прежний ритм. Вчера получила Ваше письмо от 12 мая и спешу ответить. Вы, родная, совершенно правы, что, прежде чем утверждать определенное общество, нужно оявиться на понимании полной кооперации, нужно, как говорится, сработаться и узнать друг друга. Вы правы, уявляя зоркость и распознавание при соприкасании с людьми. Именно, нужна сугубая зоркость, привлекая людей к «Основам Живой Этики». Один негодный человек может разрушить все строение.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прекрасная задача и неотложная – закончить перевод Учения Учителя Иллариона, и если успеете, то и «Фром зе Маунтен Топ», там много страниц, данных Великим Владыкою. Я очень люблю эту книгу. А по окончании этой неотложной работы будет ясно и все остальное, вернее, дальнейшие подвижки.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Сказано: «Сотрудница Наша Екатерина не должна оявляться на поездке, нет нужды в этом. Но она должна уявить ускоренный перевод Учения Иллариона. Ярая уявляется на прекрасном переводе этих Писем». Родная, счастлива буду иметь копию Вашего труда. Так, и Великий Владыка желает этого. Никто не знает, откуда и как придет возможность напечатать эти Письма.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Постарайтесь выполнить эту возложенную на Вас прекрасную и ответственную миссию как можно лучше и скорее. События спешат. Мировой войны не будет, но лишь отдельные столкновения.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родная, устремляйтесь и любите всем сердцем Давшего нам новую жизнь в новом понимании Высшего Знания и Красоты Беспредельной. Трудитесь над своим усовершенствованием, последнее – самое главное. Главное, не допускайте никакого раздражения. Красный огонь сжигает тончайшие ткани на наших центрах, которые так нужны для запечатления Высшего Общения и Касания.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Неотложная задача дана и Брандштеттеру – собирать материалы о психической энергии в одну книгу и углубить понимание свое лучшим усвоением Учения Живой Этики. Он также должен сократить свои выступления и очень следить за своим здоровьем, он не крепок. Брандштеттер не понял, он встретится со мною не в Индии, но в Стране Лучшей. Великий Владыка шлет Свое Благословение и Помощь Вам и доброму нашему Гофмейстеру. Помощь всегда летит к устремленным сердцам. Но нужно уметь устремляться непрестанно.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Духом и сердцем с Вами, родная, сердечный привет Гофмейстеру.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Прекрасно дать Асееву выбранную страницу 103.</w:t>
      </w:r>
    </w:p>
    <w:p w:rsidR="00273A62" w:rsidRPr="00EB3BF5" w:rsidRDefault="00273A62" w:rsidP="00354C42">
      <w:pPr>
        <w:rPr>
          <w:noProof/>
        </w:rPr>
      </w:pPr>
    </w:p>
    <w:p w:rsidR="00273A62" w:rsidRPr="00EB3BF5" w:rsidRDefault="00273A62" w:rsidP="00914CEC">
      <w:pPr>
        <w:pStyle w:val="a"/>
      </w:pPr>
      <w:bookmarkStart w:id="897" w:name="_Toc242177476"/>
      <w:r w:rsidRPr="00EB3BF5">
        <w:t>298</w:t>
      </w:r>
      <w:bookmarkEnd w:id="897"/>
    </w:p>
    <w:p w:rsidR="00273A62" w:rsidRPr="00EB3BF5" w:rsidRDefault="00273A62" w:rsidP="00914CEC">
      <w:pPr>
        <w:pStyle w:val="a0"/>
        <w:ind w:firstLine="0"/>
      </w:pPr>
      <w:bookmarkStart w:id="898" w:name="_Toc242177477"/>
      <w:r w:rsidRPr="00EB3BF5">
        <w:t>Е.И.Рерих – В.Л.Дутко</w:t>
      </w:r>
      <w:bookmarkEnd w:id="898"/>
    </w:p>
    <w:p w:rsidR="00273A62" w:rsidRPr="00EB3BF5" w:rsidRDefault="00273A62" w:rsidP="00914CEC">
      <w:pPr>
        <w:pStyle w:val="Date"/>
        <w:ind w:firstLine="0"/>
      </w:pPr>
      <w:bookmarkStart w:id="899" w:name="_Toc242177478"/>
      <w:r w:rsidRPr="00EB3BF5">
        <w:t>19 мая 1955 г.</w:t>
      </w:r>
      <w:bookmarkEnd w:id="89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Другиня, не могла писать, ибо подошла трудная полоса обстоятельств, также и приезд сына, вчера он уехал. Много отдала ему психической силы, он так устал от своих плантаций, которые требуют много труда и наблюдений. А в этом году ему пришлось принять деятельное участие по организации Семинара для развития и поднятия художественного уровня новых фильм по всей Индии. Семинар прошел с блестящим успехом, но это взяло много сил и уже во время жаркого периода в Дели.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скоро смогу отдохнуть и примусь ускоренно готовиться к новой ступени, к продвижению. Срок приближается, вехи одна за другой показываются на горизонте. А хотелось бы еще иметь в запасе года два, но думаю, что не удастся.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Получила Вашу весточку от 12 мая, радуюсь, что продолжаете трудиться и увлекаетесь своей прекрасной миссией творить новую красоту и новых подвижников. Работайте спокойно – мировой войны не будет, но отдельные нелепые столкновения еще продолжатся. Предуказанная мировая катастрофа будет много ослаблена благодаря напряженному воздействию Светлых Сил.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Ничто не угрожает Вам, потому можете уявиться на усиленной работе по основанию прекрасной группы учеников. Они смогут составить ядро нового хореографического искусства.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Сказано: «Ояви Мое одобрение ее труду и радость скорого передвижения». Продолжайте прилагать рвение и сможете </w:t>
      </w:r>
      <w:r w:rsidRPr="00EB3BF5">
        <w:rPr>
          <w:rFonts w:ascii="Times New Roman CYR" w:hAnsi="Times New Roman CYR" w:cs="Times New Roman CYR"/>
          <w:i/>
          <w:iCs/>
          <w:noProof/>
        </w:rPr>
        <w:t xml:space="preserve">уявиться на родине и оказать пользу </w:t>
      </w:r>
      <w:r w:rsidRPr="00EB3BF5">
        <w:rPr>
          <w:rFonts w:ascii="Times New Roman CYR" w:hAnsi="Times New Roman CYR" w:cs="Times New Roman CYR"/>
          <w:noProof/>
        </w:rPr>
        <w:t xml:space="preserve">большую. «Ояви Мое ободрение и группе ее учеников, они явятся </w:t>
      </w:r>
      <w:r w:rsidRPr="00EB3BF5">
        <w:rPr>
          <w:rFonts w:ascii="Times New Roman CYR" w:hAnsi="Times New Roman CYR" w:cs="Times New Roman CYR"/>
          <w:i/>
          <w:iCs/>
          <w:noProof/>
        </w:rPr>
        <w:t>на новом успехе».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тревожьтесь за Мишу, он найдет свой путь. Ничто не грозит Вам, Родная, трудитесь в радости. Вы, родная, постоянно живете в сердце моем.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Имею последнюю посылку </w:t>
      </w:r>
      <w:r w:rsidRPr="00EB3BF5">
        <w:rPr>
          <w:rFonts w:ascii="Times New Roman CYR" w:hAnsi="Times New Roman CYR" w:cs="Times New Roman CYR"/>
          <w:i/>
          <w:iCs/>
          <w:noProof/>
        </w:rPr>
        <w:t xml:space="preserve">№№ 6,7,8. </w:t>
      </w:r>
      <w:r w:rsidRPr="00EB3BF5">
        <w:rPr>
          <w:rFonts w:ascii="Times New Roman CYR" w:hAnsi="Times New Roman CYR" w:cs="Times New Roman CYR"/>
          <w:noProof/>
        </w:rPr>
        <w:t>Но третий от 18 января 36 года так и не долетел. Там было много выдержек из Писаний, потому он, вероятно, задержался. Конечно, хотелось бы иметь письма переведенными до моего отъезда, это тоже Ваша миссия, и Владыка очень подчеркивает это. Так что Вы правы, говоря, что это Ваше космическое право. Как красиво такое определение труда!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чувствую легкую дурноту от усталости. Сердце слабое, существую благодаря Лучу Великого Учителя. Знаю, что я нужна и без меня многое разрушится и отложится, вот и нужно проявлять осторожность, а мне так трудно соизмерять свои силы, всегда что-то переделаю</w:t>
      </w:r>
      <w:r w:rsidRPr="00EB3BF5">
        <w:rPr>
          <w:rStyle w:val="FootnoteReference"/>
          <w:rFonts w:ascii="Times New Roman CYR" w:hAnsi="Times New Roman CYR" w:cs="Times New Roman CYR"/>
          <w:noProof/>
        </w:rPr>
        <w:footnoteReference w:id="591"/>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Ailesbury Drive, Dublin, Eire.</w:t>
      </w:r>
    </w:p>
    <w:p w:rsidR="00273A62" w:rsidRPr="00EB3BF5" w:rsidRDefault="00273A62" w:rsidP="00354C42">
      <w:pPr>
        <w:rPr>
          <w:noProof/>
        </w:rPr>
      </w:pPr>
    </w:p>
    <w:p w:rsidR="00273A62" w:rsidRPr="00EB3BF5" w:rsidRDefault="00273A62" w:rsidP="00914CEC">
      <w:pPr>
        <w:pStyle w:val="a"/>
      </w:pPr>
      <w:bookmarkStart w:id="900" w:name="_Toc242177479"/>
      <w:r w:rsidRPr="00EB3BF5">
        <w:t>299</w:t>
      </w:r>
      <w:bookmarkEnd w:id="900"/>
    </w:p>
    <w:p w:rsidR="00273A62" w:rsidRPr="00EB3BF5" w:rsidRDefault="00273A62" w:rsidP="00914CEC">
      <w:pPr>
        <w:pStyle w:val="a0"/>
        <w:ind w:firstLine="0"/>
      </w:pPr>
      <w:bookmarkStart w:id="901" w:name="_Toc242177480"/>
      <w:r w:rsidRPr="00EB3BF5">
        <w:t>Е.И.Рерих – С.Н.Рериху</w:t>
      </w:r>
      <w:bookmarkEnd w:id="901"/>
    </w:p>
    <w:p w:rsidR="00273A62" w:rsidRPr="00EB3BF5" w:rsidRDefault="00273A62" w:rsidP="00914CEC">
      <w:pPr>
        <w:pStyle w:val="Date"/>
        <w:ind w:firstLine="0"/>
      </w:pPr>
      <w:bookmarkStart w:id="902" w:name="_Toc242177481"/>
      <w:r w:rsidRPr="00EB3BF5">
        <w:t>6 июня 1955 г.</w:t>
      </w:r>
      <w:bookmarkEnd w:id="90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Любимый, родной мой Светуня, так радуюсь, получая твои весточки. Мои мысли, мое сердце с тобою, родной, и по-прежнему, даже еще определеннее, знаю о твоем успехе во всех делах. Беседа в Дели будет иметь последствие позже, и Друг ожидаемый уявится очень скоро, может быть, в Бангалоре у Майсора. Ярый – поклонник твоего искусства и будет тебе преданным сотрудником во всем! Возможно, что он из тех прекрасных душ, которые посылаются Светлыми Силами в помощь своим ближайшим сотрудникам и ученикам, когда они проводят особо полезные задания и закладывают основы для целения человечества. Итак, в добрый час, родной, строй и защищай свои права. Как твое самочувствие, береги здоровье, это самое главное! Что наш миленький Вузлик? Ничего не слышали от него.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укусы умножились и усилились, так что я порядочно измучилась, и к этому присоединилась и простуда, насморк и кашель, но без жара – очень похудела и ослабела, целыми днями лежу или сижу в кресле в некотором одурении. Все время хочется спать и не могу ничего делать. Даже «думать» было запрещено! Но я посылала мою любовь, объединенную с любовью Великого Владыки, моему птенчику; очень много посылала нежнейшую любовь все эти дни.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сидели три дня без электричества. Буря снесла и сломала электрические столбы, только вчера вечером получили свет. Ты, вероятно, слышал от Юсика о решении Индийского Правительства все же основать Research Institute</w:t>
      </w:r>
      <w:r w:rsidRPr="00EB3BF5">
        <w:rPr>
          <w:rStyle w:val="FootnoteReference"/>
          <w:rFonts w:ascii="Times New Roman CYR" w:hAnsi="Times New Roman CYR" w:cs="Times New Roman CYR"/>
          <w:noProof/>
        </w:rPr>
        <w:footnoteReference w:id="592"/>
      </w:r>
      <w:r w:rsidRPr="00EB3BF5">
        <w:rPr>
          <w:rFonts w:ascii="Times New Roman CYR" w:hAnsi="Times New Roman CYR" w:cs="Times New Roman CYR"/>
          <w:noProof/>
        </w:rPr>
        <w:t xml:space="preserve"> по Буддизму и изучению Тибетского языка </w:t>
      </w:r>
      <w:r w:rsidRPr="00EB3BF5">
        <w:rPr>
          <w:rFonts w:ascii="Times New Roman CYR" w:hAnsi="Times New Roman CYR" w:cs="Times New Roman CYR"/>
          <w:i/>
          <w:iCs/>
          <w:noProof/>
        </w:rPr>
        <w:t xml:space="preserve">в Калимпонге. </w:t>
      </w:r>
      <w:r w:rsidRPr="00EB3BF5">
        <w:rPr>
          <w:rFonts w:ascii="Times New Roman CYR" w:hAnsi="Times New Roman CYR" w:cs="Times New Roman CYR"/>
          <w:noProof/>
        </w:rPr>
        <w:t xml:space="preserve">Увидим, как это сложится! Думаю, что исполнится давно Сказанное: </w:t>
      </w:r>
      <w:r w:rsidRPr="00EB3BF5">
        <w:rPr>
          <w:rFonts w:ascii="Times New Roman CYR" w:hAnsi="Times New Roman CYR" w:cs="Times New Roman CYR"/>
          <w:i/>
          <w:iCs/>
          <w:noProof/>
        </w:rPr>
        <w:t xml:space="preserve">«Упустили сокола, улетел, не догнать!» </w:t>
      </w:r>
      <w:r w:rsidRPr="00EB3BF5">
        <w:rPr>
          <w:rFonts w:ascii="Times New Roman CYR" w:hAnsi="Times New Roman CYR" w:cs="Times New Roman CYR"/>
          <w:noProof/>
        </w:rPr>
        <w:t>Получили прекрасные отзывы о трудах Юрия из Англии, так накопления идут. Ждем подвижек в связи с приездом нового посла, не раньше, конечно, осени. Ряды недоброжелателей редеют! Уход Молотова решен.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Проспекты для плантации самые лучшие. Будешь иметь не менее 4-х прекрасных </w:t>
      </w:r>
      <w:r w:rsidRPr="00EB3BF5">
        <w:rPr>
          <w:rFonts w:ascii="Times New Roman CYR" w:hAnsi="Times New Roman CYR" w:cs="Times New Roman CYR"/>
          <w:i/>
          <w:iCs/>
          <w:noProof/>
        </w:rPr>
        <w:t xml:space="preserve">последовательных </w:t>
      </w:r>
      <w:r w:rsidRPr="00EB3BF5">
        <w:rPr>
          <w:rFonts w:ascii="Times New Roman CYR" w:hAnsi="Times New Roman CYR" w:cs="Times New Roman CYR"/>
          <w:noProof/>
        </w:rPr>
        <w:t>урожаев, один будущий – феноменальный.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Сотрудничество с Другом </w:t>
      </w:r>
      <w:r w:rsidRPr="00EB3BF5">
        <w:rPr>
          <w:rFonts w:ascii="Times New Roman CYR" w:hAnsi="Times New Roman CYR" w:cs="Times New Roman CYR"/>
          <w:i/>
          <w:iCs/>
          <w:noProof/>
        </w:rPr>
        <w:t xml:space="preserve">так важно! </w:t>
      </w:r>
      <w:r w:rsidRPr="00EB3BF5">
        <w:rPr>
          <w:rFonts w:ascii="Times New Roman CYR" w:hAnsi="Times New Roman CYR" w:cs="Times New Roman CYR"/>
          <w:noProof/>
        </w:rPr>
        <w:t xml:space="preserve">Будет ближайшим сотрудником и во многом. Яви ему доверие. Сказано: «Сын сотрудничает </w:t>
      </w:r>
      <w:r w:rsidRPr="00EB3BF5">
        <w:rPr>
          <w:rFonts w:ascii="Times New Roman CYR" w:hAnsi="Times New Roman CYR" w:cs="Times New Roman CYR"/>
          <w:i/>
          <w:iCs/>
          <w:noProof/>
        </w:rPr>
        <w:t xml:space="preserve">со Мною, </w:t>
      </w:r>
      <w:r w:rsidRPr="00EB3BF5">
        <w:rPr>
          <w:rFonts w:ascii="Times New Roman CYR" w:hAnsi="Times New Roman CYR" w:cs="Times New Roman CYR"/>
          <w:noProof/>
        </w:rPr>
        <w:t>и Я страстно помогу ему. Новая помощь придет скоро и оявится с новым Другом».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Наш песик ожил </w:t>
      </w:r>
      <w:r w:rsidRPr="00EB3BF5">
        <w:rPr>
          <w:rFonts w:ascii="Times New Roman CYR" w:hAnsi="Times New Roman CYR" w:cs="Times New Roman CYR"/>
          <w:i/>
          <w:iCs/>
          <w:noProof/>
        </w:rPr>
        <w:t xml:space="preserve">от присланного порошка. </w:t>
      </w:r>
      <w:r w:rsidRPr="00EB3BF5">
        <w:rPr>
          <w:rFonts w:ascii="Times New Roman CYR" w:hAnsi="Times New Roman CYR" w:cs="Times New Roman CYR"/>
          <w:noProof/>
        </w:rPr>
        <w:t>Спасибо. Сейчас он стал еще красивее. Грива отросла, и хвост стоит султаном. Нашел себе новую спальню и в восторге, страшно торопится пробраться незаметно и укрыться там. Спальня в Раиной ванне, на плиточном полу у открытого окна. Утром не торопится появляться оттуда.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Буря снесла три дерева в нашем саду из самых больших. Одно сверху легло во всю ширину сада, по счастью, не задело наших папоротниковых пальм. Дров будем иметь на всю зиму и больше.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Катрин в Европе. 21 июня возвращается. К июлю будет в New York.</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тебя, родной, и крепко целую. Поцелуй и милого Вузлика. Письмо это может еще застать тебя в Бомбее – пошлю Express delivery</w:t>
      </w:r>
      <w:r w:rsidRPr="00EB3BF5">
        <w:rPr>
          <w:rStyle w:val="FootnoteReference"/>
          <w:rFonts w:ascii="Times New Roman CYR" w:hAnsi="Times New Roman CYR" w:cs="Times New Roman CYR"/>
          <w:noProof/>
        </w:rPr>
        <w:footnoteReference w:id="593"/>
      </w:r>
      <w:r w:rsidRPr="00EB3BF5">
        <w:rPr>
          <w:rFonts w:ascii="Times New Roman CYR" w:hAnsi="Times New Roman CYR" w:cs="Times New Roman CYR"/>
          <w:noProof/>
        </w:rPr>
        <w:t>. Дня через три оправлюсь совсем и начну мою переписку, накопилось много. Пишу кратко, но весточка от тебя так всегда жданная. Целую, целую, сердцем с Вами.</w:t>
      </w:r>
    </w:p>
    <w:p w:rsidR="00273A62" w:rsidRPr="00EB3BF5" w:rsidRDefault="00273A62" w:rsidP="00354C42">
      <w:pPr>
        <w:rPr>
          <w:noProof/>
        </w:rPr>
      </w:pPr>
    </w:p>
    <w:p w:rsidR="00273A62" w:rsidRPr="00EB3BF5" w:rsidRDefault="00273A62" w:rsidP="00914CEC">
      <w:pPr>
        <w:pStyle w:val="a"/>
      </w:pPr>
      <w:bookmarkStart w:id="903" w:name="_Toc242177482"/>
      <w:r w:rsidRPr="00EB3BF5">
        <w:t>300</w:t>
      </w:r>
      <w:bookmarkEnd w:id="903"/>
    </w:p>
    <w:p w:rsidR="00273A62" w:rsidRPr="00EB3BF5" w:rsidRDefault="00273A62" w:rsidP="00914CEC">
      <w:pPr>
        <w:pStyle w:val="a0"/>
        <w:ind w:firstLine="0"/>
      </w:pPr>
      <w:bookmarkStart w:id="904" w:name="_Toc242177483"/>
      <w:r w:rsidRPr="00EB3BF5">
        <w:t>Е.И.Рерих – З.Г.Фосдик и Д.Фосдику</w:t>
      </w:r>
      <w:bookmarkEnd w:id="904"/>
    </w:p>
    <w:p w:rsidR="00273A62" w:rsidRPr="00EB3BF5" w:rsidRDefault="00273A62" w:rsidP="00914CEC">
      <w:pPr>
        <w:pStyle w:val="Date"/>
        <w:ind w:firstLine="0"/>
      </w:pPr>
      <w:bookmarkStart w:id="905" w:name="_Toc242177484"/>
      <w:r w:rsidRPr="00EB3BF5">
        <w:t>26 июня 1955 г.</w:t>
      </w:r>
      <w:bookmarkEnd w:id="905"/>
    </w:p>
    <w:p w:rsidR="00273A62" w:rsidRPr="00EB3BF5" w:rsidRDefault="00273A62" w:rsidP="00354C42">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Родные и любимые мои, спасибо сердечное Вам за прекрасное и заботливое и любовное отношение к Учению, нам данному, и к нашему незабвенному Пасиньке и ко мне. Такое отношение от близких – моя радость. Много ли сознаний, могущих понять всю мудрость высшего Водительства, указывающего нам направление и без насилия предоставляя духу самому решить, насколько он может вместить и воспользоваться Советом, имеющим в виду наше благо? Увы, милый Боллинг не может вместить идущее переустройство. </w:t>
      </w:r>
      <w:r w:rsidRPr="00EB3BF5">
        <w:rPr>
          <w:rFonts w:ascii="Times New Roman CYR" w:hAnsi="Times New Roman CYR" w:cs="Times New Roman CYR"/>
          <w:i/>
          <w:iCs/>
          <w:noProof/>
        </w:rPr>
        <w:t xml:space="preserve">Новые меры пугают его, </w:t>
      </w:r>
      <w:r w:rsidRPr="00EB3BF5">
        <w:rPr>
          <w:rFonts w:ascii="Times New Roman CYR" w:hAnsi="Times New Roman CYR" w:cs="Times New Roman CYR"/>
          <w:noProof/>
        </w:rPr>
        <w:t xml:space="preserve">он не понимает </w:t>
      </w:r>
      <w:r w:rsidRPr="00EB3BF5">
        <w:rPr>
          <w:rFonts w:ascii="Times New Roman CYR" w:hAnsi="Times New Roman CYR" w:cs="Times New Roman CYR"/>
          <w:i/>
          <w:iCs/>
          <w:noProof/>
        </w:rPr>
        <w:t xml:space="preserve">смысл творимого. </w:t>
      </w:r>
      <w:r w:rsidRPr="00EB3BF5">
        <w:rPr>
          <w:rFonts w:ascii="Times New Roman CYR" w:hAnsi="Times New Roman CYR" w:cs="Times New Roman CYR"/>
          <w:noProof/>
        </w:rPr>
        <w:t xml:space="preserve">Не понимает также значение сроков. Не понял он и необходимость в </w:t>
      </w:r>
      <w:r w:rsidRPr="00EB3BF5">
        <w:rPr>
          <w:rFonts w:ascii="Times New Roman CYR" w:hAnsi="Times New Roman CYR" w:cs="Times New Roman CYR"/>
          <w:i/>
          <w:iCs/>
          <w:noProof/>
        </w:rPr>
        <w:t xml:space="preserve">Указанный срок </w:t>
      </w:r>
      <w:r w:rsidRPr="00EB3BF5">
        <w:rPr>
          <w:rFonts w:ascii="Times New Roman CYR" w:hAnsi="Times New Roman CYR" w:cs="Times New Roman CYR"/>
          <w:noProof/>
        </w:rPr>
        <w:t xml:space="preserve">завязать знакомство и </w:t>
      </w:r>
      <w:r w:rsidRPr="00EB3BF5">
        <w:rPr>
          <w:rFonts w:ascii="Times New Roman CYR" w:hAnsi="Times New Roman CYR" w:cs="Times New Roman CYR"/>
          <w:i/>
          <w:iCs/>
          <w:noProof/>
        </w:rPr>
        <w:t xml:space="preserve">отношения в Швеции. </w:t>
      </w:r>
      <w:r w:rsidRPr="00EB3BF5">
        <w:rPr>
          <w:rFonts w:ascii="Times New Roman CYR" w:hAnsi="Times New Roman CYR" w:cs="Times New Roman CYR"/>
          <w:noProof/>
        </w:rPr>
        <w:t xml:space="preserve">Не понял, как подойти к Южной Америке. Было упомянуто, что нужны будут неоднократные наезды для ознакомления с </w:t>
      </w:r>
      <w:r w:rsidRPr="00EB3BF5">
        <w:rPr>
          <w:rFonts w:ascii="Times New Roman CYR" w:hAnsi="Times New Roman CYR" w:cs="Times New Roman CYR"/>
          <w:i/>
          <w:iCs/>
          <w:noProof/>
        </w:rPr>
        <w:t xml:space="preserve">психологией обитателей. </w:t>
      </w:r>
      <w:r w:rsidRPr="00EB3BF5">
        <w:rPr>
          <w:rFonts w:ascii="Times New Roman CYR" w:hAnsi="Times New Roman CYR" w:cs="Times New Roman CYR"/>
          <w:noProof/>
        </w:rPr>
        <w:t xml:space="preserve">Старыми мерами сейчас далеко не уедешь. Будущее слагается по новому узору. Приходится шевелить мозгами, чтобы не уявиться на пути к регрессу. Но сейчас не время осуждать непонимание. Указания, события укажут на перемены, и необходимо уявить подвижность мышления во всем. Пусть пуще всего хранит почитание и признательность за Помощь, которую он всегда может осознать. Пока не имею ничего нового сообщить ему, пусть действует </w:t>
      </w:r>
      <w:r w:rsidRPr="00EB3BF5">
        <w:rPr>
          <w:rFonts w:ascii="Times New Roman CYR" w:hAnsi="Times New Roman CYR" w:cs="Times New Roman CYR"/>
          <w:i/>
          <w:iCs/>
          <w:noProof/>
        </w:rPr>
        <w:t xml:space="preserve">согласно обстоятельствам. </w:t>
      </w:r>
      <w:r w:rsidRPr="00EB3BF5">
        <w:rPr>
          <w:rFonts w:ascii="Times New Roman CYR" w:hAnsi="Times New Roman CYR" w:cs="Times New Roman CYR"/>
          <w:noProof/>
        </w:rPr>
        <w:t>Думаю, он огорчил Великого Владыку.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Прекрасно возражение Зиночки на лживые россказни Крымова, которого мы мало знали. Но никакого участия он не принимал в устройстве выставки Н.К. в Лондоне. Скидельский приезжал к нам с Романовым, который заказал Н.К. несколько панно для своей виллы, и только часть их была оплачена. Также Скидельский никогда не покупал всей выставки. Крымова я видела всего дважды, когда он приезжал к нам и затем у них на квартире, когда он хотел видеть самостоятельное движение стола, что и было показано ему, но никакие столы и стулья не летали при этом. Никаких особых сообщений тоже не было явлено ему. Интимные беседы тоже не могли иметь место с человеком, которого я почти не знала.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не огорчайтесь проявлениями человеческой завистливой природы. Меня они оставляют совершенно равнодушной и даже не вызывают негодования, знаю цену всем таким лживым россказням, много их брошено в пространство. Откровенно говоря, меня больше огорчило возражение Гребенщикова – он не вырос! Очень радовались мы, что Вам, родные, удалось найти и восстановить наговоренную Н.К. пластинку. Услышать тембр любимого голоса, это ли не радость! Ценность этой пластинки велика! Спасибо, родные, спасибо!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Конечно, родные, поезжайте в Вашу поездку, Благословение Владыки будет с Вами. Но пуще всего храните спокойствие и не раздражайтесь, лучше уступить. Недомогание Дедлея от солнечного сплетения, оно приходит в новое движение, и это совершенно необходимо при дальнейшем открытии центров. При болях принимайте соду и валериан. Движение в солнечном сплетении всегда отражается </w:t>
      </w:r>
      <w:r w:rsidRPr="00EB3BF5">
        <w:rPr>
          <w:rFonts w:ascii="Times New Roman CYR" w:hAnsi="Times New Roman CYR" w:cs="Times New Roman CYR"/>
          <w:i/>
          <w:iCs/>
          <w:noProof/>
        </w:rPr>
        <w:t xml:space="preserve">на ощущениях </w:t>
      </w:r>
      <w:r w:rsidRPr="00EB3BF5">
        <w:rPr>
          <w:rFonts w:ascii="Times New Roman CYR" w:hAnsi="Times New Roman CYR" w:cs="Times New Roman CYR"/>
          <w:noProof/>
        </w:rPr>
        <w:t>в желудке, но сам желудок здоров. Продолжайте легкую диету и избегайте всего жирного. Недомогания эти неизбежны, храните спокойствие. Но необходимо избегать раздражения. Споры и раздражения прекратят такой нужный процесс. Уступите, но не раздражайтесь – получите во сто крат.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Милой Микер скажите, что я снова могу передать ей Одобрение Великого Учителя и мою горячую признательность ей за ее прекрасно собранный труд. Оба форварда прекрасны, и мне так хотелось бы сказать ей, как я ценю ее смелость в исполнении ее Миссии. Имя Майтрейи должно произносить. Его время настало, хотя, как обычно, это станет ясно после особых событий. Она правильно чувствует, ибо Луч Владыки с нею. Скажите ей о моей страшной слабости сейчас. На днях мне было неожиданно Сказано о необходимости Вам заменить секретаршу. Особа нежелательная, страстно любопытствующая и даже больше – с определенным намерением. Родная, Вам придется сменить, может быть, не одну. Но лучшая и надежная придет сама, и ее можете оставлять при Учреждениях на время Вашего отъезда.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Следующее письмо будет с ответами для «Беспредельности». Продолжайте переводить второй том. Владыка советует включить 400 параграфов в первый том.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я очень слаба, мне все трудно. Шесть недель я была истинно мученицей и измучилась от бессонных ночей из-за страшной напасти – укусов от так называемых Калькутта блистер фляйс</w:t>
      </w:r>
      <w:r w:rsidRPr="00EB3BF5">
        <w:rPr>
          <w:rStyle w:val="FootnoteReference"/>
          <w:rFonts w:ascii="Times New Roman CYR" w:hAnsi="Times New Roman CYR" w:cs="Times New Roman CYR"/>
          <w:noProof/>
        </w:rPr>
        <w:footnoteReference w:id="594"/>
      </w:r>
      <w:r w:rsidRPr="00EB3BF5">
        <w:rPr>
          <w:rFonts w:ascii="Times New Roman CYR" w:hAnsi="Times New Roman CYR" w:cs="Times New Roman CYR"/>
          <w:noProof/>
        </w:rPr>
        <w:t>. Зуд от этих укусов ужасен, и я совсем измучилась. Мои ноги были покрыты этими укусами. Лечить их можно только присыпкой «Прикли ХИТ пайдер». Обнимаю Вас, родные, всем сердцем. Я не послушалась Указания не ходить по саду и в последний день пребывания Светика прошлась с ним по саду, и ярые облепили мои ноги.</w:t>
      </w:r>
    </w:p>
    <w:p w:rsidR="00273A62" w:rsidRPr="00EB3BF5" w:rsidRDefault="00273A62" w:rsidP="00354C42">
      <w:pPr>
        <w:rPr>
          <w:noProof/>
        </w:rPr>
      </w:pPr>
    </w:p>
    <w:p w:rsidR="00273A62" w:rsidRPr="00EB3BF5" w:rsidRDefault="00273A62" w:rsidP="00914CEC">
      <w:pPr>
        <w:pStyle w:val="a"/>
      </w:pPr>
      <w:bookmarkStart w:id="906" w:name="_Toc242177485"/>
      <w:r w:rsidRPr="00EB3BF5">
        <w:t>301</w:t>
      </w:r>
      <w:bookmarkEnd w:id="906"/>
    </w:p>
    <w:p w:rsidR="00273A62" w:rsidRPr="00EB3BF5" w:rsidRDefault="00273A62" w:rsidP="00914CEC">
      <w:pPr>
        <w:pStyle w:val="a0"/>
        <w:ind w:firstLine="0"/>
      </w:pPr>
      <w:bookmarkStart w:id="907" w:name="_Toc242177486"/>
      <w:r w:rsidRPr="00EB3BF5">
        <w:t>Е.И.Рерих – З.Г.Фосдик и Д.Фосдику</w:t>
      </w:r>
      <w:bookmarkEnd w:id="907"/>
    </w:p>
    <w:p w:rsidR="00273A62" w:rsidRPr="00EB3BF5" w:rsidRDefault="00273A62" w:rsidP="00914CEC">
      <w:pPr>
        <w:pStyle w:val="Date"/>
        <w:ind w:firstLine="0"/>
      </w:pPr>
      <w:bookmarkStart w:id="908" w:name="_Toc242177487"/>
      <w:r w:rsidRPr="00EB3BF5">
        <w:t>10 июля 1955 г.</w:t>
      </w:r>
      <w:bookmarkEnd w:id="90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и любимые мои, надеюсь, что Вы получили мое письмо от 26 июня, также послала телеграмму Боллингу о несвоевременности поездки Дональда и возможности расширить их деятельность приобретением и открытием нового отдела, так как Либерти получит значение не раньше трех лет от сего года. Его желания будут исполнены, может иметь еще одну фабрику. Главная ошибка Боллинга была в том, что в Указанные сроки не наладил в Швеции отношений или хотя бы только знакомства с Лучшей Страной. Также в Аргентине не понял, что нужно было оявиться на знакомстве с официальными лицами. Были намеки, что потребуются неоднократные наезды для ознакомления с психологией обитателей. Так, Перу останется еще некоторое время, вредное влияние католиков нужно сократить.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Мои физические силы совершенно исчерпаны, конечно, главным образом из-за полного переустройства моего организма и трудной полосы Космического Сотрудничества. В августе начну укреплять свои силы под новыми лучами перед моим передвижением. Но сейчас мне все трудно и необходим полный отдых. Надеюсь, что успеем закончить первый том «Беспредельности», включив в него 400 параграфов. Постараюсь первым делом переслать добавления для книги. Остальные останутся для очень близких учеников, но не для печатания.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Люди не могут представить себе, какая страшно напряженная, грандиозная работа происходит в космических областях, затрагивающих всю нашу планету и даже Солнечную систему и, конечно, все человечество. Ярое человечество не только не понимает, но своими безумными действиями страстно затрудняет благую Помощь Сил Света. Больше половины Сил уходит на устранение и пресечение зла, творимого земными обитателями.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Секретарша для наших учреждений придет сама и останется с Вами. Можно будет положиться на нее. Но возможно, что Вам придется сменить еще одну до ее прихода, срок ее не подошел еще.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Уже порядочное время г-жа Юсупова не сходит с моих мыслей. Она мне очень симпатична. Передайте ей мой сердечный привет. Все ли у нее благополучно?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На днях мы получили </w:t>
      </w:r>
      <w:r w:rsidRPr="00EB3BF5">
        <w:rPr>
          <w:rFonts w:ascii="Times New Roman CYR" w:hAnsi="Times New Roman CYR" w:cs="Times New Roman CYR"/>
          <w:i/>
          <w:iCs/>
          <w:noProof/>
        </w:rPr>
        <w:t xml:space="preserve">извещение </w:t>
      </w:r>
      <w:r w:rsidRPr="00EB3BF5">
        <w:rPr>
          <w:rFonts w:ascii="Times New Roman CYR" w:hAnsi="Times New Roman CYR" w:cs="Times New Roman CYR"/>
          <w:noProof/>
        </w:rPr>
        <w:t xml:space="preserve">от фирмы «Крамер, Маркс и Гринлей» в связи с завещанием Флорентины Сутро, очень удивились. Пожалуйста, родная, не можем ли мы просить Вас явиться нашей представительницей? Юрий пишет Вам и включает Вам просьбу о сообщении нам некоторых </w:t>
      </w:r>
      <w:r w:rsidRPr="00EB3BF5">
        <w:rPr>
          <w:rFonts w:ascii="Times New Roman CYR" w:hAnsi="Times New Roman CYR" w:cs="Times New Roman CYR"/>
          <w:i/>
          <w:iCs/>
          <w:noProof/>
        </w:rPr>
        <w:t xml:space="preserve">подробностей </w:t>
      </w:r>
      <w:r w:rsidRPr="00EB3BF5">
        <w:rPr>
          <w:rFonts w:ascii="Times New Roman CYR" w:hAnsi="Times New Roman CYR" w:cs="Times New Roman CYR"/>
          <w:noProof/>
        </w:rPr>
        <w:t>и как мы должны действовать. Юрий сегодня имел очень интересный визит. Возможно, что какие-то подробности он напишет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Должна кончать, очень устала.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Желаю Вам, родные, успеха в Вашей поездке, можно продать землю. Думы мои с Вами, и сердце шлет Вам лучшие пожелания. Я люблю Вас, родные.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i/>
          <w:iCs/>
          <w:noProof/>
        </w:rPr>
      </w:pPr>
      <w:r w:rsidRPr="00EB3BF5">
        <w:rPr>
          <w:rFonts w:ascii="Times New Roman CYR" w:hAnsi="Times New Roman CYR" w:cs="Times New Roman CYR"/>
          <w:i/>
          <w:iCs/>
          <w:noProof/>
        </w:rPr>
        <w:t>Е.Р.</w:t>
      </w:r>
    </w:p>
    <w:p w:rsidR="00273A62" w:rsidRPr="00EB3BF5" w:rsidRDefault="00273A62" w:rsidP="00354C42">
      <w:pPr>
        <w:rPr>
          <w:noProof/>
        </w:rPr>
      </w:pPr>
    </w:p>
    <w:p w:rsidR="00273A62" w:rsidRPr="00EB3BF5" w:rsidRDefault="00273A62" w:rsidP="00914CEC">
      <w:pPr>
        <w:pStyle w:val="a"/>
      </w:pPr>
      <w:bookmarkStart w:id="909" w:name="_Toc242177488"/>
      <w:r w:rsidRPr="00EB3BF5">
        <w:t>302</w:t>
      </w:r>
      <w:bookmarkEnd w:id="909"/>
    </w:p>
    <w:p w:rsidR="00273A62" w:rsidRPr="00EB3BF5" w:rsidRDefault="00273A62" w:rsidP="00914CEC">
      <w:pPr>
        <w:pStyle w:val="a0"/>
        <w:ind w:firstLine="0"/>
      </w:pPr>
      <w:bookmarkStart w:id="910" w:name="_Toc242177489"/>
      <w:r w:rsidRPr="00EB3BF5">
        <w:t>Е.И.Рерих – С.Н.Рериху</w:t>
      </w:r>
      <w:bookmarkEnd w:id="910"/>
    </w:p>
    <w:p w:rsidR="00273A62" w:rsidRPr="00EB3BF5" w:rsidRDefault="00273A62" w:rsidP="00914CEC">
      <w:pPr>
        <w:pStyle w:val="Date"/>
        <w:ind w:firstLine="0"/>
      </w:pPr>
      <w:bookmarkStart w:id="911" w:name="_Toc242177490"/>
      <w:r w:rsidRPr="00EB3BF5">
        <w:t>25 июля 1955 г.</w:t>
      </w:r>
      <w:bookmarkEnd w:id="91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Мой родной, мой любимый Птенчик, береги себя. Я чуяла, что ты недомогаешь, и каждый день посылала тебе мою ласку и лучшие мысли, и неоднократно. Головка твоя с кудрями стоит на моем туалете и смотрит на меня с таким выражением готовности и дружелюбия, что сердце мое радуется. Вся истинная, чудесная сущность твоя отразилась на этом снимке.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Напишу Катрин о картинах, она вернулась в начале июля. Видимо, путешествие по Европе не доставило ей удовольствия. Мы тоже получили копии завещания Флорентины Сутро и запросили Зину, что нужно нам сделать и не согласится ли она явиться нашим представителем. Сейчас она в отъезде в Либерти и не вернется раньше августа.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Радуюсь, что наш миленький Вузлик продолжает свою деятельность. Интересно будет иметь отчет. Поцелуй ее покрепче. Карточка ее с тобою стоит на моем письменном столе. Часто посылаю Вам обоим мою психическую энергию. Не забудь прислать фотографии со студии и, если можно, и с картин. Обещанную вырезку для Юсика ты забыл вложить в письмо. Да, перемен будет много и в нашей жизни. О бывшей Женевской Конференции</w:t>
      </w:r>
      <w:r w:rsidRPr="00EB3BF5">
        <w:rPr>
          <w:rStyle w:val="FootnoteReference"/>
          <w:rFonts w:ascii="Times New Roman CYR" w:hAnsi="Times New Roman CYR" w:cs="Times New Roman CYR"/>
          <w:noProof/>
        </w:rPr>
        <w:footnoteReference w:id="595"/>
      </w:r>
      <w:r w:rsidRPr="00EB3BF5">
        <w:rPr>
          <w:rFonts w:ascii="Times New Roman CYR" w:hAnsi="Times New Roman CYR" w:cs="Times New Roman CYR"/>
          <w:noProof/>
        </w:rPr>
        <w:t xml:space="preserve"> можно сказать: никакие скрытые намерения, никакие интриги, никакие политические надежды не осуществятся, все повернется неожиданно и во благо. Во всяком случае, мировая война исключена, и Эйзенхауэру хочется сохранить свой пост. Очень была счастлива приемом, оказанным Неру в России, он вполне заслуживает его. Пошлю тебе книгу настоятеля Кентерберийского о стране, но первую, до сороковых годов, вторую уже не достать. Просмотри, много там интересного и полезного. Написана другом, и на этом спасибо ему сердечное.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По-прежнему имею подтверждения о твоем успехе </w:t>
      </w:r>
      <w:r w:rsidRPr="00EB3BF5">
        <w:rPr>
          <w:rFonts w:ascii="Times New Roman CYR" w:hAnsi="Times New Roman CYR" w:cs="Times New Roman CYR"/>
          <w:i/>
          <w:iCs/>
          <w:noProof/>
        </w:rPr>
        <w:t xml:space="preserve">во всем </w:t>
      </w:r>
      <w:r w:rsidRPr="00EB3BF5">
        <w:rPr>
          <w:rFonts w:ascii="Times New Roman CYR" w:hAnsi="Times New Roman CYR" w:cs="Times New Roman CYR"/>
          <w:noProof/>
        </w:rPr>
        <w:t>и жду с нетерпением появления Друга. Сказано, сам подойдет и скоро. Конечно, это «скоро» не всегда совпадает с нашим пониманием, но, во всяком случае, все ранее Сказанное подтверждается, ибо ты сотрудничаешь с Великим Владыкой. Родной мой, храни свой чудесный талисман. Сила его увеличивается при осознании и любви к его магниту.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Думаю, урожай будет неплох, но будущий урожай будет особо богат. Все сложится удачно. Я еще немного слаба, но ноги действуют прекрасно. С концом августа придет новая волна сил и буду готовиться к идущим переменам в нашей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если сможешь прислать порошок, мерзкие мухи еще не вывелись. Получили и посылку, спасибо, родной.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Просмотри книгу настоятеля Кентерберийского, все же много любопытного и чудесного. Особенно трогательны заботы о детях и просвещении. Прекрасно, что он подчеркивает общее дружелюбие и единение в стране. </w:t>
      </w:r>
      <w:r w:rsidRPr="00EB3BF5">
        <w:rPr>
          <w:rFonts w:ascii="Times New Roman CYR" w:hAnsi="Times New Roman CYR" w:cs="Times New Roman CYR"/>
          <w:i/>
          <w:iCs/>
          <w:noProof/>
        </w:rPr>
        <w:t xml:space="preserve">Единение – единственный рычаг ко всему, </w:t>
      </w:r>
      <w:r w:rsidRPr="00EB3BF5">
        <w:rPr>
          <w:rFonts w:ascii="Times New Roman CYR" w:hAnsi="Times New Roman CYR" w:cs="Times New Roman CYR"/>
          <w:noProof/>
        </w:rPr>
        <w:t>и это народ начал усваивать. Это должно быть усвоено всеми и начиная с домашнего обихода. Юханчик тоже оценил это созидательное качество и где может сеет дружелюбие и наполняется терпимостью. Очень его здесь все уважают. Ну, должна кончать, писать на машинке мне еще трудно. Машинка тугая и тяжелая. Придется искать лучшую. Эта пришла попорченной, и трудно налаживать ее.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Обнимаю Вас обоих, мои родные. Берегите друг друга. Буду посылать Вам мою психическую энергию. Всего Вам светлого и самого радостного.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сердцем,</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Мама</w:t>
      </w:r>
    </w:p>
    <w:p w:rsidR="00273A62" w:rsidRPr="00EB3BF5" w:rsidRDefault="00273A62" w:rsidP="00354C42">
      <w:pPr>
        <w:rPr>
          <w:noProof/>
        </w:rPr>
      </w:pPr>
    </w:p>
    <w:p w:rsidR="00273A62" w:rsidRPr="00EB3BF5" w:rsidRDefault="00273A62" w:rsidP="00914CEC">
      <w:pPr>
        <w:pStyle w:val="a"/>
      </w:pPr>
      <w:bookmarkStart w:id="912" w:name="_Toc242177491"/>
      <w:r w:rsidRPr="00EB3BF5">
        <w:t>303</w:t>
      </w:r>
      <w:bookmarkEnd w:id="912"/>
    </w:p>
    <w:p w:rsidR="00273A62" w:rsidRPr="00EB3BF5" w:rsidRDefault="00273A62" w:rsidP="00914CEC">
      <w:pPr>
        <w:pStyle w:val="a0"/>
        <w:ind w:firstLine="0"/>
      </w:pPr>
      <w:bookmarkStart w:id="913" w:name="_Toc242177492"/>
      <w:r w:rsidRPr="00EB3BF5">
        <w:t>Е.И.Рерих – К.Кэмпбелл</w:t>
      </w:r>
      <w:r w:rsidRPr="00EB3BF5">
        <w:rPr>
          <w:rStyle w:val="FootnoteReference"/>
          <w:b w:val="0"/>
        </w:rPr>
        <w:footnoteReference w:id="596"/>
      </w:r>
      <w:bookmarkEnd w:id="913"/>
    </w:p>
    <w:p w:rsidR="00273A62" w:rsidRPr="00EB3BF5" w:rsidRDefault="00273A62" w:rsidP="00914CEC">
      <w:pPr>
        <w:pStyle w:val="Date"/>
        <w:ind w:firstLine="0"/>
      </w:pPr>
      <w:bookmarkStart w:id="914" w:name="_Toc242177493"/>
      <w:r w:rsidRPr="00EB3BF5">
        <w:t>31 июля 1955 г.</w:t>
      </w:r>
      <w:bookmarkEnd w:id="91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Моя любимая Катрин, только что получила Ваши письма от 11 и 19 июля. Очень огорчилась, что Вы пребываете в смятении. Да, пришло время начать новую страницу Вашей жизни, но старая карма должна быть изжита. И без преодоления излишней обидчивости и раздражительности нельзя начать новый путь Служения Великому Владыке. Так, любимая, постарайтесь выдержать испытание, </w:t>
      </w:r>
      <w:r w:rsidRPr="00EB3BF5">
        <w:rPr>
          <w:rFonts w:ascii="Times New Roman CYR" w:hAnsi="Times New Roman CYR" w:cs="Times New Roman CYR"/>
          <w:i/>
          <w:iCs/>
          <w:noProof/>
        </w:rPr>
        <w:t xml:space="preserve">времени мало! </w:t>
      </w:r>
      <w:r w:rsidRPr="00EB3BF5">
        <w:rPr>
          <w:rFonts w:ascii="Times New Roman CYR" w:hAnsi="Times New Roman CYR" w:cs="Times New Roman CYR"/>
          <w:noProof/>
        </w:rPr>
        <w:t>Не отяжеляйте Ваше сердце, сохраняйте спокойствие и дружелюбие. Все обернется к лучшему. Я увижу Вас и Гизелу перед отъездом из Индии. И Зина, вероятно, присоединится к 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Операция г-на Барза будет удачной, и доктор Хауорт одобрен. Постарайтесь договориться с ним.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Буду рада слышать о Вашем сотрудничестве и дружбе с Зиной и Дедлеем. </w:t>
      </w:r>
      <w:r w:rsidRPr="00EB3BF5">
        <w:rPr>
          <w:rFonts w:ascii="Times New Roman CYR" w:hAnsi="Times New Roman CYR" w:cs="Times New Roman CYR"/>
          <w:i/>
          <w:iCs/>
          <w:noProof/>
        </w:rPr>
        <w:t xml:space="preserve">Дружелюбие – ключ ко всему. </w:t>
      </w:r>
      <w:r w:rsidRPr="00EB3BF5">
        <w:rPr>
          <w:rFonts w:ascii="Times New Roman CYR" w:hAnsi="Times New Roman CYR" w:cs="Times New Roman CYR"/>
          <w:noProof/>
        </w:rPr>
        <w:t>Ваше будущее и будущее американских Учреждений во многом зависит от Вашего взаимного сотрудничества и любви друг к другу.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 ближайшие месяцы Вам придется уделять время Элси и г-ну Барзу. Все будет хорошо. Перевожу </w:t>
      </w:r>
      <w:r w:rsidRPr="00EB3BF5">
        <w:rPr>
          <w:rFonts w:ascii="Times New Roman CYR" w:hAnsi="Times New Roman CYR" w:cs="Times New Roman CYR"/>
          <w:i/>
          <w:iCs/>
          <w:noProof/>
        </w:rPr>
        <w:t xml:space="preserve">Слова: </w:t>
      </w:r>
      <w:r w:rsidRPr="00EB3BF5">
        <w:rPr>
          <w:rFonts w:ascii="Times New Roman CYR" w:hAnsi="Times New Roman CYR" w:cs="Times New Roman CYR"/>
          <w:noProof/>
        </w:rPr>
        <w:t>«Скажи Моей Эльзе, чтобы не беспокоилась. Я пошлю ей мощную Поддержку. Она ничего не должна менять в течение ближайших месяцев. Она выкажет внимание к Элси, и операция Барза будет удачной. Первый доктор – самый лучший».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Светик просит Вас не посылать его картины в Индию. Пока он не может получить </w:t>
      </w:r>
      <w:r w:rsidRPr="00EB3BF5">
        <w:rPr>
          <w:rFonts w:ascii="Times New Roman CYR" w:hAnsi="Times New Roman CYR" w:cs="Times New Roman CYR"/>
          <w:i/>
          <w:iCs/>
          <w:noProof/>
        </w:rPr>
        <w:t xml:space="preserve">окончательного </w:t>
      </w:r>
      <w:r w:rsidRPr="00EB3BF5">
        <w:rPr>
          <w:rFonts w:ascii="Times New Roman CYR" w:hAnsi="Times New Roman CYR" w:cs="Times New Roman CYR"/>
          <w:noProof/>
        </w:rPr>
        <w:t>разрешения на ввоз их в Индию. Так что здесь также необходимо терпение.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Девика занята своим семинаром. У нее четыре секретаря, помогающие ей собирать и печатать накопившийся материал. Она надеется закончить месяца через три.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Мое состояние улучшилось, но все-таки я еще слаба. Надеюсь, мое письмо не будет задержано монсуном, наводнения в Индии очень сильные. Наша дорога внизу была разрушена в трех местах, но она снова восстановлена. Напишу Гизеле, она – необычайно мила и никогда не забывает посылать мне строфант. Напишу ей на следующей неделе. Хотелось бы получить еще две </w:t>
      </w:r>
      <w:r w:rsidRPr="00EB3BF5">
        <w:rPr>
          <w:rFonts w:ascii="Times New Roman CYR" w:hAnsi="Times New Roman CYR" w:cs="Times New Roman CYR"/>
          <w:i/>
          <w:iCs/>
          <w:noProof/>
        </w:rPr>
        <w:t xml:space="preserve">«Beroutte» </w:t>
      </w:r>
      <w:r w:rsidRPr="00EB3BF5">
        <w:rPr>
          <w:rFonts w:ascii="Times New Roman CYR" w:hAnsi="Times New Roman CYR" w:cs="Times New Roman CYR"/>
          <w:noProof/>
        </w:rPr>
        <w:t>и дюжину стержней, но только синих или черных.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люблю Вас, моя родная Эльза.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Мать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«Не беспокойтесь!»</w:t>
      </w:r>
    </w:p>
    <w:p w:rsidR="00273A62" w:rsidRPr="00EB3BF5" w:rsidRDefault="00273A62" w:rsidP="00354C42">
      <w:pPr>
        <w:rPr>
          <w:noProof/>
        </w:rPr>
      </w:pPr>
    </w:p>
    <w:p w:rsidR="00273A62" w:rsidRPr="00EB3BF5" w:rsidRDefault="00273A62" w:rsidP="00914CEC">
      <w:pPr>
        <w:pStyle w:val="a"/>
      </w:pPr>
      <w:bookmarkStart w:id="915" w:name="_Toc242177494"/>
      <w:r w:rsidRPr="00EB3BF5">
        <w:t>304</w:t>
      </w:r>
      <w:bookmarkEnd w:id="915"/>
    </w:p>
    <w:p w:rsidR="00273A62" w:rsidRPr="00EB3BF5" w:rsidRDefault="00273A62" w:rsidP="00914CEC">
      <w:pPr>
        <w:pStyle w:val="a0"/>
        <w:ind w:firstLine="0"/>
      </w:pPr>
      <w:bookmarkStart w:id="916" w:name="_Toc242177495"/>
      <w:r w:rsidRPr="00EB3BF5">
        <w:t>Е.И.Рерих – Е.П.Инге</w:t>
      </w:r>
      <w:bookmarkEnd w:id="916"/>
    </w:p>
    <w:p w:rsidR="00273A62" w:rsidRPr="00EB3BF5" w:rsidRDefault="00273A62" w:rsidP="00914CEC">
      <w:pPr>
        <w:pStyle w:val="Date"/>
        <w:ind w:firstLine="0"/>
      </w:pPr>
      <w:bookmarkStart w:id="917" w:name="_Toc242177496"/>
      <w:r w:rsidRPr="00EB3BF5">
        <w:t>14 сентября 1955 г.</w:t>
      </w:r>
      <w:bookmarkEnd w:id="91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Родная моя, любимая, обрадовалась, получив Вашу весточку от 7.IX, – вижу, что родная действительно любит меня и заботится не отяготить в такое тяжкое для меня время. Да, никогда так утомительно и трудно не было мне, как на этой последней ступени моего йогического процесса. Особенно тяжко было прекратить мою работу из-за исчерпанности сил и невозможности сосредоточиться. Великий Владыка требовал полного покоя, без всякого напряжения. Моя питуитарная железа была перегружена сообщениями, и необходимо было дать ей отдых. Но ко всему этому прибавились некоторые напасти извне – мучительные укусы крайне ядовитых мух, а две недели тому назад я упала в своей комнате и сильно зашибла правую сторону тела, опасались полома ребер, но обошлось без увечья. Сотрясение было очень сильное, и я два дня лежала со страшной головной болью, но сейчас уже передвигаюсь, хотя мой сын все еще опасается скрытого полома ребра, но ничего подобного нет. Но меня мучают раны от укусов ядовитых мух на ногах, но сегодня уже лучше, и, вероятно, недели через две все придет более или менее в порядок и я понемногу примусь за работу. Вот объяснение этому молчанию.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Очень радовалась за нашего Владимира Генриховича. Очень горевала, узнав о сахаре в его организме. Действительно, очень просила Владыку помочь ему. Он заслуживает Помощь! Пусть продолжает жить в радости ожидания и знании, что ему предстоит работа с Великим Владыкой в Докиуде. Так Сказал мне Владыка, будущее его радостно. Семья его имеет тоже Помощь и не будет оставлена. Передайте, родная, ему эти строки. Сердце мое говорит сердцу его: «Пусть ничем не тревожится. Все сложится так, как нужно».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о нашем друге Л. Брандштеттере. Получила его письмо во время моей прострации. Очень интересно и трогательно, что он пишет о своем новом друге Вик. Schauberger'e. Он на правильном пути. Фотография мне очень по сердцу, положительный тип в полном значении этого слова. Моя психическая энергия показала знаки крайне гармоничной природы – эти знаки редко проявляются с такой силой, как у него. Он может достичь прекрасных результатов в своих исследованиях и нахождениях. Конечно, Л. Брандштеттер может дружить с ним и сам не должен забывать свою миссию – собрать материалы по психической энергии. Ему необходимо лучше осознать значение психической энергии в своей жизни. Изучение психической энергии явится </w:t>
      </w:r>
      <w:r w:rsidRPr="00EB3BF5">
        <w:rPr>
          <w:rFonts w:ascii="Times New Roman CYR" w:hAnsi="Times New Roman CYR" w:cs="Times New Roman CYR"/>
          <w:i/>
          <w:iCs/>
          <w:noProof/>
        </w:rPr>
        <w:t xml:space="preserve">самым важным действием, </w:t>
      </w:r>
      <w:r w:rsidRPr="00EB3BF5">
        <w:rPr>
          <w:rFonts w:ascii="Times New Roman CYR" w:hAnsi="Times New Roman CYR" w:cs="Times New Roman CYR"/>
          <w:noProof/>
        </w:rPr>
        <w:t xml:space="preserve">ибо ни одно исследование тончайших энергий невозможно уявить без наличия психической энергии в самом процессе исследования. Он может явить </w:t>
      </w:r>
      <w:r w:rsidRPr="00EB3BF5">
        <w:rPr>
          <w:rFonts w:ascii="Times New Roman CYR" w:hAnsi="Times New Roman CYR" w:cs="Times New Roman CYR"/>
          <w:i/>
          <w:iCs/>
          <w:noProof/>
        </w:rPr>
        <w:t xml:space="preserve">протест </w:t>
      </w:r>
      <w:r w:rsidRPr="00EB3BF5">
        <w:rPr>
          <w:rFonts w:ascii="Times New Roman CYR" w:hAnsi="Times New Roman CYR" w:cs="Times New Roman CYR"/>
          <w:noProof/>
        </w:rPr>
        <w:t xml:space="preserve">против невежественных спекуляций с атомными опытами и присоединить свой протест к протесту ученых, </w:t>
      </w:r>
      <w:r w:rsidRPr="00EB3BF5">
        <w:rPr>
          <w:rFonts w:ascii="Times New Roman CYR" w:hAnsi="Times New Roman CYR" w:cs="Times New Roman CYR"/>
          <w:i/>
          <w:iCs/>
          <w:noProof/>
        </w:rPr>
        <w:t xml:space="preserve">но это и все. </w:t>
      </w:r>
      <w:r w:rsidRPr="00EB3BF5">
        <w:rPr>
          <w:rFonts w:ascii="Times New Roman CYR" w:hAnsi="Times New Roman CYR" w:cs="Times New Roman CYR"/>
          <w:noProof/>
        </w:rPr>
        <w:t xml:space="preserve">Но необходимо обратить внимание людей и особенно ученых на необыкновенные </w:t>
      </w:r>
      <w:r w:rsidRPr="00EB3BF5">
        <w:rPr>
          <w:rFonts w:ascii="Times New Roman CYR" w:hAnsi="Times New Roman CYR" w:cs="Times New Roman CYR"/>
          <w:i/>
          <w:iCs/>
          <w:noProof/>
        </w:rPr>
        <w:t xml:space="preserve">свойства </w:t>
      </w:r>
      <w:r w:rsidRPr="00EB3BF5">
        <w:rPr>
          <w:rFonts w:ascii="Times New Roman CYR" w:hAnsi="Times New Roman CYR" w:cs="Times New Roman CYR"/>
          <w:noProof/>
        </w:rPr>
        <w:t xml:space="preserve">психической энергии. Новая Эпоха должна явиться под знаком осознания психической энергии и ее значения на всю нашу жизнь и </w:t>
      </w:r>
      <w:r w:rsidRPr="00EB3BF5">
        <w:rPr>
          <w:rFonts w:ascii="Times New Roman CYR" w:hAnsi="Times New Roman CYR" w:cs="Times New Roman CYR"/>
          <w:i/>
          <w:iCs/>
          <w:noProof/>
        </w:rPr>
        <w:t xml:space="preserve">жизнь Космоса. </w:t>
      </w:r>
      <w:r w:rsidRPr="00EB3BF5">
        <w:rPr>
          <w:rFonts w:ascii="Times New Roman CYR" w:hAnsi="Times New Roman CYR" w:cs="Times New Roman CYR"/>
          <w:noProof/>
        </w:rPr>
        <w:t xml:space="preserve">Также друг наш не должен слишком утомляться своими выступлениями – здоровье его слабое, и он должен окрепнуть. Великий Владыка </w:t>
      </w:r>
      <w:r w:rsidRPr="00EB3BF5">
        <w:rPr>
          <w:rFonts w:ascii="Times New Roman CYR" w:hAnsi="Times New Roman CYR" w:cs="Times New Roman CYR"/>
          <w:i/>
          <w:iCs/>
          <w:noProof/>
        </w:rPr>
        <w:t xml:space="preserve">требует, </w:t>
      </w:r>
      <w:r w:rsidRPr="00EB3BF5">
        <w:rPr>
          <w:rFonts w:ascii="Times New Roman CYR" w:hAnsi="Times New Roman CYR" w:cs="Times New Roman CYR"/>
          <w:noProof/>
        </w:rPr>
        <w:t>чтобы он избегал переутомляться. Передайте ему мой сердечный привет и просьбу поберечь себя.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Присланные Вами письмецо и фотография Марии Артуровны Ливен очень мне по душе. Жаль, что она не пишет причину первого удара, и в каком состоянии сейчас она. Какие последствия удара сказались на ее организме? Так радостно было читать, так же, как и в письме Владимира Генриховича, о том безграничном счастье души, которое стало их уделом после ознакомления с Учением Живой Этики. Да, Учение Владыки Майтрейи открывает смысл жизни и несет безграничное счастье души. Да будет им светло! Передайте ей мой самый сердечный привет. Рада буду услышать некоторые подробности ее жизни.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Родная моя, как мне хотелось бы облегчить Вам эту полосу. Родная, нам необходимо научиться не обижаться и не обращать внимания на несправедливости, творимые в отношении нас. Кто может обидеть, когда </w:t>
      </w:r>
      <w:r w:rsidRPr="00EB3BF5">
        <w:rPr>
          <w:rFonts w:ascii="Times New Roman CYR" w:hAnsi="Times New Roman CYR" w:cs="Times New Roman CYR"/>
          <w:i/>
          <w:iCs/>
          <w:noProof/>
        </w:rPr>
        <w:t xml:space="preserve">сердце полностью отдано Владыке? </w:t>
      </w:r>
      <w:r w:rsidRPr="00EB3BF5">
        <w:rPr>
          <w:rFonts w:ascii="Times New Roman CYR" w:hAnsi="Times New Roman CYR" w:cs="Times New Roman CYR"/>
          <w:noProof/>
        </w:rPr>
        <w:t xml:space="preserve">Все Ваше окружение сейчас и есть лишь «мостовая», которую надо пройти бережно, чтобы не запнуться. Явите терпение и великую терпимость – иначе останетесь старыми, а в новый мир надо войти в новом осознании. Владыка неоднократно советовал Вам погрузиться в работу, в перевод Учения и не обращать внимания на окружение. Я уверена, что работа Ваша будет превосходна, иначе она не была бы доверена Вам. С радостью ознакомлюсь с нею. Храните связь с Зинаидой Григорьевной. Я уверена, что Вы полюбите ее, встретившись с нею. Я очень люблю и ценю ее за многие редкие качества, как преданность несмотря ни на что и любовь к труду. Она настоящая труженица. Муж ее Дедлей тоже прекрасный человек, ему можно доверять вполне. Они – чудесная </w:t>
      </w:r>
      <w:r w:rsidRPr="00EB3BF5">
        <w:rPr>
          <w:rFonts w:ascii="Times New Roman CYR" w:hAnsi="Times New Roman CYR" w:cs="Times New Roman CYR"/>
          <w:i/>
          <w:iCs/>
          <w:noProof/>
        </w:rPr>
        <w:t xml:space="preserve">пара! </w:t>
      </w:r>
      <w:r w:rsidRPr="00EB3BF5">
        <w:rPr>
          <w:rFonts w:ascii="Times New Roman CYR" w:hAnsi="Times New Roman CYR" w:cs="Times New Roman CYR"/>
          <w:noProof/>
        </w:rPr>
        <w:t xml:space="preserve">Родная моя, очень устала! Как Вы прочтете мои каракули? Я люблю Вас и признательна Вам за заботу обо мне. Сердце мое шлет Вам самые нежные посылки, примите их, родная, – </w:t>
      </w:r>
      <w:r w:rsidRPr="00EB3BF5">
        <w:rPr>
          <w:rFonts w:ascii="Times New Roman CYR" w:hAnsi="Times New Roman CYR" w:cs="Times New Roman CYR"/>
          <w:i/>
          <w:iCs/>
          <w:noProof/>
        </w:rPr>
        <w:t xml:space="preserve">крепитесь! </w:t>
      </w:r>
      <w:r w:rsidRPr="00EB3BF5">
        <w:rPr>
          <w:rFonts w:ascii="Times New Roman CYR" w:hAnsi="Times New Roman CYR" w:cs="Times New Roman CYR"/>
          <w:noProof/>
        </w:rPr>
        <w:t>Духом с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14CEC">
      <w:pPr>
        <w:pageBreakBefore/>
        <w:spacing w:before="480" w:after="240"/>
        <w:ind w:firstLine="0"/>
        <w:jc w:val="center"/>
        <w:outlineLvl w:val="1"/>
        <w:rPr>
          <w:b/>
          <w:noProof/>
        </w:rPr>
      </w:pPr>
      <w:bookmarkStart w:id="918" w:name="_Toc242177497"/>
      <w:r w:rsidRPr="00EB3BF5">
        <w:rPr>
          <w:b/>
          <w:noProof/>
        </w:rPr>
        <w:t>ПРИЛОЖЕНИЕ</w:t>
      </w:r>
      <w:bookmarkEnd w:id="91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приложение включены письма Е.И. Рерих, поступившие в Отдел рукописей Международного Центра Рерихов после выхода в свет I–VIII томов и выявленные в процессе систематизации.</w:t>
      </w:r>
    </w:p>
    <w:p w:rsidR="00273A62" w:rsidRPr="00EB3BF5" w:rsidRDefault="00273A62" w:rsidP="00354C42">
      <w:pPr>
        <w:rPr>
          <w:noProof/>
        </w:rPr>
      </w:pPr>
    </w:p>
    <w:p w:rsidR="00273A62" w:rsidRPr="00EB3BF5" w:rsidRDefault="00273A62" w:rsidP="00914CEC">
      <w:pPr>
        <w:pStyle w:val="a"/>
      </w:pPr>
      <w:bookmarkStart w:id="919" w:name="_Toc242177498"/>
      <w:r w:rsidRPr="00EB3BF5">
        <w:t>1</w:t>
      </w:r>
      <w:bookmarkEnd w:id="919"/>
    </w:p>
    <w:p w:rsidR="00273A62" w:rsidRPr="00EB3BF5" w:rsidRDefault="00273A62" w:rsidP="00914CEC">
      <w:pPr>
        <w:pStyle w:val="a0"/>
        <w:ind w:firstLine="0"/>
      </w:pPr>
      <w:bookmarkStart w:id="920" w:name="_Toc242177499"/>
      <w:r w:rsidRPr="00EB3BF5">
        <w:t>Е.И.Рерих – Ю.Н.Рериху</w:t>
      </w:r>
      <w:bookmarkEnd w:id="920"/>
    </w:p>
    <w:p w:rsidR="00273A62" w:rsidRPr="00EB3BF5" w:rsidRDefault="00273A62" w:rsidP="00914CEC">
      <w:pPr>
        <w:pStyle w:val="Date"/>
        <w:ind w:firstLine="0"/>
      </w:pPr>
      <w:bookmarkStart w:id="921" w:name="_Toc242177500"/>
      <w:r w:rsidRPr="00EB3BF5">
        <w:t>7 марта 1921 г.</w:t>
      </w:r>
      <w:bookmarkEnd w:id="92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Милый мальчик, радуюсь за тебя, у тебя все гладко. У нас же все маленькие препятствия. Папа очень огорчен тем, что картины до сих пор еще не отправлены, таким образом, выставка в Buffalo откроется не ранее 14 марта и продолжится только 2 недели. Это страшно мало и наносит большой удар нашему карману. Это самый большой центр для продажи. Что за причина такого промедления в упаковке? Чикагская опера тоже еще не дает ответа, так что мы сейчас очень волнуемся. &lt;...&gt;</w:t>
      </w:r>
      <w:r w:rsidRPr="00EB3BF5">
        <w:rPr>
          <w:rStyle w:val="FootnoteReference"/>
          <w:rFonts w:ascii="Times New Roman CYR" w:hAnsi="Times New Roman CYR" w:cs="Times New Roman CYR"/>
          <w:noProof/>
        </w:rPr>
        <w:footnoteReference w:id="597"/>
      </w:r>
    </w:p>
    <w:p w:rsidR="00273A62" w:rsidRPr="00EB3BF5" w:rsidRDefault="00273A62" w:rsidP="00354C42">
      <w:pPr>
        <w:rPr>
          <w:noProof/>
        </w:rPr>
      </w:pPr>
    </w:p>
    <w:p w:rsidR="00273A62" w:rsidRPr="00EB3BF5" w:rsidRDefault="00273A62" w:rsidP="00914CEC">
      <w:pPr>
        <w:pStyle w:val="a"/>
      </w:pPr>
      <w:bookmarkStart w:id="922" w:name="_Toc242177501"/>
      <w:r w:rsidRPr="00EB3BF5">
        <w:t>2</w:t>
      </w:r>
      <w:bookmarkEnd w:id="922"/>
    </w:p>
    <w:p w:rsidR="00273A62" w:rsidRPr="00EB3BF5" w:rsidRDefault="00273A62" w:rsidP="00914CEC">
      <w:pPr>
        <w:pStyle w:val="a0"/>
        <w:ind w:firstLine="0"/>
      </w:pPr>
      <w:bookmarkStart w:id="923" w:name="_Toc242177502"/>
      <w:r w:rsidRPr="00EB3BF5">
        <w:t>Е.И.Рерих – американским сотрудникам</w:t>
      </w:r>
      <w:bookmarkEnd w:id="923"/>
    </w:p>
    <w:p w:rsidR="00273A62" w:rsidRPr="00EB3BF5" w:rsidRDefault="00273A62" w:rsidP="00A0678F">
      <w:pPr>
        <w:pStyle w:val="Date"/>
        <w:spacing w:after="0"/>
        <w:ind w:firstLine="0"/>
      </w:pPr>
      <w:bookmarkStart w:id="924" w:name="_Toc242177503"/>
      <w:r w:rsidRPr="00EB3BF5">
        <w:t>23 февраля 1926 г.</w:t>
      </w:r>
      <w:bookmarkEnd w:id="924"/>
    </w:p>
    <w:p w:rsidR="00273A62" w:rsidRPr="00EB3BF5" w:rsidRDefault="00273A62" w:rsidP="00914CEC">
      <w:pPr>
        <w:autoSpaceDE w:val="0"/>
        <w:autoSpaceDN w:val="0"/>
        <w:adjustRightInd w:val="0"/>
        <w:spacing w:after="60"/>
        <w:ind w:firstLine="0"/>
        <w:jc w:val="right"/>
        <w:rPr>
          <w:rFonts w:ascii="Times New Roman CYR" w:hAnsi="Times New Roman CYR" w:cs="Times New Roman CYR"/>
          <w:noProof/>
        </w:rPr>
      </w:pPr>
      <w:r w:rsidRPr="00EB3BF5">
        <w:rPr>
          <w:rFonts w:ascii="Times New Roman CYR" w:hAnsi="Times New Roman CYR" w:cs="Times New Roman CYR"/>
          <w:noProof/>
        </w:rPr>
        <w:t>Кашгар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Пишу Вам, мои родные, накануне нашего отъезда. Путь перед нами длинный, думаю, дней через 50 достигнем Урумчей. Вы уже знаете, что Beiley будет в Мичигане</w:t>
      </w:r>
      <w:r w:rsidRPr="00EB3BF5">
        <w:rPr>
          <w:rStyle w:val="FootnoteReference"/>
          <w:rFonts w:ascii="Times New Roman CYR" w:hAnsi="Times New Roman CYR" w:cs="Times New Roman CYR"/>
          <w:noProof/>
        </w:rPr>
        <w:footnoteReference w:id="598"/>
      </w:r>
      <w:r w:rsidRPr="00EB3BF5">
        <w:rPr>
          <w:rFonts w:ascii="Times New Roman CYR" w:hAnsi="Times New Roman CYR" w:cs="Times New Roman CYR"/>
          <w:noProof/>
        </w:rPr>
        <w:t xml:space="preserve"> в конце мая. Радостна будет Ваша встреча с ним, ибо все идет прекрасно. Из всех ловушек выходили победителями. Английский консул здесь распинается в любезности – должно быть, получены директивы загладить неудавшуюся их провокацию-ловушку в Кашмире. Кроме того, такая назойливая любезность – лучший и простейший полицейский досмотр. Идем со всею осторожностью. С восторгом читали «Известия», прекрасно строительство там, и особенно тронуло нас почитание, которым окружено имя учителя Ленина. Спросите дядю</w:t>
      </w:r>
      <w:r w:rsidRPr="00EB3BF5">
        <w:rPr>
          <w:rStyle w:val="FootnoteReference"/>
          <w:rFonts w:ascii="Times New Roman CYR" w:hAnsi="Times New Roman CYR" w:cs="Times New Roman CYR"/>
          <w:noProof/>
        </w:rPr>
        <w:footnoteReference w:id="599"/>
      </w:r>
      <w:r w:rsidRPr="00EB3BF5">
        <w:rPr>
          <w:rFonts w:ascii="Times New Roman CYR" w:hAnsi="Times New Roman CYR" w:cs="Times New Roman CYR"/>
          <w:noProof/>
        </w:rPr>
        <w:t xml:space="preserve">, он должен иметь эти газеты – прочитайте их, очень поучительно после безумия и пошлости Запада. Воистину, это новая страна, и ярко горит заря Учителя над нею. Спешите проникнуться всем духом к данным заветам общины, ибо в этом залог </w:t>
      </w:r>
      <w:r w:rsidRPr="00EB3BF5">
        <w:rPr>
          <w:rFonts w:ascii="Times New Roman CYR" w:hAnsi="Times New Roman CYR" w:cs="Times New Roman CYR"/>
          <w:i/>
          <w:iCs/>
          <w:noProof/>
        </w:rPr>
        <w:t xml:space="preserve">спасения нашей планеты – </w:t>
      </w:r>
      <w:r w:rsidRPr="00EB3BF5">
        <w:rPr>
          <w:rFonts w:ascii="Times New Roman CYR" w:hAnsi="Times New Roman CYR" w:cs="Times New Roman CYR"/>
          <w:noProof/>
        </w:rPr>
        <w:t>поймите эти слова буквально. Beiley при свидании многое пояснит Вам из узнанного и показанного нам Махатмами Востока. Многое, очень многое из явленного привело нас в ужас и трепет, но была и радость космичности момента. С каким восторгом и благоговением преклонится спасенное человечество перед этими Великими Душами, веками стоящими на страже эволюции планеты. Они поручили нам отвезти в Москву на могилу Ленина коробочку, наполненную землею, где ступала нога Будды (этого Великого Учителя и провозвестника общины), с надписями на тибетском и русском языках: «Махатмы Востока на могилу русскому Махатме»</w:t>
      </w:r>
      <w:r w:rsidRPr="00EB3BF5">
        <w:rPr>
          <w:rStyle w:val="FootnoteReference"/>
          <w:rFonts w:ascii="Times New Roman CYR" w:hAnsi="Times New Roman CYR" w:cs="Times New Roman CYR"/>
          <w:noProof/>
        </w:rPr>
        <w:footnoteReference w:id="600"/>
      </w:r>
      <w:r w:rsidRPr="00EB3BF5">
        <w:rPr>
          <w:rFonts w:ascii="Times New Roman CYR" w:hAnsi="Times New Roman CYR" w:cs="Times New Roman CYR"/>
          <w:noProof/>
        </w:rPr>
        <w:t>. Радуемся, что Вы, при Вашей духовной подготовке, легко взойдете на ступень великой эволюции, и ступень эта называется «община Н.». Если б люди поняли, что сулит им принятие общины! Порумочка, моя родная, и Вы все, мои любимые, примите общину – не обеднеете. Так повторяем ежедневно. Община прекрасна! Помните все, что Америка оставлена в стороне до 29-го года, сложен будет 30-й и лишь провозвестие общины будет тогда подобно спасательной веревке в горах. Община – ключ ко всем вратам познания и достижений. Община – ключ к храму и дому Учителя! Община – кооперация! Слепы люди, не видят, что вокруг них и в них самих все кричит и утверждает кооперацию. Что есть космос? Чем обусловлено самое существование нашей планеты, как не космической кооперацией. Люди, люди, вдумайтесь и поймите это и возликуйте духом перед этой грандиозной общиною вселенной. Пишу лишь об общине, ибо это самое главное, что должно войти в Ваше сознание и утвердиться в нем для дальнейших достижений. Путь отказа является истинным путем вмещения, а вмещение есть ключ к космическому сознанию. Пишу эти строки, а за окном звенят колокольчики караванов, идущих на Андижан – в новую страну. Трудно достать лошадей, все потянулось туда.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Любимые, любимые, обнимаю Вас со всею любовью, и просим идти так же твердо, как Вы шли до сих пор. Пусть никакая клевета не остановит Вас и не смутит кажущаяся очевидность. Помните твердо завет – «чем хуже, тем лучше» – тактику Adversa, при которой не может быть поражений. Идем, полные безграничного устремления выполнить возложенное поручение, и все затруднения нам на пользу, все разыгрывается как по картам. Каждое затруднение как готовая ступень под ноги. Нам нужны затруднения, ибо лишь ими </w:t>
      </w:r>
      <w:r w:rsidRPr="00EB3BF5">
        <w:rPr>
          <w:rFonts w:ascii="Times New Roman CYR" w:hAnsi="Times New Roman CYR" w:cs="Times New Roman CYR"/>
          <w:i/>
          <w:iCs/>
          <w:noProof/>
        </w:rPr>
        <w:t xml:space="preserve">можем продвигаться, </w:t>
      </w:r>
      <w:r w:rsidRPr="00EB3BF5">
        <w:rPr>
          <w:rFonts w:ascii="Times New Roman CYR" w:hAnsi="Times New Roman CYR" w:cs="Times New Roman CYR"/>
          <w:noProof/>
        </w:rPr>
        <w:t xml:space="preserve">куда нам нужно. Поймите это </w:t>
      </w:r>
      <w:r w:rsidRPr="00EB3BF5">
        <w:rPr>
          <w:rFonts w:ascii="Times New Roman CYR" w:hAnsi="Times New Roman CYR" w:cs="Times New Roman CYR"/>
          <w:i/>
          <w:iCs/>
          <w:noProof/>
        </w:rPr>
        <w:t xml:space="preserve">буквально, </w:t>
      </w:r>
      <w:r w:rsidRPr="00EB3BF5">
        <w:rPr>
          <w:rFonts w:ascii="Times New Roman CYR" w:hAnsi="Times New Roman CYR" w:cs="Times New Roman CYR"/>
          <w:noProof/>
        </w:rPr>
        <w:t xml:space="preserve">тем не менее при получении от нас телеграмм понимайте их так же буквально и действуйте </w:t>
      </w:r>
      <w:r w:rsidRPr="00EB3BF5">
        <w:rPr>
          <w:rFonts w:ascii="Times New Roman CYR" w:hAnsi="Times New Roman CYR" w:cs="Times New Roman CYR"/>
          <w:i/>
          <w:iCs/>
          <w:noProof/>
        </w:rPr>
        <w:t xml:space="preserve">согласно содержанию. </w:t>
      </w:r>
      <w:r w:rsidRPr="00EB3BF5">
        <w:rPr>
          <w:rFonts w:ascii="Times New Roman CYR" w:hAnsi="Times New Roman CYR" w:cs="Times New Roman CYR"/>
          <w:noProof/>
        </w:rPr>
        <w:t>Кончаю словами Учителя: «Скоро придется установить очередь по общине. Принятие общины и шествие можно признать камнем дня». Теперь нужно лишь твердить: «община», именно повторение этого слова должно ковать жизнь. Пусть каждый понимает по-своему, но надо Земле привыкнуть к шагам эволюции. Порумочка моя чутким духом поймет, как хочу оградить, охранить нашу общину. Духом приняв общину, спокойно ждите развертывающихся событий. Все Ваши милые имена живут в сердце и звучат каждый своим цветом. Может быть, Радна приедет этим летом ко мне</w:t>
      </w:r>
      <w:r w:rsidRPr="00EB3BF5">
        <w:rPr>
          <w:rStyle w:val="FootnoteReference"/>
          <w:rFonts w:ascii="Times New Roman CYR" w:hAnsi="Times New Roman CYR" w:cs="Times New Roman CYR"/>
          <w:noProof/>
        </w:rPr>
        <w:footnoteReference w:id="601"/>
      </w:r>
      <w:r w:rsidRPr="00EB3BF5">
        <w:rPr>
          <w:rFonts w:ascii="Times New Roman CYR" w:hAnsi="Times New Roman CYR" w:cs="Times New Roman CYR"/>
          <w:noProof/>
        </w:rPr>
        <w:t>, а там и Ояна с моим Святославом. Берегите Софью Михайловну. Спасибо Логвану за письма. Нет писем от Модры, но знаем, что она занята, и радуемся. Авирах должен готовиться к своей миссии. Родная Нару, буду ждать, когда Вы приедете к нам и радостно приложите свои трудящиеся руки к великой работе будущего дня, который не за горами, но уже за плечами. Тарухан, не теряйте доверия, уже недолго ждать, углубляйте общину как мировую эволюцию. Родные, передайте мою ласку моему мальчику, очень буду ждать его, ибо знаю, что он подойдет близко и поймет размер совершающегося. Извещен ли Чахем-Була о близости Зова?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Среди присланных этюдов из Финляндии отметил ли Светик свои и Юрия? Думаю, что не следует их все выставлять, лучше хранить в папках, среди них много незаконченных.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обнимаю Вас, любимые.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Ваша.</w:t>
      </w:r>
    </w:p>
    <w:p w:rsidR="00273A62" w:rsidRPr="00EB3BF5" w:rsidRDefault="00273A62" w:rsidP="00A0678F">
      <w:pPr>
        <w:ind w:left="567" w:firstLine="0"/>
        <w:rPr>
          <w:noProof/>
        </w:rPr>
      </w:pPr>
    </w:p>
    <w:p w:rsidR="00273A62" w:rsidRPr="00EB3BF5" w:rsidRDefault="00273A62" w:rsidP="00A0678F">
      <w:pPr>
        <w:pStyle w:val="a"/>
      </w:pPr>
      <w:bookmarkStart w:id="925" w:name="_Toc242177504"/>
      <w:r w:rsidRPr="00EB3BF5">
        <w:t>3</w:t>
      </w:r>
      <w:bookmarkEnd w:id="925"/>
    </w:p>
    <w:p w:rsidR="00273A62" w:rsidRPr="00EB3BF5" w:rsidRDefault="00273A62" w:rsidP="00A0678F">
      <w:pPr>
        <w:pStyle w:val="a0"/>
      </w:pPr>
      <w:bookmarkStart w:id="926" w:name="_Toc242177505"/>
      <w:r w:rsidRPr="00EB3BF5">
        <w:t>Е.И.Рерих – Н.Хорш</w:t>
      </w:r>
      <w:bookmarkEnd w:id="926"/>
    </w:p>
    <w:p w:rsidR="00273A62" w:rsidRPr="00EB3BF5" w:rsidRDefault="00273A62" w:rsidP="00A0678F">
      <w:pPr>
        <w:pStyle w:val="Date"/>
      </w:pPr>
      <w:bookmarkStart w:id="927" w:name="_Toc242177506"/>
      <w:r w:rsidRPr="00EB3BF5">
        <w:t>Август–ноябрь 1928 г.</w:t>
      </w:r>
      <w:bookmarkEnd w:id="92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My darling Porooma, you can easily imagine our feelings at receiving the child's photos. Her eyes are remarkable. She seems to be the very personification of alertness and eagerness to absorb all Beauty and joy of the World. My whole spirit strives to that little being! May she inherit the grace and tenderness of my beloved Poroomotchka! I am pretty sure that she will develop into a great artist, perhaps you will find some hints in the Indications. Happy Porooma! Happy Logwan!!</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Now as my English did not improve and I have some </w:t>
      </w:r>
      <w:r w:rsidRPr="00EB3BF5">
        <w:rPr>
          <w:rFonts w:ascii="Times New Roman CYR" w:hAnsi="Times New Roman CYR" w:cs="Times New Roman CYR"/>
          <w:i/>
          <w:iCs/>
          <w:noProof/>
        </w:rPr>
        <w:t xml:space="preserve">Indications </w:t>
      </w:r>
      <w:r w:rsidRPr="00EB3BF5">
        <w:rPr>
          <w:rFonts w:ascii="Times New Roman CYR" w:hAnsi="Times New Roman CYR" w:cs="Times New Roman CYR"/>
          <w:noProof/>
        </w:rPr>
        <w:t>to send you I shall write in my language</w:t>
      </w:r>
      <w:r w:rsidRPr="00EB3BF5">
        <w:rPr>
          <w:rStyle w:val="FootnoteReference"/>
          <w:rFonts w:ascii="Times New Roman CYR" w:hAnsi="Times New Roman CYR" w:cs="Times New Roman CYR"/>
          <w:noProof/>
        </w:rPr>
        <w:footnoteReference w:id="602"/>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«Утверждаю еще раз – дом в Америке</w:t>
      </w:r>
      <w:r w:rsidRPr="00EB3BF5">
        <w:rPr>
          <w:rStyle w:val="FootnoteReference"/>
          <w:rFonts w:ascii="Times New Roman CYR" w:hAnsi="Times New Roman CYR" w:cs="Times New Roman CYR"/>
          <w:noProof/>
        </w:rPr>
        <w:footnoteReference w:id="603"/>
      </w:r>
      <w:r w:rsidRPr="00EB3BF5">
        <w:rPr>
          <w:rFonts w:ascii="Times New Roman CYR" w:hAnsi="Times New Roman CYR" w:cs="Times New Roman CYR"/>
          <w:noProof/>
        </w:rPr>
        <w:t xml:space="preserve"> есть очень нужный опыт. Потому не смущайтесь, что беру ваши силы (Фуямы и Урусвати). Пусть общими силами будут уничтожены препятствия. Пусть Беатриса также не будет забыта, ибо в доме много занятий. Других Milwaukee or Brasil people</w:t>
      </w:r>
      <w:r w:rsidRPr="00EB3BF5">
        <w:rPr>
          <w:rStyle w:val="FootnoteReference"/>
          <w:rFonts w:ascii="Times New Roman CYR" w:hAnsi="Times New Roman CYR" w:cs="Times New Roman CYR"/>
          <w:noProof/>
        </w:rPr>
        <w:footnoteReference w:id="604"/>
      </w:r>
      <w:r w:rsidRPr="00EB3BF5">
        <w:rPr>
          <w:rFonts w:ascii="Times New Roman CYR" w:hAnsi="Times New Roman CYR" w:cs="Times New Roman CYR"/>
          <w:noProof/>
        </w:rPr>
        <w:t xml:space="preserve"> не вижу. Уявление других удобств для дел будет очень громадно. Только бы не упустили! Учитель Видит, как новый дом внесет новые возможности во все дела. Пора получать прибыль. Все упущения бывшие покроются домом. Как скала тверда почва. Прошу поступить как взрослые. Также развитие школы</w:t>
      </w:r>
      <w:r w:rsidRPr="00EB3BF5">
        <w:rPr>
          <w:rStyle w:val="FootnoteReference"/>
          <w:rFonts w:ascii="Times New Roman CYR" w:hAnsi="Times New Roman CYR" w:cs="Times New Roman CYR"/>
          <w:noProof/>
        </w:rPr>
        <w:footnoteReference w:id="605"/>
      </w:r>
      <w:r w:rsidRPr="00EB3BF5">
        <w:rPr>
          <w:rFonts w:ascii="Times New Roman CYR" w:hAnsi="Times New Roman CYR" w:cs="Times New Roman CYR"/>
          <w:noProof/>
        </w:rPr>
        <w:t xml:space="preserve"> неминуемо. Конечно, Люмоу может учить в школе, и когда маленькая ученица подрастет, она должна быть в школе. Нужно привлечь людей для именных комнат. Надо сообщить, что вы (Фуяма, Урусвати) желаете комнату Крестона. Также желаете класс Тагора и Зулоага. Тумана Урусвати видит много около "Белухи", но можно найти людей. Труднее с "Пан-Космосом"</w:t>
      </w:r>
      <w:r w:rsidRPr="00EB3BF5">
        <w:rPr>
          <w:rStyle w:val="FootnoteReference"/>
          <w:rFonts w:ascii="Times New Roman CYR" w:hAnsi="Times New Roman CYR" w:cs="Times New Roman CYR"/>
          <w:noProof/>
        </w:rPr>
        <w:footnoteReference w:id="606"/>
      </w:r>
      <w:r w:rsidRPr="00EB3BF5">
        <w:rPr>
          <w:rFonts w:ascii="Times New Roman CYR" w:hAnsi="Times New Roman CYR" w:cs="Times New Roman CYR"/>
          <w:noProof/>
        </w:rPr>
        <w:t>, но пусть в доме имеется комната. Синдикат пусть имеет в руках все издания. Необходимо найти еще трех работников. Директора дома, директора "Пан-Космоса" и управителя делами в "Белухе" и "Виржинии". "Corona Mundi" дойдет. Необходимо, чтобы в каждом деле Логвана был бы ему преданный человек». Думаем, что нужно сказать Крестону, что, зная, какой он друг нам и делам нашим, мы хотим увековечить его имя в наших построениях и потому называем одну из комнат музея его именем. Там могут висеть картины Н.К. Если он поймет и захочет, может добавить. Конечно, сейчас один из наиболее важных вопросов – это найти дельного, талантливого директора дома. Точно выработав смету и назначив ему определенное вознаграждение, можно также установить процентное вознаграждение сообразно с увеличением доходов по дому. Пробудите этим интерес в нем! Пусть выкажет находчивость! Sidney, если бы захотел вернуться, мог бы за эти годы ознакомиться с транспортным делом и другими делами и стать директорам "Пан-Космоса", также на основании процентного роста оклада. Чем больше дохода, тем крупнее оклад. Всем устремлением ищите директора дома! Радуемся, что Вы уже научились приветствовать препятствия, ибо приветствованное препятствие обращается в ускоренную удачу. Очень много говорят о препятствиях и очень мало пользуются ими. Понимание приложения препятствий дает радость работе. Но как только показывается препятствие, люди начинают думать о своих ощущениях, забывая, какое преимущество сложилось для них. Люди предпочитают, чтобы все делалось, как обычно, старыми мерами. Но мы предпочитаем неожиданные действия и такие же следствия. Люди счастливы, когда у них что-то сделалось, как у самых обыкновенных людей, но мы хотим больших успехов. Умейте взвешивать истинный вред и пользу происходящего. Трудно посылать людям токи особой удачи, когда они избегают особых путей. Все мы знаем людей, окруженных довольством, но если бы они знали, чего лишило их довольство! Люди хотят исполнить все ходячие привычки, забывая, что привычки тела также внедряют привычки духа. Дух становится не сильным и начинает опасаться смелых действий. Так люди становятся как все, с теми же условными радостями и печалями. Будем знать радость препятствиям! Найдем пользу в каждом препятствии. Чаще всего препятствия служат расширению деятельности, ибо нужно также не забывать, что все обстоятельства хороши, если действие срока неминуемо. Так, в письме Порумочки больше всего меня порадовали слова: «I like to confess that inwardly I have felt most strongly the need of this building and the readiness to risk all for its ultimate success»</w:t>
      </w:r>
      <w:r w:rsidRPr="00EB3BF5">
        <w:rPr>
          <w:rStyle w:val="FootnoteReference"/>
          <w:rFonts w:ascii="Times New Roman CYR" w:hAnsi="Times New Roman CYR" w:cs="Times New Roman CYR"/>
          <w:noProof/>
        </w:rPr>
        <w:footnoteReference w:id="607"/>
      </w:r>
      <w:r w:rsidRPr="00EB3BF5">
        <w:rPr>
          <w:rFonts w:ascii="Times New Roman CYR" w:hAnsi="Times New Roman CYR" w:cs="Times New Roman CYR"/>
          <w:noProof/>
        </w:rPr>
        <w:t>. Родная моя, это есть великое чувствознание, всегда и во всем следуйте ему, оно непреложно в своем утверждении. Счастлив человек, который может иметь проблески этого знания. Родные мои, как мне хотелось бы видеть вас всех, так мечтала увидеть Логвана, но, конечно, понимаю, что невозможно бросать постройку. Нужно еще добавить, что часто мы различаем большие препятствия и упускаем из кругозора множество малых. Но малый скорпион поражает не менее большего, если он не замечен вовремя. Орлиный глаз нужен не гору распознать, но малую песчинку. И Логван вспомнит и применит. «Thou who hast an open ear. Thou who hast an open eye. Thou who perceiveth Me. Be blessed. Direct thine eye, like a falcon into the distance. Blessings unto thee!»</w:t>
      </w:r>
      <w:r w:rsidRPr="00EB3BF5">
        <w:rPr>
          <w:rStyle w:val="FootnoteReference"/>
          <w:rFonts w:ascii="Times New Roman CYR" w:hAnsi="Times New Roman CYR" w:cs="Times New Roman CYR"/>
          <w:noProof/>
        </w:rPr>
        <w:footnoteReference w:id="608"/>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Наше путешествие очень много дало нам во всех отношениях, во многом умудрило, и многое замечательное показано было. Зиночка привезет новую книгу «Знаки Агни Йоги». Новая Йога дана миру. Неужели у Ояночки нечего сказать мне? Радуюсь, что Софья Михайловна лучше чувствует себя. Отдых ей необходим. Фуяме запрещено писать письма, причину не знаю. Увидим. Родные мои, обнимаю Вас.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Всем духом Ваша,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My little granddaughter is always with me. I keep her constantly in my consciousness</w:t>
      </w:r>
      <w:r w:rsidRPr="00EB3BF5">
        <w:rPr>
          <w:rStyle w:val="FootnoteReference"/>
          <w:rFonts w:ascii="Times New Roman CYR" w:hAnsi="Times New Roman CYR" w:cs="Times New Roman CYR"/>
          <w:noProof/>
        </w:rPr>
        <w:footnoteReference w:id="609"/>
      </w:r>
      <w:r w:rsidRPr="00EB3BF5">
        <w:rPr>
          <w:rFonts w:ascii="Times New Roman CYR" w:hAnsi="Times New Roman CYR" w:cs="Times New Roman CYR"/>
          <w:noProof/>
        </w:rPr>
        <w:t>.</w:t>
      </w:r>
    </w:p>
    <w:p w:rsidR="00273A62" w:rsidRPr="00EB3BF5" w:rsidRDefault="00273A62" w:rsidP="00354C42">
      <w:pPr>
        <w:rPr>
          <w:noProof/>
        </w:rPr>
      </w:pPr>
    </w:p>
    <w:p w:rsidR="00273A62" w:rsidRPr="00EB3BF5" w:rsidRDefault="00273A62" w:rsidP="00914CEC">
      <w:pPr>
        <w:pStyle w:val="a"/>
      </w:pPr>
      <w:bookmarkStart w:id="928" w:name="_Toc242177507"/>
      <w:r w:rsidRPr="00EB3BF5">
        <w:t>4</w:t>
      </w:r>
      <w:bookmarkEnd w:id="928"/>
    </w:p>
    <w:p w:rsidR="00273A62" w:rsidRPr="00EB3BF5" w:rsidRDefault="00273A62" w:rsidP="00914CEC">
      <w:pPr>
        <w:pStyle w:val="a0"/>
        <w:ind w:firstLine="0"/>
      </w:pPr>
      <w:bookmarkStart w:id="929" w:name="_Toc242177508"/>
      <w:r w:rsidRPr="00EB3BF5">
        <w:t>Е.И.Рерих – Л.Хоршу</w:t>
      </w:r>
      <w:r w:rsidRPr="00EB3BF5">
        <w:rPr>
          <w:rStyle w:val="FootnoteReference"/>
          <w:b w:val="0"/>
        </w:rPr>
        <w:footnoteReference w:id="610"/>
      </w:r>
      <w:bookmarkEnd w:id="929"/>
    </w:p>
    <w:p w:rsidR="00273A62" w:rsidRPr="00EB3BF5" w:rsidRDefault="00273A62" w:rsidP="00914CEC">
      <w:pPr>
        <w:pStyle w:val="Date"/>
        <w:spacing w:after="0"/>
        <w:ind w:firstLine="0"/>
      </w:pPr>
      <w:bookmarkStart w:id="930" w:name="_Toc242177509"/>
      <w:r w:rsidRPr="00EB3BF5">
        <w:t>14 мая 1929 г.</w:t>
      </w:r>
      <w:bookmarkEnd w:id="930"/>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Наггар, Кулу, Пенджаб</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Уважаемый г-н Хорш,</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Сим я выражаю свое глубокое сожаление, что по причине плохого здоровья (которое обязано трудностям и лишениям, которые мы вытерпели в Тибете) я не могу присоединиться к профессору Рериху, возвращающемуся в Соединенные Штаты, и лично принять участие в деятельности наших Учреждений в качестве их директора.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Мне особенно жаль, что я не могу получить документы на американское гражданство, ибо за прошедшие годы я твердо решила стать гражданкой этой великой страны, но не смогла этого сделать по причине моего участия в Центрально-Азиатской экспедиции.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Учитывая то, что все члены моей семьи сейчас получают американское гражданство, если есть какие-либо пути ускорить решение этого вопроса, я была бы необычайно признательна за исполнение моей просьбы.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передавайте мои самые сердечные приветствия и наилучшие пожелания успехов и процветания всем руководителям Учреждений. Искренне Ваша.</w:t>
      </w:r>
    </w:p>
    <w:p w:rsidR="00273A62" w:rsidRPr="00EB3BF5" w:rsidRDefault="00273A62" w:rsidP="00354C42">
      <w:pPr>
        <w:rPr>
          <w:noProof/>
        </w:rPr>
      </w:pPr>
    </w:p>
    <w:p w:rsidR="00273A62" w:rsidRPr="00EB3BF5" w:rsidRDefault="00273A62" w:rsidP="00914CEC">
      <w:pPr>
        <w:pStyle w:val="a"/>
      </w:pPr>
      <w:bookmarkStart w:id="931" w:name="_Toc242177510"/>
      <w:r w:rsidRPr="00EB3BF5">
        <w:t>5</w:t>
      </w:r>
      <w:bookmarkEnd w:id="931"/>
    </w:p>
    <w:p w:rsidR="00273A62" w:rsidRPr="00EB3BF5" w:rsidRDefault="00273A62" w:rsidP="00914CEC">
      <w:pPr>
        <w:pStyle w:val="a0"/>
        <w:ind w:firstLine="0"/>
      </w:pPr>
      <w:bookmarkStart w:id="932" w:name="_Toc242177511"/>
      <w:r w:rsidRPr="00EB3BF5">
        <w:t>Е.И.Рерих – американским сотрудникам</w:t>
      </w:r>
      <w:bookmarkEnd w:id="932"/>
    </w:p>
    <w:p w:rsidR="00273A62" w:rsidRPr="00EB3BF5" w:rsidRDefault="00273A62" w:rsidP="00914CEC">
      <w:pPr>
        <w:pStyle w:val="Date"/>
        <w:ind w:firstLine="0"/>
      </w:pPr>
      <w:bookmarkStart w:id="933" w:name="_Toc242177512"/>
      <w:r w:rsidRPr="00EB3BF5">
        <w:t>28 декабря 1931 г.</w:t>
      </w:r>
      <w:bookmarkEnd w:id="93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наши и любимые, на пороге Нового и Знаменательного Года шлем Вам новые силы и новые возможности. Прочтите сердцем Указ и поймите указанную Лигу как те многочисленные ноги, которые помогут Вам противостать всем натискам. Запомните, что кричать о ней на площадях не следует, пока она не пустит прочных корней как в наших сердцах, так и в сердцах сотрудничествующих</w:t>
      </w:r>
      <w:r w:rsidRPr="00EB3BF5">
        <w:rPr>
          <w:rStyle w:val="FootnoteReference"/>
          <w:rFonts w:ascii="Times New Roman CYR" w:hAnsi="Times New Roman CYR" w:cs="Times New Roman CYR"/>
          <w:noProof/>
        </w:rPr>
        <w:footnoteReference w:id="611"/>
      </w:r>
      <w:r w:rsidRPr="00EB3BF5">
        <w:rPr>
          <w:rFonts w:ascii="Times New Roman CYR" w:hAnsi="Times New Roman CYR" w:cs="Times New Roman CYR"/>
          <w:noProof/>
        </w:rPr>
        <w:t xml:space="preserve"> организаций. В прилагаемом письме к барону Таубе Вы увидите, как пользоваться титулом Лиги. Конечно, я понимаю, что прежде всего мы сами не только должны привыкнуть к титулу Верховного Президента Лиги Культуры, заменив его до времени титулом вождя, но и утвердить этот титул в сознании наших сотрудников, ибо без этого утверждения наши Учреждения могут быть поглощены Лигою. Только когда это утверждение твердо войдет в сознание, можно будет приступить к следующей ступени, на которой титул «Лига Культуры» займет заглавное место. Также обратите внимание на всю мудрость указания не обращаться сейчас к именитостям по вопросу о Лиге, нам сейчас гораздо ценнее подход целых организаций, нежели присоединение отдельных трудных личностей. Также не упустите из виду указание, что мы не белоручки и что нам приходится перевязывать многие гноящиеся раны. Не отталкивайте стучащихся, пусть их убогая и подчас странная и неряшливая видимость не отпугнет Вас. Всегда держите в сознании сердца, что наш купол покрывает все и всех. Мы можем говорить и сотрудничать как с Главами Правительств, так и с самым малым представителем народа.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наши, устремляйтесь всеми силами к самому большему, только таким сознанием уловите посылаемую помощь Владыки. Малое сердце, малое стремление не может вместить мысль Владыки. Напрягите все силы к самоусовершенствованию, великая радость заложена в одолении своих недостатков. Мне так хотелось бы, чтобы каждый из Вас установил привычку ежедневно просматривать свои поступки, совершенные за день, и отмечать, в чем погрешил против Учения. Так, по истечении непродолжительного времени нам ясно станет, в чем мы больше всего повинны и</w:t>
      </w:r>
      <w:r w:rsidRPr="00EB3BF5">
        <w:rPr>
          <w:rStyle w:val="FootnoteReference"/>
          <w:rFonts w:ascii="Times New Roman CYR" w:hAnsi="Times New Roman CYR" w:cs="Times New Roman CYR"/>
          <w:noProof/>
        </w:rPr>
        <w:footnoteReference w:id="612"/>
      </w:r>
      <w:r w:rsidRPr="00EB3BF5">
        <w:rPr>
          <w:rFonts w:ascii="Times New Roman CYR" w:hAnsi="Times New Roman CYR" w:cs="Times New Roman CYR"/>
          <w:noProof/>
        </w:rPr>
        <w:t xml:space="preserve"> против чего необходимо бороться, если будем настойчивы, то борьба эта с течением времени обратится в сдерживающую привычку. Ведь беда в том, что мы много раз принимаем благие решения бороться против какого-либо определенного отрицательного качества в нас, но, когда качество это приходит в действие, мы тут же забываем все наши благие решения. Конечно, это происходит от того, что вред этого отрицательного качества для дел и прежде всего для нас самих еще не утвердился в сознании нашем, иначе мы в ужасе немедленно занялись бы самым беспощадным пресечением его. Сколько зла и несчастья происходит от недостатка воображения и прозрения в будущее! Потому так необходимо людям утверждаться в вере, в доверии к Руководящей Руке! Привожу слова Учения: «Здоровье есть следствие прошлого, потому мудрее хозяину позаботиться о том, чтобы не создавать последствий. Пусть почитание Меня как Охранителя станет насущным. Ведь желаю выпрямить оседающую спираль. </w:t>
      </w:r>
      <w:r w:rsidRPr="00EB3BF5">
        <w:rPr>
          <w:rFonts w:ascii="Times New Roman CYR" w:hAnsi="Times New Roman CYR" w:cs="Times New Roman CYR"/>
          <w:i/>
          <w:iCs/>
          <w:noProof/>
        </w:rPr>
        <w:t xml:space="preserve">Понять нужно сущность Учения, преображающего сердце. Если это не важно и не наполняет жизнь, то все слова и знаки обращаются в ненужный мусор. </w:t>
      </w:r>
      <w:r w:rsidRPr="00EB3BF5">
        <w:rPr>
          <w:rFonts w:ascii="Times New Roman CYR" w:hAnsi="Times New Roman CYR" w:cs="Times New Roman CYR"/>
          <w:noProof/>
        </w:rPr>
        <w:t>Признательность есть одно из самых реальных по следствиям понятий. Можно приучиться к нему даже на мелочах. После в школах нужно говорить о признательности, как о залоге благосостояния. Так, стою на дозоре»</w:t>
      </w:r>
      <w:r w:rsidRPr="00EB3BF5">
        <w:rPr>
          <w:rStyle w:val="FootnoteReference"/>
          <w:rFonts w:ascii="Times New Roman CYR" w:hAnsi="Times New Roman CYR" w:cs="Times New Roman CYR"/>
          <w:noProof/>
        </w:rPr>
        <w:footnoteReference w:id="613"/>
      </w:r>
      <w:r w:rsidRPr="00EB3BF5">
        <w:rPr>
          <w:rFonts w:ascii="Times New Roman CYR" w:hAnsi="Times New Roman CYR" w:cs="Times New Roman CYR"/>
          <w:noProof/>
        </w:rPr>
        <w:t>. Родные наши, воспитывайте и утверждайте в себе и в приходящих к Вам за наставлениями благие привычки. Ведь все накопления наши не что иное, как длительные упражнения в положительных и отрицательных действиях, вошедших в привычку. Каждый знает, как трудно освободиться от укоренившейся привычки. Боритесь, родные, и сердцем вникайте глубже и глубже в даваемое Учение, не уподобимся людям, проглотившим Учение «как ложку похлебки, от них можно ожидать особого предательства и извращения. Нет такого знамения, которое убедило бы совращенное сознание, что ему нужно смотреть не столько на ближних, сколько внутрь себя. Как можно видеть огни – глаз ищет морщинку на лице соседа. Можно холодным сердцем удивляться и сомневаться в достижении другого и засыпать золою каждую искру сердца»</w:t>
      </w:r>
      <w:r w:rsidRPr="00EB3BF5">
        <w:rPr>
          <w:rStyle w:val="FootnoteReference"/>
          <w:rFonts w:ascii="Times New Roman CYR" w:hAnsi="Times New Roman CYR" w:cs="Times New Roman CYR"/>
          <w:noProof/>
        </w:rPr>
        <w:footnoteReference w:id="614"/>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«Бодро и торжественно должно быть чувство, когда впервые по миру возносится Знамя Владыки. Очень жесток бой вокруг Знамени, но где же Знамя не привлекает усилие врагов? Знамя Владыки, и Вы Его поднимаете. Обращайте внимание на все приходящее, Магнит ведет, </w:t>
      </w:r>
      <w:r w:rsidRPr="00EB3BF5">
        <w:rPr>
          <w:rFonts w:ascii="Times New Roman CYR" w:hAnsi="Times New Roman CYR" w:cs="Times New Roman CYR"/>
          <w:i/>
          <w:iCs/>
          <w:noProof/>
        </w:rPr>
        <w:t xml:space="preserve">и не нужно упускать пришедшее. </w:t>
      </w:r>
      <w:r w:rsidRPr="00EB3BF5">
        <w:rPr>
          <w:rFonts w:ascii="Times New Roman CYR" w:hAnsi="Times New Roman CYR" w:cs="Times New Roman CYR"/>
          <w:noProof/>
        </w:rPr>
        <w:t>Можно видеть, как Знамя растет, к нему пошлите все доверие».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«Нужно очень принимать во внимание особые условия настоящего времени. Нужно понять сдвиг народов, образование новых явлений огненных, которые могут тяжко влиять. Кто может сохранить торжественное настроение, поступает правильно. Согласие и бодрость, но очень берегите сердце. Так наши враги, хотя бы под водительством самого Сатаны, будут побеждены. Указ Наш не будет изменен, если удержитесь от предательства, </w:t>
      </w:r>
      <w:r w:rsidRPr="00EB3BF5">
        <w:rPr>
          <w:rFonts w:ascii="Times New Roman CYR" w:hAnsi="Times New Roman CYR" w:cs="Times New Roman CYR"/>
          <w:i/>
          <w:iCs/>
          <w:noProof/>
        </w:rPr>
        <w:t xml:space="preserve">которое стучится во все двери. </w:t>
      </w:r>
      <w:r w:rsidRPr="00EB3BF5">
        <w:rPr>
          <w:rFonts w:ascii="Times New Roman CYR" w:hAnsi="Times New Roman CYR" w:cs="Times New Roman CYR"/>
          <w:noProof/>
        </w:rPr>
        <w:t>Но совершенно непредвиденными комбинациями Мы избегаем преследователей. Считаю, так важно посылать добрые мысли всюду, они как противогазы. Явление Моего уполномоченного может начаться самым неожиданным образом, потому так важно, чтобы не отталкивать приходящих. Много причин сохранять торжественное настроение. Явление Нашего Знамени нуждается в окружении сердцем, чтобы оно могло расти»</w:t>
      </w:r>
      <w:r w:rsidRPr="00EB3BF5">
        <w:rPr>
          <w:rStyle w:val="FootnoteReference"/>
          <w:rFonts w:ascii="Times New Roman CYR" w:hAnsi="Times New Roman CYR" w:cs="Times New Roman CYR"/>
          <w:noProof/>
        </w:rPr>
        <w:footnoteReference w:id="615"/>
      </w:r>
      <w:r w:rsidRPr="00EB3BF5">
        <w:rPr>
          <w:rFonts w:ascii="Times New Roman CYR" w:hAnsi="Times New Roman CYR" w:cs="Times New Roman CYR"/>
          <w:noProof/>
        </w:rPr>
        <w:t>.</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«Конечно, приближаются многие люди, нужно давать им пищу духа. Можно видеть, как посылаю их, чтобы нужные опоры строились. Заметьте: </w:t>
      </w:r>
      <w:r w:rsidRPr="00EB3BF5">
        <w:rPr>
          <w:rFonts w:ascii="Times New Roman CYR" w:hAnsi="Times New Roman CYR" w:cs="Times New Roman CYR"/>
          <w:i/>
          <w:iCs/>
          <w:noProof/>
        </w:rPr>
        <w:t xml:space="preserve">посылаю целые организации, </w:t>
      </w:r>
      <w:r w:rsidRPr="00EB3BF5">
        <w:rPr>
          <w:rFonts w:ascii="Times New Roman CYR" w:hAnsi="Times New Roman CYR" w:cs="Times New Roman CYR"/>
          <w:noProof/>
        </w:rPr>
        <w:t>чтобы из них учредить явление Всемирное!»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Потому, родные наши, не опасайтесь соревнования. Приток новых сил в организациях, группирующихся вокруг наших Учреждений, может дать прирост и нашим параллельным организациям. Нужно помнить, что всякая обособленность ведет к замиранию. (Почему нам опасаться, когда ни одна из подошедших организаций не повторяет в точности деятельности основных?) Лишь скудоум боится подражания или частичного заимствования, но мультимиллионер идей радуется всякому подражанию, ибо он понимает, что они утверждают основание его идеи и слагают ему широкую лестницу к новым высотам мысли. Не угнаться никому за Неиссякаемым Источником, руководящим нашими действиями! Итак, будем радоваться каждому подражанию, ибо, значит, сознание людей растет и возможно провести весь широкий </w:t>
      </w:r>
      <w:r w:rsidRPr="00EB3BF5">
        <w:rPr>
          <w:rFonts w:ascii="Times New Roman CYR" w:hAnsi="Times New Roman CYR" w:cs="Times New Roman CYR"/>
          <w:i/>
          <w:iCs/>
          <w:noProof/>
        </w:rPr>
        <w:t>план мирного Культурного Строительства!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Родной наш человечек, получен Указ печатать книги по-русски, и я так счастлива, что буду в состоянии держать корректуру. Может быть, таким образом будет избегнуто искажение текста. Очень жду сведений о переговорах с Поволоцким. Договорились ли о присылке ему на продажу книг – первой, второй и «Чаши Востока», также сколько дослать ему копий «Агни Йоги»? Нужно неотложно разбрасывать эти спасительные якоря. Послали уже телеграмму Шкляверу о печатании, ждем образцов бумаги и обложки. По отсылке русской «Беспредельности» не останется в Америке копии, с которой можно было бы сличить правильность нумерации, а также все введения и заключения, которые Франсис, вероятно, еще не успела перевести, потому думаю переслать копию, сделанную Раей; конечно, в ней будут описки, но усмотрю, чтобы не было ошибок в нумерации, и вставлю все введения и заключения.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Вероятно, Вы уже прочли в присланных письмах о возмутительной выходке Кельца. Скажу только, что за всю свою жизнь такой грубости не встречала. Он позволил себе оскорбить Н.К., так спокойно и доброжелательно говорившего с ним. Его крик и визг разносился по всему дому, поистине, он одержим! Ояна припомнит, как мне трудно было привыкать к ауре Кельца. Главное его несчастье, что он глуп, а глупость всегда живет по соседству с грубостью. Ну Бог с ним, сейчас он уехал лечить зубы в Лагор, и вся атмосфера прояснилась. С его отъездом в Америку мы ничего не теряем, но об этом Юрий пишет подробно. Его нрав сумел восстановить против себя решительно всех. Трудно стало сдерживать и сглаживать все его грубости, получается больше вреда, нежели пользы от всей его работы. Привожу слова Владыки: «Если спросят, что случилось с Кельцом, скажите: пожран людоедом. Не доверяйте ему». Дурно иметь в жилых помещениях части </w:t>
      </w:r>
      <w:r w:rsidRPr="00EB3BF5">
        <w:rPr>
          <w:rFonts w:ascii="Times New Roman CYR" w:hAnsi="Times New Roman CYR" w:cs="Times New Roman CYR"/>
          <w:i/>
          <w:iCs/>
          <w:noProof/>
        </w:rPr>
        <w:t xml:space="preserve">животных-людоедов </w:t>
      </w:r>
      <w:r w:rsidRPr="00EB3BF5">
        <w:rPr>
          <w:rFonts w:ascii="Times New Roman CYR" w:hAnsi="Times New Roman CYR" w:cs="Times New Roman CYR"/>
          <w:noProof/>
        </w:rPr>
        <w:t xml:space="preserve">и прочие предметы </w:t>
      </w:r>
      <w:r w:rsidRPr="00EB3BF5">
        <w:rPr>
          <w:rFonts w:ascii="Times New Roman CYR" w:hAnsi="Times New Roman CYR" w:cs="Times New Roman CYR"/>
          <w:i/>
          <w:iCs/>
          <w:noProof/>
        </w:rPr>
        <w:t xml:space="preserve">некромантии. </w:t>
      </w:r>
      <w:r w:rsidRPr="00EB3BF5">
        <w:rPr>
          <w:rFonts w:ascii="Times New Roman CYR" w:hAnsi="Times New Roman CYR" w:cs="Times New Roman CYR"/>
          <w:noProof/>
        </w:rPr>
        <w:t>(Подумайте, сколько шкур зверей и убитых им птиц окружают его в Аркадии!) «Кто уразумел значение магнетизма в человеческом организме, тот понимает, как живучи флюиды организма и как неестественно смешение флюидов человека с животными в разных формах, потому всякое людоедство есть праздник темных. Кроме того, тела низших слоев тонкого мира особенно льнут к некромантии»</w:t>
      </w:r>
      <w:r w:rsidRPr="00EB3BF5">
        <w:rPr>
          <w:rStyle w:val="FootnoteReference"/>
          <w:rFonts w:ascii="Times New Roman CYR" w:hAnsi="Times New Roman CYR" w:cs="Times New Roman CYR"/>
          <w:noProof/>
        </w:rPr>
        <w:footnoteReference w:id="616"/>
      </w:r>
      <w:r w:rsidRPr="00EB3BF5">
        <w:rPr>
          <w:rFonts w:ascii="Times New Roman CYR" w:hAnsi="Times New Roman CYR" w:cs="Times New Roman CYR"/>
          <w:noProof/>
        </w:rPr>
        <w:t>. Думаю, что и теперь гниль Кельца не должна привлекать большого внимания. Затем Владыка указал написать сильное письмо Мерриллу, что и будет сделано, и просил обратить внимание на вред Тедж Рама и Рупчана, назвав их большевиками: «Они подрывают основы». Особенно указывается на вред шкуры тигра, лежащей в комнате Кельца. Чем скорее он ее уберет, тем лучше.</w:t>
      </w:r>
    </w:p>
    <w:p w:rsidR="00273A62" w:rsidRPr="00EB3BF5" w:rsidRDefault="00273A62" w:rsidP="0073622F">
      <w:pPr>
        <w:rPr>
          <w:noProof/>
        </w:rPr>
      </w:pPr>
    </w:p>
    <w:p w:rsidR="00273A62" w:rsidRPr="00EB3BF5" w:rsidRDefault="00273A62" w:rsidP="00914CEC">
      <w:pPr>
        <w:pStyle w:val="a"/>
      </w:pPr>
      <w:bookmarkStart w:id="934" w:name="_Toc242177513"/>
      <w:r w:rsidRPr="00EB3BF5">
        <w:t>6</w:t>
      </w:r>
      <w:bookmarkEnd w:id="934"/>
    </w:p>
    <w:p w:rsidR="00273A62" w:rsidRPr="00EB3BF5" w:rsidRDefault="00273A62" w:rsidP="00914CEC">
      <w:pPr>
        <w:pStyle w:val="a0"/>
        <w:ind w:firstLine="0"/>
      </w:pPr>
      <w:bookmarkStart w:id="935" w:name="_Toc242177514"/>
      <w:r w:rsidRPr="00EB3BF5">
        <w:t>Е.И.Рерих – американским сотрудникам</w:t>
      </w:r>
      <w:bookmarkEnd w:id="935"/>
    </w:p>
    <w:p w:rsidR="00273A62" w:rsidRPr="00EB3BF5" w:rsidRDefault="00273A62" w:rsidP="00914CEC">
      <w:pPr>
        <w:pStyle w:val="Date"/>
        <w:ind w:firstLine="0"/>
      </w:pPr>
      <w:bookmarkStart w:id="936" w:name="_Toc242177515"/>
      <w:r w:rsidRPr="00EB3BF5">
        <w:t>30 декабря 1931 г.</w:t>
      </w:r>
      <w:bookmarkEnd w:id="93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спешу послать Великие Слова: «Сказано: если хочешь исполнения желания, скажи его, положив руку на Магнит, данный Учителем. Но не желай для себя и не дерзай против Учителя. Могу дать вам подарок, если можете вместить два эти условия.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 Магнита Учителя можно взять малейшую частицу и, распилив ее на крупицы малейшие, вложить под камень колец. Можно обернуть крупицы тонкою пластинкою серебра, но следует раньше спросить себя – готов ли дух желать не о себе и не против Учителя?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Фуяма может отпилить малейшую частицу и приготовить двадцать четыре зерна. Пусть, как драконовы зубы, взойдут эти посевы! Но каждый должен осознать условия и не походить на тех двух шотландцев, которые, </w:t>
      </w:r>
      <w:r w:rsidRPr="00EB3BF5">
        <w:rPr>
          <w:rFonts w:ascii="Times New Roman CYR" w:hAnsi="Times New Roman CYR" w:cs="Times New Roman CYR"/>
          <w:i/>
          <w:iCs/>
          <w:noProof/>
        </w:rPr>
        <w:t>чтобы обойти самость, уговорились просить друг за друга».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Кто готов получить их? «Если зерно будет чрезмерно тяжко, то лучше не брать». Нелегко проследить источник желания, тем более что у людей выработалась удивительная легкость оправдания своих самых эгоистических и мелких побуждений и сокрытие их под Щитом Великого Задания. Не уподобимся подобным безответственным духам, готовящим себе неописуемое духовное обнищание и поражение. Тщательно будем проверять каждое свое побуждение, прежде нежели выскажем или выявим его в действии. Сначала будет трудно, ибо каждая дисциплина в начале трудна, в особенности дисциплина духа. Но при чудесном устремлении, рождающемся из глубин сердца и дающем очищение и рост сознания, все становится легко.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Вам даны два ключа к величайшему достижению – устремление к Великому Владыке и почитание цепи Иерархии. Цепь Иерархии является основным законом построения Космоса, и никакими путями нельзя его обойти без разрушения, ибо вся эволюция зиждется на этом законе. Ведь все земные построения гибнут именно вследствие полного искажения и непонимания этого жизнедательного принципа. Готовящийся и достойный стать Иерархом прежде всего в духе не будет к этому стремиться. Помните, как Сказано в первой книге: «Власть есть Жертва»? Да, запомним это и поймем, что, пока у нас есть малейшее желание стать первым, пока в нас живет обида и зависть, до тех пор мы не продвинемся на пути Иерархии.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Имеет право желать тот, кто разбил цепи самости, кто поборол страх и сомнение, кто раздвинул пределы своего сознания.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вдумайтесь в вышеприведенные Великие Слова Владыки, примите их сердцем. Пусть сознание Ваше осветит Вам все великое значение данного.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Кончаю свое послание, ибо не хочу отвлекать внимание Ваше от главной Вести.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Родные мои, горите духом, горите сердцем, горите желанием действия и расширения понимания. Расширять понимание при наличии всего даваемого, право, не так уж трудно, одно лишь условие необходимо – искоренение самости!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любимые, всю заботу, всю ласку мою, всю жажду мою Вашего духовного роста. Будьте гигантами духа, гигантами сердца!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Сердцем и думами со всеми Вами,</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Е.Р.</w:t>
      </w:r>
    </w:p>
    <w:p w:rsidR="00273A62" w:rsidRPr="00EB3BF5" w:rsidRDefault="00273A62" w:rsidP="0073622F">
      <w:pPr>
        <w:rPr>
          <w:noProof/>
        </w:rPr>
      </w:pPr>
    </w:p>
    <w:p w:rsidR="00273A62" w:rsidRPr="00EB3BF5" w:rsidRDefault="00273A62" w:rsidP="00914CEC">
      <w:pPr>
        <w:pStyle w:val="a"/>
      </w:pPr>
      <w:bookmarkStart w:id="937" w:name="_Toc242177516"/>
      <w:r w:rsidRPr="00EB3BF5">
        <w:t>7</w:t>
      </w:r>
      <w:bookmarkEnd w:id="937"/>
    </w:p>
    <w:p w:rsidR="00273A62" w:rsidRPr="00EB3BF5" w:rsidRDefault="00273A62" w:rsidP="00914CEC">
      <w:pPr>
        <w:pStyle w:val="a0"/>
        <w:ind w:firstLine="0"/>
      </w:pPr>
      <w:bookmarkStart w:id="938" w:name="_Toc242177517"/>
      <w:r w:rsidRPr="00EB3BF5">
        <w:t>Е.И.Рерих – Дж.Ф.Стоксу</w:t>
      </w:r>
      <w:r w:rsidRPr="00EB3BF5">
        <w:rPr>
          <w:rStyle w:val="FootnoteReference"/>
          <w:b w:val="0"/>
        </w:rPr>
        <w:footnoteReference w:id="617"/>
      </w:r>
      <w:bookmarkEnd w:id="938"/>
    </w:p>
    <w:p w:rsidR="00273A62" w:rsidRPr="00EB3BF5" w:rsidRDefault="00273A62" w:rsidP="00914CEC">
      <w:pPr>
        <w:pStyle w:val="Date"/>
        <w:ind w:firstLine="0"/>
      </w:pPr>
      <w:bookmarkStart w:id="939" w:name="_Toc242177518"/>
      <w:r w:rsidRPr="00EB3BF5">
        <w:t xml:space="preserve">30 ноября 1934 </w:t>
      </w:r>
      <w:r w:rsidRPr="00EB3BF5">
        <w:rPr>
          <w:bCs/>
        </w:rPr>
        <w:t>г.</w:t>
      </w:r>
      <w:bookmarkEnd w:id="93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Уважаемый майор Стокс,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Институт только что получил из Нью-Йорка Ваше любезное пожертвование в размере 150 долларов и желает поблагодарить Вас за этот щедрый дар и за искренний интерес, который Вы уже много лет выказываете к развитию его деятельности, активно поддерживая его научную работу. Ваше содействие мыслями и поступками очень многое значит, особенно сейчас, во время ужасного кризиса и разрушений в мире, и мы пользуемся этой возможностью, чтобы выразить нашу глубокую сердечную благодарность.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Эта сумма пойдет на продолжение наших исследований в рамках основной программы. В связи с отъездом директора Института в длительную экспедицию на Дальний Восток большая часть работы проводится по линии медицинских исследований и плантаций, находящихся в ведении моего сына Святослава. Недавно ему удалось впервые выделить эфирные масла из лекарственных трав и корней, которые обладают мощными целебными свойствами согласно тибетской фармакопее. Кроме того, был изготовлен ряд лекарств, опираясь на данные той же тибетской фармакопеи. Если Вас заинтересуют свойства этих веществ, их медицинское или техническое применение, мы с удовольствием вышлем их Вам для анализа и исследований, как только Вы дадите об этом знать. У нас все еще нет необходимого оборудования для более углубленной исследовательской работы, и все же мы уверены, что этот материал представляет огромную ценность.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Также успешно продолжается работа над тибетским словарем. Рукопись состоит из 5000 с лишним листов, с многочисленными добавлениями и ссылками, но сейчас печать пришлось отложить до возвращения директора.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Еще раз благодарю Вас за Ваш щедрый дар и надеюсь, что у Вас все хорошо.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i/>
          <w:iCs/>
          <w:noProof/>
        </w:rPr>
        <w:t>Президент-Основатель</w:t>
      </w:r>
    </w:p>
    <w:p w:rsidR="00273A62" w:rsidRPr="00EB3BF5" w:rsidRDefault="00273A62" w:rsidP="0073622F">
      <w:pPr>
        <w:rPr>
          <w:noProof/>
        </w:rPr>
      </w:pPr>
    </w:p>
    <w:p w:rsidR="00273A62" w:rsidRPr="00EB3BF5" w:rsidRDefault="00273A62" w:rsidP="00914CEC">
      <w:pPr>
        <w:pStyle w:val="a"/>
      </w:pPr>
      <w:bookmarkStart w:id="940" w:name="_Toc242177519"/>
      <w:r w:rsidRPr="00EB3BF5">
        <w:t>8</w:t>
      </w:r>
      <w:bookmarkEnd w:id="940"/>
    </w:p>
    <w:p w:rsidR="00273A62" w:rsidRPr="00EB3BF5" w:rsidRDefault="00273A62" w:rsidP="00914CEC">
      <w:pPr>
        <w:pStyle w:val="a0"/>
        <w:ind w:firstLine="0"/>
      </w:pPr>
      <w:bookmarkStart w:id="941" w:name="_Toc242177520"/>
      <w:r w:rsidRPr="00EB3BF5">
        <w:t>Е.И.Рерих – Дж.Ф.Стоксу</w:t>
      </w:r>
      <w:r w:rsidRPr="00EB3BF5">
        <w:rPr>
          <w:rStyle w:val="FootnoteReference"/>
          <w:b w:val="0"/>
        </w:rPr>
        <w:footnoteReference w:id="618"/>
      </w:r>
      <w:bookmarkEnd w:id="941"/>
    </w:p>
    <w:p w:rsidR="00273A62" w:rsidRPr="00EB3BF5" w:rsidRDefault="00273A62" w:rsidP="00914CEC">
      <w:pPr>
        <w:pStyle w:val="Date"/>
        <w:spacing w:after="0"/>
        <w:ind w:firstLine="0"/>
      </w:pPr>
      <w:bookmarkStart w:id="942" w:name="_Toc242177521"/>
      <w:r w:rsidRPr="00EB3BF5">
        <w:t>28 августа 1935 г.</w:t>
      </w:r>
      <w:bookmarkEnd w:id="942"/>
    </w:p>
    <w:p w:rsidR="00273A62" w:rsidRPr="00EB3BF5" w:rsidRDefault="00273A62" w:rsidP="00914CEC">
      <w:pPr>
        <w:autoSpaceDE w:val="0"/>
        <w:autoSpaceDN w:val="0"/>
        <w:adjustRightInd w:val="0"/>
        <w:ind w:firstLine="0"/>
        <w:jc w:val="right"/>
        <w:rPr>
          <w:rFonts w:ascii="Times New Roman CYR" w:hAnsi="Times New Roman CYR" w:cs="Times New Roman CYR"/>
          <w:noProof/>
        </w:rPr>
      </w:pPr>
      <w:r w:rsidRPr="00EB3BF5">
        <w:rPr>
          <w:rFonts w:ascii="Times New Roman CYR" w:hAnsi="Times New Roman CYR" w:cs="Times New Roman CYR"/>
          <w:noProof/>
        </w:rPr>
        <w:t>Кулу, Пенджаб, Британская Индия</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Уважаемый майор Стокс,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Вчера мы получили от г-на Хорша чек на 200 долларов (от 6 августа) – Ваше пожертвование на работу «Урусвати». Мы хотим поблагодарить Вас за Ваши добрые мысли.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что Вы получили мое письмо от 6 августа. Приятно слышать, что здешнее правительство окажет нам содействие и покровительство в вопросах получения пригодной земли для плантаций лекарственных растений. Конечно, это очень большая помощь, которая поспособствует развитию нашего проекта. Обещанные масла были отправлены сегодня, ибо мы хотели представить Вам свежий дистиллированный материал. Мы также добавили масло ocimum sanctum, одного из наиболее священных индийских растений, посвященных Вишну.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своем последнем письме профессор Рерих и д-р Юрий Рерих передают свои самые лучшие пожелания.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Надеемся, что с Вашим здоровьем все в порядке и Вы с удовольствием проводите свой летний отпуск.</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пожеланиями и сердечными приветствиями.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971899">
      <w:pPr>
        <w:autoSpaceDE w:val="0"/>
        <w:autoSpaceDN w:val="0"/>
        <w:adjustRightInd w:val="0"/>
        <w:rPr>
          <w:rFonts w:ascii="Times New Roman CYR" w:hAnsi="Times New Roman CYR" w:cs="Times New Roman CYR"/>
          <w:noProof/>
        </w:rPr>
      </w:pP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PS. Для Вашей документации сообщаю, что предыдущий полученный нами чек был от 15 мая 1935 г.</w:t>
      </w:r>
    </w:p>
    <w:p w:rsidR="00273A62" w:rsidRPr="00EB3BF5" w:rsidRDefault="00273A62" w:rsidP="0073622F">
      <w:pPr>
        <w:rPr>
          <w:noProof/>
        </w:rPr>
      </w:pPr>
    </w:p>
    <w:p w:rsidR="00273A62" w:rsidRPr="00EB3BF5" w:rsidRDefault="00273A62" w:rsidP="00914CEC">
      <w:pPr>
        <w:pStyle w:val="a"/>
      </w:pPr>
      <w:bookmarkStart w:id="943" w:name="_Toc242177522"/>
      <w:r w:rsidRPr="00EB3BF5">
        <w:t>9</w:t>
      </w:r>
      <w:bookmarkEnd w:id="943"/>
    </w:p>
    <w:p w:rsidR="00273A62" w:rsidRPr="00EB3BF5" w:rsidRDefault="00273A62" w:rsidP="00914CEC">
      <w:pPr>
        <w:pStyle w:val="a0"/>
        <w:ind w:firstLine="0"/>
      </w:pPr>
      <w:bookmarkStart w:id="944" w:name="_Toc242177523"/>
      <w:r w:rsidRPr="00EB3BF5">
        <w:t>Е.И.Рерих – В.М.Сеплевенко</w:t>
      </w:r>
      <w:bookmarkEnd w:id="944"/>
    </w:p>
    <w:p w:rsidR="00273A62" w:rsidRPr="00EB3BF5" w:rsidRDefault="00273A62" w:rsidP="00914CEC">
      <w:pPr>
        <w:pStyle w:val="Date"/>
        <w:ind w:firstLine="0"/>
      </w:pPr>
      <w:bookmarkStart w:id="945" w:name="_Toc242177524"/>
      <w:r w:rsidRPr="00EB3BF5">
        <w:t>29 февраля 1936 г.</w:t>
      </w:r>
      <w:bookmarkEnd w:id="94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Многоуважаемый Виктор Михайлович, отвечаю на Ваше письмо от 3 января. Вопрос об издании книги «Врата в Будущее», как я уже сообщала Вам, должен быть отложен. Сейчас главное внимание наше занято новыми обстоятельствами, возникшими в делах наших в силу предательства трех сотрудников, четы Хоршей и мисс Эстер Лихтман. Так Иуды, Девадатты, Кассии и Бруты должны сопровождать каждое светлое начинание, и чем значительнее оно, тем предательство ярче. Соизмеримость соблюдается во всем. Вышина Пагоды измеряется ее тенью – так гласит древняя китайская мудрость. Много энергии уходит на пресечение этого зла, но мы знаем о сужденной победе, потому бодро, мужественно и торжественно принимаем бой с темными силами. Верные сотрудники и друзья сорганизовали Новый Комитет Друзей Музея, в который вошли выдающиеся деятели, и готовы начать Крестовый Поход за культурные начинания Н.К., которыми предатели хотят незаконно завладеть и уничтожить основателей. Грозен Армагеддон, и великие битвы происходят на всех планах. Темные силы изощряются, ибо Иерофант зла знает о наступивших сроках. Так мы сражаемся за Свет и Справедливость.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Теперь должна сказать Вам, как огорчилась я, что Вы прочли мои письма г-ну Лулч. и теософам. В своем письме я указывала, что пишу это </w:t>
      </w:r>
      <w:r w:rsidRPr="00EB3BF5">
        <w:rPr>
          <w:rFonts w:ascii="Times New Roman CYR" w:hAnsi="Times New Roman CYR" w:cs="Times New Roman CYR"/>
          <w:i/>
          <w:iCs/>
          <w:noProof/>
        </w:rPr>
        <w:t xml:space="preserve">для Вас. </w:t>
      </w:r>
      <w:r w:rsidRPr="00EB3BF5">
        <w:rPr>
          <w:rFonts w:ascii="Times New Roman CYR" w:hAnsi="Times New Roman CYR" w:cs="Times New Roman CYR"/>
          <w:noProof/>
        </w:rPr>
        <w:t>Ведь я знаю, что новые русские теософы во главе с Каменской позволяют себе недостойные выпады против книг и светлой строительной деятельности Н.К. и потому передавать им то, что я пишу лично Вам, очень и очень вредно. Но мы никого не зазываем, оставляем всех теософов, антропософов, кришнамуртистов, доновцев и т.д. в полном покое, ибо Учение, данное нам, учит нас великой терпимости. Мы высоко чтим Е.П. Блаватскую, и труды ее вместе с «Письмами Махатм» – наши настольные книги, но с большим выбором принимаем позднейшую оккультную литературу, ибо всегда предпочитаем труды основателей. Так если Вы желаете состоять в числе моих корреспондентов, то очень прошу Вас хранить мои письма для себя, в противном случае я должна буду воздержаться давать Вам ответы на многие Ваши вопросы. Я полагала, что Вы усвоили первую дисциплину – хранить доверенное нам.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Вам «Криптограммы», в них Вы найдете Легенду о Князе Мира сего. Именно, падение Люцифера состояло в том, что он пошел против закона эволюции, или Веления Космоса. Так, в то время как Великие Собратья Люцифера, пришедшие с высших миров, строят вечное движение, в то время как Они говорят: к чему одна Земля, когда суждены все миры, и тем создают правильный путь человечества, когда широким кооперативом с дальними мирами будет заложен настоящий обмен, Люцифер предпочитает оградиться от соседей. Но при единстве Бытия, при законе взаимообмена всякая обособленность приводит лишь к отмиранию или смерти. Но Люцифер мог только затруднить, но прервать потока жизни не мог. Именно Его восстание и проведение им плана самодовления земной материи вызвало корректив в лице Белого Братства, учреждения, незнакомого другим планетам по своей невольной боеготовности. Как Сказано – борьба отчаяния переменила Носителя Света, и его рубиновая аура наполнилась алым заревом. Последователи его, поистине, начали прибегать к постыдным средствам, которые лишь задерживают сроки, но не исчерпывают судьбу планеты. Потому доспехи и мечи Братства с радостью могли бы быть перекованы на части лабораторных аппаратов гораздо раньше и Лестница Света, звено Земли и Неба, могла быть гораздо ближе. Как можно вспомнить смерть последнего Великого Учителя, принявшего позорную смерть за то, что, казалось, уже давно было известно человечеству.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спросите, как создалась эта психология обособленности? Но в каждом крупном феодале вы имеете пример случившегося. Как я уже писала Вам, Князь Мира сего в потенциале своем имеет все тождественные энергии, присущие Земле. При нормальном положении Хозяин Земли вознес бы материю, наполняя части ее сознанием единства. Ведь каждый Дух-Владыка планеты проходит через человеческую форму, как первоучитель овладения присущей ей материи, и потому он является знатоком свойств этой материи. При достойном состоянии он ценный друг всех новообразований, нет противных действий, лишь поиски взаимополезные. Но не так мыслит Хозяин Земли, он не желает дружбы духа. Теперь можете представить себе, как знает все коридоры Хозяин Земли! И насколько всякое излишнее просвещение не отвечает плану его. Его слуги не прочь узнать для себя полезное и даже имеют совещания, как употреблять находки во вред движению духовности. Но его несчастье в том, что движения духа очень быстры и резервуар Источника Белого Братства велик. Но в изобретательности ему отказать нельзя, особенно теперь, когда наступили сроки. Теперь Вы понимаете, как серьезен и грозен Армагеддон. Именно правильно, что определение «серенький» к Иерофанту Зла неприложимо. Соизмеримость должна быть во всем.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Если г-жа Безант и г-н Ледбитер претендует на животное состояние на Луне, то против этого я не буду возражать, но всеми силами души протестую против ереси, что Владыки М. и К.Х. были Архатами на Луне. Такое заявление с их стороны показывает, что «Тайная Доктрина» осталась для них действительно тайной.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Добро и Зло, или Свет и Тьма – необходимые противоположения для проявления, но по мере эволюции, или восхождения, качество их утончается. Так, зло становится лишь несовершенством и импульсом или ступенью к дальнейшему усовершенствованию, а тьма обращается в светотень.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 высших планетах нет черного владыки, и потому там нет и противопоставления или, вернее, противоборства добра со злом. Принцип равновесия, или гармонии, руководит всею жизнью на высших планетах.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Ашрам есть священное место, или монастырь, или оккультная школа. Близость житья в атмосфере Учителя означает близость к Учителю, духовное прикасание к Его Ауре и возможность принимать посылаемые Им Лучи.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Все, что Вы пишете о брате Лулч., наполняет меня скорбью. Будьте крайне осторожны с ним. Работайте над книгами Живой Этики, глубже вникайте в благость, сердечный огонь и радостное строительство, наполняющие их страницы. Правильно, что Вы не пишете сейчас в Нью-Йорк, ибо издательство там занято собиранием средств, главным образом для английских изданий. Ведь читателей </w:t>
      </w:r>
      <w:r w:rsidRPr="00EB3BF5">
        <w:rPr>
          <w:rFonts w:ascii="Times New Roman CYR" w:hAnsi="Times New Roman CYR" w:cs="Times New Roman CYR"/>
          <w:i/>
          <w:iCs/>
          <w:noProof/>
        </w:rPr>
        <w:t xml:space="preserve">русских </w:t>
      </w:r>
      <w:r w:rsidRPr="00EB3BF5">
        <w:rPr>
          <w:rFonts w:ascii="Times New Roman CYR" w:hAnsi="Times New Roman CYR" w:cs="Times New Roman CYR"/>
          <w:noProof/>
        </w:rPr>
        <w:t>книг в Америке почти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Записи можно вести в любое время дня, и, пожалуй, утро самое лучшее время. И если записи будут достаточно полно отражать Ваше мышление и суждение о тех или иных жизненных вопросах и событиях, то они, прежде всего, будут полезны Вам самим, ибо по прошествии трех или четырех лет, перечитав их, Вы сможете увидеть рост сознания Вашего. Осознание расширения сознания имеет огромное значение для последующей ступени. Самое страшное – это остановка в росте и накоплении сокровищницы нашей. Но помните, многоуважаемый Виктор Михайлович, что истинное духовное знание приходит к нам лишь при утверждении и развитии всех необходимых качеств, перечисленных в книгах Живой Этики.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мы вступили в полосу больших событий. И 36 год давно во всех писаниях указан как год личной Битвы Архангела Михаила с библейским змием – так оно и есть. Что же касается до судеб многих стран, то присмотритесь без предубеждения, и Вы увидите, куда катится Колесо Необходимости.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Конечно, ко всем интервью нужно относиться с величайшей осторожностью. Ведь репортеры, особенно в Америке, самый безответственный класс людей, они пишут то, что им нужно, а не то, что им говорится, но протестовать против таких искажений почти невозможно, ибо опровержения обычно не печатаются.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Знание сроков есть самое сокровенное знание, потому издревле оно сообщалось Учителем ученику лишь при полноте доверия и на последней ступени. Потому подумайте, возможно ли сокровенное доверять бумаге? Многим нужно приобрести эту первейшую дисциплину не передавать чужим людям по доверию сообщенное им. Сколько несчастий, сколько преступлений совершается в силу таких легкомысленных поступков. В жизни ученика, как и в жизни каждого истинно сознательного человека, понимающего всю ответственность за каждую свою мысль, за каждое свое слово и поступок, должны быть проявлены особая мудрость и бережность. Нельзя по легкомыслию подставлять под расстрел и Светлое Учение, и тех, кто приносят Его. Знаю, что мое письмо не удовлетворит Вас, но очень уж огорчило меня оповещение моих частных и доверительных писем.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Шлю Вам бодрость, мужество и пожелание лучшего распознавания людей.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Всего светлого.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Посылаю и II часть «Мира Огненного»</w:t>
      </w:r>
      <w:r w:rsidRPr="00EB3BF5">
        <w:rPr>
          <w:rStyle w:val="FootnoteReference"/>
          <w:rFonts w:ascii="Times New Roman CYR" w:hAnsi="Times New Roman CYR" w:cs="Times New Roman CYR"/>
          <w:noProof/>
        </w:rPr>
        <w:footnoteReference w:id="619"/>
      </w:r>
      <w:r w:rsidRPr="00EB3BF5">
        <w:rPr>
          <w:rFonts w:ascii="Times New Roman CYR" w:hAnsi="Times New Roman CYR" w:cs="Times New Roman CYR"/>
          <w:noProof/>
        </w:rPr>
        <w:t>.</w:t>
      </w:r>
    </w:p>
    <w:p w:rsidR="00273A62" w:rsidRPr="00EB3BF5" w:rsidRDefault="00273A62" w:rsidP="0073622F">
      <w:pPr>
        <w:rPr>
          <w:noProof/>
        </w:rPr>
      </w:pPr>
    </w:p>
    <w:p w:rsidR="00273A62" w:rsidRPr="00EB3BF5" w:rsidRDefault="00273A62" w:rsidP="00914CEC">
      <w:pPr>
        <w:pStyle w:val="a"/>
      </w:pPr>
      <w:bookmarkStart w:id="946" w:name="_Toc242177525"/>
      <w:r w:rsidRPr="00EB3BF5">
        <w:t>10</w:t>
      </w:r>
      <w:bookmarkEnd w:id="946"/>
    </w:p>
    <w:p w:rsidR="00273A62" w:rsidRPr="00EB3BF5" w:rsidRDefault="00273A62" w:rsidP="00914CEC">
      <w:pPr>
        <w:pStyle w:val="a0"/>
        <w:ind w:firstLine="0"/>
      </w:pPr>
      <w:bookmarkStart w:id="947" w:name="_Toc242177526"/>
      <w:r w:rsidRPr="00EB3BF5">
        <w:t>Е.И.Рерих – Ф.А.Махон</w:t>
      </w:r>
      <w:r w:rsidRPr="00EB3BF5">
        <w:rPr>
          <w:rStyle w:val="FootnoteReference"/>
          <w:b w:val="0"/>
        </w:rPr>
        <w:footnoteReference w:id="620"/>
      </w:r>
      <w:bookmarkEnd w:id="947"/>
    </w:p>
    <w:p w:rsidR="00273A62" w:rsidRPr="00EB3BF5" w:rsidRDefault="00273A62" w:rsidP="00914CEC">
      <w:pPr>
        <w:pStyle w:val="Date"/>
        <w:ind w:firstLine="0"/>
      </w:pPr>
      <w:bookmarkStart w:id="948" w:name="_Toc242177527"/>
      <w:r w:rsidRPr="00EB3BF5">
        <w:t>26 июня 1936 г.</w:t>
      </w:r>
      <w:bookmarkEnd w:id="94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госпожа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Все мы несказанно огорчились, узнав, что ситуация с коленом полковника Махона куда более серьезная, нежели мы предполагали. Обращался ли полковник Махон к доктору в Манали? Если это разрыв хрящей, компрессы из горячей глины будут очень хороши. Два или три дня назад, думая о полковнике Махоне, я ушибла колено о выдвинутый ящик стола и до сих пор чувствую боль, возможно, это облегчит страдания полковника Махона. Я очень верю в симпатические токи. Как только мое колено будет лучше, полковник Махон опять будет ходить.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Вы, наверное, знаете все американские и местные новости из писем Юрия.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Вам будет интересно узнать, что в день, когда трио проиграло одно из дел, профессор Рерих, находившийся в кабинете, вдруг увидел в окне фигуру белокурой предательницы, гуляющей по лужайке. Он и г-н Шибаев вышли из дома, но никого не увидели.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Нужны ли Вам какие-нибудь книги? Если да, сообщите, какие именно, и я с удовольствием пришлю их Вам.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знаем, что неприятности с коленом полковника Махона вскоре пройдут, и с нетерпением ожидаем увидеть Вас обоих в «Урусвати».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Шлем Вам и полковнику Махону наши сердечные приветы.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49" w:name="_Toc242177528"/>
      <w:r w:rsidRPr="00EB3BF5">
        <w:t>11</w:t>
      </w:r>
      <w:bookmarkEnd w:id="949"/>
    </w:p>
    <w:p w:rsidR="00273A62" w:rsidRPr="00EB3BF5" w:rsidRDefault="00273A62" w:rsidP="00914CEC">
      <w:pPr>
        <w:pStyle w:val="a0"/>
        <w:ind w:firstLine="0"/>
      </w:pPr>
      <w:bookmarkStart w:id="950" w:name="_Toc242177529"/>
      <w:r w:rsidRPr="00EB3BF5">
        <w:t>Е.И.Рерих – Ф.А.Махон</w:t>
      </w:r>
      <w:r w:rsidRPr="00EB3BF5">
        <w:rPr>
          <w:rStyle w:val="FootnoteReference"/>
          <w:b w:val="0"/>
        </w:rPr>
        <w:footnoteReference w:id="621"/>
      </w:r>
      <w:bookmarkEnd w:id="950"/>
    </w:p>
    <w:p w:rsidR="00273A62" w:rsidRPr="00EB3BF5" w:rsidRDefault="00273A62" w:rsidP="00914CEC">
      <w:pPr>
        <w:pStyle w:val="Date"/>
        <w:ind w:firstLine="0"/>
      </w:pPr>
      <w:bookmarkStart w:id="951" w:name="_Toc242177530"/>
      <w:r w:rsidRPr="00EB3BF5">
        <w:t>28 июля 1936 г.</w:t>
      </w:r>
      <w:bookmarkEnd w:id="95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Нам было очень жаль узнать печальную новость об уходе мужа Вашей сестры. Пожалуйста, примите наши глубочайшие соболезнования. Поскольку он страдал, переход в лучший мир действительно стал для него облегчением.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Надеюсь вскоре Вас увидеть, ибо мне очень не хватает наших чудесных бесед.</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 xml:space="preserve">Простите, что послала Вам книгу, которую Вы уже читали, может быть, Вы хотите, к примеру, «Совершенный путь» </w:t>
      </w:r>
      <w:r w:rsidRPr="00EB3BF5">
        <w:rPr>
          <w:rFonts w:ascii="Times New Roman CYR" w:hAnsi="Times New Roman CYR" w:cs="Times New Roman CYR"/>
          <w:bCs/>
          <w:noProof/>
        </w:rPr>
        <w:t xml:space="preserve">Анны </w:t>
      </w:r>
      <w:r w:rsidRPr="00EB3BF5">
        <w:rPr>
          <w:rFonts w:ascii="Times New Roman CYR" w:hAnsi="Times New Roman CYR" w:cs="Times New Roman CYR"/>
          <w:noProof/>
        </w:rPr>
        <w:t>Кингсфорд</w:t>
      </w:r>
      <w:r w:rsidRPr="00EB3BF5">
        <w:rPr>
          <w:rStyle w:val="FootnoteReference"/>
          <w:rFonts w:ascii="Times New Roman CYR" w:hAnsi="Times New Roman CYR" w:cs="Times New Roman CYR"/>
          <w:noProof/>
        </w:rPr>
        <w:footnoteReference w:id="622"/>
      </w:r>
      <w:r w:rsidRPr="00EB3BF5">
        <w:rPr>
          <w:rFonts w:ascii="Times New Roman CYR" w:hAnsi="Times New Roman CYR" w:cs="Times New Roman CYR"/>
          <w:noProof/>
        </w:rPr>
        <w:t>? Если так, то пришлю его вместе с книгой г-жи Меррик в самое ближайшее время.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Юрий и г-н Шибаев, как всегда, были необычайно рады посетить Вас. Спасибо за «Сферы».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пожеланиями Вам и полковнику Махону.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52" w:name="_Toc242177531"/>
      <w:r w:rsidRPr="00EB3BF5">
        <w:t>12</w:t>
      </w:r>
      <w:bookmarkEnd w:id="952"/>
    </w:p>
    <w:p w:rsidR="00273A62" w:rsidRPr="00EB3BF5" w:rsidRDefault="00273A62" w:rsidP="00914CEC">
      <w:pPr>
        <w:pStyle w:val="a0"/>
        <w:ind w:firstLine="0"/>
      </w:pPr>
      <w:bookmarkStart w:id="953" w:name="_Toc242177532"/>
      <w:r w:rsidRPr="00EB3BF5">
        <w:t>Е.И.Рерих – Ф.А.Махон</w:t>
      </w:r>
      <w:r w:rsidRPr="00EB3BF5">
        <w:rPr>
          <w:rStyle w:val="FootnoteReference"/>
          <w:b w:val="0"/>
        </w:rPr>
        <w:footnoteReference w:id="623"/>
      </w:r>
      <w:bookmarkEnd w:id="953"/>
    </w:p>
    <w:p w:rsidR="00273A62" w:rsidRPr="00EB3BF5" w:rsidRDefault="00273A62" w:rsidP="00914CEC">
      <w:pPr>
        <w:pStyle w:val="Date"/>
        <w:ind w:firstLine="0"/>
      </w:pPr>
      <w:bookmarkStart w:id="954" w:name="_Toc242177533"/>
      <w:r w:rsidRPr="00EB3BF5">
        <w:t>5 октября 1936 г.</w:t>
      </w:r>
      <w:bookmarkEnd w:id="95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была очень тронута Вашей заботой о Святославе. Вы считаете, что мы могли бы послать рентгеновские снимки остеопату в Лондон и попросить консультацию и совет? Возможно, Вы или Ваши друзья знаете хорошего специалиста. Конечно, мы хотели бы знать стоимость такой консультации, чтобы заранее послать сумму вместе со снимками. Если это сложно, мы можем попытаться устроить это в Америке, но у меня нет такой веры в американских хирургов.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Надеемся, что Вы и полковник Махон наслаждаетесь хорошей погодой и прекрасно себя чувствуете. Как поживает колено полковника Махона и Ваша ступня? Помогает ли Вам новое лекарство, о котором Вы мне рассказывали?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пожеланиями Вам обоим.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55" w:name="_Toc242177534"/>
      <w:r w:rsidRPr="00EB3BF5">
        <w:t>13</w:t>
      </w:r>
      <w:bookmarkEnd w:id="955"/>
    </w:p>
    <w:p w:rsidR="00273A62" w:rsidRPr="00EB3BF5" w:rsidRDefault="00273A62" w:rsidP="00914CEC">
      <w:pPr>
        <w:pStyle w:val="a0"/>
        <w:ind w:firstLine="0"/>
      </w:pPr>
      <w:bookmarkStart w:id="956" w:name="_Toc242177535"/>
      <w:r w:rsidRPr="00EB3BF5">
        <w:t>Е.И.Рерих – Ф.А.Махон</w:t>
      </w:r>
      <w:r w:rsidRPr="00EB3BF5">
        <w:rPr>
          <w:rStyle w:val="FootnoteReference"/>
          <w:b w:val="0"/>
        </w:rPr>
        <w:footnoteReference w:id="624"/>
      </w:r>
      <w:bookmarkEnd w:id="956"/>
    </w:p>
    <w:p w:rsidR="00273A62" w:rsidRPr="00EB3BF5" w:rsidRDefault="00273A62" w:rsidP="00914CEC">
      <w:pPr>
        <w:pStyle w:val="Date"/>
        <w:ind w:firstLine="0"/>
      </w:pPr>
      <w:bookmarkStart w:id="957" w:name="_Toc242177536"/>
      <w:r w:rsidRPr="00EB3BF5">
        <w:t>26 октября 1936 г.</w:t>
      </w:r>
      <w:bookmarkEnd w:id="95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были необычайно рады узнать, что полковник Махон вне опасности – несомненно, кризис был наиболее болезненным. Мы твердо знаем, что все будет хорошо – аура полковника Махона являет знаки существенного увеличения жизненных сил, а также определенного улучшения состояния его горла. Наш новый доктор здесь также против удаления гланд и верит, что очищения и промывания их вполне достаточно. Представляем, как Вы устали после такого нервного напряжения. Пожалуйста, помните, что мы готовы предложить Вам свои услуги.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Посылаем Вам обоим наши лучшие мысли и пожелания. Пожалуйста, не утруждайте себя отдельными письмами к каждому из нас – мы понимаем, на сколько писем Вам нужно ответить. Будем рады получить хотя бы несколько слов: полковнику Махону все лучше и лучше.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сердечными приветами от всех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58" w:name="_Toc242177537"/>
      <w:r w:rsidRPr="00EB3BF5">
        <w:t>14</w:t>
      </w:r>
      <w:bookmarkEnd w:id="958"/>
    </w:p>
    <w:p w:rsidR="00273A62" w:rsidRPr="00EB3BF5" w:rsidRDefault="00273A62" w:rsidP="00914CEC">
      <w:pPr>
        <w:pStyle w:val="a0"/>
        <w:ind w:firstLine="0"/>
      </w:pPr>
      <w:bookmarkStart w:id="959" w:name="_Toc242177538"/>
      <w:r w:rsidRPr="00EB3BF5">
        <w:t>Е.И.Рерих – Ф.А.Махон</w:t>
      </w:r>
      <w:r w:rsidRPr="00EB3BF5">
        <w:rPr>
          <w:rStyle w:val="FootnoteReference"/>
          <w:b w:val="0"/>
        </w:rPr>
        <w:footnoteReference w:id="625"/>
      </w:r>
      <w:bookmarkEnd w:id="959"/>
    </w:p>
    <w:p w:rsidR="00273A62" w:rsidRPr="00EB3BF5" w:rsidRDefault="00273A62" w:rsidP="00914CEC">
      <w:pPr>
        <w:pStyle w:val="Date"/>
        <w:ind w:firstLine="0"/>
      </w:pPr>
      <w:bookmarkStart w:id="960" w:name="_Toc242177539"/>
      <w:r w:rsidRPr="00EB3BF5">
        <w:t>8 ноября 1936 г.</w:t>
      </w:r>
      <w:bookmarkEnd w:id="96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были необычайно рады узнать от нашего врача, что с полковником Махоном нет ничего серьезного. Как говорит врач, его горло будет в порядке через несколько дней, если он будет придерживаться его рекомендаций. Конечно, если в дальнейшем снова потребуется совет врача, он будет рад снова прийти. Мы просим Вас – берегите себя и не волнуйтесь, потому что для этого нет повода. Полковник Махон скоро поправится, но пусть не боится принимать спермин. Это чудесное средство, проверенное годами. Также Вы сами должны ежедневно принимать мускус. Доктор посылает бутылочку с лекарством для смазывания горла и просит не выбрасывать ее и вернуть, ибо их очень трудно здесь достать.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напишите, как полковник Махон провел ночь, как его температура и общее состояние. Мы получили очень много книг и с удовольствием дадим Вам что-нибудь почитать, но не знаю, поднимут ли они Вам настроение. Как бы то ни было, посылаю Вам несколько книг. Советую Вам прочитать «Tertium Organum», также два тома «Как использовать ваши силы» – это очень неплохие книги, и есть еще два тома. Если они Вам понравятся, то пришлю их также.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сердечными приветами от всех нас Вам и полковнику Махону.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61" w:name="_Toc242177540"/>
      <w:r w:rsidRPr="00EB3BF5">
        <w:t>15</w:t>
      </w:r>
      <w:bookmarkEnd w:id="961"/>
    </w:p>
    <w:p w:rsidR="00273A62" w:rsidRPr="00EB3BF5" w:rsidRDefault="00273A62" w:rsidP="00914CEC">
      <w:pPr>
        <w:pStyle w:val="a0"/>
        <w:ind w:firstLine="0"/>
      </w:pPr>
      <w:bookmarkStart w:id="962" w:name="_Toc242177541"/>
      <w:r w:rsidRPr="00EB3BF5">
        <w:t>Е.И.Рерих – Ф.А.Махон</w:t>
      </w:r>
      <w:r w:rsidRPr="00EB3BF5">
        <w:rPr>
          <w:rStyle w:val="FootnoteReference"/>
          <w:b w:val="0"/>
        </w:rPr>
        <w:footnoteReference w:id="626"/>
      </w:r>
      <w:bookmarkEnd w:id="962"/>
    </w:p>
    <w:p w:rsidR="00273A62" w:rsidRPr="00EB3BF5" w:rsidRDefault="00273A62" w:rsidP="00914CEC">
      <w:pPr>
        <w:pStyle w:val="Date"/>
        <w:ind w:firstLine="0"/>
      </w:pPr>
      <w:bookmarkStart w:id="963" w:name="_Toc242177542"/>
      <w:r w:rsidRPr="00EB3BF5">
        <w:t>19 января 1937 г.</w:t>
      </w:r>
      <w:bookmarkEnd w:id="96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были ужасно расстроены, узнав от Вас о состоянии горла полковника Махона. Конечно, если Вы доверяете мнению Вашего хирурга, полковника Дика, это уже две трети успеха. Как и прежде, я бы посоветовала полковнику Махону ежедневно принимать мускус, главное – увеличить его жизнестойкость, и мускус никогда не вредит сердцу. Полоскание двууглекислой содой, разведенной в теплой воде, также очень хорошо. В древние времена сода считалась тушителем огня или воспламенений, и сейчас современный медицинский мир в лице наиболее продвинутых представителей пришел к тому же заключению. Это средство нужно иметь в виду особенно сейчас, когда отмечаются всевозможные необъяснимые воспламенения, странные формы гриппа и т.д. Например, в последней почте от нашего друга-врача</w:t>
      </w:r>
      <w:r w:rsidRPr="00EB3BF5">
        <w:rPr>
          <w:rStyle w:val="FootnoteReference"/>
          <w:rFonts w:ascii="Times New Roman CYR" w:hAnsi="Times New Roman CYR" w:cs="Times New Roman CYR"/>
          <w:noProof/>
        </w:rPr>
        <w:footnoteReference w:id="627"/>
      </w:r>
      <w:r w:rsidRPr="00EB3BF5">
        <w:rPr>
          <w:rFonts w:ascii="Times New Roman CYR" w:hAnsi="Times New Roman CYR" w:cs="Times New Roman CYR"/>
          <w:noProof/>
        </w:rPr>
        <w:t xml:space="preserve"> описывается следующий случай. Молодой человек заболел лихорадкой с очень высокой температурой, 104–105°, которая не снижалась в течение двух с половиной месяцев. Были созваны все лучшие врачи в стране. Никто из них не мог определить симптомы известных болезней. Рентгеновские лучи также ничего не выявили. Наконец, пригласили нашего друга, и он понял, что это была новая форма воспламенения нервных центров. Поэтому он назначил лечение двууглекислой содой и молоком, валерианом и небольшим количеством мускуса. Через пять дней температура спала, и больной поправился. Так, мы очень верим в эти три жизнедателя.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держите нас в курсе относительно состояния полковника Махона. Мы уверены, что все будет хорошо. Мы также беспокоимся о Вашем здоровье, хотя Вы ничего о нем не пишете.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Состояние мира таково, что трудно сохранять спокойное состояние ума. Так, придется стать философом и сказать вместе с Соломоном: «И это пройдет!»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также не могу похвастаться хорошим здоровьем и вынуждена постоянно принимать строфант. Напряжение очень велико.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Надеемся, что операции удастся избежать и что увеличение жизнестойкости сделает ее ненужной.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сердечными пожеланиями Вам обоим от всех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64" w:name="_Toc242177543"/>
      <w:r w:rsidRPr="00EB3BF5">
        <w:t>16</w:t>
      </w:r>
      <w:bookmarkEnd w:id="964"/>
    </w:p>
    <w:p w:rsidR="00273A62" w:rsidRPr="00EB3BF5" w:rsidRDefault="00273A62" w:rsidP="00914CEC">
      <w:pPr>
        <w:pStyle w:val="a0"/>
        <w:ind w:firstLine="0"/>
      </w:pPr>
      <w:bookmarkStart w:id="965" w:name="_Toc242177544"/>
      <w:r w:rsidRPr="00EB3BF5">
        <w:t>Е.И.Рерих – Ф.А.Махон</w:t>
      </w:r>
      <w:r w:rsidRPr="00EB3BF5">
        <w:rPr>
          <w:rStyle w:val="FootnoteReference"/>
          <w:b w:val="0"/>
        </w:rPr>
        <w:footnoteReference w:id="628"/>
      </w:r>
      <w:bookmarkEnd w:id="965"/>
    </w:p>
    <w:p w:rsidR="00273A62" w:rsidRPr="00EB3BF5" w:rsidRDefault="00273A62" w:rsidP="00914CEC">
      <w:pPr>
        <w:pStyle w:val="Date"/>
        <w:ind w:firstLine="0"/>
      </w:pPr>
      <w:bookmarkStart w:id="966" w:name="_Toc242177545"/>
      <w:r w:rsidRPr="00EB3BF5">
        <w:t>13 февраля 1937 г.</w:t>
      </w:r>
      <w:bookmarkEnd w:id="966"/>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были необычайно счастливы узнать, что полковник Махон прекрасно себя чувствует и пребывает в хорошем настроении. Конечно, мы будем думать о нем, не только 17-го, но наши мысли сопровождают Вас обоих каждый день. Мы уверены, что как только операция полковника Махона останется позади, Вам также станет лучше. Когда Вы вернетесь сюда, вместе со здоровым полковником Махоном, мы с удовольствием увидимся с Вами и я попытаюсь восполнить Ваш запас жизненных сил.</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Получили Вашу корзину с грейпфрутами. Они замечательные и намного лучше тех, что мы недавно получили с равнин. Большое, большое спасибо.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 январе у меня были мои обычные хвори, и они совпали с наводнениями в Америке. Из Америки в последнее время мало новостей. Недавно прочитали в газетах, что одно похожее дело длится уже 36 лет – не слишком обнадеживающе.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Погода здесь довольно неприятная: постоянные дожди, слякоть и тяжелые низкие облака. Но, как обычно, мы так заняты, что не обращаем внимания на погоду.</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Будем посылать особые мысли к 17-му! По-прежнему уверены, что все будет хорошо.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сердечными приветами Вам обоим.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67" w:name="_Toc242177546"/>
      <w:r w:rsidRPr="00EB3BF5">
        <w:t>17</w:t>
      </w:r>
      <w:bookmarkEnd w:id="967"/>
    </w:p>
    <w:p w:rsidR="00273A62" w:rsidRPr="00EB3BF5" w:rsidRDefault="00273A62" w:rsidP="00914CEC">
      <w:pPr>
        <w:pStyle w:val="a0"/>
        <w:ind w:firstLine="0"/>
      </w:pPr>
      <w:bookmarkStart w:id="968" w:name="_Toc242177547"/>
      <w:r w:rsidRPr="00EB3BF5">
        <w:t>Е.И.Рерих – Ф.А.Махон</w:t>
      </w:r>
      <w:r w:rsidRPr="00EB3BF5">
        <w:rPr>
          <w:rStyle w:val="FootnoteReference"/>
          <w:b w:val="0"/>
        </w:rPr>
        <w:footnoteReference w:id="629"/>
      </w:r>
      <w:bookmarkEnd w:id="968"/>
    </w:p>
    <w:p w:rsidR="00273A62" w:rsidRPr="00EB3BF5" w:rsidRDefault="00273A62" w:rsidP="00914CEC">
      <w:pPr>
        <w:pStyle w:val="Date"/>
        <w:ind w:firstLine="0"/>
      </w:pPr>
      <w:bookmarkStart w:id="969" w:name="_Toc242177548"/>
      <w:r w:rsidRPr="00EB3BF5">
        <w:t>23 марта 1937 г.</w:t>
      </w:r>
      <w:bookmarkEnd w:id="969"/>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спасибо за Ваше милое письмо и за Вашу заботу о наших путешественниках. Они предвкушают встречу с Вами. Я была тронута Вашим желанием организовать вегетарианский стол, но, если будут грибы, это хорошо.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счастливы слышать, что полковнику Махону намного лучше, но Вы ничего не пишете о себе. Надеюсь, что Вы чувствуете себя хорошо, и будем очень рады увидеть Вас, когда Вы приедете в Кулу. Сегодня обнаружилось, что наша машина нуждается в ремонте, и, поскольку профессору Рериху нужно быть в Карачи к определенному времени, мы с удовольствием воспользуемся Вашим любезным предложением и пошлем Вам телеграмму с просьбой прислать машину. Наша машина последует с багажом.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сердечными Пасхальными приветами Вам обоим.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70" w:name="_Toc242177549"/>
      <w:r w:rsidRPr="00EB3BF5">
        <w:t>18</w:t>
      </w:r>
      <w:bookmarkEnd w:id="970"/>
    </w:p>
    <w:p w:rsidR="00273A62" w:rsidRPr="00EB3BF5" w:rsidRDefault="00273A62" w:rsidP="00914CEC">
      <w:pPr>
        <w:pStyle w:val="a0"/>
        <w:ind w:firstLine="0"/>
      </w:pPr>
      <w:bookmarkStart w:id="971" w:name="_Toc242177550"/>
      <w:r w:rsidRPr="00EB3BF5">
        <w:t>Е.И.Рерих – Ф.А.Махон</w:t>
      </w:r>
      <w:r w:rsidRPr="00EB3BF5">
        <w:rPr>
          <w:rStyle w:val="FootnoteReference"/>
          <w:b w:val="0"/>
        </w:rPr>
        <w:footnoteReference w:id="630"/>
      </w:r>
      <w:bookmarkEnd w:id="971"/>
    </w:p>
    <w:p w:rsidR="00273A62" w:rsidRPr="00EB3BF5" w:rsidRDefault="00273A62" w:rsidP="00914CEC">
      <w:pPr>
        <w:pStyle w:val="Date"/>
        <w:ind w:firstLine="0"/>
      </w:pPr>
      <w:bookmarkStart w:id="972" w:name="_Toc242177551"/>
      <w:r w:rsidRPr="00EB3BF5">
        <w:t>26 июня 1937 г.</w:t>
      </w:r>
      <w:bookmarkEnd w:id="972"/>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была очень рада получить Ваше письмо с новостями от г-жи Меррик. Счастлива, что ей понравились наши дорогие друзья, кто, в свою очередь, также писали мне о ее замечательном характере и гостеприимстве. Истинно, черное трио</w:t>
      </w:r>
      <w:r w:rsidRPr="00EB3BF5">
        <w:rPr>
          <w:rStyle w:val="FootnoteReference"/>
          <w:rFonts w:ascii="Times New Roman CYR" w:hAnsi="Times New Roman CYR" w:cs="Times New Roman CYR"/>
          <w:noProof/>
        </w:rPr>
        <w:footnoteReference w:id="631"/>
      </w:r>
      <w:r w:rsidRPr="00EB3BF5">
        <w:rPr>
          <w:rFonts w:ascii="Times New Roman CYR" w:hAnsi="Times New Roman CYR" w:cs="Times New Roman CYR"/>
          <w:noProof/>
        </w:rPr>
        <w:t xml:space="preserve"> прочно устанавливает себе дурную репутацию вместе со своим другом Уоллесом, который не просто слабовольный, а много хуже.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Любопытно, что в «Нью-Йорк Тайме» от 23 мая была опубликована статья Чарльза Белла о Тибете с иллюстрациями, полученными из Музея Рериха через г-жу Грант. Как это часто бывает с прессой, одна из картин профессора Рериха, изображающая монастырь Ше в Ладакхе, названа «Дворец Потала в Лхассе». Та же самая ошибка, полковник Махон помнит ее, была допущена в Британской энциклопедии, что весьма любопытно.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Стоящая жара очень плохо на меня действует – вчера я не могла даже пошевелиться и была полностью обессилена. Уверена, что Ваша слабость также во многом проистекает не столько от посетителей, сколько от тяжелых токов и проявляющихся событий.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Весьма знаменателен Ваш сон о безумном конюхе – примерно в то же самое время некоторые из нас также видели подобные сны. Возможно, что он еще даст о себе знать. Он не из Лахуля, а из Ладакха.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Надеемся, что горло полковника Махона лучше, раздражение, которое он в нем ощущает, весьма характерно для нашего времени – многие люди из различных частей света жалуются на то же самое. Конечно, ничего страшного тут нет.</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пожеланиями и думами о Вас обоих,</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73" w:name="_Toc242177552"/>
      <w:r w:rsidRPr="00EB3BF5">
        <w:t>19</w:t>
      </w:r>
      <w:bookmarkEnd w:id="973"/>
    </w:p>
    <w:p w:rsidR="00273A62" w:rsidRPr="00EB3BF5" w:rsidRDefault="00273A62" w:rsidP="00914CEC">
      <w:pPr>
        <w:pStyle w:val="a0"/>
        <w:ind w:firstLine="0"/>
      </w:pPr>
      <w:bookmarkStart w:id="974" w:name="_Toc242177553"/>
      <w:r w:rsidRPr="00EB3BF5">
        <w:t>Е.И.Рерих – Ч.Крэну</w:t>
      </w:r>
      <w:r w:rsidRPr="00EB3BF5">
        <w:rPr>
          <w:rStyle w:val="FootnoteReference"/>
          <w:b w:val="0"/>
        </w:rPr>
        <w:footnoteReference w:id="632"/>
      </w:r>
      <w:bookmarkEnd w:id="974"/>
    </w:p>
    <w:p w:rsidR="00273A62" w:rsidRPr="00EB3BF5" w:rsidRDefault="00273A62" w:rsidP="00914CEC">
      <w:pPr>
        <w:pStyle w:val="Date"/>
        <w:ind w:firstLine="0"/>
      </w:pPr>
      <w:bookmarkStart w:id="975" w:name="_Toc242177554"/>
      <w:r w:rsidRPr="00EB3BF5">
        <w:t>12 августа 1937 г.</w:t>
      </w:r>
      <w:bookmarkEnd w:id="975"/>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дорогой Друг,</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Как чудесно получить от Вас весточку. Ваше милое письмо глубоко меня тронуло. Наши лучшие воспоминания об Америке связаны с Вашей семьей, и мы дорожим Вашей дружбой. Ваша высокая оценка «Канченджанги» и «Тибетской матери с ребенком» доставила нам большую радость – Святослав действительно добился большого прогресса в своем искусстве, и я уверена, что в ближайшем будущем он станет одним из выдающихся портретистов.</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Ваша маленькая заметка о России отражает наши ощущения происходящего там, но услышанное из первых уст, от человека, понимающего Россию, делает ее особенно ценной. Мы слышали, что в августе Россия будет отмечать 125-летие Бородинской битвы – это весьма близко нашему сердцу, ибо герой этого сражения – фельдмаршал Голенищев-Кутузов, князь Смоленский, был моим двоюродным прадедом по материнской линии. Когда страна начинает чтить своих великих людей, это означает, что она вступила на путь возрождения. Я чувствую, вернее, знаю, что все события мировые только послужат возрождению России. Тесное сотрудничество между Россией и Америкой вернет утраченное равновесие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Я была глубоко тронута Вашим желанием иметь мой портрет. Старый портрет, упомянутый в Вашем письме</w:t>
      </w:r>
      <w:r w:rsidRPr="00EB3BF5">
        <w:rPr>
          <w:rStyle w:val="FootnoteReference"/>
          <w:rFonts w:ascii="Times New Roman CYR" w:hAnsi="Times New Roman CYR" w:cs="Times New Roman CYR"/>
          <w:noProof/>
        </w:rPr>
        <w:footnoteReference w:id="633"/>
      </w:r>
      <w:r w:rsidRPr="00EB3BF5">
        <w:rPr>
          <w:rFonts w:ascii="Times New Roman CYR" w:hAnsi="Times New Roman CYR" w:cs="Times New Roman CYR"/>
          <w:noProof/>
        </w:rPr>
        <w:t>, был куплен лондонским банкиром, и с тех пор мы ничего о нем не знаем. Однако я не любила его. И вот недавно мой сын начал писать два парных портрета – Н.К. и мой. Работа над моим портретом была прервана в связи с моей болезнью. Судя по тому, как продвигается работа, это будет один из самых удачных и красочных портретов, и, если Вы хотите его получить, я буду счастлива знать, что Вы будете его владельцем.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Само собой разумеется, все мы будем весьма счастливы, если Вы сможете посетить нас во время Вашей следующей поездки в Индию.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Пожалуйста, напишите мне о себе и о своей семье, также, если будет возможность, сообщите мне подробнее о тех, кого Вы встретили в моей стране.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Наши самые сердечные приветствия г-же Крэн и Вам. Сердечно Ваша.</w:t>
      </w:r>
    </w:p>
    <w:p w:rsidR="00273A62" w:rsidRPr="00EB3BF5" w:rsidRDefault="00273A62" w:rsidP="0073622F">
      <w:pPr>
        <w:rPr>
          <w:noProof/>
        </w:rPr>
      </w:pPr>
    </w:p>
    <w:p w:rsidR="00273A62" w:rsidRPr="00EB3BF5" w:rsidRDefault="00273A62" w:rsidP="00914CEC">
      <w:pPr>
        <w:pStyle w:val="a"/>
      </w:pPr>
      <w:bookmarkStart w:id="976" w:name="_Toc242177555"/>
      <w:r w:rsidRPr="00EB3BF5">
        <w:t>20</w:t>
      </w:r>
      <w:bookmarkEnd w:id="976"/>
    </w:p>
    <w:p w:rsidR="00273A62" w:rsidRPr="00EB3BF5" w:rsidRDefault="00273A62" w:rsidP="00914CEC">
      <w:pPr>
        <w:pStyle w:val="a0"/>
        <w:ind w:firstLine="0"/>
      </w:pPr>
      <w:bookmarkStart w:id="977" w:name="_Toc242177556"/>
      <w:r w:rsidRPr="00EB3BF5">
        <w:t>Е.И.Рерих – Ф.А.Махон</w:t>
      </w:r>
      <w:r w:rsidRPr="00EB3BF5">
        <w:rPr>
          <w:rStyle w:val="FootnoteReference"/>
          <w:b w:val="0"/>
        </w:rPr>
        <w:footnoteReference w:id="634"/>
      </w:r>
      <w:bookmarkEnd w:id="977"/>
    </w:p>
    <w:p w:rsidR="00273A62" w:rsidRPr="00EB3BF5" w:rsidRDefault="00273A62" w:rsidP="00914CEC">
      <w:pPr>
        <w:pStyle w:val="Date"/>
        <w:ind w:firstLine="0"/>
      </w:pPr>
      <w:bookmarkStart w:id="978" w:name="_Toc242177557"/>
      <w:r w:rsidRPr="00EB3BF5">
        <w:t>19 августа 1937 г.</w:t>
      </w:r>
      <w:bookmarkEnd w:id="978"/>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были очень расстроены, узнав о возвращении болезни полковника Махона, но уверены, что это ненадолго. Это вид заболевания сейчас очень широко распространен, и даже наш сильный Юрий, у которого были те же жалобы, только сегодня пришел в себя. Он сильно похудел, чему я очень рада. Возможно, полковник Махон также вернет свою юношескую стройность – пусть это послужит ему утешением.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Пробовал ли полковник Махон молоко магнезии с перечной мятой, что, я думаю, является обычным лекарством во всей Индии, и очень хорошим. Снова будем посылать ему свои лучшие мысли.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Из Америки сейчас больше нет сенсационных новостей. К счастью, новые организации начинают действовать и другой адвокат с большим количеством связей подключился к процессу с нашей стороны. Ожидаем новые нападения со стороны наших врагов в сентябре.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Надеемся, полковник Махон вскоре поправится, и тогда мы получим великое удовольствие увидеть здесь Вас обоих. Тем временем, может быть, Вы хотите почитать какие-нибудь книги?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Чамберсы и Дикенсы, действительно, очень симпатичные люди. Какие грустные новости с Дальнего Востока</w:t>
      </w:r>
      <w:r w:rsidRPr="00EB3BF5">
        <w:rPr>
          <w:rStyle w:val="FootnoteReference"/>
          <w:rFonts w:ascii="Times New Roman CYR" w:hAnsi="Times New Roman CYR" w:cs="Times New Roman CYR"/>
          <w:noProof/>
        </w:rPr>
        <w:footnoteReference w:id="635"/>
      </w:r>
      <w:r w:rsidRPr="00EB3BF5">
        <w:rPr>
          <w:rFonts w:ascii="Times New Roman CYR" w:hAnsi="Times New Roman CYR" w:cs="Times New Roman CYR"/>
          <w:noProof/>
        </w:rPr>
        <w:t>. Это новый удар по великим силам, как они отреагируют? Будем надеяться, что в не столь далеком будущем человечество осознает все значение Знамени Мира.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Пусть вода из Вашего источника станет настоящей амритой для полковника Махона, а пока поцелуйте его и передайте ему мою психическую энергию.</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пожеланиями Вам обоим и с надеждой вскоре Вас увидеть.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79" w:name="_Toc242177558"/>
      <w:r w:rsidRPr="00EB3BF5">
        <w:t>21</w:t>
      </w:r>
      <w:bookmarkEnd w:id="979"/>
    </w:p>
    <w:p w:rsidR="00273A62" w:rsidRPr="00EB3BF5" w:rsidRDefault="00273A62" w:rsidP="00914CEC">
      <w:pPr>
        <w:pStyle w:val="a0"/>
        <w:ind w:firstLine="0"/>
      </w:pPr>
      <w:bookmarkStart w:id="980" w:name="_Toc242177559"/>
      <w:r w:rsidRPr="00EB3BF5">
        <w:t>Е.И.Рерих – Ф.А.Махон</w:t>
      </w:r>
      <w:r w:rsidRPr="00EB3BF5">
        <w:rPr>
          <w:rStyle w:val="FootnoteReference"/>
          <w:b w:val="0"/>
        </w:rPr>
        <w:footnoteReference w:id="636"/>
      </w:r>
      <w:bookmarkEnd w:id="980"/>
    </w:p>
    <w:p w:rsidR="00273A62" w:rsidRPr="00EB3BF5" w:rsidRDefault="00273A62" w:rsidP="00914CEC">
      <w:pPr>
        <w:pStyle w:val="Date"/>
        <w:ind w:firstLine="0"/>
      </w:pPr>
      <w:bookmarkStart w:id="981" w:name="_Toc242177560"/>
      <w:r w:rsidRPr="00EB3BF5">
        <w:t>30 августа 1937 г.</w:t>
      </w:r>
      <w:bookmarkEnd w:id="981"/>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Нам было очень грустно узнать, что полковник Махон все еще не поправился. Но мы надеемся, что эссенция перечной мяты поможет ему, поскольку это очень мощная дезинфекция. Мы не удивляемся, что его недомогание длится так долго, по-видимому, это обычно для такого рода эпидемии. Юрий все еще очень худой и до сих пор не пришел в себя.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спасибо за розу, которая прибыла в отличном состоянии. Посылаем Вам еще один кустарник того же вида, как и раньше, и надеемся, в этот раз он придет в хорошем состоянии.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Уверены, что, как только кончится монсун, полковнику Махону станет намного лучше. С нетерпением ожидаем удовольствия от скорой встречи с Вами обоими.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Шлем Вам обоим свои самые лучшие пожелания.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82" w:name="_Toc242177561"/>
      <w:r w:rsidRPr="00EB3BF5">
        <w:t>22</w:t>
      </w:r>
      <w:bookmarkEnd w:id="982"/>
    </w:p>
    <w:p w:rsidR="00273A62" w:rsidRPr="00EB3BF5" w:rsidRDefault="00273A62" w:rsidP="00914CEC">
      <w:pPr>
        <w:pStyle w:val="a0"/>
        <w:ind w:firstLine="0"/>
      </w:pPr>
      <w:bookmarkStart w:id="983" w:name="_Toc242177562"/>
      <w:r w:rsidRPr="00EB3BF5">
        <w:t>Е.И.Рерих – Ф.А.Махон</w:t>
      </w:r>
      <w:r w:rsidRPr="00EB3BF5">
        <w:rPr>
          <w:rStyle w:val="FootnoteReference"/>
          <w:b w:val="0"/>
        </w:rPr>
        <w:footnoteReference w:id="637"/>
      </w:r>
      <w:bookmarkEnd w:id="983"/>
    </w:p>
    <w:p w:rsidR="00273A62" w:rsidRPr="00EB3BF5" w:rsidRDefault="00273A62" w:rsidP="00914CEC">
      <w:pPr>
        <w:pStyle w:val="Date"/>
        <w:ind w:firstLine="0"/>
      </w:pPr>
      <w:bookmarkStart w:id="984" w:name="_Toc242177563"/>
      <w:r w:rsidRPr="00EB3BF5">
        <w:t>29 сентября 1937 г.</w:t>
      </w:r>
      <w:bookmarkEnd w:id="984"/>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Только что прибыла коробочка с фризиями. Большое, большое спасибо за луковицы. Я очень рада, что полковнику Махону намного лучше и он уже наслаждается чудесной погодой.</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Нам очень нравятся «Сферы».</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нетерпением ожидаем вскоре увидеть Вас обоих, но, конечно, понимаем, что после такой продолжительной болезни придется немного подождать.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Прочитала «Потерянный горизонт», но была поражена любопытными примечаниями автора – странно, что даже в такой интерпретации этот фильм пользуется большим успехом.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Уверены, что полковнику Махону будет лучше. Еще раз благодарим Вас, с самыми сердечными приветами от всех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85" w:name="_Toc242177564"/>
      <w:r w:rsidRPr="00EB3BF5">
        <w:t>23</w:t>
      </w:r>
      <w:bookmarkEnd w:id="985"/>
    </w:p>
    <w:p w:rsidR="00273A62" w:rsidRPr="00EB3BF5" w:rsidRDefault="00273A62" w:rsidP="00914CEC">
      <w:pPr>
        <w:pStyle w:val="a0"/>
        <w:ind w:firstLine="0"/>
      </w:pPr>
      <w:bookmarkStart w:id="986" w:name="_Toc242177565"/>
      <w:r w:rsidRPr="00EB3BF5">
        <w:t>Е.И.Рерих – Ф.А.Махон</w:t>
      </w:r>
      <w:r w:rsidRPr="00EB3BF5">
        <w:rPr>
          <w:rStyle w:val="FootnoteReference"/>
          <w:b w:val="0"/>
        </w:rPr>
        <w:footnoteReference w:id="638"/>
      </w:r>
      <w:bookmarkEnd w:id="986"/>
    </w:p>
    <w:p w:rsidR="00273A62" w:rsidRPr="00EB3BF5" w:rsidRDefault="00273A62" w:rsidP="00914CEC">
      <w:pPr>
        <w:pStyle w:val="Date"/>
        <w:ind w:firstLine="0"/>
      </w:pPr>
      <w:bookmarkStart w:id="987" w:name="_Toc242177566"/>
      <w:r w:rsidRPr="00EB3BF5">
        <w:t>24 декабря 1937 г.</w:t>
      </w:r>
      <w:bookmarkEnd w:id="987"/>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Моя дорогая г-жа Махон,</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Поистине, Вы избалуете нас. Вчера мы получили огромный пирог с целым храмом на верхушке и две коробки шоколада, а сегодня пришел замечательный гобелен. Он просто чудесный – большое, большое спасибо.</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желаем Вам прекрасных праздников и надеемся, что погода позволит нам в скором времени увидеть Вас в Наггаре.</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самыми лучшими пожеланиями Вам и полковнику Махону от всех нас.</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Искренне Ваша.</w:t>
      </w:r>
    </w:p>
    <w:p w:rsidR="00273A62" w:rsidRPr="00EB3BF5" w:rsidRDefault="00273A62" w:rsidP="0073622F">
      <w:pPr>
        <w:rPr>
          <w:noProof/>
        </w:rPr>
      </w:pPr>
    </w:p>
    <w:p w:rsidR="00273A62" w:rsidRPr="00EB3BF5" w:rsidRDefault="00273A62" w:rsidP="00914CEC">
      <w:pPr>
        <w:pStyle w:val="a"/>
      </w:pPr>
      <w:bookmarkStart w:id="988" w:name="_Toc242177567"/>
      <w:r w:rsidRPr="00EB3BF5">
        <w:t>24</w:t>
      </w:r>
      <w:bookmarkEnd w:id="988"/>
    </w:p>
    <w:p w:rsidR="00273A62" w:rsidRPr="00EB3BF5" w:rsidRDefault="00273A62" w:rsidP="00914CEC">
      <w:pPr>
        <w:pStyle w:val="a0"/>
        <w:ind w:firstLine="0"/>
      </w:pPr>
      <w:bookmarkStart w:id="989" w:name="_Toc242177568"/>
      <w:r w:rsidRPr="00EB3BF5">
        <w:t>Е.И.Рерих – Ш.Бхатнагару</w:t>
      </w:r>
      <w:r w:rsidRPr="00EB3BF5">
        <w:rPr>
          <w:rStyle w:val="FootnoteReference"/>
          <w:b w:val="0"/>
        </w:rPr>
        <w:footnoteReference w:id="639"/>
      </w:r>
      <w:bookmarkEnd w:id="989"/>
    </w:p>
    <w:p w:rsidR="00273A62" w:rsidRPr="00EB3BF5" w:rsidRDefault="00273A62" w:rsidP="00914CEC">
      <w:pPr>
        <w:pStyle w:val="Date"/>
        <w:ind w:firstLine="0"/>
      </w:pPr>
      <w:bookmarkStart w:id="990" w:name="_Toc242177569"/>
      <w:r w:rsidRPr="00EB3BF5">
        <w:t>[1948]</w:t>
      </w:r>
      <w:bookmarkEnd w:id="990"/>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Дорогой доктор Бхатнагар,</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Спасибо за Ваше письмо от 3 июня.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Мы очень обрадовались, узнав о Вашем новом назначении на должность Министра Образования. Уверены, что Вы придадите новый стимул культурной жизни этой страны. Конечно, Национальная Академия искусств крайне необходима.</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Девика и Святослав сейчас в Бомбее. Уверена, он будет рад дать Вам совет по этому делу, ибо имеет большие познания и опыт в этой области.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Большое спасибо за Ваше любезное приглашение посетить Вас в Дели. Мои наилучшие пожелания Вам и Вашей семье. Г-жа Кэмпбелл и мисс Фричи довольны своим пребыванием в клинике в Цюрихе, и г-жа Кэмпбелл уже сократила &lt;...&gt;</w:t>
      </w:r>
      <w:r w:rsidRPr="00EB3BF5">
        <w:rPr>
          <w:rStyle w:val="FootnoteReference"/>
          <w:rFonts w:ascii="Times New Roman CYR" w:hAnsi="Times New Roman CYR" w:cs="Times New Roman CYR"/>
          <w:noProof/>
        </w:rPr>
        <w:footnoteReference w:id="640"/>
      </w:r>
      <w:r w:rsidRPr="00EB3BF5">
        <w:rPr>
          <w:rFonts w:ascii="Times New Roman CYR" w:hAnsi="Times New Roman CYR" w:cs="Times New Roman CYR"/>
          <w:noProof/>
        </w:rPr>
        <w:t xml:space="preserve"> Беспокоились, ибо имеем только Ваше письмо от 19 мая.</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 любовью. Надеюсь, эта записка найдет Вас в добром здравии. С самыми лучшими пожеланиями Вам и Вашей семье.</w:t>
      </w:r>
    </w:p>
    <w:p w:rsidR="00273A62" w:rsidRPr="00EB3BF5" w:rsidRDefault="00273A62" w:rsidP="0073622F">
      <w:pPr>
        <w:rPr>
          <w:noProof/>
        </w:rPr>
      </w:pPr>
    </w:p>
    <w:p w:rsidR="00273A62" w:rsidRPr="00EB3BF5" w:rsidRDefault="00273A62" w:rsidP="00914CEC">
      <w:pPr>
        <w:pStyle w:val="a"/>
      </w:pPr>
      <w:bookmarkStart w:id="991" w:name="_Toc242177570"/>
      <w:r w:rsidRPr="00EB3BF5">
        <w:t>25</w:t>
      </w:r>
      <w:bookmarkEnd w:id="991"/>
    </w:p>
    <w:p w:rsidR="00273A62" w:rsidRPr="00EB3BF5" w:rsidRDefault="00273A62" w:rsidP="00914CEC">
      <w:pPr>
        <w:pStyle w:val="a0"/>
        <w:ind w:firstLine="0"/>
      </w:pPr>
      <w:bookmarkStart w:id="992" w:name="_Toc242177571"/>
      <w:r w:rsidRPr="00EB3BF5">
        <w:t>Е.И.Рерих – С.Н.Рериху</w:t>
      </w:r>
      <w:bookmarkEnd w:id="992"/>
    </w:p>
    <w:p w:rsidR="00273A62" w:rsidRPr="00EB3BF5" w:rsidRDefault="00273A62" w:rsidP="00914CEC">
      <w:pPr>
        <w:pStyle w:val="Date"/>
        <w:ind w:firstLine="0"/>
      </w:pPr>
      <w:bookmarkStart w:id="993" w:name="_Toc242177572"/>
      <w:r w:rsidRPr="00EB3BF5">
        <w:t>22 июня 1950 г.</w:t>
      </w:r>
      <w:bookmarkEnd w:id="993"/>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Сегодня послали Вам телеграмму о том, что у нас все благополучно, которая пойдет до Силигури частично пешком.</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Итак, у нас все благополучно. Тревожусь только за судьбу своего июньского письма к тебе и Вузлику со вложением нужной копии</w:t>
      </w:r>
      <w:r w:rsidRPr="00EB3BF5">
        <w:rPr>
          <w:rStyle w:val="FootnoteReference"/>
          <w:rFonts w:ascii="Times New Roman CYR" w:hAnsi="Times New Roman CYR" w:cs="Times New Roman CYR"/>
          <w:noProof/>
        </w:rPr>
        <w:footnoteReference w:id="641"/>
      </w:r>
      <w:r w:rsidRPr="00EB3BF5">
        <w:rPr>
          <w:rFonts w:ascii="Times New Roman CYR" w:hAnsi="Times New Roman CYR" w:cs="Times New Roman CYR"/>
          <w:noProof/>
        </w:rPr>
        <w:t xml:space="preserve">. Потому решаю повторить копию, но, если первая дойдет до тебя, очень прошу одну из них сжечь и другую спрятать подальше от чужих глаз. Большое спасибо за все присланные вещи, все дошло в исправности. Не дошли еще часы, но, возможно, что скоро и они дойдут. Наш Калимпонг в общем пострадал меньше, чем Дарджилинг. Мы имеем, хотя и в уменьшенном количестве, воду и электричество, которое еще еле светит. Так, в столовой сидим при оставшихся четырех лампочках и при </w:t>
      </w:r>
      <w:r w:rsidRPr="00EB3BF5">
        <w:rPr>
          <w:rFonts w:ascii="Times New Roman CYR" w:hAnsi="Times New Roman CYR" w:cs="Times New Roman CYR"/>
          <w:i/>
          <w:iCs/>
          <w:noProof/>
        </w:rPr>
        <w:t xml:space="preserve">одной свече, </w:t>
      </w:r>
      <w:r w:rsidRPr="00EB3BF5">
        <w:rPr>
          <w:rFonts w:ascii="Times New Roman CYR" w:hAnsi="Times New Roman CYR" w:cs="Times New Roman CYR"/>
          <w:noProof/>
        </w:rPr>
        <w:t>иначе ничего не видно. Дорога на Силигури очень пострадала, но говорят, что через месяц можно будет наладить. Подвоз продуктов сократился, и цены поднимаются. В Таун Халле помещено 500 человек беженцев из ближайших снесенных деревень. Больше пострадала часть холма около Хмесов. Погибших не так много, конечно, трудно проверить, сколько погибло в окрестностях, но в Дарджилинге около 200, у нас, вероятно, наполовину меньше. Наш бедный Прадан (Йог) пострадал. Его дом и поместье в Дарджилинге сильно повреждены. В его доме жить уже нельзя, а дом брата, кажется, снесен совершенно. Сестру его откопали, но муж ее убит. Подробностей не знаем. Он лишь вчера со всей семьей добрался пешком из Дарджилинга. Положение в Дарджилинге много хуже. Нет воды, нет и электричества. Говорят, что Дарджилинг не узнать. Чаураста и целый ряд домов на ней совершенно снесен. Очень пострадали Бутия, Басти, Лебонг, также и Гум. Железная дорога снесена совершенно. Локомотивов вообще не найти. Также некоторые дома исчезли бесследно. Все думают, что было землетрясение или так называемый сброс, иначе не объяснить такие разрушения. В доме</w:t>
      </w:r>
      <w:r w:rsidRPr="00EB3BF5">
        <w:rPr>
          <w:rStyle w:val="FootnoteReference"/>
          <w:rFonts w:ascii="Times New Roman CYR" w:hAnsi="Times New Roman CYR" w:cs="Times New Roman CYR"/>
          <w:noProof/>
        </w:rPr>
        <w:footnoteReference w:id="642"/>
      </w:r>
      <w:r w:rsidRPr="00EB3BF5">
        <w:rPr>
          <w:rFonts w:ascii="Times New Roman CYR" w:hAnsi="Times New Roman CYR" w:cs="Times New Roman CYR"/>
          <w:noProof/>
        </w:rPr>
        <w:t>, стоящем под нашим компаундом</w:t>
      </w:r>
      <w:r w:rsidRPr="00EB3BF5">
        <w:rPr>
          <w:rStyle w:val="FootnoteReference"/>
          <w:rFonts w:ascii="Times New Roman CYR" w:hAnsi="Times New Roman CYR" w:cs="Times New Roman CYR"/>
          <w:noProof/>
        </w:rPr>
        <w:footnoteReference w:id="643"/>
      </w:r>
      <w:r w:rsidRPr="00EB3BF5">
        <w:rPr>
          <w:rFonts w:ascii="Times New Roman CYR" w:hAnsi="Times New Roman CYR" w:cs="Times New Roman CYR"/>
          <w:noProof/>
        </w:rPr>
        <w:t>, принадлежащем родственнику Девики Радж Чаудхури, снесена лачуга сторожа и коровник, четыре коровы погибли. Обвалилась также большая проезжая дорога. На большую проезжую дорогу, ведущую к нам, свалилось много земли с верхнего холма, но сейчас уже все расчищено. У наших друзей в Таши Динге обвалились две террасы в саду, также и у Морган снесены две террасы, других повреждений нет. Между прочим, на нашем компаунде имеется неплохой источник, так что, если бы мы лишились воды из-за попорченных труб, у нас была бы своя вода. Уже запаслись большим керосиновым баком и собираем дождевую воду. Вчера</w:t>
      </w:r>
      <w:r w:rsidRPr="00EB3BF5">
        <w:rPr>
          <w:rStyle w:val="FootnoteReference"/>
          <w:rFonts w:ascii="Times New Roman CYR" w:hAnsi="Times New Roman CYR" w:cs="Times New Roman CYR"/>
          <w:noProof/>
        </w:rPr>
        <w:footnoteReference w:id="644"/>
      </w:r>
      <w:r w:rsidRPr="00EB3BF5">
        <w:rPr>
          <w:rFonts w:ascii="Times New Roman CYR" w:hAnsi="Times New Roman CYR" w:cs="Times New Roman CYR"/>
          <w:noProof/>
        </w:rPr>
        <w:t xml:space="preserve"> пришли первые письма и Ваша телеграмма и телеграммы. Катрин уже переехала в Вульпера. Очень им там нравится. В клинике имеется аппарат, который нужен для Инге, также и доктор очень симпатичный: все, как было Указано. Имеются и минеральные источники. Интересно отметить, что минеральный источник для питьевой воды имеется только один, остальные для ванн. Но этот источник носит название Источника Ракоцци.</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Можно будет</w:t>
      </w:r>
      <w:r w:rsidRPr="00EB3BF5">
        <w:rPr>
          <w:rStyle w:val="FootnoteReference"/>
          <w:rFonts w:ascii="Times New Roman CYR" w:hAnsi="Times New Roman CYR" w:cs="Times New Roman CYR"/>
          <w:noProof/>
        </w:rPr>
        <w:footnoteReference w:id="645"/>
      </w:r>
      <w:r w:rsidRPr="00EB3BF5">
        <w:rPr>
          <w:rFonts w:ascii="Times New Roman CYR" w:hAnsi="Times New Roman CYR" w:cs="Times New Roman CYR"/>
          <w:noProof/>
        </w:rPr>
        <w:t xml:space="preserve"> прожить спокойно еще года два, не являя никакой паники. Следует доверять золоту и рупиям. Итак, полное спокойствие в течение двух лет, а там к концу этого срока подойдут и новые знаки. Победа Сил Света оявлена так мощно, что мировая война уже невозможна, но столкновение, вызванное безответственными личностями, может оявиться неожиданно, но так же быстро и окончиться и, конечно, при полной победе страны лучшей. Катастрофа оявится на утроенном ослаблении, и большое число людей будет спасено. Наш отъезд отложен до будущего года и на лучший месяц.</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Юрик читал лекцию с большим успехом. Она будет перепечатана во многих изданиях. Его труд «Летопись Буддийская»</w:t>
      </w:r>
      <w:r w:rsidRPr="00EB3BF5">
        <w:rPr>
          <w:rStyle w:val="FootnoteReference"/>
          <w:rFonts w:ascii="Times New Roman CYR" w:hAnsi="Times New Roman CYR" w:cs="Times New Roman CYR"/>
          <w:noProof/>
        </w:rPr>
        <w:footnoteReference w:id="646"/>
      </w:r>
      <w:r w:rsidRPr="00EB3BF5">
        <w:rPr>
          <w:rFonts w:ascii="Times New Roman CYR" w:hAnsi="Times New Roman CYR" w:cs="Times New Roman CYR"/>
          <w:noProof/>
        </w:rPr>
        <w:t xml:space="preserve"> очень оценена заграницей. Получает письма от западных коллег</w:t>
      </w:r>
      <w:r w:rsidRPr="00EB3BF5">
        <w:rPr>
          <w:rStyle w:val="FootnoteReference"/>
          <w:rFonts w:ascii="Times New Roman CYR" w:hAnsi="Times New Roman CYR" w:cs="Times New Roman CYR"/>
          <w:noProof/>
        </w:rPr>
        <w:footnoteReference w:id="647"/>
      </w:r>
      <w:r w:rsidRPr="00EB3BF5">
        <w:rPr>
          <w:rFonts w:ascii="Times New Roman CYR" w:hAnsi="Times New Roman CYR" w:cs="Times New Roman CYR"/>
          <w:noProof/>
        </w:rPr>
        <w:t>. Сегодня Юсик получил от профессора Радера из Йельского Университета прекрасное письмо с оценкой его «стюпендус уорк»</w:t>
      </w:r>
      <w:r w:rsidRPr="00EB3BF5">
        <w:rPr>
          <w:rStyle w:val="FootnoteReference"/>
          <w:rFonts w:ascii="Times New Roman CYR" w:hAnsi="Times New Roman CYR" w:cs="Times New Roman CYR"/>
          <w:noProof/>
        </w:rPr>
        <w:footnoteReference w:id="648"/>
      </w:r>
      <w:r w:rsidRPr="00EB3BF5">
        <w:rPr>
          <w:rFonts w:ascii="Times New Roman CYR" w:hAnsi="Times New Roman CYR" w:cs="Times New Roman CYR"/>
          <w:noProof/>
        </w:rPr>
        <w:t>. Между прочим, Юрий сам не посылал ему. Он сам получил первый том из Калькутты. Второй том, вероятно, тоже выйдет к осени. Они продолжают усердно посылать пруфсы</w:t>
      </w:r>
      <w:r w:rsidRPr="00EB3BF5">
        <w:rPr>
          <w:rStyle w:val="FootnoteReference"/>
          <w:rFonts w:ascii="Times New Roman CYR" w:hAnsi="Times New Roman CYR" w:cs="Times New Roman CYR"/>
          <w:noProof/>
        </w:rPr>
        <w:footnoteReference w:id="649"/>
      </w:r>
      <w:r w:rsidRPr="00EB3BF5">
        <w:rPr>
          <w:rFonts w:ascii="Times New Roman CYR" w:hAnsi="Times New Roman CYR" w:cs="Times New Roman CYR"/>
          <w:noProof/>
        </w:rPr>
        <w:t>, и книга быстро подвигается к концу. Очень радуюсь за него. Его знания все больше и больше получают оценку, и много</w:t>
      </w:r>
      <w:r w:rsidRPr="00EB3BF5">
        <w:rPr>
          <w:rStyle w:val="FootnoteReference"/>
          <w:rFonts w:ascii="Times New Roman CYR" w:hAnsi="Times New Roman CYR" w:cs="Times New Roman CYR"/>
          <w:noProof/>
        </w:rPr>
        <w:footnoteReference w:id="650"/>
      </w:r>
      <w:r w:rsidRPr="00EB3BF5">
        <w:rPr>
          <w:rFonts w:ascii="Times New Roman CYR" w:hAnsi="Times New Roman CYR" w:cs="Times New Roman CYR"/>
          <w:noProof/>
        </w:rPr>
        <w:t xml:space="preserve"> разговоров о необходимости использовать такие знания. Шевеление некоторое есть</w:t>
      </w:r>
      <w:r w:rsidRPr="00EB3BF5">
        <w:rPr>
          <w:rStyle w:val="FootnoteReference"/>
          <w:rFonts w:ascii="Times New Roman CYR" w:hAnsi="Times New Roman CYR" w:cs="Times New Roman CYR"/>
          <w:noProof/>
        </w:rPr>
        <w:footnoteReference w:id="651"/>
      </w:r>
      <w:r w:rsidRPr="00EB3BF5">
        <w:rPr>
          <w:rFonts w:ascii="Times New Roman CYR" w:hAnsi="Times New Roman CYR" w:cs="Times New Roman CYR"/>
          <w:noProof/>
        </w:rPr>
        <w:t>, и застрельщик нашелся, может быть, что-нибудь и наладится. И приезд министра из Дели может сыграть роль.</w:t>
      </w:r>
    </w:p>
    <w:p w:rsidR="00273A62" w:rsidRPr="00EB3BF5" w:rsidRDefault="00273A62" w:rsidP="00971899">
      <w:pPr>
        <w:autoSpaceDE w:val="0"/>
        <w:autoSpaceDN w:val="0"/>
        <w:adjustRightInd w:val="0"/>
        <w:rPr>
          <w:rFonts w:ascii="Times New Roman CYR" w:hAnsi="Times New Roman CYR" w:cs="Times New Roman CYR"/>
          <w:noProof/>
        </w:rPr>
      </w:pPr>
      <w:r w:rsidRPr="00EB3BF5">
        <w:rPr>
          <w:rFonts w:ascii="Times New Roman CYR" w:hAnsi="Times New Roman CYR" w:cs="Times New Roman CYR"/>
          <w:noProof/>
        </w:rPr>
        <w:t>Думается, что цены на масло повысятся. Не следует продешевить. Также интересно, что второй сорт масла для косметических целей может оказаться лучшим из-за его большей маслянистости и потому большей полезности для кожи. Надо это проверить. Ведь выгоднее гнать второй сорт. Очищенное масло, конечно, нужно для научных или медицинских целей.</w:t>
      </w:r>
    </w:p>
    <w:p w:rsidR="00273A62" w:rsidRPr="00EB3BF5" w:rsidRDefault="00273A62" w:rsidP="00844FFC">
      <w:pPr>
        <w:ind w:firstLine="0"/>
        <w:jc w:val="center"/>
        <w:rPr>
          <w:noProof/>
        </w:rPr>
      </w:pPr>
      <w:r w:rsidRPr="00EB3BF5">
        <w:rPr>
          <w:noProof/>
        </w:rPr>
        <w:t>__________</w:t>
      </w:r>
    </w:p>
    <w:p w:rsidR="00273A62" w:rsidRPr="00EB3BF5" w:rsidRDefault="00273A62" w:rsidP="00844FFC">
      <w:pPr>
        <w:pStyle w:val="Heading2"/>
        <w:pageBreakBefore/>
        <w:shd w:val="clear" w:color="auto" w:fill="auto"/>
        <w:autoSpaceDE/>
        <w:autoSpaceDN/>
        <w:adjustRightInd/>
        <w:spacing w:before="840" w:line="240" w:lineRule="auto"/>
        <w:ind w:firstLine="0"/>
        <w:rPr>
          <w:i w:val="0"/>
          <w:iCs w:val="0"/>
          <w:shadow/>
          <w:color w:val="auto"/>
          <w:spacing w:val="30"/>
          <w:sz w:val="32"/>
        </w:rPr>
      </w:pPr>
      <w:bookmarkStart w:id="994" w:name="_Toc154248136"/>
      <w:bookmarkStart w:id="995" w:name="_Toc184119938"/>
      <w:bookmarkStart w:id="996" w:name="_Toc212896088"/>
      <w:bookmarkStart w:id="997" w:name="_Toc242177573"/>
      <w:r w:rsidRPr="00EB3BF5">
        <w:rPr>
          <w:i w:val="0"/>
          <w:iCs w:val="0"/>
          <w:shadow/>
          <w:color w:val="auto"/>
          <w:spacing w:val="30"/>
          <w:sz w:val="32"/>
        </w:rPr>
        <w:t>ИЛЛЮСТРАЦИИ</w:t>
      </w:r>
      <w:bookmarkEnd w:id="994"/>
      <w:bookmarkEnd w:id="995"/>
      <w:bookmarkEnd w:id="996"/>
      <w:bookmarkEnd w:id="997"/>
    </w:p>
    <w:p w:rsidR="00273A62" w:rsidRPr="00EB3BF5" w:rsidRDefault="00273A62" w:rsidP="001563BB">
      <w:pPr>
        <w:rPr>
          <w:noProof/>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28" type="#_x0000_t75" style="width:353.25pt;height:279.75pt">
            <v:imagedata r:id="rId10"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Елена Ивановна Рерих за рабочим столом</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1949–1955. Калимпонг,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29" type="#_x0000_t75" style="width:354pt;height:352.5pt">
            <v:imagedata r:id="rId11"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Святослав Николаевич и Девика Рани Рерих</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1950-е гг. Бангалор,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0" type="#_x0000_t75" style="width:349.5pt;height:355.5pt">
            <v:imagedata r:id="rId12"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Юрий Николаевич Рерих</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1949–1955. Калимпонг,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1" type="#_x0000_t75" style="width:348.75pt;height:511.5pt">
            <v:imagedata r:id="rId13"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Валентина Леонидовна Дутко</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2" type="#_x0000_t75" style="width:292.5pt;height:513pt">
            <v:imagedata r:id="rId14"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Зинаида Григорьевна и Дедлеи Фосдик</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Не позднее 1955 г. США</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3" type="#_x0000_t75" style="width:351.75pt;height:495.75pt">
            <v:imagedata r:id="rId15"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Валентина Леонидовна Дутко</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4" type="#_x0000_t75" style="width:349.5pt;height:346.5pt">
            <v:imagedata r:id="rId16"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Юрии Николаевич Рерих</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1949–1955. Калимпонг,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5" type="#_x0000_t75" style="width:352.5pt;height:397.5pt">
            <v:imagedata r:id="rId17"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 xml:space="preserve">Святослав Николаевич Рерих </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1949–1955. Калимпонг.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6" type="#_x0000_t75" style="width:318pt;height:444pt">
            <v:imagedata r:id="rId18"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Абрамов Борис Николаевич</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1950-е гг. Харбин</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Из архива Б.А.Данилова</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7" type="#_x0000_t75" style="width:348.75pt;height:422.25pt">
            <v:imagedata r:id="rId19"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Дэвид Фогель США</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8" type="#_x0000_t75" style="width:331.5pt;height:423.75pt">
            <v:imagedata r:id="rId20"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Издание книги «Агни Йога» на английском языке, Нью-Йорк. 1954</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39" type="#_x0000_t75" style="width:322.5pt;height:499.5pt">
            <v:imagedata r:id="rId21"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Издание писем Е. И. Рерих на английском языке, том 1 Нью-Йорк. 1954</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40" type="#_x0000_t75" style="width:353.25pt;height:354pt">
            <v:imagedata r:id="rId22"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Святослав Николаевич и Юрий Николаевич Рерихи</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1949–1955. Калимпонг,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95649A">
      <w:pPr>
        <w:keepNext/>
        <w:spacing w:after="120"/>
        <w:ind w:firstLine="0"/>
        <w:jc w:val="center"/>
        <w:rPr>
          <w:rFonts w:ascii="Verdana" w:hAnsi="Verdana"/>
          <w:noProof/>
          <w:sz w:val="20"/>
          <w:szCs w:val="20"/>
        </w:rPr>
      </w:pPr>
      <w:r w:rsidRPr="00EB3BF5">
        <w:rPr>
          <w:rFonts w:ascii="Verdana" w:hAnsi="Verdana"/>
          <w:noProof/>
          <w:sz w:val="20"/>
          <w:szCs w:val="20"/>
        </w:rPr>
        <w:pict>
          <v:shape id="_x0000_i1041" type="#_x0000_t75" style="width:350.25pt;height:375.75pt">
            <v:imagedata r:id="rId23"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Балтазар Боллинг</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27 июня 1948 г. Швеция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42" type="#_x0000_t75" style="width:353.25pt;height:219pt">
            <v:imagedata r:id="rId24"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Екатерина Петровна и Макс Вильгельмович Инге</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Германия Из архива Б.А.Данилова</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43" type="#_x0000_t75" style="width:345.75pt;height:480.75pt">
            <v:imagedata r:id="rId25"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Нина Ивановна и Борис Николаевич Абрамовы</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Не ранее 1961 г. Венев, Тульская область</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Из архива Б.А.Данилова</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44" type="#_x0000_t75" style="width:343.5pt;height:347.25pt">
            <v:imagedata r:id="rId26"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Кэтрин Кэмпбелл</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Не позднее 1955 г. США</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45" type="#_x0000_t75" style="width:337.5pt;height:518.25pt">
            <v:imagedata r:id="rId27"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Святослав Николаевич Рерих</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46" type="#_x0000_t75" style="width:350.25pt;height:507pt">
            <v:imagedata r:id="rId28"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Елена Ивановна Рерих в своем саду</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1949–1955. Калимпонг,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95649A">
      <w:pPr>
        <w:keepNext/>
        <w:spacing w:after="120"/>
        <w:ind w:firstLine="0"/>
        <w:jc w:val="center"/>
        <w:rPr>
          <w:rFonts w:ascii="Verdana" w:hAnsi="Verdana"/>
          <w:noProof/>
          <w:sz w:val="20"/>
          <w:szCs w:val="20"/>
        </w:rPr>
      </w:pPr>
      <w:r w:rsidRPr="00EB3BF5">
        <w:rPr>
          <w:rFonts w:ascii="Verdana" w:hAnsi="Verdana"/>
          <w:noProof/>
          <w:sz w:val="20"/>
          <w:szCs w:val="20"/>
        </w:rPr>
        <w:pict>
          <v:shape id="_x0000_i1047" type="#_x0000_t75" style="width:354pt;height:225pt">
            <v:imagedata r:id="rId29"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Рошан Ваджифдар, Святослав Николаевич и Девика Рани Рерих</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1950-е гг. Бангалор,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48" type="#_x0000_t75" style="width:352.5pt;height:447pt">
            <v:imagedata r:id="rId30"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Слева направо: Фероз Ганди, Девика Рани Рерих, Кэтрин Кэмпбелл,</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Индира Ганди и Святослав Николаевич Рерих</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1950.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49" type="#_x0000_t75" style="width:350.25pt;height:501pt">
            <v:imagedata r:id="rId31"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Святослав Николаевич и Девика Рани Рерих с семьей своих бутанских друзей</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1950-е гг. Калимпонг, Индия</w:t>
      </w:r>
    </w:p>
    <w:p w:rsidR="00273A62" w:rsidRPr="00EB3BF5" w:rsidRDefault="00273A62" w:rsidP="00844FFC">
      <w:pPr>
        <w:ind w:firstLine="0"/>
        <w:jc w:val="center"/>
        <w:rPr>
          <w:rFonts w:ascii="Verdana" w:hAnsi="Verdana"/>
          <w:noProof/>
          <w:sz w:val="20"/>
          <w:szCs w:val="20"/>
        </w:rPr>
      </w:pPr>
    </w:p>
    <w:p w:rsidR="00273A62" w:rsidRPr="00EB3BF5" w:rsidRDefault="00273A62" w:rsidP="00844FFC">
      <w:pPr>
        <w:spacing w:after="120"/>
        <w:ind w:firstLine="0"/>
        <w:jc w:val="center"/>
        <w:rPr>
          <w:rFonts w:ascii="Verdana" w:hAnsi="Verdana"/>
          <w:noProof/>
          <w:sz w:val="20"/>
          <w:szCs w:val="20"/>
        </w:rPr>
      </w:pPr>
      <w:r w:rsidRPr="00EB3BF5">
        <w:rPr>
          <w:rFonts w:ascii="Verdana" w:hAnsi="Verdana"/>
          <w:noProof/>
          <w:sz w:val="20"/>
          <w:szCs w:val="20"/>
        </w:rPr>
        <w:pict>
          <v:shape id="_x0000_i1050" type="#_x0000_t75" style="width:349.5pt;height:292.5pt">
            <v:imagedata r:id="rId32" o:title=""/>
          </v:shape>
        </w:pic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Святослав Николаевич и Юрий Николаевич Рерихи</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на месте кремации Елены Ивановны Рерих</w:t>
      </w:r>
    </w:p>
    <w:p w:rsidR="00273A62" w:rsidRPr="00EB3BF5" w:rsidRDefault="00273A62" w:rsidP="00844FFC">
      <w:pPr>
        <w:ind w:firstLine="0"/>
        <w:jc w:val="center"/>
        <w:rPr>
          <w:rFonts w:ascii="Verdana" w:hAnsi="Verdana"/>
          <w:noProof/>
          <w:sz w:val="20"/>
          <w:szCs w:val="20"/>
        </w:rPr>
      </w:pPr>
      <w:r w:rsidRPr="00EB3BF5">
        <w:rPr>
          <w:rFonts w:ascii="Verdana" w:hAnsi="Verdana"/>
          <w:noProof/>
          <w:sz w:val="20"/>
          <w:szCs w:val="20"/>
        </w:rPr>
        <w:t>1955. Калимпонг, Индия</w:t>
      </w:r>
    </w:p>
    <w:p w:rsidR="00273A62" w:rsidRPr="00EB3BF5" w:rsidRDefault="00273A62" w:rsidP="00971899">
      <w:pPr>
        <w:autoSpaceDE w:val="0"/>
        <w:autoSpaceDN w:val="0"/>
        <w:adjustRightInd w:val="0"/>
        <w:rPr>
          <w:rFonts w:ascii="Times New Roman CYR" w:hAnsi="Times New Roman CYR" w:cs="Times New Roman CYR"/>
          <w:noProof/>
        </w:rPr>
      </w:pPr>
    </w:p>
    <w:sectPr w:rsidR="00273A62" w:rsidRPr="00EB3BF5" w:rsidSect="00273A62">
      <w:footerReference w:type="even" r:id="rId33"/>
      <w:footerReference w:type="default" r:id="rId34"/>
      <w:footnotePr>
        <w:numRestart w:val="eachPage"/>
      </w:footnotePr>
      <w:pgSz w:w="11907" w:h="16840" w:code="1"/>
      <w:pgMar w:top="567" w:right="1134" w:bottom="567" w:left="1134" w:header="0" w:footer="567"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A62" w:rsidRDefault="00273A62">
      <w:r>
        <w:separator/>
      </w:r>
    </w:p>
  </w:endnote>
  <w:endnote w:type="continuationSeparator" w:id="0">
    <w:p w:rsidR="00273A62" w:rsidRDefault="00273A62">
      <w:r>
        <w:continuationSeparator/>
      </w:r>
    </w:p>
  </w:endnote>
</w:endnotes>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62" w:rsidRDefault="00273A62" w:rsidP="00C11E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73A62" w:rsidRDefault="00273A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62" w:rsidRDefault="00273A62" w:rsidP="00C11E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73A62" w:rsidRDefault="00273A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A62" w:rsidRDefault="00273A62">
      <w:r>
        <w:separator/>
      </w:r>
    </w:p>
  </w:footnote>
  <w:footnote w:type="continuationSeparator" w:id="0">
    <w:p w:rsidR="00273A62" w:rsidRDefault="00273A62">
      <w:r>
        <w:continuationSeparator/>
      </w:r>
    </w:p>
  </w:footnote>
  <w:footnote w:id="1">
    <w:p w:rsidR="00273A62" w:rsidRDefault="00273A62">
      <w:pPr>
        <w:pStyle w:val="FootnoteText"/>
      </w:pPr>
      <w:r w:rsidRPr="00EB3BF5">
        <w:rPr>
          <w:rStyle w:val="FootnoteReference"/>
          <w:noProof/>
        </w:rPr>
        <w:t>*</w:t>
      </w:r>
      <w:r w:rsidRPr="00EB3BF5">
        <w:rPr>
          <w:noProof/>
        </w:rPr>
        <w:t xml:space="preserve"> </w:t>
      </w:r>
      <w:r w:rsidRPr="00EB3BF5">
        <w:rPr>
          <w:rFonts w:ascii="Arial" w:hAnsi="Arial" w:cs="Arial"/>
          <w:noProof/>
          <w:sz w:val="20"/>
          <w:szCs w:val="20"/>
        </w:rPr>
        <w:t>В оригинале писем многие слова имеют сокращенный вид, их недостающие части в бумажном издании заключены в квадратные скобки. В электронной версии эти скобки отсутствуют. – (Прим. ред. эл. версии).</w:t>
      </w:r>
    </w:p>
  </w:footnote>
  <w:footnote w:id="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Cs/>
          <w:noProof/>
        </w:rPr>
        <w:t xml:space="preserve">трудным и ... </w:t>
      </w:r>
      <w:r w:rsidRPr="00EB3BF5">
        <w:rPr>
          <w:rFonts w:ascii="Times New Roman CYR" w:hAnsi="Times New Roman CYR" w:cs="Times New Roman CYR"/>
          <w:bCs/>
          <w:noProof/>
        </w:rPr>
        <w:t>(несколько неразборчивых слов).</w:t>
      </w:r>
    </w:p>
  </w:footnote>
  <w:footnote w:id="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Cs/>
          <w:noProof/>
        </w:rPr>
        <w:t>перенапряжена.</w:t>
      </w:r>
    </w:p>
  </w:footnote>
  <w:footnote w:id="5">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Loan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заем.</w:t>
      </w:r>
    </w:p>
  </w:footnote>
  <w:footnote w:id="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15 августа 1947 г. была провозглашена независимость Индии и страна была разделена на Индию и Пакистан.</w:t>
      </w:r>
    </w:p>
  </w:footnote>
  <w:footnote w:id="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noProof/>
        </w:rPr>
        <w:t>Здесь и далее: Россия.</w:t>
      </w:r>
    </w:p>
  </w:footnote>
  <w:footnote w:id="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Nicholas Roerich: Memorial Volume. Bombay: Youth's Art &amp; Culture circle, 1948.</w:t>
      </w:r>
    </w:p>
  </w:footnote>
  <w:footnote w:id="1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Далее также: </w:t>
      </w:r>
      <w:r w:rsidRPr="00EB3BF5">
        <w:rPr>
          <w:rFonts w:ascii="Times New Roman CYR" w:hAnsi="Times New Roman CYR" w:cs="Times New Roman CYR"/>
          <w:bCs/>
          <w:i/>
          <w:iCs/>
          <w:noProof/>
        </w:rPr>
        <w:t>Спатц.</w:t>
      </w:r>
    </w:p>
  </w:footnote>
  <w:footnote w:id="1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noProof/>
        </w:rPr>
        <w:t xml:space="preserve">Tourbillon </w:t>
      </w:r>
      <w:r w:rsidRPr="00EB3BF5">
        <w:rPr>
          <w:rFonts w:ascii="Times New Roman CYR" w:hAnsi="Times New Roman CYR" w:cs="Times New Roman CYR"/>
          <w:i/>
          <w:noProof/>
        </w:rPr>
        <w:t>(фр.)</w:t>
      </w:r>
      <w:r w:rsidRPr="00EB3BF5">
        <w:rPr>
          <w:rFonts w:ascii="Times New Roman CYR" w:hAnsi="Times New Roman CYR" w:cs="Times New Roman CYR"/>
          <w:noProof/>
        </w:rPr>
        <w:t xml:space="preserve"> – вихрь, поток.</w:t>
      </w:r>
    </w:p>
  </w:footnote>
  <w:footnote w:id="1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noProof/>
        </w:rPr>
        <w:t xml:space="preserve">Comprachicos </w:t>
      </w:r>
      <w:r w:rsidRPr="00EB3BF5">
        <w:rPr>
          <w:rFonts w:ascii="Times New Roman CYR" w:hAnsi="Times New Roman CYR" w:cs="Times New Roman CYR"/>
          <w:i/>
          <w:noProof/>
        </w:rPr>
        <w:t>(исп.)</w:t>
      </w:r>
      <w:r w:rsidRPr="00EB3BF5">
        <w:rPr>
          <w:rFonts w:ascii="Times New Roman CYR" w:hAnsi="Times New Roman CYR" w:cs="Times New Roman CYR"/>
          <w:noProof/>
        </w:rPr>
        <w:t xml:space="preserve"> – дети на продажу.</w:t>
      </w:r>
    </w:p>
  </w:footnote>
  <w:footnote w:id="1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noProof/>
        </w:rPr>
        <w:t>Здесь: Ольга Кулинич (в замужестве Коренева).</w:t>
      </w:r>
    </w:p>
  </w:footnote>
  <w:footnote w:id="1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noProof/>
        </w:rPr>
        <w:t>Способность внутреннего самосогревания.</w:t>
      </w:r>
    </w:p>
  </w:footnote>
  <w:footnote w:id="1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noProof/>
        </w:rPr>
        <w:t xml:space="preserve">«Отсутствие новостей – хорошие новости» </w:t>
      </w:r>
      <w:r w:rsidRPr="00EB3BF5">
        <w:rPr>
          <w:rFonts w:ascii="Times New Roman CYR" w:hAnsi="Times New Roman CYR" w:cs="Times New Roman CYR"/>
          <w:i/>
          <w:noProof/>
        </w:rPr>
        <w:t>(фр.)</w:t>
      </w:r>
      <w:r w:rsidRPr="00EB3BF5">
        <w:rPr>
          <w:rFonts w:ascii="Times New Roman CYR" w:hAnsi="Times New Roman CYR" w:cs="Times New Roman CYR"/>
          <w:noProof/>
        </w:rPr>
        <w:t>.</w:t>
      </w:r>
    </w:p>
  </w:footnote>
  <w:footnote w:id="16">
    <w:p w:rsidR="00273A62" w:rsidRDefault="00273A62">
      <w:pPr>
        <w:pStyle w:val="FootnoteText"/>
      </w:pPr>
      <w:r w:rsidRPr="00EB3BF5">
        <w:rPr>
          <w:rStyle w:val="FootnoteReference"/>
          <w:noProof/>
        </w:rPr>
        <w:footnoteRef/>
      </w:r>
      <w:r w:rsidRPr="00EB3BF5">
        <w:rPr>
          <w:noProof/>
        </w:rPr>
        <w:t xml:space="preserve"> Ин. 4:21, 23</w:t>
      </w:r>
    </w:p>
  </w:footnote>
  <w:footnote w:id="1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Б.Боллингу.</w:t>
      </w:r>
    </w:p>
  </w:footnote>
  <w:footnote w:id="2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Известна также под названием «Сыны Неба» (1919). Университет Брандайса. США.</w:t>
      </w:r>
    </w:p>
  </w:footnote>
  <w:footnote w:id="2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«Сосуд нерасплесканный» (1927). Частное собрание. США.</w:t>
      </w:r>
    </w:p>
  </w:footnote>
  <w:footnote w:id="2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«Чудо» (1923). Из серии «Мессия». Государственный музей Востока. Москва.</w:t>
      </w:r>
    </w:p>
  </w:footnote>
  <w:footnote w:id="23">
    <w:p w:rsidR="00273A62" w:rsidRDefault="00273A62">
      <w:pPr>
        <w:pStyle w:val="FootnoteText"/>
      </w:pPr>
      <w:r w:rsidRPr="00EB3BF5">
        <w:rPr>
          <w:rStyle w:val="FootnoteReference"/>
          <w:noProof/>
        </w:rPr>
        <w:footnoteRef/>
      </w:r>
      <w:r w:rsidRPr="00EB3BF5">
        <w:rPr>
          <w:noProof/>
        </w:rPr>
        <w:t xml:space="preserve"> «Приказ Ригден Джапо» (1926). Центр-Музей имени Н.К. Рериха. Москва.</w:t>
      </w:r>
    </w:p>
  </w:footnote>
  <w:footnote w:id="2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Известна также под названием «Предстоящий» («Столпник») (1918). Университет Брандайса. США.</w:t>
      </w:r>
    </w:p>
  </w:footnote>
  <w:footnote w:id="2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noProof/>
        </w:rPr>
        <w:t>«Помни» (1924). Из серии «Его Страна» (в оригинале серия «Санкта» указана ошибочно). Музей Николая Рериха в Нью-Йорке.</w:t>
      </w:r>
    </w:p>
  </w:footnote>
  <w:footnote w:id="2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Имеются в виду греческий принц Петр и его жена И.А.Овчинникова.</w:t>
      </w:r>
    </w:p>
  </w:footnote>
  <w:footnote w:id="2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28">
    <w:p w:rsidR="00273A62" w:rsidRDefault="00273A62">
      <w:pPr>
        <w:pStyle w:val="FootnoteText"/>
      </w:pPr>
      <w:r w:rsidRPr="00EB3BF5">
        <w:rPr>
          <w:rStyle w:val="FootnoteReference"/>
          <w:noProof/>
        </w:rPr>
        <w:footnoteRef/>
      </w:r>
      <w:r w:rsidRPr="00EB3BF5">
        <w:rPr>
          <w:noProof/>
        </w:rPr>
        <w:t xml:space="preserve"> В оригинале ошибочно: 1952 г.</w:t>
      </w:r>
    </w:p>
  </w:footnote>
  <w:footnote w:id="29">
    <w:p w:rsidR="00273A62" w:rsidRDefault="00273A62">
      <w:pPr>
        <w:pStyle w:val="FootnoteText"/>
      </w:pPr>
      <w:r w:rsidRPr="00EB3BF5">
        <w:rPr>
          <w:rStyle w:val="FootnoteReference"/>
          <w:noProof/>
        </w:rPr>
        <w:footnoteRef/>
      </w:r>
      <w:r w:rsidRPr="00EB3BF5">
        <w:rPr>
          <w:noProof/>
        </w:rPr>
        <w:t xml:space="preserve"> Так в тексте.</w:t>
      </w:r>
    </w:p>
  </w:footnote>
  <w:footnote w:id="3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отсутствует.</w:t>
      </w:r>
    </w:p>
  </w:footnote>
  <w:footnote w:id="31">
    <w:p w:rsidR="00273A62" w:rsidRDefault="00273A62">
      <w:pPr>
        <w:pStyle w:val="FootnoteText"/>
      </w:pPr>
      <w:r w:rsidRPr="00EB3BF5">
        <w:rPr>
          <w:rStyle w:val="FootnoteReference"/>
          <w:noProof/>
        </w:rPr>
        <w:footnoteRef/>
      </w:r>
      <w:r w:rsidRPr="00EB3BF5">
        <w:rPr>
          <w:noProof/>
        </w:rPr>
        <w:t xml:space="preserve"> Так в тексте. Следует читать: </w:t>
      </w:r>
      <w:r w:rsidRPr="00EB3BF5">
        <w:rPr>
          <w:i/>
          <w:noProof/>
        </w:rPr>
        <w:t>позвонков</w:t>
      </w:r>
      <w:r w:rsidRPr="00EB3BF5">
        <w:rPr>
          <w:noProof/>
        </w:rPr>
        <w:t>.</w:t>
      </w:r>
    </w:p>
  </w:footnote>
  <w:footnote w:id="32">
    <w:p w:rsidR="00273A62" w:rsidRDefault="00273A62">
      <w:pPr>
        <w:pStyle w:val="FootnoteText"/>
      </w:pPr>
      <w:r w:rsidRPr="00EB3BF5">
        <w:rPr>
          <w:rStyle w:val="FootnoteReference"/>
          <w:noProof/>
        </w:rPr>
        <w:footnoteRef/>
      </w:r>
      <w:r w:rsidRPr="00EB3BF5">
        <w:rPr>
          <w:noProof/>
        </w:rPr>
        <w:t xml:space="preserve"> Soya-beans </w:t>
      </w:r>
      <w:r w:rsidRPr="00EB3BF5">
        <w:rPr>
          <w:i/>
          <w:noProof/>
        </w:rPr>
        <w:t>(англ.)</w:t>
      </w:r>
      <w:r w:rsidRPr="00EB3BF5">
        <w:rPr>
          <w:noProof/>
        </w:rPr>
        <w:t xml:space="preserve"> </w:t>
      </w:r>
      <w:r w:rsidRPr="00EB3BF5">
        <w:rPr>
          <w:rFonts w:ascii="Times New Roman CYR" w:hAnsi="Times New Roman CYR" w:cs="Times New Roman CYR"/>
          <w:bCs/>
          <w:iCs/>
          <w:noProof/>
        </w:rPr>
        <w:t xml:space="preserve">– </w:t>
      </w:r>
      <w:r w:rsidRPr="00EB3BF5">
        <w:rPr>
          <w:noProof/>
        </w:rPr>
        <w:t>соя.</w:t>
      </w:r>
    </w:p>
  </w:footnote>
  <w:footnote w:id="3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Далее также: </w:t>
      </w:r>
      <w:r w:rsidRPr="00EB3BF5">
        <w:rPr>
          <w:rFonts w:ascii="Times New Roman CYR" w:hAnsi="Times New Roman CYR" w:cs="Times New Roman CYR"/>
          <w:bCs/>
          <w:i/>
          <w:iCs/>
          <w:noProof/>
        </w:rPr>
        <w:t>Юстин</w:t>
      </w:r>
      <w:r w:rsidRPr="00EB3BF5">
        <w:rPr>
          <w:rFonts w:ascii="Times New Roman CYR" w:hAnsi="Times New Roman CYR" w:cs="Times New Roman CYR"/>
          <w:bCs/>
          <w:iCs/>
          <w:noProof/>
        </w:rPr>
        <w:t>.</w:t>
      </w:r>
    </w:p>
  </w:footnote>
  <w:footnote w:id="3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Так в тексте. Следует читать: </w:t>
      </w:r>
      <w:r w:rsidRPr="00EB3BF5">
        <w:rPr>
          <w:rFonts w:ascii="Times New Roman CYR" w:hAnsi="Times New Roman CYR" w:cs="Times New Roman CYR"/>
          <w:bCs/>
          <w:i/>
          <w:iCs/>
          <w:noProof/>
        </w:rPr>
        <w:t>щитовидную.</w:t>
      </w:r>
    </w:p>
  </w:footnote>
  <w:footnote w:id="3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Cereals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крупы.</w:t>
      </w:r>
    </w:p>
  </w:footnote>
  <w:footnote w:id="3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Рокотова Наталия. </w:t>
      </w:r>
      <w:r w:rsidRPr="00EB3BF5">
        <w:rPr>
          <w:rFonts w:ascii="Times New Roman CYR" w:hAnsi="Times New Roman CYR" w:cs="Times New Roman CYR"/>
          <w:bCs/>
          <w:noProof/>
        </w:rPr>
        <w:t>Основы Буддизма. Урга, 1927.</w:t>
      </w:r>
    </w:p>
  </w:footnote>
  <w:footnote w:id="3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Messenger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вестник, посланник.</w:t>
      </w:r>
    </w:p>
  </w:footnote>
  <w:footnote w:id="3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Light-bearing thought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светоносная мысль.</w:t>
      </w:r>
    </w:p>
  </w:footnote>
  <w:footnote w:id="3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Речь идет о книге «Община» (Рига).</w:t>
      </w:r>
    </w:p>
  </w:footnote>
  <w:footnote w:id="4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«Straightaway»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прямой, быстрый.</w:t>
      </w:r>
    </w:p>
  </w:footnote>
  <w:footnote w:id="4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4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4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Советам.</w:t>
      </w:r>
    </w:p>
  </w:footnote>
  <w:footnote w:id="44">
    <w:p w:rsidR="00273A62" w:rsidRDefault="00273A62" w:rsidP="004E4426">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Несколько неразборчивых слов.</w:t>
      </w:r>
    </w:p>
  </w:footnote>
  <w:footnote w:id="4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Один из четырех основных видов йоги в философии индуизма, представляющий собой путь любви и преданности божественному началу.</w:t>
      </w:r>
    </w:p>
  </w:footnote>
  <w:footnote w:id="4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Один из четырех основных видов йоги в философии индуизма, связанный с развитием мышления человека, расширением границ и возможностей познания.</w:t>
      </w:r>
    </w:p>
  </w:footnote>
  <w:footnote w:id="47">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От </w:t>
      </w:r>
      <w:r w:rsidRPr="00EB3BF5">
        <w:rPr>
          <w:rFonts w:ascii="Times New Roman CYR" w:hAnsi="Times New Roman CYR" w:cs="Times New Roman CYR"/>
          <w:bCs/>
          <w:i/>
          <w:iCs/>
          <w:noProof/>
        </w:rPr>
        <w:t xml:space="preserve">фр. </w:t>
      </w:r>
      <w:r w:rsidRPr="00EB3BF5">
        <w:rPr>
          <w:rFonts w:ascii="Times New Roman CYR" w:hAnsi="Times New Roman CYR" w:cs="Times New Roman CYR"/>
          <w:bCs/>
          <w:noProof/>
        </w:rPr>
        <w:t>lugubre – скорбный, мрачный.</w:t>
      </w:r>
    </w:p>
  </w:footnote>
  <w:footnote w:id="49">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Здесь: Ольга Бузанова (в замужестве Копецкая).</w:t>
      </w:r>
    </w:p>
  </w:footnote>
  <w:footnote w:id="5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«Госпожа Девика Рани Рерих» (1951). Незаконно удерживается Государственным музеем Востока. Вторая работа, упоминаемая Е.И.Рерих, по всей вероятности, является эскизом.</w:t>
      </w:r>
    </w:p>
  </w:footnote>
  <w:footnote w:id="52">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3">
    <w:p w:rsidR="00273A62" w:rsidRDefault="00273A62">
      <w:pPr>
        <w:pStyle w:val="FootnoteText"/>
      </w:pPr>
      <w:r w:rsidRPr="00EB3BF5">
        <w:rPr>
          <w:rStyle w:val="FootnoteReference"/>
          <w:noProof/>
        </w:rPr>
        <w:footnoteRef/>
      </w:r>
      <w:r w:rsidRPr="00EB3BF5">
        <w:rPr>
          <w:noProof/>
        </w:rPr>
        <w:t xml:space="preserve"> Здесь и далее: Россия.</w:t>
      </w:r>
    </w:p>
  </w:footnote>
  <w:footnote w:id="54">
    <w:p w:rsidR="00273A62" w:rsidRDefault="00273A62">
      <w:pPr>
        <w:pStyle w:val="FootnoteText"/>
      </w:pPr>
      <w:r w:rsidRPr="00EB3BF5">
        <w:rPr>
          <w:rStyle w:val="FootnoteReference"/>
          <w:noProof/>
        </w:rPr>
        <w:footnoteRef/>
      </w:r>
      <w:r w:rsidRPr="00EB3BF5">
        <w:rPr>
          <w:noProof/>
        </w:rPr>
        <w:t xml:space="preserve"> Contest </w:t>
      </w:r>
      <w:r w:rsidRPr="00EB3BF5">
        <w:rPr>
          <w:i/>
          <w:noProof/>
        </w:rPr>
        <w:t>(англ.)</w:t>
      </w:r>
      <w:r w:rsidRPr="00EB3BF5">
        <w:rPr>
          <w:noProof/>
        </w:rPr>
        <w:t xml:space="preserve"> </w:t>
      </w:r>
      <w:r w:rsidRPr="00EB3BF5">
        <w:rPr>
          <w:rFonts w:ascii="Times New Roman CYR" w:hAnsi="Times New Roman CYR" w:cs="Times New Roman CYR"/>
          <w:bCs/>
          <w:iCs/>
          <w:noProof/>
        </w:rPr>
        <w:t xml:space="preserve">– </w:t>
      </w:r>
      <w:r w:rsidRPr="00EB3BF5">
        <w:rPr>
          <w:noProof/>
        </w:rPr>
        <w:t>соревнование, конкурс.</w:t>
      </w:r>
    </w:p>
  </w:footnote>
  <w:footnote w:id="55">
    <w:p w:rsidR="00273A62" w:rsidRDefault="00273A62" w:rsidP="009C2988">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5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5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написано карандашом и неразборчиво.</w:t>
      </w:r>
    </w:p>
  </w:footnote>
  <w:footnote w:id="5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Речь идет о Б.Боллинге.</w:t>
      </w:r>
    </w:p>
  </w:footnote>
  <w:footnote w:id="5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(до подписи включительно) текст написан от руки.</w:t>
      </w:r>
    </w:p>
  </w:footnote>
  <w:footnote w:id="6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61">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Далее также: </w:t>
      </w:r>
      <w:r w:rsidRPr="00EB3BF5">
        <w:rPr>
          <w:rFonts w:ascii="Times New Roman CYR" w:hAnsi="Times New Roman CYR" w:cs="Times New Roman CYR"/>
          <w:bCs/>
          <w:i/>
          <w:iCs/>
          <w:noProof/>
        </w:rPr>
        <w:t>Невельский.</w:t>
      </w:r>
    </w:p>
  </w:footnote>
  <w:footnote w:id="6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Farm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ферма. Здесь и далее это английское слово передается в русской транслитерации.</w:t>
      </w:r>
    </w:p>
  </w:footnote>
  <w:footnote w:id="6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Счет </w:t>
      </w:r>
      <w:r w:rsidRPr="00EB3BF5">
        <w:rPr>
          <w:rFonts w:ascii="Times New Roman CYR" w:hAnsi="Times New Roman CYR" w:cs="Times New Roman CYR"/>
          <w:bCs/>
          <w:i/>
          <w:iCs/>
          <w:noProof/>
        </w:rPr>
        <w:t>(англ.).</w:t>
      </w:r>
    </w:p>
  </w:footnote>
  <w:footnote w:id="65">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Несколько неразборчивых фраз, написанных карандашом.</w:t>
      </w:r>
    </w:p>
  </w:footnote>
  <w:footnote w:id="6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Coronary thrombus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коронарный тромб.</w:t>
      </w:r>
    </w:p>
  </w:footnote>
  <w:footnote w:id="6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В.К.Рерих ушел из жизни 10 июня 1951 г.</w:t>
      </w:r>
    </w:p>
  </w:footnote>
  <w:footnote w:id="6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Так в тексте. Следует читать: в </w:t>
      </w:r>
      <w:r w:rsidRPr="00EB3BF5">
        <w:rPr>
          <w:rFonts w:ascii="Times New Roman CYR" w:hAnsi="Times New Roman CYR" w:cs="Times New Roman CYR"/>
          <w:bCs/>
          <w:i/>
          <w:iCs/>
          <w:noProof/>
        </w:rPr>
        <w:t>Гонконге.</w:t>
      </w:r>
    </w:p>
  </w:footnote>
  <w:footnote w:id="7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Город в Индии (Западная Бенгалия), где в 1901 г. Р.Тагором была основана начальная и средняя школа (Patha Bhavana), в дальнейшем развившаяся в Университет Вишва-Бхарати Visva-Bharati).</w:t>
      </w:r>
    </w:p>
  </w:footnote>
  <w:footnote w:id="7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После прихода к власти правительства Мао Цзэдуна в Китае в 1949 году новое правительство стало настаивать на том, что Тибет является частью Китая. В 1950 году китайские войска оккупировали Тибет. Под сильнейшим давлением Китая 23 мая 1951 года тибетская делегация, не имевшая полномочий и поддержки тибетского правительства и Далай-ламы, вынуждена была подписать незаконное «Соглашение между Центральным народным правительством и автономным правительством Тибета о мерах по мирному освобождению Тибета».</w:t>
      </w:r>
    </w:p>
  </w:footnote>
  <w:footnote w:id="7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Benner Joseph. </w:t>
      </w:r>
      <w:r w:rsidRPr="00EB3BF5">
        <w:rPr>
          <w:rFonts w:ascii="Times New Roman CYR" w:hAnsi="Times New Roman CYR" w:cs="Times New Roman CYR"/>
          <w:bCs/>
          <w:noProof/>
        </w:rPr>
        <w:t>The Impersonal Life. 1916.</w:t>
      </w:r>
    </w:p>
  </w:footnote>
  <w:footnote w:id="7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7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The Dayspring of Youth. Yoga, practice adapted for Western Bodies. London, New York, 1933.</w:t>
      </w:r>
    </w:p>
  </w:footnote>
  <w:footnote w:id="7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Далее также: </w:t>
      </w:r>
      <w:r w:rsidRPr="00EB3BF5">
        <w:rPr>
          <w:rFonts w:ascii="Times New Roman CYR" w:hAnsi="Times New Roman CYR" w:cs="Times New Roman CYR"/>
          <w:bCs/>
          <w:i/>
          <w:iCs/>
          <w:noProof/>
        </w:rPr>
        <w:t>Бевен, Бевин.</w:t>
      </w:r>
    </w:p>
  </w:footnote>
  <w:footnote w:id="7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Буддийский праздник, день рождения Гаутамы Будды, а также день его просветления и погружения в Нирвану. Попадает на день полнолуния второго месяца индийского календаря.</w:t>
      </w:r>
    </w:p>
  </w:footnote>
  <w:footnote w:id="7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до конца абзаца текст написан от руки.</w:t>
      </w:r>
    </w:p>
  </w:footnote>
  <w:footnote w:id="7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Message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весть, послание.</w:t>
      </w:r>
    </w:p>
  </w:footnote>
  <w:footnote w:id="7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Так в тексте. С.Н.Рерих вернулся в Индию в октябре 1931 г.</w:t>
      </w:r>
    </w:p>
  </w:footnote>
  <w:footnote w:id="8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8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8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Гизелой.</w:t>
      </w:r>
    </w:p>
  </w:footnote>
  <w:footnote w:id="8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8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8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от руки написано: </w:t>
      </w:r>
      <w:r w:rsidRPr="00EB3BF5">
        <w:rPr>
          <w:rFonts w:ascii="Times New Roman CYR" w:hAnsi="Times New Roman CYR" w:cs="Times New Roman CYR"/>
          <w:bCs/>
          <w:i/>
          <w:iCs/>
          <w:noProof/>
        </w:rPr>
        <w:t>выбирается.</w:t>
      </w:r>
    </w:p>
  </w:footnote>
  <w:footnote w:id="8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87">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8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По-видимому, окончание письма отсутствует.</w:t>
      </w:r>
    </w:p>
  </w:footnote>
  <w:footnote w:id="8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90">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91">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9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9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9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Вероятно, имеется в виду наступление китайских войск по всему фронту (17 мая 1951 г.) в ходе войны в Корее (1950–1953), в результате чего вооруженные силы ООН были вынуждены начать отступление.</w:t>
      </w:r>
    </w:p>
  </w:footnote>
  <w:footnote w:id="95">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96">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9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Здесь: отец А.Принцис.</w:t>
      </w:r>
    </w:p>
  </w:footnote>
  <w:footnote w:id="9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Температура приводится по шкале Фаренгейта.</w:t>
      </w:r>
    </w:p>
  </w:footnote>
  <w:footnote w:id="9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Неразборчивая фраза, написанная карандашом.</w:t>
      </w:r>
    </w:p>
  </w:footnote>
  <w:footnote w:id="10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Roerich Nicholas. </w:t>
      </w:r>
      <w:r w:rsidRPr="00EB3BF5">
        <w:rPr>
          <w:rFonts w:ascii="Times New Roman CYR" w:hAnsi="Times New Roman CYR" w:cs="Times New Roman CYR"/>
          <w:bCs/>
          <w:noProof/>
        </w:rPr>
        <w:t>Altai-Himalaya: A Travel Diary. New York: F.A.Stokes Co., 1929.</w:t>
      </w:r>
    </w:p>
  </w:footnote>
  <w:footnote w:id="10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Рерих Николай. </w:t>
      </w:r>
      <w:r w:rsidRPr="00EB3BF5">
        <w:rPr>
          <w:rFonts w:ascii="Times New Roman CYR" w:hAnsi="Times New Roman CYR" w:cs="Times New Roman CYR"/>
          <w:bCs/>
          <w:noProof/>
        </w:rPr>
        <w:t>Нерушимое. Рига: Угунс, 1936.</w:t>
      </w:r>
    </w:p>
  </w:footnote>
  <w:footnote w:id="10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Так в тексте. Речь идет о Леопольде Брандштеттере.</w:t>
      </w:r>
    </w:p>
  </w:footnote>
  <w:footnote w:id="10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Roerich Foundation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Рериховское Общество.</w:t>
      </w:r>
    </w:p>
  </w:footnote>
  <w:footnote w:id="10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до подписи включительно текст написан от руки.</w:t>
      </w:r>
    </w:p>
  </w:footnote>
  <w:footnote w:id="10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0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Barley water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ячменный отвар.</w:t>
      </w:r>
    </w:p>
  </w:footnote>
  <w:footnote w:id="10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10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0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Рерих Николай. </w:t>
      </w:r>
      <w:r w:rsidRPr="00EB3BF5">
        <w:rPr>
          <w:rFonts w:ascii="Times New Roman CYR" w:hAnsi="Times New Roman CYR" w:cs="Times New Roman CYR"/>
          <w:bCs/>
          <w:noProof/>
        </w:rPr>
        <w:t>Врата в Будущее. Рига: Угунс, 1936.</w:t>
      </w:r>
    </w:p>
  </w:footnote>
  <w:footnote w:id="11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«Leaves of Moria's Garden»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«Листы Сада Мории».</w:t>
      </w:r>
    </w:p>
  </w:footnote>
  <w:footnote w:id="11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«Illumination»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«Озарение».</w:t>
      </w:r>
    </w:p>
  </w:footnote>
  <w:footnote w:id="11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Русское эмигрантское издательство в США (с отделениями в Париже, Риге и Харбине), основанное по инициативе Н.К. Рериха и возглавляемое писателем Г.Д.Гребенщиковым.</w:t>
      </w:r>
    </w:p>
  </w:footnote>
  <w:footnote w:id="11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1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от руки написано: </w:t>
      </w:r>
      <w:r w:rsidRPr="00EB3BF5">
        <w:rPr>
          <w:rFonts w:ascii="Times New Roman CYR" w:hAnsi="Times New Roman CYR" w:cs="Times New Roman CYR"/>
          <w:bCs/>
          <w:i/>
          <w:iCs/>
          <w:noProof/>
        </w:rPr>
        <w:t>недобрые чувства.</w:t>
      </w:r>
    </w:p>
  </w:footnote>
  <w:footnote w:id="11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16">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1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1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рукописном варианте письма: </w:t>
      </w:r>
      <w:r w:rsidRPr="00EB3BF5">
        <w:rPr>
          <w:rFonts w:ascii="Times New Roman CYR" w:hAnsi="Times New Roman CYR" w:cs="Times New Roman CYR"/>
          <w:bCs/>
          <w:i/>
          <w:iCs/>
          <w:noProof/>
        </w:rPr>
        <w:t xml:space="preserve">в самом конце ноября. </w:t>
      </w:r>
      <w:r w:rsidRPr="00EB3BF5">
        <w:rPr>
          <w:rFonts w:ascii="Times New Roman CYR" w:hAnsi="Times New Roman CYR" w:cs="Times New Roman CYR"/>
          <w:bCs/>
          <w:noProof/>
        </w:rPr>
        <w:t>Последующие две фразы отсутствуют.</w:t>
      </w:r>
    </w:p>
  </w:footnote>
  <w:footnote w:id="11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рукописном варианте письма: </w:t>
      </w:r>
      <w:r w:rsidRPr="00EB3BF5">
        <w:rPr>
          <w:rFonts w:ascii="Times New Roman CYR" w:hAnsi="Times New Roman CYR" w:cs="Times New Roman CYR"/>
          <w:bCs/>
          <w:i/>
          <w:iCs/>
          <w:noProof/>
        </w:rPr>
        <w:t>его жены.</w:t>
      </w:r>
    </w:p>
  </w:footnote>
  <w:footnote w:id="12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рукописном варианте письма: </w:t>
      </w:r>
      <w:r w:rsidRPr="00EB3BF5">
        <w:rPr>
          <w:rFonts w:ascii="Times New Roman CYR" w:hAnsi="Times New Roman CYR" w:cs="Times New Roman CYR"/>
          <w:bCs/>
          <w:i/>
          <w:iCs/>
          <w:noProof/>
        </w:rPr>
        <w:t>Великий Владыка советует и желает.</w:t>
      </w:r>
    </w:p>
  </w:footnote>
  <w:footnote w:id="12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рукописном варианте письма: </w:t>
      </w:r>
      <w:r w:rsidRPr="00EB3BF5">
        <w:rPr>
          <w:rFonts w:ascii="Times New Roman CYR" w:hAnsi="Times New Roman CYR" w:cs="Times New Roman CYR"/>
          <w:bCs/>
          <w:i/>
          <w:iCs/>
          <w:noProof/>
        </w:rPr>
        <w:t>грядущие перемены.</w:t>
      </w:r>
    </w:p>
  </w:footnote>
  <w:footnote w:id="12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рукописном варианте письма: Великой Мудрости </w:t>
      </w:r>
      <w:r w:rsidRPr="00EB3BF5">
        <w:rPr>
          <w:rFonts w:ascii="Times New Roman CYR" w:hAnsi="Times New Roman CYR" w:cs="Times New Roman CYR"/>
          <w:bCs/>
          <w:i/>
          <w:iCs/>
          <w:noProof/>
        </w:rPr>
        <w:t>и Космической Справедливости, которая проявится во всем мире.</w:t>
      </w:r>
    </w:p>
  </w:footnote>
  <w:footnote w:id="12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рукописном варианте письма далее следует фраза: </w:t>
      </w:r>
      <w:r w:rsidRPr="00EB3BF5">
        <w:rPr>
          <w:rFonts w:ascii="Times New Roman CYR" w:hAnsi="Times New Roman CYR" w:cs="Times New Roman CYR"/>
          <w:bCs/>
          <w:i/>
          <w:iCs/>
          <w:noProof/>
        </w:rPr>
        <w:t>Прилагаю маленькую записку о Дэвиде, можете прочесть ему.</w:t>
      </w:r>
    </w:p>
  </w:footnote>
  <w:footnote w:id="12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рукописном варианте письма далее следует текст: </w:t>
      </w:r>
      <w:r w:rsidRPr="00EB3BF5">
        <w:rPr>
          <w:rFonts w:ascii="Times New Roman CYR" w:hAnsi="Times New Roman CYR" w:cs="Times New Roman CYR"/>
          <w:bCs/>
          <w:i/>
          <w:iCs/>
          <w:noProof/>
        </w:rPr>
        <w:t>Наша родная Инге очень счастлива сегодня. Для нее это великий день. Ее энергия кундалини начала работать и принесла ей осознание несказанного счастья.</w:t>
      </w:r>
    </w:p>
  </w:footnote>
  <w:footnote w:id="125">
    <w:p w:rsidR="00273A62" w:rsidRDefault="00273A62">
      <w:pPr>
        <w:pStyle w:val="FootnoteText"/>
      </w:pPr>
      <w:r w:rsidRPr="00EB3BF5">
        <w:rPr>
          <w:rStyle w:val="FootnoteReference"/>
          <w:noProof/>
        </w:rPr>
        <w:footnoteRef/>
      </w:r>
      <w:r w:rsidRPr="00EB3BF5">
        <w:rPr>
          <w:noProof/>
        </w:rPr>
        <w:t xml:space="preserve"> Сверху от руки написано: </w:t>
      </w:r>
      <w:r w:rsidRPr="00EB3BF5">
        <w:rPr>
          <w:i/>
          <w:noProof/>
        </w:rPr>
        <w:t>утверждаться</w:t>
      </w:r>
      <w:r w:rsidRPr="00EB3BF5">
        <w:rPr>
          <w:noProof/>
        </w:rPr>
        <w:t>.</w:t>
      </w:r>
    </w:p>
  </w:footnote>
  <w:footnote w:id="12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12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свидеться.</w:t>
      </w:r>
    </w:p>
  </w:footnote>
  <w:footnote w:id="12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лучшую страну.</w:t>
      </w:r>
    </w:p>
  </w:footnote>
  <w:footnote w:id="12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Инге.</w:t>
      </w:r>
    </w:p>
  </w:footnote>
  <w:footnote w:id="13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сильна.</w:t>
      </w:r>
    </w:p>
  </w:footnote>
  <w:footnote w:id="13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noProof/>
        </w:rPr>
        <w:t xml:space="preserve">с </w:t>
      </w:r>
      <w:r w:rsidRPr="00EB3BF5">
        <w:rPr>
          <w:rFonts w:ascii="Times New Roman CYR" w:hAnsi="Times New Roman CYR" w:cs="Times New Roman CYR"/>
          <w:bCs/>
          <w:i/>
          <w:iCs/>
          <w:noProof/>
        </w:rPr>
        <w:t>тобой.</w:t>
      </w:r>
    </w:p>
  </w:footnote>
  <w:footnote w:id="13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тебе преданным сотрудником.</w:t>
      </w:r>
    </w:p>
  </w:footnote>
  <w:footnote w:id="13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в сотрудничестве с тобою и Катрин.</w:t>
      </w:r>
    </w:p>
  </w:footnote>
  <w:footnote w:id="13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 Книжник.</w:t>
      </w:r>
    </w:p>
  </w:footnote>
  <w:footnote w:id="135">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3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Так в тексте.</w:t>
      </w:r>
    </w:p>
  </w:footnote>
  <w:footnote w:id="13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Слово неразборчиво.</w:t>
      </w:r>
    </w:p>
  </w:footnote>
  <w:footnote w:id="13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39">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40">
    <w:p w:rsidR="00273A62" w:rsidRDefault="00273A62">
      <w:pPr>
        <w:pStyle w:val="FootnoteText"/>
      </w:pPr>
      <w:r w:rsidRPr="00EB3BF5">
        <w:rPr>
          <w:rStyle w:val="FootnoteReference"/>
          <w:noProof/>
        </w:rPr>
        <w:footnoteRef/>
      </w:r>
      <w:r w:rsidRPr="00EB3BF5">
        <w:rPr>
          <w:noProof/>
        </w:rPr>
        <w:t xml:space="preserve"> В тексте пропуск.</w:t>
      </w:r>
    </w:p>
  </w:footnote>
  <w:footnote w:id="14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Так в тексте.</w:t>
      </w:r>
    </w:p>
  </w:footnote>
  <w:footnote w:id="14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«Arcane School» – школа, основанная Алисой Бейли в 1923 г.</w:t>
      </w:r>
    </w:p>
  </w:footnote>
  <w:footnote w:id="14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Область в Тонком Мире, охраняемая Великим Белым Братством, где пребывают сотрудники светлых сил между воплощениями на Земле.</w:t>
      </w:r>
    </w:p>
  </w:footnote>
  <w:footnote w:id="14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В.Л.Дутко перевела двухтомник писем Е.И.Рерих на английский язык. См.: Letters of Helena Roerich. 1929-1938. Vol. I. New York: Agni Yoga Society, 1954; Vol. II. 1935-1939. New York: Agni Yoga Society, 1967.</w:t>
      </w:r>
    </w:p>
  </w:footnote>
  <w:footnote w:id="145">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46">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4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Здесь: Б.Боллинг.</w:t>
      </w:r>
    </w:p>
  </w:footnote>
  <w:footnote w:id="14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4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5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Roerich G. </w:t>
      </w:r>
      <w:r w:rsidRPr="00EB3BF5">
        <w:rPr>
          <w:rFonts w:ascii="Times New Roman CYR" w:hAnsi="Times New Roman CYR" w:cs="Times New Roman CYR"/>
          <w:bCs/>
          <w:noProof/>
        </w:rPr>
        <w:t>Textbook of Colloquial Tibetan (Dialect of Central Tibet) / The Government of West Bengal Education Department, Education Bureau. Bengal, 1957.</w:t>
      </w:r>
    </w:p>
  </w:footnote>
  <w:footnote w:id="15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The Blue Annals. Pt. 2 / Translated from Tibetan by G.N.Roerich. Calcutta: Royal Asiatic Society of Bengal, 1953.</w:t>
      </w:r>
    </w:p>
  </w:footnote>
  <w:footnote w:id="15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Рерих Ю.Н. </w:t>
      </w:r>
      <w:r w:rsidRPr="00EB3BF5">
        <w:rPr>
          <w:rFonts w:ascii="Times New Roman CYR" w:hAnsi="Times New Roman CYR" w:cs="Times New Roman CYR"/>
          <w:bCs/>
          <w:noProof/>
        </w:rPr>
        <w:t>История Средней Азии. В 3-х т. М.: МЦР, 2004-2009.</w:t>
      </w:r>
    </w:p>
  </w:footnote>
  <w:footnote w:id="15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154">
    <w:p w:rsidR="00273A62" w:rsidRDefault="00273A62">
      <w:pPr>
        <w:pStyle w:val="FootnoteText"/>
      </w:pPr>
      <w:r w:rsidRPr="00EB3BF5">
        <w:rPr>
          <w:rStyle w:val="FootnoteReference"/>
          <w:noProof/>
        </w:rPr>
        <w:footnoteRef/>
      </w:r>
      <w:r w:rsidRPr="00EB3BF5">
        <w:rPr>
          <w:noProof/>
        </w:rPr>
        <w:t xml:space="preserve"> Здесь: Ш.С.Бхатнагар.</w:t>
      </w:r>
    </w:p>
  </w:footnote>
  <w:footnote w:id="15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«Calomniez, calomniez, il en reste toujours quelque chose» </w:t>
      </w:r>
      <w:r w:rsidRPr="00EB3BF5">
        <w:rPr>
          <w:rFonts w:ascii="Times New Roman CYR" w:hAnsi="Times New Roman CYR" w:cs="Times New Roman CYR"/>
          <w:bCs/>
          <w:i/>
          <w:iCs/>
          <w:noProof/>
        </w:rPr>
        <w:t xml:space="preserve">(фр.) – </w:t>
      </w:r>
      <w:r w:rsidRPr="00EB3BF5">
        <w:rPr>
          <w:rFonts w:ascii="Times New Roman CYR" w:hAnsi="Times New Roman CYR" w:cs="Times New Roman CYR"/>
          <w:bCs/>
          <w:noProof/>
        </w:rPr>
        <w:t>«Клевещите, клевещите, всегда что-нибудь да останется» (афоризм приписывается П.Бомарше).</w:t>
      </w:r>
    </w:p>
  </w:footnote>
  <w:footnote w:id="15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«You are too ambitious»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«Вы слишком честолюбивы».</w:t>
      </w:r>
    </w:p>
  </w:footnote>
  <w:footnote w:id="15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5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словосочетание зачеркнуто.</w:t>
      </w:r>
    </w:p>
  </w:footnote>
  <w:footnote w:id="15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noProof/>
        </w:rPr>
        <w:t>Перевод с английского Т.О Книжник.</w:t>
      </w:r>
    </w:p>
  </w:footnote>
  <w:footnote w:id="16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Minutes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отчеты, протоколы собраний.</w:t>
      </w:r>
    </w:p>
  </w:footnote>
  <w:footnote w:id="16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Memo </w:t>
      </w:r>
      <w:r w:rsidRPr="00EB3BF5">
        <w:rPr>
          <w:rFonts w:ascii="Times New Roman CYR" w:hAnsi="Times New Roman CYR" w:cs="Times New Roman CYR"/>
          <w:bCs/>
          <w:i/>
          <w:iCs/>
          <w:noProof/>
        </w:rPr>
        <w:t xml:space="preserve">(сокр. </w:t>
      </w:r>
      <w:r w:rsidRPr="00EB3BF5">
        <w:rPr>
          <w:rFonts w:ascii="Times New Roman CYR" w:hAnsi="Times New Roman CYR" w:cs="Times New Roman CYR"/>
          <w:bCs/>
          <w:noProof/>
        </w:rPr>
        <w:t>от memorandum) – меморандум.</w:t>
      </w:r>
    </w:p>
  </w:footnote>
  <w:footnote w:id="162">
    <w:p w:rsidR="00273A62" w:rsidRDefault="00273A62">
      <w:pPr>
        <w:pStyle w:val="FootnoteText"/>
      </w:pPr>
      <w:r w:rsidRPr="00EB3BF5">
        <w:rPr>
          <w:rStyle w:val="FootnoteReference"/>
          <w:noProof/>
        </w:rPr>
        <w:footnoteRef/>
      </w:r>
      <w:r w:rsidRPr="00EB3BF5">
        <w:rPr>
          <w:noProof/>
        </w:rPr>
        <w:t xml:space="preserve"> Сверху напечатано: </w:t>
      </w:r>
      <w:r w:rsidRPr="00EB3BF5">
        <w:rPr>
          <w:i/>
          <w:noProof/>
        </w:rPr>
        <w:t>на кислой реакции</w:t>
      </w:r>
      <w:r w:rsidRPr="00EB3BF5">
        <w:rPr>
          <w:noProof/>
        </w:rPr>
        <w:t>.</w:t>
      </w:r>
    </w:p>
  </w:footnote>
  <w:footnote w:id="16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Regulations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правила, постановления.</w:t>
      </w:r>
    </w:p>
  </w:footnote>
  <w:footnote w:id="16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Vivekananda Swami. </w:t>
      </w:r>
      <w:r w:rsidRPr="00EB3BF5">
        <w:rPr>
          <w:rFonts w:ascii="Times New Roman CYR" w:hAnsi="Times New Roman CYR" w:cs="Times New Roman CYR"/>
          <w:bCs/>
          <w:noProof/>
        </w:rPr>
        <w:t>Inspired Talks. Recorded by a disciple during the seven weeks at Thousand Island Park. Madras: The Ramakrishna Mission, 1909.</w:t>
      </w:r>
    </w:p>
  </w:footnote>
  <w:footnote w:id="16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до слов «мы не можем» текст написан от руки.</w:t>
      </w:r>
    </w:p>
  </w:footnote>
  <w:footnote w:id="16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На предыдущей странице дан вариант фразы с окончанием: </w:t>
      </w:r>
      <w:r w:rsidRPr="00EB3BF5">
        <w:rPr>
          <w:rFonts w:ascii="Times New Roman CYR" w:hAnsi="Times New Roman CYR" w:cs="Times New Roman CYR"/>
          <w:bCs/>
          <w:i/>
          <w:iCs/>
          <w:noProof/>
        </w:rPr>
        <w:t xml:space="preserve">взяты эти </w:t>
      </w:r>
      <w:r w:rsidRPr="00EB3BF5">
        <w:rPr>
          <w:rFonts w:ascii="Times New Roman CYR" w:hAnsi="Times New Roman CYR" w:cs="Times New Roman CYR"/>
          <w:bCs/>
          <w:noProof/>
        </w:rPr>
        <w:t>изречения.</w:t>
      </w:r>
    </w:p>
  </w:footnote>
  <w:footnote w:id="16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Specimen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образчик, субъект, тип.</w:t>
      </w:r>
    </w:p>
  </w:footnote>
  <w:footnote w:id="16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Auspices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протекция, покровительство.</w:t>
      </w:r>
    </w:p>
  </w:footnote>
  <w:footnote w:id="16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Kicking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пинки.</w:t>
      </w:r>
    </w:p>
  </w:footnote>
  <w:footnote w:id="17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7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другой редакции письма инверсия: очень сейчас.</w:t>
      </w:r>
    </w:p>
  </w:footnote>
  <w:footnote w:id="17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другой редакции письма фраза отсутствует.</w:t>
      </w:r>
    </w:p>
  </w:footnote>
  <w:footnote w:id="17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ассимилировать </w:t>
      </w:r>
      <w:r w:rsidRPr="00EB3BF5">
        <w:rPr>
          <w:rFonts w:ascii="Times New Roman CYR" w:hAnsi="Times New Roman CYR" w:cs="Times New Roman CYR"/>
          <w:bCs/>
          <w:i/>
          <w:iCs/>
          <w:noProof/>
        </w:rPr>
        <w:t xml:space="preserve">многие </w:t>
      </w:r>
      <w:r w:rsidRPr="00EB3BF5">
        <w:rPr>
          <w:rFonts w:ascii="Times New Roman CYR" w:hAnsi="Times New Roman CYR" w:cs="Times New Roman CYR"/>
          <w:bCs/>
          <w:noProof/>
        </w:rPr>
        <w:t xml:space="preserve">трудные </w:t>
      </w:r>
      <w:r w:rsidRPr="00EB3BF5">
        <w:rPr>
          <w:rFonts w:ascii="Times New Roman CYR" w:hAnsi="Times New Roman CYR" w:cs="Times New Roman CYR"/>
          <w:bCs/>
          <w:i/>
          <w:iCs/>
          <w:noProof/>
        </w:rPr>
        <w:t xml:space="preserve">и необычные </w:t>
      </w:r>
      <w:r w:rsidRPr="00EB3BF5">
        <w:rPr>
          <w:rFonts w:ascii="Times New Roman CYR" w:hAnsi="Times New Roman CYR" w:cs="Times New Roman CYR"/>
          <w:bCs/>
          <w:noProof/>
        </w:rPr>
        <w:t>лучи.</w:t>
      </w:r>
    </w:p>
  </w:footnote>
  <w:footnote w:id="17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другой редакции письма слова «Но знаю, что» отсутствуют.</w:t>
      </w:r>
    </w:p>
  </w:footnote>
  <w:footnote w:id="17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другой редакции письма слово отсутствует.</w:t>
      </w:r>
    </w:p>
  </w:footnote>
  <w:footnote w:id="17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См.: Листы Сада Мории. Озарение. Часть вторая. II, 3.</w:t>
      </w:r>
    </w:p>
  </w:footnote>
  <w:footnote w:id="17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Денежный перевод </w:t>
      </w:r>
      <w:r w:rsidRPr="00EB3BF5">
        <w:rPr>
          <w:rFonts w:ascii="Times New Roman CYR" w:hAnsi="Times New Roman CYR" w:cs="Times New Roman CYR"/>
          <w:bCs/>
          <w:i/>
          <w:iCs/>
          <w:noProof/>
        </w:rPr>
        <w:t>(англ.)</w:t>
      </w:r>
    </w:p>
  </w:footnote>
  <w:footnote w:id="17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Apertures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проемы, пролеты.</w:t>
      </w:r>
    </w:p>
  </w:footnote>
  <w:footnote w:id="17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18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18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соответствуют.</w:t>
      </w:r>
    </w:p>
  </w:footnote>
  <w:footnote w:id="18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18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Chairman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председатель.</w:t>
      </w:r>
    </w:p>
  </w:footnote>
  <w:footnote w:id="18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Мережковский Д.С. </w:t>
      </w:r>
      <w:r w:rsidRPr="00EB3BF5">
        <w:rPr>
          <w:rFonts w:ascii="Times New Roman CYR" w:hAnsi="Times New Roman CYR" w:cs="Times New Roman CYR"/>
          <w:bCs/>
          <w:noProof/>
        </w:rPr>
        <w:t>Жанна Д'Арк и Третье Царство Духа. Берлин, 1938.</w:t>
      </w:r>
    </w:p>
  </w:footnote>
  <w:footnote w:id="185">
    <w:p w:rsidR="00273A62" w:rsidRDefault="00273A62">
      <w:pPr>
        <w:pStyle w:val="FootnoteText"/>
      </w:pPr>
      <w:r w:rsidRPr="00EB3BF5">
        <w:rPr>
          <w:rStyle w:val="FootnoteReference"/>
          <w:noProof/>
        </w:rPr>
        <w:footnoteRef/>
      </w:r>
      <w:r w:rsidRPr="00EB3BF5">
        <w:rPr>
          <w:noProof/>
        </w:rPr>
        <w:t xml:space="preserve"> Сверху от руки написано: </w:t>
      </w:r>
      <w:r w:rsidRPr="00EB3BF5">
        <w:rPr>
          <w:i/>
          <w:noProof/>
        </w:rPr>
        <w:t>линалое</w:t>
      </w:r>
      <w:r w:rsidRPr="00EB3BF5">
        <w:rPr>
          <w:noProof/>
        </w:rPr>
        <w:t>.</w:t>
      </w:r>
    </w:p>
  </w:footnote>
  <w:footnote w:id="18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Письма Елены Рерих. Рига, 1940. В 2 т.</w:t>
      </w:r>
    </w:p>
  </w:footnote>
  <w:footnote w:id="18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Блаватская Е.П. </w:t>
      </w:r>
      <w:r w:rsidRPr="00EB3BF5">
        <w:rPr>
          <w:rFonts w:ascii="Times New Roman CYR" w:hAnsi="Times New Roman CYR" w:cs="Times New Roman CYR"/>
          <w:bCs/>
          <w:noProof/>
        </w:rPr>
        <w:t>Тайная Доктрина. Синтез науки, религии и философии. Рига, 1937. В 2 т. Перевод с английского был сделан Е.И.Рерих.</w:t>
      </w:r>
    </w:p>
  </w:footnote>
  <w:footnote w:id="18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American Ways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американский образ жизни.</w:t>
      </w:r>
    </w:p>
  </w:footnote>
  <w:footnote w:id="18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Blavatsky Н.Р. </w:t>
      </w:r>
      <w:r w:rsidRPr="00EB3BF5">
        <w:rPr>
          <w:rFonts w:ascii="Times New Roman CYR" w:hAnsi="Times New Roman CYR" w:cs="Times New Roman CYR"/>
          <w:bCs/>
          <w:noProof/>
        </w:rPr>
        <w:t xml:space="preserve">The Voice of the Silence. London: The Theosophical Publishing Company, Ltd., 1889. На русском языке: </w:t>
      </w:r>
      <w:r w:rsidRPr="00EB3BF5">
        <w:rPr>
          <w:rFonts w:ascii="Times New Roman CYR" w:hAnsi="Times New Roman CYR" w:cs="Times New Roman CYR"/>
          <w:bCs/>
          <w:i/>
          <w:iCs/>
          <w:noProof/>
        </w:rPr>
        <w:t xml:space="preserve">Блаватская Е.П. </w:t>
      </w:r>
      <w:r w:rsidRPr="00EB3BF5">
        <w:rPr>
          <w:rFonts w:ascii="Times New Roman CYR" w:hAnsi="Times New Roman CYR" w:cs="Times New Roman CYR"/>
          <w:bCs/>
          <w:noProof/>
        </w:rPr>
        <w:t>Голос Безмолвия. Калуга, 1912.</w:t>
      </w:r>
    </w:p>
  </w:footnote>
  <w:footnote w:id="19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Эстер Лихтман.</w:t>
      </w:r>
    </w:p>
  </w:footnote>
  <w:footnote w:id="19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19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 Книжник.</w:t>
      </w:r>
    </w:p>
  </w:footnote>
  <w:footnote w:id="19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оказалось</w:t>
      </w:r>
      <w:r w:rsidRPr="00EB3BF5">
        <w:rPr>
          <w:rFonts w:ascii="Times New Roman CYR" w:hAnsi="Times New Roman CYR" w:cs="Times New Roman CYR"/>
          <w:bCs/>
          <w:iCs/>
          <w:noProof/>
        </w:rPr>
        <w:t>.</w:t>
      </w:r>
    </w:p>
  </w:footnote>
  <w:footnote w:id="19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19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Рядом напечатано: </w:t>
      </w:r>
      <w:r w:rsidRPr="00EB3BF5">
        <w:rPr>
          <w:rFonts w:ascii="Times New Roman CYR" w:hAnsi="Times New Roman CYR" w:cs="Times New Roman CYR"/>
          <w:bCs/>
          <w:i/>
          <w:noProof/>
        </w:rPr>
        <w:t>не имея как это</w:t>
      </w:r>
      <w:r w:rsidRPr="00EB3BF5">
        <w:rPr>
          <w:rFonts w:ascii="Times New Roman CYR" w:hAnsi="Times New Roman CYR" w:cs="Times New Roman CYR"/>
          <w:bCs/>
          <w:noProof/>
        </w:rPr>
        <w:t>.</w:t>
      </w:r>
    </w:p>
  </w:footnote>
  <w:footnote w:id="19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думаю часто.</w:t>
      </w:r>
    </w:p>
  </w:footnote>
  <w:footnote w:id="19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Речь идет о визите в Индию представителей Академии Художеств СССР. См. письмо С.Н.Рериха Е.И. и Ю.Н. Рерихам от 25 мая 1952 г. // </w:t>
      </w:r>
      <w:r w:rsidRPr="00EB3BF5">
        <w:rPr>
          <w:rFonts w:ascii="Times New Roman CYR" w:hAnsi="Times New Roman CYR" w:cs="Times New Roman CYR"/>
          <w:bCs/>
          <w:i/>
          <w:iCs/>
          <w:noProof/>
        </w:rPr>
        <w:t xml:space="preserve">Рерих С.Н. </w:t>
      </w:r>
      <w:r w:rsidRPr="00EB3BF5">
        <w:rPr>
          <w:rFonts w:ascii="Times New Roman CYR" w:hAnsi="Times New Roman CYR" w:cs="Times New Roman CYR"/>
          <w:bCs/>
          <w:noProof/>
        </w:rPr>
        <w:t>Письма. М.: МЦР, 2004. Т. I. С. 412.</w:t>
      </w:r>
    </w:p>
  </w:footnote>
  <w:footnote w:id="19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Джавахарлал Неру, первый премьер-министр Индии в 1947–1964 гг.</w:t>
      </w:r>
    </w:p>
  </w:footnote>
  <w:footnote w:id="19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Этнос в Южной Индии, одно из 18 аборигенных племен гор Нилгири.</w:t>
      </w:r>
    </w:p>
  </w:footnote>
  <w:footnote w:id="20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201">
    <w:p w:rsidR="00273A62" w:rsidRDefault="00273A62">
      <w:pPr>
        <w:pStyle w:val="FootnoteText"/>
      </w:pPr>
      <w:r w:rsidRPr="00EB3BF5">
        <w:rPr>
          <w:rStyle w:val="FootnoteReference"/>
          <w:noProof/>
        </w:rPr>
        <w:footnoteRef/>
      </w:r>
      <w:r w:rsidRPr="00EB3BF5">
        <w:rPr>
          <w:noProof/>
        </w:rPr>
        <w:t xml:space="preserve"> Окончание письма отсутствует.</w:t>
      </w:r>
    </w:p>
  </w:footnote>
  <w:footnote w:id="202">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20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черновике письма далее следует абзац: </w:t>
      </w:r>
      <w:r w:rsidRPr="00EB3BF5">
        <w:rPr>
          <w:rFonts w:ascii="Times New Roman CYR" w:hAnsi="Times New Roman CYR" w:cs="Times New Roman CYR"/>
          <w:bCs/>
          <w:i/>
          <w:iCs/>
          <w:noProof/>
        </w:rPr>
        <w:t>Также для избежания плагиатов не забывайте на каждой книге ставить копирайт Агни Йога Сосаити. Возможно, что потом при новом издании первой части «Листов Сада Мории» можно будет на отдельном листке вставить следующие строки: «Приступая к новому изданию книг Живой Этики (серии "Знаков Агни Йоги"), нам было Указано оявить Сестру и Брата, записавших Мудрость Веков, хранящуюся в Твердыне Света, как Мою доверенную матерь Агни Йоги – Елену Рерих и Посла Нашего и лучшего Певца Обители Гималаев – Николая Рериха».</w:t>
      </w:r>
    </w:p>
  </w:footnote>
  <w:footnote w:id="20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20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французского М.С. Бухарковой.</w:t>
      </w:r>
    </w:p>
  </w:footnote>
  <w:footnote w:id="20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мое.</w:t>
      </w:r>
    </w:p>
  </w:footnote>
  <w:footnote w:id="20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Сверху два неразборчивых слова от руки.</w:t>
      </w:r>
    </w:p>
  </w:footnote>
  <w:footnote w:id="20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209">
    <w:p w:rsidR="00273A62" w:rsidRDefault="00273A62" w:rsidP="00914CEC">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неразборчиво.</w:t>
      </w:r>
    </w:p>
  </w:footnote>
  <w:footnote w:id="21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Cs/>
          <w:noProof/>
        </w:rPr>
        <w:t xml:space="preserve">Вивекананда Суоми. </w:t>
      </w:r>
      <w:r w:rsidRPr="00EB3BF5">
        <w:rPr>
          <w:rFonts w:ascii="Times New Roman CYR" w:hAnsi="Times New Roman CYR" w:cs="Times New Roman CYR"/>
          <w:bCs/>
          <w:noProof/>
        </w:rPr>
        <w:t>Джнана-йога. СПб., 1914.</w:t>
      </w:r>
    </w:p>
  </w:footnote>
  <w:footnote w:id="21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21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Несколько неразборчивых слов.</w:t>
      </w:r>
    </w:p>
  </w:footnote>
  <w:footnote w:id="21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ангийского Т.О.Книжник.</w:t>
      </w:r>
    </w:p>
  </w:footnote>
  <w:footnote w:id="21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ангийского Т.О.Книжник.</w:t>
      </w:r>
    </w:p>
  </w:footnote>
  <w:footnote w:id="21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21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Rich energies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мощные энергии.</w:t>
      </w:r>
    </w:p>
  </w:footnote>
  <w:footnote w:id="21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Sublime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высокий, чистый.</w:t>
      </w:r>
    </w:p>
  </w:footnote>
  <w:footnote w:id="21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не больше числа пальцев на руке</w:t>
      </w:r>
      <w:r w:rsidRPr="00EB3BF5">
        <w:rPr>
          <w:rFonts w:ascii="Times New Roman CYR" w:hAnsi="Times New Roman CYR" w:cs="Times New Roman CYR"/>
          <w:bCs/>
          <w:iCs/>
          <w:noProof/>
        </w:rPr>
        <w:t>.</w:t>
      </w:r>
    </w:p>
  </w:footnote>
  <w:footnote w:id="21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 xml:space="preserve">Paris Le Soir. </w:t>
      </w:r>
      <w:r w:rsidRPr="00EB3BF5">
        <w:rPr>
          <w:rFonts w:ascii="Times New Roman CYR" w:hAnsi="Times New Roman CYR" w:cs="Times New Roman CYR"/>
          <w:bCs/>
          <w:noProof/>
        </w:rPr>
        <w:t>Речь идет о французской ежедневной газете «France Soir», основанной в 1944 г.</w:t>
      </w:r>
    </w:p>
  </w:footnote>
  <w:footnote w:id="22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Журнал «Elle», основанный Пьером Лазаревым совместно со своей женой Хелен Гордон в 1945 г.</w:t>
      </w:r>
    </w:p>
  </w:footnote>
  <w:footnote w:id="22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Конфликт между Северной и Южной Кореей длился с 25 июня 1950 г. до 27 июля 1953 г. Часто рассматривается как опосредованная война между США и их союзниками и силами КНР и СССР. Мирный договор, который формально завершал бы войну, не подписан и по сей день.</w:t>
      </w:r>
    </w:p>
  </w:footnote>
  <w:footnote w:id="222">
    <w:p w:rsidR="00273A62" w:rsidRDefault="00273A62" w:rsidP="00914CEC">
      <w:pPr>
        <w:pStyle w:val="FootnoteText"/>
      </w:pPr>
      <w:r w:rsidRPr="00EB3BF5">
        <w:rPr>
          <w:rStyle w:val="FootnoteReference"/>
          <w:noProof/>
        </w:rPr>
        <w:footnoteRef/>
      </w:r>
      <w:r w:rsidRPr="00EB3BF5">
        <w:rPr>
          <w:noProof/>
        </w:rPr>
        <w:t xml:space="preserve"> Фраза написана от руки.</w:t>
      </w:r>
    </w:p>
  </w:footnote>
  <w:footnote w:id="223">
    <w:p w:rsidR="00273A62" w:rsidRDefault="00273A62">
      <w:pPr>
        <w:pStyle w:val="FootnoteText"/>
      </w:pPr>
      <w:r w:rsidRPr="00EB3BF5">
        <w:rPr>
          <w:rStyle w:val="FootnoteReference"/>
          <w:noProof/>
        </w:rPr>
        <w:footnoteRef/>
      </w:r>
      <w:r w:rsidRPr="00EB3BF5">
        <w:rPr>
          <w:noProof/>
        </w:rPr>
        <w:t xml:space="preserve"> Сверху напечатано: </w:t>
      </w:r>
      <w:r w:rsidRPr="00EB3BF5">
        <w:rPr>
          <w:i/>
          <w:noProof/>
        </w:rPr>
        <w:t>пройдет</w:t>
      </w:r>
      <w:r w:rsidRPr="00EB3BF5">
        <w:rPr>
          <w:noProof/>
        </w:rPr>
        <w:t>.</w:t>
      </w:r>
    </w:p>
  </w:footnote>
  <w:footnote w:id="22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Научно-популярный журнал «Техника – молодежи». Издается с 1933 г.</w:t>
      </w:r>
    </w:p>
  </w:footnote>
  <w:footnote w:id="22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The Mahatma Letters to A.P.Sinnett. Transcribed, compiled and with an Introduction by A.T.Barker. London, 1923.</w:t>
      </w:r>
    </w:p>
  </w:footnote>
  <w:footnote w:id="22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Индийский национальный праздник, на котором разыгрываются сюжеты из «Рамаяны».</w:t>
      </w:r>
    </w:p>
  </w:footnote>
  <w:footnote w:id="22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Sponsored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финансирована.</w:t>
      </w:r>
    </w:p>
  </w:footnote>
  <w:footnote w:id="228">
    <w:p w:rsidR="00273A62" w:rsidRDefault="00273A62">
      <w:pPr>
        <w:pStyle w:val="FootnoteText"/>
      </w:pPr>
      <w:r w:rsidRPr="00EB3BF5">
        <w:rPr>
          <w:rStyle w:val="FootnoteReference"/>
          <w:noProof/>
        </w:rPr>
        <w:footnoteRef/>
      </w:r>
      <w:r w:rsidRPr="00EB3BF5">
        <w:rPr>
          <w:noProof/>
        </w:rPr>
        <w:t xml:space="preserve"> </w:t>
      </w:r>
      <w:r w:rsidRPr="00EB3BF5">
        <w:rPr>
          <w:bCs/>
          <w:noProof/>
        </w:rPr>
        <w:t xml:space="preserve">Pièce de résistance </w:t>
      </w:r>
      <w:r w:rsidRPr="00EB3BF5">
        <w:rPr>
          <w:rFonts w:ascii="Times New Roman CYR" w:hAnsi="Times New Roman CYR" w:cs="Times New Roman CYR"/>
          <w:bCs/>
          <w:i/>
          <w:iCs/>
          <w:noProof/>
        </w:rPr>
        <w:t>(фр)</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основное блюдо.</w:t>
      </w:r>
    </w:p>
  </w:footnote>
  <w:footnote w:id="22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Вариант предыдущего письма. Имеет характер черновика. Письмо включено в издание по причине существенных различий в содержании.</w:t>
      </w:r>
    </w:p>
  </w:footnote>
  <w:footnote w:id="23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кажется.</w:t>
      </w:r>
    </w:p>
  </w:footnote>
  <w:footnote w:id="23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со статьями о новых открытиях в области Биожизни.</w:t>
      </w:r>
    </w:p>
  </w:footnote>
  <w:footnote w:id="23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Снизу напечатано: </w:t>
      </w:r>
      <w:r w:rsidRPr="00EB3BF5">
        <w:rPr>
          <w:rFonts w:ascii="Times New Roman CYR" w:hAnsi="Times New Roman CYR" w:cs="Times New Roman CYR"/>
          <w:bCs/>
          <w:i/>
          <w:iCs/>
          <w:noProof/>
        </w:rPr>
        <w:t>и мне предстоит переписать еще около двадцати / пять тетрадей.</w:t>
      </w:r>
    </w:p>
  </w:footnote>
  <w:footnote w:id="23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Но накапливаются новые записи и необходимо </w:t>
      </w:r>
      <w:r w:rsidRPr="00EB3BF5">
        <w:rPr>
          <w:rFonts w:ascii="Times New Roman CYR" w:hAnsi="Times New Roman CYR" w:cs="Times New Roman CYR"/>
          <w:bCs/>
          <w:i/>
          <w:iCs/>
          <w:noProof/>
        </w:rPr>
        <w:t xml:space="preserve">приучить себя писать </w:t>
      </w:r>
      <w:r w:rsidRPr="00EB3BF5">
        <w:rPr>
          <w:rFonts w:ascii="Times New Roman CYR" w:hAnsi="Times New Roman CYR" w:cs="Times New Roman CYR"/>
          <w:bCs/>
          <w:noProof/>
        </w:rPr>
        <w:t xml:space="preserve">аккуратно, сразу </w:t>
      </w:r>
      <w:r w:rsidRPr="00EB3BF5">
        <w:rPr>
          <w:rFonts w:ascii="Times New Roman CYR" w:hAnsi="Times New Roman CYR" w:cs="Times New Roman CYR"/>
          <w:bCs/>
          <w:i/>
          <w:iCs/>
          <w:noProof/>
        </w:rPr>
        <w:t xml:space="preserve">в чисто </w:t>
      </w:r>
      <w:r w:rsidRPr="00EB3BF5">
        <w:rPr>
          <w:rFonts w:ascii="Times New Roman CYR" w:hAnsi="Times New Roman CYR" w:cs="Times New Roman CYR"/>
          <w:bCs/>
          <w:noProof/>
        </w:rPr>
        <w:t xml:space="preserve">и </w:t>
      </w:r>
      <w:r w:rsidRPr="00EB3BF5">
        <w:rPr>
          <w:rFonts w:ascii="Times New Roman CYR" w:hAnsi="Times New Roman CYR" w:cs="Times New Roman CYR"/>
          <w:bCs/>
          <w:i/>
          <w:iCs/>
          <w:noProof/>
        </w:rPr>
        <w:t xml:space="preserve">главное – </w:t>
      </w:r>
      <w:r w:rsidRPr="00EB3BF5">
        <w:rPr>
          <w:rFonts w:ascii="Times New Roman CYR" w:hAnsi="Times New Roman CYR" w:cs="Times New Roman CYR"/>
          <w:bCs/>
          <w:noProof/>
        </w:rPr>
        <w:t>чернилами.</w:t>
      </w:r>
    </w:p>
  </w:footnote>
  <w:footnote w:id="23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Так в тексте.</w:t>
      </w:r>
    </w:p>
  </w:footnote>
  <w:footnote w:id="23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23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Впоследствии письмо было разделено Е.И.Рерих на два отдельных (см. №125 и №126). Публикуется из-за различий в содержании.</w:t>
      </w:r>
    </w:p>
  </w:footnote>
  <w:footnote w:id="237">
    <w:p w:rsidR="00273A62" w:rsidRDefault="00273A62">
      <w:pPr>
        <w:pStyle w:val="FootnoteText"/>
      </w:pPr>
      <w:r w:rsidRPr="00EB3BF5">
        <w:rPr>
          <w:rStyle w:val="FootnoteReference"/>
          <w:noProof/>
        </w:rPr>
        <w:footnoteRef/>
      </w:r>
      <w:r w:rsidRPr="00EB3BF5">
        <w:rPr>
          <w:noProof/>
        </w:rPr>
        <w:t xml:space="preserve"> Сверху написано: </w:t>
      </w:r>
      <w:r w:rsidRPr="00EB3BF5">
        <w:rPr>
          <w:i/>
          <w:noProof/>
        </w:rPr>
        <w:t>должна была</w:t>
      </w:r>
      <w:r w:rsidRPr="00EB3BF5">
        <w:rPr>
          <w:noProof/>
        </w:rPr>
        <w:t>.</w:t>
      </w:r>
    </w:p>
  </w:footnote>
  <w:footnote w:id="23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Returns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доходы, прибыль.</w:t>
      </w:r>
    </w:p>
  </w:footnote>
  <w:footnote w:id="23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24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Сладкий </w:t>
      </w:r>
      <w:r w:rsidRPr="00EB3BF5">
        <w:rPr>
          <w:rFonts w:ascii="Times New Roman CYR" w:hAnsi="Times New Roman CYR" w:cs="Times New Roman CYR"/>
          <w:bCs/>
          <w:i/>
          <w:iCs/>
          <w:noProof/>
        </w:rPr>
        <w:t>(англ.).</w:t>
      </w:r>
    </w:p>
  </w:footnote>
  <w:footnote w:id="24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«If really needed»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«Если действительно будет необходимо».</w:t>
      </w:r>
    </w:p>
  </w:footnote>
  <w:footnote w:id="24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отсутствует.</w:t>
      </w:r>
    </w:p>
  </w:footnote>
  <w:footnote w:id="243">
    <w:p w:rsidR="00273A62" w:rsidRDefault="00273A62">
      <w:pPr>
        <w:pStyle w:val="FootnoteText"/>
      </w:pPr>
      <w:r w:rsidRPr="00EB3BF5">
        <w:rPr>
          <w:rStyle w:val="FootnoteReference"/>
          <w:noProof/>
        </w:rPr>
        <w:footnoteRef/>
      </w:r>
      <w:r w:rsidRPr="00EB3BF5">
        <w:rPr>
          <w:noProof/>
        </w:rPr>
        <w:t xml:space="preserve"> Сверху написано: </w:t>
      </w:r>
      <w:r w:rsidRPr="00EB3BF5">
        <w:rPr>
          <w:i/>
          <w:noProof/>
        </w:rPr>
        <w:t>бедствие</w:t>
      </w:r>
      <w:r w:rsidRPr="00EB3BF5">
        <w:rPr>
          <w:noProof/>
        </w:rPr>
        <w:t>.</w:t>
      </w:r>
    </w:p>
  </w:footnote>
  <w:footnote w:id="24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Листы Сада Мории. Зов. 25 ноября 1922 г.</w:t>
      </w:r>
    </w:p>
  </w:footnote>
  <w:footnote w:id="24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Независимая всемирная религия, основатель – мирза Хусейн-Али-и-Нури (Бахаулла) (1817–1892) учил, что все пророки и посланники Божии посланы на Землю единым Богом для постепенного просвещения человечества с целью установления Царства Божьего на земле.</w:t>
      </w:r>
    </w:p>
  </w:footnote>
  <w:footnote w:id="24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Так в тексте.</w:t>
      </w:r>
    </w:p>
  </w:footnote>
  <w:footnote w:id="24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предан.</w:t>
      </w:r>
    </w:p>
  </w:footnote>
  <w:footnote w:id="24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Слово неразборчиво.</w:t>
      </w:r>
    </w:p>
  </w:footnote>
  <w:footnote w:id="24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Несколько неразборчивых слов.</w:t>
      </w:r>
    </w:p>
  </w:footnote>
  <w:footnote w:id="25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Несколько неразборчивых слов.</w:t>
      </w:r>
    </w:p>
  </w:footnote>
  <w:footnote w:id="25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Masterpiece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шедевр.</w:t>
      </w:r>
    </w:p>
  </w:footnote>
  <w:footnote w:id="25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Вероятно, имеется в виду Национальная галерея современного искусства, открытая в Дели 29 марта 1954 г.</w:t>
      </w:r>
    </w:p>
  </w:footnote>
  <w:footnote w:id="25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Картина С.Н.Рериха 1944 г.</w:t>
      </w:r>
    </w:p>
  </w:footnote>
  <w:footnote w:id="25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Hospice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гостиница, студенческое общежитие.</w:t>
      </w:r>
    </w:p>
  </w:footnote>
  <w:footnote w:id="255">
    <w:p w:rsidR="00273A62" w:rsidRDefault="00273A62">
      <w:pPr>
        <w:pStyle w:val="FootnoteText"/>
      </w:pPr>
      <w:r w:rsidRPr="00EB3BF5">
        <w:rPr>
          <w:rStyle w:val="FootnoteReference"/>
          <w:noProof/>
        </w:rPr>
        <w:footnoteRef/>
      </w:r>
      <w:r w:rsidRPr="00EB3BF5">
        <w:rPr>
          <w:noProof/>
        </w:rPr>
        <w:t xml:space="preserve"> Mound </w:t>
      </w:r>
      <w:r w:rsidRPr="00EB3BF5">
        <w:rPr>
          <w:rFonts w:ascii="Times New Roman CYR" w:hAnsi="Times New Roman CYR" w:cs="Times New Roman CYR"/>
          <w:bCs/>
          <w:iCs/>
          <w:noProof/>
        </w:rPr>
        <w:t xml:space="preserve">– </w:t>
      </w:r>
      <w:r w:rsidRPr="00EB3BF5">
        <w:rPr>
          <w:noProof/>
        </w:rPr>
        <w:t>индийская мера веса.</w:t>
      </w:r>
    </w:p>
  </w:footnote>
  <w:footnote w:id="256">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25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См. примечание 2 на стр. 206.</w:t>
      </w:r>
    </w:p>
  </w:footnote>
  <w:footnote w:id="25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Blavatsky Н.Р. </w:t>
      </w:r>
      <w:r w:rsidRPr="00EB3BF5">
        <w:rPr>
          <w:rFonts w:ascii="Times New Roman CYR" w:hAnsi="Times New Roman CYR" w:cs="Times New Roman CYR"/>
          <w:bCs/>
          <w:noProof/>
        </w:rPr>
        <w:t>Isis Unveiled: A Master-Key to the Mysteries of Ancient and Modern Science and Theology. Boston, 1877. 2 volumes.</w:t>
      </w:r>
    </w:p>
  </w:footnote>
  <w:footnote w:id="25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26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Астрологические ежегодные альманахи (эфемериды), издаются с 1820 г. Основаны британским астрологом Рафаэлем (наст. имя Роберт Кросс Смит, 1795–1832).</w:t>
      </w:r>
    </w:p>
  </w:footnote>
  <w:footnote w:id="261">
    <w:p w:rsidR="00273A62" w:rsidRDefault="00273A62">
      <w:pPr>
        <w:pStyle w:val="FootnoteText"/>
      </w:pPr>
      <w:r w:rsidRPr="00EB3BF5">
        <w:rPr>
          <w:rStyle w:val="FootnoteReference"/>
          <w:noProof/>
        </w:rPr>
        <w:footnoteRef/>
      </w:r>
      <w:r w:rsidRPr="00EB3BF5">
        <w:rPr>
          <w:noProof/>
        </w:rPr>
        <w:t xml:space="preserve"> Сверху написано: </w:t>
      </w:r>
      <w:r w:rsidRPr="00EB3BF5">
        <w:rPr>
          <w:i/>
          <w:noProof/>
        </w:rPr>
        <w:t>собираются</w:t>
      </w:r>
      <w:r w:rsidRPr="00EB3BF5">
        <w:rPr>
          <w:noProof/>
        </w:rPr>
        <w:t>.</w:t>
      </w:r>
    </w:p>
  </w:footnote>
  <w:footnote w:id="26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Treasures of Love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Сокровища Любви.</w:t>
      </w:r>
    </w:p>
  </w:footnote>
  <w:footnote w:id="263">
    <w:p w:rsidR="00273A62" w:rsidRDefault="00273A62">
      <w:pPr>
        <w:pStyle w:val="FootnoteText"/>
      </w:pPr>
      <w:r w:rsidRPr="00EB3BF5">
        <w:rPr>
          <w:rStyle w:val="FootnoteReference"/>
          <w:noProof/>
        </w:rPr>
        <w:footnoteRef/>
      </w:r>
      <w:r w:rsidRPr="00EB3BF5">
        <w:rPr>
          <w:noProof/>
        </w:rPr>
        <w:t xml:space="preserve"> Royalties </w:t>
      </w:r>
      <w:r w:rsidRPr="00EB3BF5">
        <w:rPr>
          <w:i/>
          <w:noProof/>
        </w:rPr>
        <w:t>(англ.)</w:t>
      </w:r>
      <w:r w:rsidRPr="00EB3BF5">
        <w:rPr>
          <w:noProof/>
        </w:rPr>
        <w:t xml:space="preserve"> </w:t>
      </w:r>
      <w:r w:rsidRPr="00EB3BF5">
        <w:rPr>
          <w:rFonts w:ascii="Times New Roman CYR" w:hAnsi="Times New Roman CYR" w:cs="Times New Roman CYR"/>
          <w:bCs/>
          <w:iCs/>
          <w:noProof/>
        </w:rPr>
        <w:t xml:space="preserve">– </w:t>
      </w:r>
      <w:r w:rsidRPr="00EB3BF5">
        <w:rPr>
          <w:noProof/>
        </w:rPr>
        <w:t>авторский гонорар.</w:t>
      </w:r>
    </w:p>
  </w:footnote>
  <w:footnote w:id="264">
    <w:p w:rsidR="00273A62" w:rsidRDefault="00273A62">
      <w:pPr>
        <w:pStyle w:val="FootnoteText"/>
      </w:pPr>
      <w:r w:rsidRPr="00EB3BF5">
        <w:rPr>
          <w:rStyle w:val="FootnoteReference"/>
          <w:noProof/>
        </w:rPr>
        <w:footnoteRef/>
      </w:r>
      <w:r w:rsidRPr="00EB3BF5">
        <w:rPr>
          <w:noProof/>
        </w:rPr>
        <w:t xml:space="preserve"> См. письмо Е.И.Рерих Б.Боллингу и Дж.Уиду от 12 октября 1952 г. С. 216-217.</w:t>
      </w:r>
    </w:p>
  </w:footnote>
  <w:footnote w:id="26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Родная моя, получила Ваши милые весточки с портретами и переводом «Писем» за №№ 18 и 19.</w:t>
      </w:r>
    </w:p>
  </w:footnote>
  <w:footnote w:id="26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а тех, кому суждено работать вместе.</w:t>
      </w:r>
    </w:p>
  </w:footnote>
  <w:footnote w:id="26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отсутствует.</w:t>
      </w:r>
    </w:p>
  </w:footnote>
  <w:footnote w:id="26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См.: </w:t>
      </w:r>
      <w:r w:rsidRPr="00EB3BF5">
        <w:rPr>
          <w:rFonts w:ascii="Times New Roman CYR" w:hAnsi="Times New Roman CYR" w:cs="Times New Roman CYR"/>
          <w:bCs/>
          <w:i/>
          <w:iCs/>
          <w:noProof/>
        </w:rPr>
        <w:t xml:space="preserve">Рерих Е.И. </w:t>
      </w:r>
      <w:r w:rsidRPr="00EB3BF5">
        <w:rPr>
          <w:rFonts w:ascii="Times New Roman CYR" w:hAnsi="Times New Roman CYR" w:cs="Times New Roman CYR"/>
          <w:bCs/>
          <w:noProof/>
        </w:rPr>
        <w:t>У порога Нового Мира. М.: МЦР, 2007. С. 69-70.</w:t>
      </w:r>
    </w:p>
  </w:footnote>
  <w:footnote w:id="26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20 января 1953 г. Дуайт Эйзенхауэр был торжественно объявлен 34-м президентом США.</w:t>
      </w:r>
    </w:p>
  </w:footnote>
  <w:footnote w:id="270">
    <w:p w:rsidR="00273A62" w:rsidRDefault="00273A62">
      <w:pPr>
        <w:pStyle w:val="FootnoteText"/>
      </w:pPr>
      <w:r w:rsidRPr="00EB3BF5">
        <w:rPr>
          <w:rStyle w:val="FootnoteReference"/>
          <w:noProof/>
        </w:rPr>
        <w:footnoteRef/>
      </w:r>
      <w:r w:rsidRPr="00EB3BF5">
        <w:rPr>
          <w:noProof/>
        </w:rPr>
        <w:t xml:space="preserve"> Сверху напечатано: </w:t>
      </w:r>
      <w:r w:rsidRPr="00EB3BF5">
        <w:rPr>
          <w:i/>
          <w:noProof/>
        </w:rPr>
        <w:t>соблазнительницы</w:t>
      </w:r>
      <w:r w:rsidRPr="00EB3BF5">
        <w:rPr>
          <w:noProof/>
        </w:rPr>
        <w:t>.</w:t>
      </w:r>
    </w:p>
  </w:footnote>
  <w:footnote w:id="271">
    <w:p w:rsidR="00273A62" w:rsidRDefault="00273A62">
      <w:pPr>
        <w:pStyle w:val="FootnoteText"/>
      </w:pPr>
      <w:r w:rsidRPr="00EB3BF5">
        <w:rPr>
          <w:rStyle w:val="FootnoteReference"/>
          <w:noProof/>
        </w:rPr>
        <w:footnoteRef/>
      </w:r>
      <w:r w:rsidRPr="00EB3BF5">
        <w:rPr>
          <w:noProof/>
        </w:rPr>
        <w:t xml:space="preserve"> Окончание письма отсутствует.</w:t>
      </w:r>
    </w:p>
  </w:footnote>
  <w:footnote w:id="27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Индо-тибетский исследовательский институт, который Ю.Н.Рерих пытался организовать в Калимпонге. Подробнее см.: </w:t>
      </w:r>
      <w:r w:rsidRPr="00EB3BF5">
        <w:rPr>
          <w:rFonts w:ascii="Times New Roman CYR" w:hAnsi="Times New Roman CYR" w:cs="Times New Roman CYR"/>
          <w:bCs/>
          <w:i/>
          <w:iCs/>
          <w:noProof/>
        </w:rPr>
        <w:t xml:space="preserve">Рерих Ю.Н. </w:t>
      </w:r>
      <w:r w:rsidRPr="00EB3BF5">
        <w:rPr>
          <w:rFonts w:ascii="Times New Roman CYR" w:hAnsi="Times New Roman CYR" w:cs="Times New Roman CYR"/>
          <w:bCs/>
          <w:noProof/>
        </w:rPr>
        <w:t>Письма. М.: МЦР, 2002. Т. II.</w:t>
      </w:r>
    </w:p>
  </w:footnote>
  <w:footnote w:id="273">
    <w:p w:rsidR="00273A62" w:rsidRDefault="00273A62">
      <w:pPr>
        <w:pStyle w:val="FootnoteText"/>
      </w:pPr>
      <w:r w:rsidRPr="00EB3BF5">
        <w:rPr>
          <w:rStyle w:val="FootnoteReference"/>
          <w:noProof/>
        </w:rPr>
        <w:footnoteRef/>
      </w:r>
      <w:r w:rsidRPr="00EB3BF5">
        <w:rPr>
          <w:noProof/>
        </w:rPr>
        <w:t xml:space="preserve"> 5 марта 1953 г. умер Иосиф Сталин.</w:t>
      </w:r>
    </w:p>
  </w:footnote>
  <w:footnote w:id="27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Имеется в виду так называемый Всемирный Календарь (World Calendar) – реформа григорианского календаря, предложенная американкой Элизабет Ачелис в 1930 г. В 1955 г. идею Всемирного Календаря пытались провести через ООН, однако она была отклонена.</w:t>
      </w:r>
    </w:p>
  </w:footnote>
  <w:footnote w:id="275">
    <w:p w:rsidR="00273A62" w:rsidRDefault="00273A62">
      <w:pPr>
        <w:pStyle w:val="FootnoteText"/>
      </w:pPr>
      <w:r w:rsidRPr="00EB3BF5">
        <w:rPr>
          <w:rStyle w:val="FootnoteReference"/>
          <w:noProof/>
        </w:rPr>
        <w:footnoteRef/>
      </w:r>
      <w:r w:rsidRPr="00EB3BF5">
        <w:rPr>
          <w:noProof/>
        </w:rPr>
        <w:t xml:space="preserve"> Фраза написана от руки.</w:t>
      </w:r>
    </w:p>
  </w:footnote>
  <w:footnote w:id="276">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277">
    <w:p w:rsidR="00273A62" w:rsidRDefault="00273A62">
      <w:pPr>
        <w:pStyle w:val="FootnoteText"/>
      </w:pPr>
      <w:r w:rsidRPr="00EB3BF5">
        <w:rPr>
          <w:rStyle w:val="FootnoteReference"/>
          <w:noProof/>
        </w:rPr>
        <w:footnoteRef/>
      </w:r>
      <w:r w:rsidRPr="00EB3BF5">
        <w:rPr>
          <w:noProof/>
        </w:rPr>
        <w:t xml:space="preserve"> Два неразборчивых слова.</w:t>
      </w:r>
    </w:p>
  </w:footnote>
  <w:footnote w:id="27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27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Standing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положение в обществе, репутация.</w:t>
      </w:r>
    </w:p>
  </w:footnote>
  <w:footnote w:id="28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См. примечание 1 на стр. 69.</w:t>
      </w:r>
    </w:p>
  </w:footnote>
  <w:footnote w:id="281">
    <w:p w:rsidR="00273A62" w:rsidRDefault="00273A62">
      <w:pPr>
        <w:pStyle w:val="FootnoteText"/>
      </w:pPr>
      <w:r w:rsidRPr="00EB3BF5">
        <w:rPr>
          <w:rStyle w:val="FootnoteReference"/>
          <w:noProof/>
        </w:rPr>
        <w:footnoteRef/>
      </w:r>
      <w:r w:rsidRPr="00EB3BF5">
        <w:rPr>
          <w:noProof/>
        </w:rPr>
        <w:t xml:space="preserve"> Board </w:t>
      </w:r>
      <w:r w:rsidRPr="00EB3BF5">
        <w:rPr>
          <w:i/>
          <w:noProof/>
        </w:rPr>
        <w:t>(англ.)</w:t>
      </w:r>
      <w:r w:rsidRPr="00EB3BF5">
        <w:rPr>
          <w:noProof/>
        </w:rPr>
        <w:t xml:space="preserve"> </w:t>
      </w:r>
      <w:r w:rsidRPr="00EB3BF5">
        <w:rPr>
          <w:rFonts w:ascii="Times New Roman CYR" w:hAnsi="Times New Roman CYR" w:cs="Times New Roman CYR"/>
          <w:bCs/>
          <w:iCs/>
          <w:noProof/>
        </w:rPr>
        <w:t xml:space="preserve">– </w:t>
      </w:r>
      <w:r w:rsidRPr="00EB3BF5">
        <w:rPr>
          <w:noProof/>
        </w:rPr>
        <w:t>правление, коллегия.</w:t>
      </w:r>
    </w:p>
  </w:footnote>
  <w:footnote w:id="282">
    <w:p w:rsidR="00273A62" w:rsidRDefault="00273A62">
      <w:pPr>
        <w:pStyle w:val="FootnoteText"/>
      </w:pPr>
      <w:r w:rsidRPr="00EB3BF5">
        <w:rPr>
          <w:rStyle w:val="FootnoteReference"/>
          <w:noProof/>
        </w:rPr>
        <w:footnoteRef/>
      </w:r>
      <w:r w:rsidRPr="00EB3BF5">
        <w:rPr>
          <w:noProof/>
        </w:rPr>
        <w:t xml:space="preserve"> Окончание письма отсутствует.</w:t>
      </w:r>
    </w:p>
  </w:footnote>
  <w:footnote w:id="28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28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Слово неразборчиво.</w:t>
      </w:r>
    </w:p>
  </w:footnote>
  <w:footnote w:id="28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См.: </w:t>
      </w:r>
      <w:r w:rsidRPr="00EB3BF5">
        <w:rPr>
          <w:rFonts w:ascii="Times New Roman CYR" w:hAnsi="Times New Roman CYR" w:cs="Times New Roman CYR"/>
          <w:bCs/>
          <w:i/>
          <w:iCs/>
          <w:noProof/>
        </w:rPr>
        <w:t xml:space="preserve">Рерих Николай. </w:t>
      </w:r>
      <w:r w:rsidRPr="00EB3BF5">
        <w:rPr>
          <w:rFonts w:ascii="Times New Roman CYR" w:hAnsi="Times New Roman CYR" w:cs="Times New Roman CYR"/>
          <w:bCs/>
          <w:noProof/>
        </w:rPr>
        <w:t xml:space="preserve">Великий Облик // </w:t>
      </w:r>
      <w:r w:rsidRPr="00EB3BF5">
        <w:rPr>
          <w:rFonts w:ascii="Times New Roman CYR" w:hAnsi="Times New Roman CYR" w:cs="Times New Roman CYR"/>
          <w:bCs/>
          <w:i/>
          <w:iCs/>
          <w:noProof/>
        </w:rPr>
        <w:t xml:space="preserve">Рерих Николай. </w:t>
      </w:r>
      <w:r w:rsidRPr="00EB3BF5">
        <w:rPr>
          <w:rFonts w:ascii="Times New Roman CYR" w:hAnsi="Times New Roman CYR" w:cs="Times New Roman CYR"/>
          <w:bCs/>
          <w:noProof/>
        </w:rPr>
        <w:t>Листы Дневника. М., 1999. Т. I. С. 465-468.</w:t>
      </w:r>
    </w:p>
  </w:footnote>
  <w:footnote w:id="286">
    <w:p w:rsidR="00273A62" w:rsidRDefault="00273A62">
      <w:pPr>
        <w:pStyle w:val="FootnoteText"/>
      </w:pPr>
      <w:r w:rsidRPr="00EB3BF5">
        <w:rPr>
          <w:rStyle w:val="FootnoteReference"/>
          <w:noProof/>
        </w:rPr>
        <w:footnoteRef/>
      </w:r>
      <w:r w:rsidRPr="00EB3BF5">
        <w:rPr>
          <w:noProof/>
        </w:rPr>
        <w:t xml:space="preserve"> Надземное, 515.</w:t>
      </w:r>
    </w:p>
  </w:footnote>
  <w:footnote w:id="287">
    <w:p w:rsidR="00273A62" w:rsidRDefault="00273A62">
      <w:pPr>
        <w:pStyle w:val="FootnoteText"/>
      </w:pPr>
      <w:r w:rsidRPr="00EB3BF5">
        <w:rPr>
          <w:rStyle w:val="FootnoteReference"/>
          <w:noProof/>
        </w:rPr>
        <w:footnoteRef/>
      </w:r>
      <w:r w:rsidRPr="00EB3BF5">
        <w:rPr>
          <w:noProof/>
        </w:rPr>
        <w:t xml:space="preserve"> Буддийские иконы на ткани.</w:t>
      </w:r>
    </w:p>
  </w:footnote>
  <w:footnote w:id="288">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289">
    <w:p w:rsidR="00273A62" w:rsidRDefault="00273A62">
      <w:pPr>
        <w:pStyle w:val="FootnoteText"/>
      </w:pPr>
      <w:r w:rsidRPr="00EB3BF5">
        <w:rPr>
          <w:rStyle w:val="FootnoteReference"/>
          <w:noProof/>
        </w:rPr>
        <w:footnoteRef/>
      </w:r>
      <w:r w:rsidRPr="00EB3BF5">
        <w:rPr>
          <w:noProof/>
        </w:rPr>
        <w:t xml:space="preserve"> Impressed </w:t>
      </w:r>
      <w:r w:rsidRPr="00EB3BF5">
        <w:rPr>
          <w:i/>
          <w:noProof/>
        </w:rPr>
        <w:t>(англ.)</w:t>
      </w:r>
      <w:r w:rsidRPr="00EB3BF5">
        <w:rPr>
          <w:noProof/>
        </w:rPr>
        <w:t xml:space="preserve"> </w:t>
      </w:r>
      <w:r w:rsidRPr="00EB3BF5">
        <w:rPr>
          <w:rFonts w:ascii="Times New Roman CYR" w:hAnsi="Times New Roman CYR" w:cs="Times New Roman CYR"/>
          <w:bCs/>
          <w:iCs/>
          <w:noProof/>
        </w:rPr>
        <w:t xml:space="preserve">– </w:t>
      </w:r>
      <w:r w:rsidRPr="00EB3BF5">
        <w:rPr>
          <w:noProof/>
        </w:rPr>
        <w:t>поражена.</w:t>
      </w:r>
    </w:p>
  </w:footnote>
  <w:footnote w:id="290">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291">
    <w:p w:rsidR="00273A62" w:rsidRDefault="00273A62">
      <w:pPr>
        <w:pStyle w:val="FootnoteText"/>
      </w:pPr>
      <w:r w:rsidRPr="00EB3BF5">
        <w:rPr>
          <w:rStyle w:val="FootnoteReference"/>
          <w:noProof/>
        </w:rPr>
        <w:footnoteRef/>
      </w:r>
      <w:r w:rsidRPr="00EB3BF5">
        <w:rPr>
          <w:noProof/>
        </w:rPr>
        <w:t xml:space="preserve"> Сверху напечатано: </w:t>
      </w:r>
      <w:r w:rsidRPr="00EB3BF5">
        <w:rPr>
          <w:i/>
          <w:noProof/>
        </w:rPr>
        <w:t>весьма</w:t>
      </w:r>
      <w:r w:rsidRPr="00EB3BF5">
        <w:rPr>
          <w:noProof/>
        </w:rPr>
        <w:t>.</w:t>
      </w:r>
    </w:p>
  </w:footnote>
  <w:footnote w:id="292">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29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29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Несколько неразборчивых слов, написанных под бледную копирку.</w:t>
      </w:r>
    </w:p>
  </w:footnote>
  <w:footnote w:id="29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написано под бледную копирку и неразборчиво.</w:t>
      </w:r>
    </w:p>
  </w:footnote>
  <w:footnote w:id="29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написано под бледную копирку и неразборчиво.</w:t>
      </w:r>
    </w:p>
  </w:footnote>
  <w:footnote w:id="29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Несколько неразборчивых фраз, написанных под бледную копирку.</w:t>
      </w:r>
    </w:p>
  </w:footnote>
  <w:footnote w:id="29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Несколько неразборчивых фраз, написанных под бледную копирку.</w:t>
      </w:r>
    </w:p>
  </w:footnote>
  <w:footnote w:id="29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30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30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30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26 июня 1953 г. во время заседания Президиума ЦК КПСС был арестован и снят со всех постов народный комиссар внутренних дел СССР Л.П.Берия.</w:t>
      </w:r>
    </w:p>
  </w:footnote>
  <w:footnote w:id="30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Г.М.Маленков, занявший пост Председателя Совета Министров СССР 6 марта 1953 г.</w:t>
      </w:r>
    </w:p>
  </w:footnote>
  <w:footnote w:id="30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Father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отец. Обращение к священнику.</w:t>
      </w:r>
    </w:p>
  </w:footnote>
  <w:footnote w:id="30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Так в тексте. Следует читать: </w:t>
      </w:r>
      <w:r w:rsidRPr="00EB3BF5">
        <w:rPr>
          <w:rFonts w:ascii="Times New Roman CYR" w:hAnsi="Times New Roman CYR" w:cs="Times New Roman CYR"/>
          <w:bCs/>
          <w:i/>
          <w:iCs/>
          <w:noProof/>
        </w:rPr>
        <w:t>Гонконг.</w:t>
      </w:r>
    </w:p>
  </w:footnote>
  <w:footnote w:id="30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План Маршалла (официальное название European Recovery Program – Программа восстановления Европы) – программа помощи Европе после Второй мировой воины. Выдвинут в 1947 г. министром иностранных дел США Джорджем Маршаллом. Вступил в действие в апреле 1948 г., в его осуществлении участвовали 17 европейских стран. СССР также было предложено участвовать, но из-за политических причин руководство СССР отказалось от помощи. В 1951 г. заменен законом о взаимном обеспечении безопасности, предусматривавшим одновременное предоставление экономической и военной помощи.</w:t>
      </w:r>
    </w:p>
  </w:footnote>
  <w:footnote w:id="30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Так в тексте. Следует читать: </w:t>
      </w:r>
      <w:r w:rsidRPr="00EB3BF5">
        <w:rPr>
          <w:rFonts w:ascii="Times New Roman CYR" w:hAnsi="Times New Roman CYR" w:cs="Times New Roman CYR"/>
          <w:bCs/>
          <w:i/>
          <w:iCs/>
          <w:noProof/>
        </w:rPr>
        <w:t xml:space="preserve">Ольги. </w:t>
      </w:r>
      <w:r w:rsidRPr="00EB3BF5">
        <w:rPr>
          <w:rFonts w:ascii="Times New Roman CYR" w:hAnsi="Times New Roman CYR" w:cs="Times New Roman CYR"/>
          <w:bCs/>
          <w:noProof/>
        </w:rPr>
        <w:t>Речь идет об Ольге Бузановой (в замужестве Копейкой), ученице Б.Н.Абрамова.</w:t>
      </w:r>
    </w:p>
  </w:footnote>
  <w:footnote w:id="30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30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Слово неразборчиво.</w:t>
      </w:r>
    </w:p>
  </w:footnote>
  <w:footnote w:id="31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«Eversharp CA» – компания по производству шариковых ручек (Аргентина).</w:t>
      </w:r>
    </w:p>
  </w:footnote>
  <w:footnote w:id="31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Fullwood Nancy. </w:t>
      </w:r>
      <w:r w:rsidRPr="00EB3BF5">
        <w:rPr>
          <w:rFonts w:ascii="Times New Roman CYR" w:hAnsi="Times New Roman CYR" w:cs="Times New Roman CYR"/>
          <w:bCs/>
          <w:noProof/>
        </w:rPr>
        <w:t>Behold We Come! Bruce Humphries, 1939.</w:t>
      </w:r>
    </w:p>
  </w:footnote>
  <w:footnote w:id="31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Американо-Русская Культурная Ассоциация. Основана в 1942 г.</w:t>
      </w:r>
    </w:p>
  </w:footnote>
  <w:footnote w:id="31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Так в тексте. Сверху неразборчивое слово от руки, предположительно: </w:t>
      </w:r>
      <w:r w:rsidRPr="00EB3BF5">
        <w:rPr>
          <w:rFonts w:ascii="Times New Roman CYR" w:hAnsi="Times New Roman CYR" w:cs="Times New Roman CYR"/>
          <w:bCs/>
          <w:i/>
          <w:iCs/>
          <w:noProof/>
        </w:rPr>
        <w:t>валерианом.</w:t>
      </w:r>
    </w:p>
  </w:footnote>
  <w:footnote w:id="31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31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черновике страницы далее следует фраза: </w:t>
      </w:r>
      <w:r w:rsidRPr="00EB3BF5">
        <w:rPr>
          <w:rFonts w:ascii="Times New Roman CYR" w:hAnsi="Times New Roman CYR" w:cs="Times New Roman CYR"/>
          <w:bCs/>
          <w:i/>
          <w:iCs/>
          <w:noProof/>
        </w:rPr>
        <w:t>Я все еще инвалид!</w:t>
      </w:r>
    </w:p>
  </w:footnote>
  <w:footnote w:id="31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«Звезда героя» (1936). Музей Николая Рериха в Нью-Йорке. Возможно, речь идет об эскизе 1933 г., также находящемся в США.</w:t>
      </w:r>
    </w:p>
  </w:footnote>
  <w:footnote w:id="31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31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Loving letter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сердечное письмо.</w:t>
      </w:r>
    </w:p>
  </w:footnote>
  <w:footnote w:id="31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Appreciation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высокая оценка.</w:t>
      </w:r>
    </w:p>
  </w:footnote>
  <w:footnote w:id="32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8 августа 1953 г. на сессии Верховного Совета СССР Г.М.Маленков объявил о снижении сельскохозяйственных налогов и об увеличении закупочных цен на продукты.</w:t>
      </w:r>
    </w:p>
  </w:footnote>
  <w:footnote w:id="32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20 августа 1953 г. СССР официально объявил о первом испытании водородной бомбы, которое состоялось 12 августа на Семипалатинском полигоне. (Первое испытание водородной бомбы США было произведено 1 ноября 1952 г. на атолле Эниветок в Тихом океане.)</w:t>
      </w:r>
    </w:p>
  </w:footnote>
  <w:footnote w:id="32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Е.И.Рерих приводит даты жизни Ф.Тютчева.</w:t>
      </w:r>
    </w:p>
  </w:footnote>
  <w:footnote w:id="32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Статья Федора Тютчева 1848 г. «Запад исчезает, все рушится, все гибнет в этом общем воспламенении: Европа Карла Великого и Европа трактатов 1815 г., римское папство и все западные королевства, католицизм и протестантизм, вера, давно уже утраченная, и разум, доведенный до бессмыслия, порядок отныне немыслимый, свобода отныне невозможная, и над всеми этими развалинами, ею же созданными, цивилизация, убивающая себя собственными руками &lt;...&gt;. Когда над этим громадным крушением мы видим всплывающим святым ковчегом эту империю, еще более громадную, то кто дерзнет сомневаться в ее призвании, и нам ли, сынам ее, являть себя неверующими и малодушными».</w:t>
      </w:r>
    </w:p>
  </w:footnote>
  <w:footnote w:id="324">
    <w:p w:rsidR="00273A62" w:rsidRPr="00EB3BF5" w:rsidRDefault="00273A62">
      <w:pPr>
        <w:pStyle w:val="FootnoteText"/>
        <w:rPr>
          <w:rFonts w:ascii="Times New Roman CYR" w:hAnsi="Times New Roman CYR" w:cs="Times New Roman CYR"/>
          <w:bCs/>
          <w:noProof/>
        </w:rPr>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Стихотворение Федора Тютчева «Последний катаклизм» (1829):</w:t>
      </w:r>
    </w:p>
    <w:p w:rsidR="00273A62" w:rsidRPr="00EB3BF5" w:rsidRDefault="00273A62">
      <w:pPr>
        <w:pStyle w:val="FootnoteText"/>
        <w:rPr>
          <w:rFonts w:ascii="Times New Roman CYR" w:hAnsi="Times New Roman CYR" w:cs="Times New Roman CYR"/>
          <w:bCs/>
          <w:noProof/>
        </w:rPr>
      </w:pPr>
      <w:r w:rsidRPr="00EB3BF5">
        <w:rPr>
          <w:rFonts w:ascii="Times New Roman CYR" w:hAnsi="Times New Roman CYR" w:cs="Times New Roman CYR"/>
          <w:bCs/>
          <w:noProof/>
        </w:rPr>
        <w:t>«Когда пробьет последний час природы,</w:t>
      </w:r>
    </w:p>
    <w:p w:rsidR="00273A62" w:rsidRPr="00EB3BF5" w:rsidRDefault="00273A62">
      <w:pPr>
        <w:pStyle w:val="FootnoteText"/>
        <w:rPr>
          <w:rFonts w:ascii="Times New Roman CYR" w:hAnsi="Times New Roman CYR" w:cs="Times New Roman CYR"/>
          <w:bCs/>
          <w:noProof/>
        </w:rPr>
      </w:pPr>
      <w:r w:rsidRPr="00EB3BF5">
        <w:rPr>
          <w:rFonts w:ascii="Times New Roman CYR" w:hAnsi="Times New Roman CYR" w:cs="Times New Roman CYR"/>
          <w:bCs/>
          <w:noProof/>
        </w:rPr>
        <w:t>Состав частей разрушится земных:</w:t>
      </w:r>
    </w:p>
    <w:p w:rsidR="00273A62" w:rsidRPr="00EB3BF5" w:rsidRDefault="00273A62">
      <w:pPr>
        <w:pStyle w:val="FootnoteText"/>
        <w:rPr>
          <w:rFonts w:ascii="Times New Roman CYR" w:hAnsi="Times New Roman CYR" w:cs="Times New Roman CYR"/>
          <w:bCs/>
          <w:noProof/>
        </w:rPr>
      </w:pPr>
      <w:r w:rsidRPr="00EB3BF5">
        <w:rPr>
          <w:rFonts w:ascii="Times New Roman CYR" w:hAnsi="Times New Roman CYR" w:cs="Times New Roman CYR"/>
          <w:bCs/>
          <w:noProof/>
        </w:rPr>
        <w:t>Все зримое опять покроют воды,</w:t>
      </w:r>
    </w:p>
    <w:p w:rsidR="00273A62" w:rsidRDefault="00273A62">
      <w:pPr>
        <w:pStyle w:val="FootnoteText"/>
      </w:pPr>
      <w:r w:rsidRPr="00EB3BF5">
        <w:rPr>
          <w:rFonts w:ascii="Times New Roman CYR" w:hAnsi="Times New Roman CYR" w:cs="Times New Roman CYR"/>
          <w:bCs/>
          <w:noProof/>
        </w:rPr>
        <w:t>И божий лик изобразится в них!»</w:t>
      </w:r>
    </w:p>
  </w:footnote>
  <w:footnote w:id="32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Мережковский Д.С. </w:t>
      </w:r>
      <w:r w:rsidRPr="00EB3BF5">
        <w:rPr>
          <w:rFonts w:ascii="Times New Roman CYR" w:hAnsi="Times New Roman CYR" w:cs="Times New Roman CYR"/>
          <w:bCs/>
          <w:noProof/>
        </w:rPr>
        <w:t>Атлантида – Европа. Белград, 1930.</w:t>
      </w:r>
    </w:p>
  </w:footnote>
  <w:footnote w:id="32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Так в тексте. Следует читать: </w:t>
      </w:r>
      <w:r w:rsidRPr="00EB3BF5">
        <w:rPr>
          <w:rFonts w:ascii="Times New Roman CYR" w:hAnsi="Times New Roman CYR" w:cs="Times New Roman CYR"/>
          <w:bCs/>
          <w:i/>
          <w:iCs/>
          <w:noProof/>
        </w:rPr>
        <w:t xml:space="preserve">четвертое. </w:t>
      </w:r>
      <w:r w:rsidRPr="00EB3BF5">
        <w:rPr>
          <w:rFonts w:ascii="Times New Roman CYR" w:hAnsi="Times New Roman CYR" w:cs="Times New Roman CYR"/>
          <w:bCs/>
          <w:noProof/>
        </w:rPr>
        <w:t>«Агни Йога» издавалась в 1929 и 1937 гг. (на русском языке) и в 1931 г. (на английском).</w:t>
      </w:r>
    </w:p>
  </w:footnote>
  <w:footnote w:id="32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черновике письма далее следует фраза: </w:t>
      </w:r>
      <w:r w:rsidRPr="00EB3BF5">
        <w:rPr>
          <w:rFonts w:ascii="Times New Roman CYR" w:hAnsi="Times New Roman CYR" w:cs="Times New Roman CYR"/>
          <w:bCs/>
          <w:i/>
          <w:iCs/>
          <w:noProof/>
        </w:rPr>
        <w:t>Брошюры мисс Микер и «Беспредельность» оставьте до 57 года, «Аум» тоже.</w:t>
      </w:r>
    </w:p>
  </w:footnote>
  <w:footnote w:id="32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Obscuration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обскурация, период затихания проявленной жизни.</w:t>
      </w:r>
    </w:p>
  </w:footnote>
  <w:footnote w:id="32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Так в тексте. Следует читать: </w:t>
      </w:r>
      <w:r w:rsidRPr="00EB3BF5">
        <w:rPr>
          <w:rFonts w:ascii="Times New Roman CYR" w:hAnsi="Times New Roman CYR" w:cs="Times New Roman CYR"/>
          <w:bCs/>
          <w:i/>
          <w:iCs/>
          <w:noProof/>
        </w:rPr>
        <w:t>из Бангкока и Гонконга.</w:t>
      </w:r>
    </w:p>
  </w:footnote>
  <w:footnote w:id="33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Так в тексте.</w:t>
      </w:r>
    </w:p>
  </w:footnote>
  <w:footnote w:id="33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«New Era Day Воок» </w:t>
      </w:r>
      <w:r w:rsidRPr="00EB3BF5">
        <w:rPr>
          <w:rFonts w:ascii="Times New Roman CYR" w:hAnsi="Times New Roman CYR" w:cs="Times New Roman CYR"/>
          <w:bCs/>
          <w:i/>
          <w:iCs/>
          <w:noProof/>
        </w:rPr>
        <w:t>(англ.)</w:t>
      </w:r>
    </w:p>
  </w:footnote>
  <w:footnote w:id="33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33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Affinity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сходство, родство.</w:t>
      </w:r>
    </w:p>
  </w:footnote>
  <w:footnote w:id="33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1948 г. СССР и другие страны социалистического лагеря разорвали свои отношения с Югославией. После смерти И.В.Сталина конфликт пошел на спад, и отношения между странами окончательно нормализовались после подписания деклараций в Белграде (1955) и Москве (1956).</w:t>
      </w:r>
    </w:p>
  </w:footnote>
  <w:footnote w:id="335">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336">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33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Блаватская Е.П. </w:t>
      </w:r>
      <w:r w:rsidRPr="00EB3BF5">
        <w:rPr>
          <w:rFonts w:ascii="Times New Roman CYR" w:hAnsi="Times New Roman CYR" w:cs="Times New Roman CYR"/>
          <w:bCs/>
          <w:noProof/>
        </w:rPr>
        <w:t>Из пещер и дебрей Индостана. СПб., 1912 (1-е изд. «Русский Вестник», 1880, 1884-1885).</w:t>
      </w:r>
    </w:p>
  </w:footnote>
  <w:footnote w:id="33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при вращении своем.</w:t>
      </w:r>
    </w:p>
  </w:footnote>
  <w:footnote w:id="33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множество сцепленных.</w:t>
      </w:r>
    </w:p>
  </w:footnote>
  <w:footnote w:id="34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но в первой стадии творения.</w:t>
      </w:r>
    </w:p>
  </w:footnote>
  <w:footnote w:id="341">
    <w:p w:rsidR="00273A62" w:rsidRDefault="00273A62">
      <w:pPr>
        <w:pStyle w:val="FootnoteText"/>
      </w:pPr>
      <w:r w:rsidRPr="00EB3BF5">
        <w:rPr>
          <w:rStyle w:val="FootnoteReference"/>
          <w:noProof/>
        </w:rPr>
        <w:footnoteRef/>
      </w:r>
      <w:r w:rsidRPr="00EB3BF5">
        <w:rPr>
          <w:noProof/>
        </w:rPr>
        <w:t xml:space="preserve"> Сверху напечатано: </w:t>
      </w:r>
      <w:r w:rsidRPr="00EB3BF5">
        <w:rPr>
          <w:i/>
          <w:noProof/>
        </w:rPr>
        <w:t>но</w:t>
      </w:r>
      <w:r w:rsidRPr="00EB3BF5">
        <w:rPr>
          <w:noProof/>
        </w:rPr>
        <w:t>.</w:t>
      </w:r>
    </w:p>
  </w:footnote>
  <w:footnote w:id="342">
    <w:p w:rsidR="00273A62" w:rsidRDefault="00273A62">
      <w:pPr>
        <w:pStyle w:val="FootnoteText"/>
      </w:pPr>
      <w:r w:rsidRPr="00EB3BF5">
        <w:rPr>
          <w:rStyle w:val="FootnoteReference"/>
          <w:noProof/>
        </w:rPr>
        <w:footnoteRef/>
      </w:r>
      <w:r w:rsidRPr="00EB3BF5">
        <w:rPr>
          <w:noProof/>
        </w:rPr>
        <w:t xml:space="preserve"> Окончание письма отсутствует.</w:t>
      </w:r>
    </w:p>
  </w:footnote>
  <w:footnote w:id="343">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344">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345">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34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34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радуюсь.</w:t>
      </w:r>
    </w:p>
  </w:footnote>
  <w:footnote w:id="34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восполнить.</w:t>
      </w:r>
    </w:p>
  </w:footnote>
  <w:footnote w:id="34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отослать уже Катрин.</w:t>
      </w:r>
    </w:p>
  </w:footnote>
  <w:footnote w:id="35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35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что мой друг Миша.</w:t>
      </w:r>
    </w:p>
  </w:footnote>
  <w:footnote w:id="35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35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Слово неразборчиво.</w:t>
      </w:r>
    </w:p>
  </w:footnote>
  <w:footnote w:id="35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355">
    <w:p w:rsidR="00273A62" w:rsidRDefault="00273A62">
      <w:pPr>
        <w:pStyle w:val="FootnoteText"/>
      </w:pPr>
      <w:r w:rsidRPr="00EB3BF5">
        <w:rPr>
          <w:rStyle w:val="FootnoteReference"/>
          <w:noProof/>
        </w:rPr>
        <w:footnoteRef/>
      </w:r>
      <w:r w:rsidRPr="00EB3BF5">
        <w:rPr>
          <w:noProof/>
        </w:rPr>
        <w:t xml:space="preserve"> Фраза неразборчива.</w:t>
      </w:r>
    </w:p>
  </w:footnote>
  <w:footnote w:id="35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35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Вы очень окрепли.</w:t>
      </w:r>
    </w:p>
  </w:footnote>
  <w:footnote w:id="358">
    <w:p w:rsidR="00273A62" w:rsidRPr="00EB3BF5" w:rsidRDefault="00273A62" w:rsidP="00013CAA">
      <w:pPr>
        <w:pStyle w:val="FootnoteText"/>
        <w:rPr>
          <w:rFonts w:ascii="Times New Roman CYR" w:hAnsi="Times New Roman CYR" w:cs="Times New Roman CYR"/>
          <w:bCs/>
          <w:noProof/>
        </w:rPr>
      </w:pPr>
      <w:r w:rsidRPr="00EB3BF5">
        <w:rPr>
          <w:rStyle w:val="FootnoteReference"/>
          <w:noProof/>
        </w:rPr>
        <w:footnoteRef/>
      </w:r>
      <w:r w:rsidRPr="00EB3BF5">
        <w:rPr>
          <w:rFonts w:ascii="Times New Roman CYR" w:hAnsi="Times New Roman CYR" w:cs="Times New Roman CYR"/>
          <w:bCs/>
          <w:noProof/>
        </w:rPr>
        <w:t xml:space="preserve"> В другой редакции письма дальнейший текст дан следующим образом:</w:t>
      </w:r>
    </w:p>
    <w:p w:rsidR="00273A62" w:rsidRPr="00EB3BF5" w:rsidRDefault="00273A62" w:rsidP="00013CAA">
      <w:pPr>
        <w:pStyle w:val="FootnoteText"/>
        <w:rPr>
          <w:rFonts w:ascii="Times New Roman CYR" w:hAnsi="Times New Roman CYR" w:cs="Times New Roman CYR"/>
          <w:bCs/>
          <w:noProof/>
        </w:rPr>
      </w:pPr>
      <w:r w:rsidRPr="00EB3BF5">
        <w:rPr>
          <w:rFonts w:ascii="Times New Roman CYR" w:hAnsi="Times New Roman CYR" w:cs="Times New Roman CYR"/>
          <w:bCs/>
          <w:i/>
          <w:noProof/>
        </w:rPr>
        <w:t>Кто знает, возможно, у Вас найдется время посетить Дублин и позвонить ей</w:t>
      </w:r>
      <w:r w:rsidRPr="00EB3BF5">
        <w:rPr>
          <w:rFonts w:ascii="Times New Roman CYR" w:hAnsi="Times New Roman CYR" w:cs="Times New Roman CYR"/>
          <w:bCs/>
          <w:noProof/>
        </w:rPr>
        <w:t xml:space="preserve"> (В.Л.Дутко. – </w:t>
      </w:r>
      <w:r w:rsidRPr="00EB3BF5">
        <w:rPr>
          <w:rFonts w:ascii="Times New Roman CYR" w:hAnsi="Times New Roman CYR" w:cs="Times New Roman CYR"/>
          <w:bCs/>
          <w:i/>
          <w:noProof/>
        </w:rPr>
        <w:t>Ред</w:t>
      </w:r>
      <w:r w:rsidRPr="00EB3BF5">
        <w:rPr>
          <w:rFonts w:ascii="Times New Roman CYR" w:hAnsi="Times New Roman CYR" w:cs="Times New Roman CYR"/>
          <w:bCs/>
          <w:noProof/>
        </w:rPr>
        <w:t xml:space="preserve">.) – она будет </w:t>
      </w:r>
      <w:r w:rsidRPr="00EB3BF5">
        <w:rPr>
          <w:rFonts w:ascii="Times New Roman CYR" w:hAnsi="Times New Roman CYR" w:cs="Times New Roman CYR"/>
          <w:bCs/>
          <w:i/>
          <w:noProof/>
        </w:rPr>
        <w:t>очень</w:t>
      </w:r>
      <w:r w:rsidRPr="00EB3BF5">
        <w:rPr>
          <w:rFonts w:ascii="Times New Roman CYR" w:hAnsi="Times New Roman CYR" w:cs="Times New Roman CYR"/>
          <w:bCs/>
          <w:noProof/>
        </w:rPr>
        <w:t xml:space="preserve"> рада встретиться с Вами, ей нравится общаться с людьми, особенно одаренными духовно. Люди легко тянутся к ней, ибо она очень </w:t>
      </w:r>
      <w:r w:rsidRPr="00EB3BF5">
        <w:rPr>
          <w:rFonts w:ascii="Times New Roman CYR" w:hAnsi="Times New Roman CYR" w:cs="Times New Roman CYR"/>
          <w:bCs/>
          <w:i/>
          <w:noProof/>
        </w:rPr>
        <w:t>талантлива. Так, если Вы увидите ее, передайте ей мою любовь и восхищение ее прекрасной работой.</w:t>
      </w:r>
    </w:p>
    <w:p w:rsidR="00273A62" w:rsidRPr="00EB3BF5" w:rsidRDefault="00273A62" w:rsidP="00013CAA">
      <w:pPr>
        <w:pStyle w:val="FootnoteText"/>
        <w:rPr>
          <w:rFonts w:ascii="Times New Roman CYR" w:hAnsi="Times New Roman CYR" w:cs="Times New Roman CYR"/>
          <w:bCs/>
          <w:noProof/>
        </w:rPr>
      </w:pPr>
      <w:r w:rsidRPr="00EB3BF5">
        <w:rPr>
          <w:rFonts w:ascii="Times New Roman CYR" w:hAnsi="Times New Roman CYR" w:cs="Times New Roman CYR"/>
          <w:bCs/>
          <w:noProof/>
        </w:rPr>
        <w:t xml:space="preserve">Рада слышать, что </w:t>
      </w:r>
      <w:r w:rsidRPr="00EB3BF5">
        <w:rPr>
          <w:rFonts w:ascii="Times New Roman CYR" w:hAnsi="Times New Roman CYR" w:cs="Times New Roman CYR"/>
          <w:bCs/>
          <w:i/>
          <w:noProof/>
        </w:rPr>
        <w:t>Вы поправляетесь и</w:t>
      </w:r>
      <w:r w:rsidRPr="00EB3BF5">
        <w:rPr>
          <w:rFonts w:ascii="Times New Roman CYR" w:hAnsi="Times New Roman CYR" w:cs="Times New Roman CYR"/>
          <w:bCs/>
          <w:noProof/>
        </w:rPr>
        <w:t xml:space="preserve"> полностью </w:t>
      </w:r>
      <w:r w:rsidRPr="00EB3BF5">
        <w:rPr>
          <w:rFonts w:ascii="Times New Roman CYR" w:hAnsi="Times New Roman CYR" w:cs="Times New Roman CYR"/>
          <w:bCs/>
          <w:i/>
          <w:noProof/>
        </w:rPr>
        <w:t>восстановите свои силы</w:t>
      </w:r>
      <w:r w:rsidRPr="00EB3BF5">
        <w:rPr>
          <w:rFonts w:ascii="Times New Roman CYR" w:hAnsi="Times New Roman CYR" w:cs="Times New Roman CYR"/>
          <w:bCs/>
          <w:noProof/>
        </w:rPr>
        <w:t>.</w:t>
      </w:r>
    </w:p>
    <w:p w:rsidR="00273A62" w:rsidRPr="00EB3BF5" w:rsidRDefault="00273A62" w:rsidP="00013CAA">
      <w:pPr>
        <w:pStyle w:val="FootnoteText"/>
        <w:rPr>
          <w:rFonts w:ascii="Times New Roman CYR" w:hAnsi="Times New Roman CYR" w:cs="Times New Roman CYR"/>
          <w:bCs/>
          <w:noProof/>
        </w:rPr>
      </w:pPr>
      <w:r w:rsidRPr="00EB3BF5">
        <w:rPr>
          <w:rFonts w:ascii="Times New Roman CYR" w:hAnsi="Times New Roman CYR" w:cs="Times New Roman CYR"/>
          <w:bCs/>
          <w:noProof/>
        </w:rPr>
        <w:t xml:space="preserve">Великий Владыка Благословляет Вас на удачное путешествие. </w:t>
      </w:r>
      <w:r w:rsidRPr="00EB3BF5">
        <w:rPr>
          <w:rFonts w:ascii="Times New Roman CYR" w:hAnsi="Times New Roman CYR" w:cs="Times New Roman CYR"/>
          <w:bCs/>
          <w:i/>
          <w:noProof/>
        </w:rPr>
        <w:t>Я присоединяюсь и</w:t>
      </w:r>
      <w:r w:rsidRPr="00EB3BF5">
        <w:rPr>
          <w:rFonts w:ascii="Times New Roman CYR" w:hAnsi="Times New Roman CYR" w:cs="Times New Roman CYR"/>
          <w:bCs/>
          <w:noProof/>
        </w:rPr>
        <w:t xml:space="preserve"> шлю Вам </w:t>
      </w:r>
      <w:r w:rsidRPr="00EB3BF5">
        <w:rPr>
          <w:rFonts w:ascii="Times New Roman CYR" w:hAnsi="Times New Roman CYR" w:cs="Times New Roman CYR"/>
          <w:bCs/>
          <w:i/>
          <w:noProof/>
        </w:rPr>
        <w:t>и Вашей семье все мои</w:t>
      </w:r>
      <w:r w:rsidRPr="00EB3BF5">
        <w:rPr>
          <w:rFonts w:ascii="Times New Roman CYR" w:hAnsi="Times New Roman CYR" w:cs="Times New Roman CYR"/>
          <w:bCs/>
          <w:noProof/>
        </w:rPr>
        <w:t xml:space="preserve"> лучшие </w:t>
      </w:r>
      <w:r w:rsidRPr="00EB3BF5">
        <w:rPr>
          <w:rFonts w:ascii="Times New Roman CYR" w:hAnsi="Times New Roman CYR" w:cs="Times New Roman CYR"/>
          <w:bCs/>
          <w:i/>
          <w:noProof/>
        </w:rPr>
        <w:t>мысли</w:t>
      </w:r>
      <w:r w:rsidRPr="00EB3BF5">
        <w:rPr>
          <w:rFonts w:ascii="Times New Roman CYR" w:hAnsi="Times New Roman CYR" w:cs="Times New Roman CYR"/>
          <w:bCs/>
          <w:noProof/>
        </w:rPr>
        <w:t xml:space="preserve"> и пожелания.</w:t>
      </w:r>
    </w:p>
    <w:p w:rsidR="00273A62" w:rsidRPr="00EB3BF5" w:rsidRDefault="00273A62" w:rsidP="00013CAA">
      <w:pPr>
        <w:pStyle w:val="FootnoteText"/>
        <w:rPr>
          <w:rFonts w:ascii="Times New Roman CYR" w:hAnsi="Times New Roman CYR" w:cs="Times New Roman CYR"/>
          <w:bCs/>
          <w:i/>
          <w:noProof/>
        </w:rPr>
      </w:pPr>
      <w:r w:rsidRPr="00EB3BF5">
        <w:rPr>
          <w:rFonts w:ascii="Times New Roman CYR" w:hAnsi="Times New Roman CYR" w:cs="Times New Roman CYR"/>
          <w:bCs/>
          <w:i/>
          <w:noProof/>
        </w:rPr>
        <w:t>Искренне Ваша,</w:t>
      </w:r>
    </w:p>
    <w:p w:rsidR="00273A62" w:rsidRDefault="00273A62" w:rsidP="00914CEC">
      <w:pPr>
        <w:pStyle w:val="FootnoteText"/>
        <w:ind w:firstLine="0"/>
        <w:jc w:val="right"/>
      </w:pPr>
      <w:r w:rsidRPr="00EB3BF5">
        <w:rPr>
          <w:rFonts w:ascii="Times New Roman CYR" w:hAnsi="Times New Roman CYR" w:cs="Times New Roman CYR"/>
          <w:bCs/>
          <w:i/>
          <w:noProof/>
        </w:rPr>
        <w:t>Елена Р.</w:t>
      </w:r>
    </w:p>
  </w:footnote>
  <w:footnote w:id="359">
    <w:p w:rsidR="00273A62" w:rsidRDefault="00273A62">
      <w:pPr>
        <w:pStyle w:val="FootnoteText"/>
      </w:pPr>
      <w:r w:rsidRPr="00EB3BF5">
        <w:rPr>
          <w:rStyle w:val="FootnoteReference"/>
          <w:noProof/>
        </w:rPr>
        <w:footnoteRef/>
      </w:r>
      <w:r w:rsidRPr="00EB3BF5">
        <w:rPr>
          <w:noProof/>
        </w:rPr>
        <w:t xml:space="preserve"> Так в тексте.</w:t>
      </w:r>
    </w:p>
  </w:footnote>
  <w:footnote w:id="360">
    <w:p w:rsidR="00273A62" w:rsidRDefault="00273A62">
      <w:pPr>
        <w:pStyle w:val="FootnoteText"/>
      </w:pPr>
      <w:r w:rsidRPr="00EB3BF5">
        <w:rPr>
          <w:rStyle w:val="FootnoteReference"/>
          <w:noProof/>
        </w:rPr>
        <w:footnoteRef/>
      </w:r>
      <w:r w:rsidRPr="00EB3BF5">
        <w:rPr>
          <w:noProof/>
        </w:rPr>
        <w:t xml:space="preserve"> Окончание письма отсутствует.</w:t>
      </w:r>
    </w:p>
  </w:footnote>
  <w:footnote w:id="361">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362">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36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Орлов A.C. </w:t>
      </w:r>
      <w:r w:rsidRPr="00EB3BF5">
        <w:rPr>
          <w:rFonts w:ascii="Times New Roman CYR" w:hAnsi="Times New Roman CYR" w:cs="Times New Roman CYR"/>
          <w:bCs/>
          <w:noProof/>
        </w:rPr>
        <w:t>Владимир Мономах. М.–Л.: Издательство Академии наук СССР, 1946.</w:t>
      </w:r>
    </w:p>
  </w:footnote>
  <w:footnote w:id="364">
    <w:p w:rsidR="00273A62" w:rsidRDefault="00273A62">
      <w:pPr>
        <w:pStyle w:val="FootnoteText"/>
      </w:pPr>
      <w:r w:rsidRPr="00EB3BF5">
        <w:rPr>
          <w:rStyle w:val="FootnoteReference"/>
          <w:noProof/>
        </w:rPr>
        <w:footnoteRef/>
      </w:r>
      <w:r w:rsidRPr="00EB3BF5">
        <w:rPr>
          <w:noProof/>
        </w:rPr>
        <w:t xml:space="preserve"> Так в тексте. Следует читать: </w:t>
      </w:r>
      <w:r w:rsidRPr="00EB3BF5">
        <w:rPr>
          <w:i/>
          <w:noProof/>
        </w:rPr>
        <w:t>1066 году</w:t>
      </w:r>
      <w:r w:rsidRPr="00EB3BF5">
        <w:rPr>
          <w:noProof/>
        </w:rPr>
        <w:t>.</w:t>
      </w:r>
    </w:p>
  </w:footnote>
  <w:footnote w:id="36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36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Так в тексте. Вероятно, название фирмы, выпускающей канцелярские принадлежности.</w:t>
      </w:r>
    </w:p>
  </w:footnote>
  <w:footnote w:id="367">
    <w:p w:rsidR="00273A62" w:rsidRPr="00EB3BF5" w:rsidRDefault="00273A62" w:rsidP="00526603">
      <w:pPr>
        <w:pStyle w:val="FootnoteText"/>
        <w:rPr>
          <w:rFonts w:ascii="Times New Roman CYR" w:hAnsi="Times New Roman CYR" w:cs="Times New Roman CYR"/>
          <w:bCs/>
          <w:noProof/>
        </w:rPr>
      </w:pPr>
      <w:r w:rsidRPr="00EB3BF5">
        <w:rPr>
          <w:rStyle w:val="FootnoteReference"/>
          <w:noProof/>
        </w:rPr>
        <w:footnoteRef/>
      </w:r>
      <w:r w:rsidRPr="00EB3BF5">
        <w:rPr>
          <w:rFonts w:ascii="Times New Roman CYR" w:hAnsi="Times New Roman CYR" w:cs="Times New Roman CYR"/>
          <w:bCs/>
          <w:noProof/>
        </w:rPr>
        <w:t xml:space="preserve"> В черновой редакции письма далее идет следующий текст:</w:t>
      </w:r>
    </w:p>
    <w:p w:rsidR="00273A62" w:rsidRPr="00EB3BF5" w:rsidRDefault="00273A62" w:rsidP="00526603">
      <w:pPr>
        <w:pStyle w:val="FootnoteText"/>
        <w:rPr>
          <w:rFonts w:ascii="Times New Roman CYR" w:hAnsi="Times New Roman CYR" w:cs="Times New Roman CYR"/>
          <w:bCs/>
          <w:noProof/>
        </w:rPr>
      </w:pPr>
      <w:r w:rsidRPr="00EB3BF5">
        <w:rPr>
          <w:rFonts w:ascii="Times New Roman CYR" w:hAnsi="Times New Roman CYR" w:cs="Times New Roman CYR"/>
          <w:bCs/>
          <w:noProof/>
        </w:rPr>
        <w:t>Если нет, попрошу Зину прислать мне копию, но она должна быть на английском.</w:t>
      </w:r>
    </w:p>
    <w:p w:rsidR="00273A62" w:rsidRPr="00EB3BF5" w:rsidRDefault="00273A62" w:rsidP="00526603">
      <w:pPr>
        <w:pStyle w:val="FootnoteText"/>
        <w:rPr>
          <w:rFonts w:ascii="Times New Roman CYR" w:hAnsi="Times New Roman CYR" w:cs="Times New Roman CYR"/>
          <w:bCs/>
          <w:noProof/>
        </w:rPr>
      </w:pPr>
      <w:r w:rsidRPr="00EB3BF5">
        <w:rPr>
          <w:rFonts w:ascii="Times New Roman CYR" w:hAnsi="Times New Roman CYR" w:cs="Times New Roman CYR"/>
          <w:bCs/>
          <w:noProof/>
        </w:rPr>
        <w:t>Теперь, мои любимые, хочу сказать Вам, как счастлива я буду снова Вас увидеть в Индии и передать Вам немного моей психической энергии на грядущие годы. Возможно, Боллинг также приедет когда-нибудь повидать меня. Он написал очень хорошее письмо, в котором говорится: «Будьте уверены, все будет сделано для того, чтобы Ваши Письма были изданы так, как Вы того хотите, и я уверен, у меня всегда найдутся средства для финансирования того, что нужно Великим Учителям. Я считаю Вашу просьбу свидетельством нашей близости, и я счастлив, что Вы сами обратились ко мне, хотя я бы предложил помощь в любом случае...» – так, теперь я не так беспокоюсь за книгу! Вы не будете слишком отягощены. Кто знает, возможно, Боллинг возьмет на себя все расходы на это издание.</w:t>
      </w:r>
    </w:p>
    <w:p w:rsidR="00273A62" w:rsidRDefault="00273A62" w:rsidP="00013CAA">
      <w:pPr>
        <w:pStyle w:val="FootnoteText"/>
      </w:pPr>
      <w:r w:rsidRPr="00EB3BF5">
        <w:rPr>
          <w:rFonts w:ascii="Times New Roman CYR" w:hAnsi="Times New Roman CYR" w:cs="Times New Roman CYR"/>
          <w:bCs/>
          <w:noProof/>
        </w:rPr>
        <w:t xml:space="preserve">Не тревожьтесь, Великий Владыка сказал мне, что Он берет на себя всю заботу о Вашем благополучии и поддержке, поскольку Вы принадлежите к Семье и осознаете прочные узы, связывающие Вас с Ним и мною. Вы будете хорошо обеспечены из нескольких источников, поэтому </w:t>
      </w:r>
      <w:r w:rsidRPr="00EB3BF5">
        <w:rPr>
          <w:rFonts w:ascii="Times New Roman CYR" w:hAnsi="Times New Roman CYR" w:cs="Times New Roman CYR"/>
          <w:bCs/>
          <w:i/>
          <w:iCs/>
          <w:noProof/>
        </w:rPr>
        <w:t xml:space="preserve">берегите Вашу ферму, </w:t>
      </w:r>
      <w:r w:rsidRPr="00EB3BF5">
        <w:rPr>
          <w:rFonts w:ascii="Times New Roman CYR" w:hAnsi="Times New Roman CYR" w:cs="Times New Roman CYR"/>
          <w:bCs/>
          <w:noProof/>
        </w:rPr>
        <w:t xml:space="preserve">она многое даст Вам. Пишу это Вам, но это также касается и Гизелочки, ибо она также близка Семье. И она не должна бояться дарить свою лучшую и величайшую любовь нашему Великому Владыке. Ее любовь к Нему расширит ее любящее сердце, и она отыщет уголок для своего спутника, когда придет ее время с ним объединиться. Так, любите, любите и любите. Ваша любовь не может обидеть </w:t>
      </w:r>
      <w:r w:rsidRPr="00EB3BF5">
        <w:rPr>
          <w:rFonts w:ascii="Times New Roman CYR" w:hAnsi="Times New Roman CYR" w:cs="Times New Roman CYR"/>
          <w:bCs/>
          <w:i/>
          <w:iCs/>
          <w:noProof/>
        </w:rPr>
        <w:t xml:space="preserve">Великого Махатму Атриа. </w:t>
      </w:r>
      <w:r w:rsidRPr="00EB3BF5">
        <w:rPr>
          <w:rFonts w:ascii="Times New Roman CYR" w:hAnsi="Times New Roman CYR" w:cs="Times New Roman CYR"/>
          <w:bCs/>
          <w:noProof/>
        </w:rPr>
        <w:t>Он знает тайны любви и ее воздействие на Космический план и, будем говорить, на Космическое Право.</w:t>
      </w:r>
    </w:p>
  </w:footnote>
  <w:footnote w:id="36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неразборчиво.</w:t>
      </w:r>
    </w:p>
  </w:footnote>
  <w:footnote w:id="369">
    <w:p w:rsidR="00273A62" w:rsidRDefault="00273A62">
      <w:pPr>
        <w:pStyle w:val="FootnoteText"/>
      </w:pPr>
      <w:r w:rsidRPr="00EB3BF5">
        <w:rPr>
          <w:rStyle w:val="FootnoteReference"/>
          <w:noProof/>
        </w:rPr>
        <w:footnoteRef/>
      </w:r>
      <w:r w:rsidRPr="00EB3BF5">
        <w:rPr>
          <w:noProof/>
        </w:rPr>
        <w:t xml:space="preserve"> Рядом напечатано: </w:t>
      </w:r>
      <w:r w:rsidRPr="00EB3BF5">
        <w:rPr>
          <w:i/>
          <w:noProof/>
        </w:rPr>
        <w:t>на спокойствии</w:t>
      </w:r>
      <w:r w:rsidRPr="00EB3BF5">
        <w:rPr>
          <w:noProof/>
        </w:rPr>
        <w:t>.</w:t>
      </w:r>
    </w:p>
  </w:footnote>
  <w:footnote w:id="37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См. примечание 2 на стр. 298.</w:t>
      </w:r>
    </w:p>
  </w:footnote>
  <w:footnote w:id="37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«Будьте уверены, все будет сделано для того, чтобы Ваши Письма были изданы так, как Вы того хотите, и, я уверен, у меня всегда найдутся средства для финансирования того, что нужно Великим Учителям. Я считаю Вашу просьбу свидетельством нашей близости, и я счастлив, что Вы сами обратились ко мне, хотя я бы предложил помощь в любом случае» </w:t>
      </w:r>
      <w:r w:rsidRPr="00EB3BF5">
        <w:rPr>
          <w:rFonts w:ascii="Times New Roman CYR" w:hAnsi="Times New Roman CYR" w:cs="Times New Roman CYR"/>
          <w:bCs/>
          <w:i/>
          <w:iCs/>
          <w:noProof/>
        </w:rPr>
        <w:t>(англ.).</w:t>
      </w:r>
    </w:p>
  </w:footnote>
  <w:footnote w:id="372">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37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374">
    <w:p w:rsidR="00273A62" w:rsidRDefault="00273A62">
      <w:pPr>
        <w:pStyle w:val="FootnoteText"/>
      </w:pPr>
      <w:r w:rsidRPr="00EB3BF5">
        <w:rPr>
          <w:rStyle w:val="FootnoteReference"/>
          <w:noProof/>
        </w:rPr>
        <w:footnoteRef/>
      </w:r>
      <w:r w:rsidRPr="00EB3BF5">
        <w:rPr>
          <w:noProof/>
        </w:rPr>
        <w:t xml:space="preserve"> Окончание фразы отсутствует.</w:t>
      </w:r>
    </w:p>
  </w:footnote>
  <w:footnote w:id="375">
    <w:p w:rsidR="00273A62" w:rsidRDefault="00273A62">
      <w:pPr>
        <w:pStyle w:val="FootnoteText"/>
      </w:pPr>
      <w:r w:rsidRPr="00EB3BF5">
        <w:rPr>
          <w:rStyle w:val="FootnoteReference"/>
          <w:noProof/>
        </w:rPr>
        <w:footnoteRef/>
      </w:r>
      <w:r w:rsidRPr="00EB3BF5">
        <w:rPr>
          <w:noProof/>
        </w:rPr>
        <w:t xml:space="preserve"> В тексте пропуск.</w:t>
      </w:r>
    </w:p>
  </w:footnote>
  <w:footnote w:id="376">
    <w:p w:rsidR="00273A62" w:rsidRDefault="00273A62">
      <w:pPr>
        <w:pStyle w:val="FootnoteText"/>
      </w:pPr>
      <w:r w:rsidRPr="00EB3BF5">
        <w:rPr>
          <w:rStyle w:val="FootnoteReference"/>
          <w:noProof/>
        </w:rPr>
        <w:footnoteRef/>
      </w:r>
      <w:r w:rsidRPr="00EB3BF5">
        <w:rPr>
          <w:noProof/>
        </w:rPr>
        <w:t xml:space="preserve"> В тексте пропуск.</w:t>
      </w:r>
    </w:p>
  </w:footnote>
  <w:footnote w:id="377">
    <w:p w:rsidR="00273A62" w:rsidRDefault="00273A62">
      <w:pPr>
        <w:pStyle w:val="FootnoteText"/>
      </w:pPr>
      <w:r w:rsidRPr="00EB3BF5">
        <w:rPr>
          <w:rStyle w:val="FootnoteReference"/>
          <w:noProof/>
        </w:rPr>
        <w:footnoteRef/>
      </w:r>
      <w:r w:rsidRPr="00EB3BF5">
        <w:rPr>
          <w:noProof/>
        </w:rPr>
        <w:t xml:space="preserve"> Сверху напечатано: </w:t>
      </w:r>
      <w:r w:rsidRPr="00EB3BF5">
        <w:rPr>
          <w:i/>
          <w:noProof/>
        </w:rPr>
        <w:t>материализация</w:t>
      </w:r>
      <w:r w:rsidRPr="00EB3BF5">
        <w:rPr>
          <w:noProof/>
        </w:rPr>
        <w:t>.</w:t>
      </w:r>
    </w:p>
  </w:footnote>
  <w:footnote w:id="378">
    <w:p w:rsidR="00273A62" w:rsidRDefault="00273A62">
      <w:pPr>
        <w:pStyle w:val="FootnoteText"/>
      </w:pPr>
      <w:r w:rsidRPr="00EB3BF5">
        <w:rPr>
          <w:rStyle w:val="FootnoteReference"/>
          <w:noProof/>
        </w:rPr>
        <w:footnoteRef/>
      </w:r>
      <w:r w:rsidRPr="00EB3BF5">
        <w:rPr>
          <w:noProof/>
        </w:rPr>
        <w:t xml:space="preserve"> "Блаженны имущие" (лат).</w:t>
      </w:r>
    </w:p>
  </w:footnote>
  <w:footnote w:id="37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Realization of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осознание.</w:t>
      </w:r>
    </w:p>
  </w:footnote>
  <w:footnote w:id="38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38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382">
    <w:p w:rsidR="00273A62" w:rsidRDefault="00273A62">
      <w:pPr>
        <w:pStyle w:val="FootnoteText"/>
      </w:pPr>
      <w:r w:rsidRPr="00EB3BF5">
        <w:rPr>
          <w:rStyle w:val="FootnoteReference"/>
          <w:noProof/>
        </w:rPr>
        <w:footnoteRef/>
      </w:r>
      <w:r w:rsidRPr="00EB3BF5">
        <w:rPr>
          <w:noProof/>
        </w:rPr>
        <w:t xml:space="preserve"> Сверху написано: ингредиентов.</w:t>
      </w:r>
    </w:p>
  </w:footnote>
  <w:footnote w:id="38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38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Слово неразборчиво.</w:t>
      </w:r>
    </w:p>
  </w:footnote>
  <w:footnote w:id="385">
    <w:p w:rsidR="00273A62" w:rsidRPr="00EB3BF5" w:rsidRDefault="00273A62" w:rsidP="00664BB8">
      <w:pPr>
        <w:pStyle w:val="FootnoteText"/>
        <w:rPr>
          <w:noProof/>
        </w:rPr>
      </w:pPr>
      <w:r w:rsidRPr="00EB3BF5">
        <w:rPr>
          <w:rStyle w:val="FootnoteReference"/>
          <w:noProof/>
        </w:rPr>
        <w:footnoteRef/>
      </w:r>
      <w:r w:rsidRPr="00EB3BF5">
        <w:rPr>
          <w:noProof/>
        </w:rPr>
        <w:t xml:space="preserve"> В другой редакции письма дальнейший текст дан следующим образом:</w:t>
      </w:r>
    </w:p>
    <w:p w:rsidR="00273A62" w:rsidRPr="00EB3BF5" w:rsidRDefault="00273A62" w:rsidP="00664BB8">
      <w:pPr>
        <w:pStyle w:val="FootnoteText"/>
        <w:rPr>
          <w:noProof/>
        </w:rPr>
      </w:pPr>
      <w:r w:rsidRPr="00EB3BF5">
        <w:rPr>
          <w:noProof/>
        </w:rPr>
        <w:t xml:space="preserve">Она умерла внезапно. Ее нашли мертвой в саду, лежащей </w:t>
      </w:r>
      <w:r w:rsidRPr="00EB3BF5">
        <w:rPr>
          <w:i/>
          <w:noProof/>
        </w:rPr>
        <w:t>лицом вниз рядом с дорожкой к ее ванной комнате</w:t>
      </w:r>
      <w:r w:rsidRPr="00EB3BF5">
        <w:rPr>
          <w:noProof/>
        </w:rPr>
        <w:t xml:space="preserve">. Вероятно, у нее случился удар в мозг, и, падая, она сильно </w:t>
      </w:r>
      <w:r w:rsidRPr="00EB3BF5">
        <w:rPr>
          <w:i/>
          <w:noProof/>
        </w:rPr>
        <w:t>повредила свою голову</w:t>
      </w:r>
      <w:r w:rsidRPr="00EB3BF5">
        <w:rPr>
          <w:noProof/>
        </w:rPr>
        <w:t xml:space="preserve"> о камни. Врачи говорят, она умерла от </w:t>
      </w:r>
      <w:r w:rsidRPr="00EB3BF5">
        <w:rPr>
          <w:i/>
          <w:noProof/>
        </w:rPr>
        <w:t>удара, кроме того, она страдала ожирением</w:t>
      </w:r>
      <w:r w:rsidRPr="00EB3BF5">
        <w:rPr>
          <w:noProof/>
        </w:rPr>
        <w:t xml:space="preserve"> сердца. Мне было Сказано, что она скоро уйдет, но </w:t>
      </w:r>
      <w:r w:rsidRPr="00EB3BF5">
        <w:rPr>
          <w:i/>
          <w:noProof/>
        </w:rPr>
        <w:t>я не ожидала</w:t>
      </w:r>
      <w:r w:rsidRPr="00EB3BF5">
        <w:rPr>
          <w:noProof/>
        </w:rPr>
        <w:t xml:space="preserve">, что так скоро. Но, </w:t>
      </w:r>
      <w:r w:rsidRPr="00EB3BF5">
        <w:rPr>
          <w:i/>
          <w:noProof/>
        </w:rPr>
        <w:t>как я понимаю</w:t>
      </w:r>
      <w:r w:rsidRPr="00EB3BF5">
        <w:rPr>
          <w:noProof/>
        </w:rPr>
        <w:t xml:space="preserve">, ее внезапная смерть была для нее благом. У нее было много </w:t>
      </w:r>
      <w:r w:rsidRPr="00EB3BF5">
        <w:rPr>
          <w:i/>
          <w:noProof/>
        </w:rPr>
        <w:t>трудностей, жизнь у нее была нелегкая! Но она была очень хорошим человеком. Ее сожгли.</w:t>
      </w:r>
    </w:p>
    <w:p w:rsidR="00273A62" w:rsidRPr="00EB3BF5" w:rsidRDefault="00273A62" w:rsidP="00664BB8">
      <w:pPr>
        <w:pStyle w:val="FootnoteText"/>
        <w:rPr>
          <w:noProof/>
        </w:rPr>
      </w:pPr>
      <w:r w:rsidRPr="00EB3BF5">
        <w:rPr>
          <w:noProof/>
        </w:rPr>
        <w:t xml:space="preserve">Светик и Девика приедут в Дели </w:t>
      </w:r>
      <w:r w:rsidRPr="00EB3BF5">
        <w:rPr>
          <w:i/>
          <w:noProof/>
        </w:rPr>
        <w:t>на этой неделе</w:t>
      </w:r>
      <w:r w:rsidRPr="00EB3BF5">
        <w:rPr>
          <w:noProof/>
        </w:rPr>
        <w:t xml:space="preserve">. Мы не </w:t>
      </w:r>
      <w:r w:rsidRPr="00EB3BF5">
        <w:rPr>
          <w:i/>
          <w:noProof/>
        </w:rPr>
        <w:t>ждем</w:t>
      </w:r>
      <w:r w:rsidRPr="00EB3BF5">
        <w:rPr>
          <w:noProof/>
        </w:rPr>
        <w:t xml:space="preserve"> их </w:t>
      </w:r>
      <w:r w:rsidRPr="00EB3BF5">
        <w:rPr>
          <w:i/>
          <w:noProof/>
        </w:rPr>
        <w:t>раньше конца</w:t>
      </w:r>
      <w:r w:rsidRPr="00EB3BF5">
        <w:rPr>
          <w:noProof/>
        </w:rPr>
        <w:t xml:space="preserve"> февраля. </w:t>
      </w:r>
      <w:r w:rsidRPr="00EB3BF5">
        <w:rPr>
          <w:i/>
          <w:noProof/>
        </w:rPr>
        <w:t>Никаких новостей из Дели про Буддийский Центр!</w:t>
      </w:r>
      <w:r w:rsidRPr="00EB3BF5">
        <w:rPr>
          <w:noProof/>
        </w:rPr>
        <w:t xml:space="preserve"> Второй том «</w:t>
      </w:r>
      <w:r w:rsidRPr="00EB3BF5">
        <w:rPr>
          <w:i/>
          <w:noProof/>
        </w:rPr>
        <w:t>Голубых Анналов</w:t>
      </w:r>
      <w:r w:rsidRPr="00EB3BF5">
        <w:rPr>
          <w:noProof/>
        </w:rPr>
        <w:t xml:space="preserve">» Юрия </w:t>
      </w:r>
      <w:r w:rsidRPr="00EB3BF5">
        <w:rPr>
          <w:i/>
          <w:noProof/>
        </w:rPr>
        <w:t>должен</w:t>
      </w:r>
      <w:r w:rsidRPr="00EB3BF5">
        <w:rPr>
          <w:noProof/>
        </w:rPr>
        <w:t xml:space="preserve"> был </w:t>
      </w:r>
      <w:r w:rsidRPr="00EB3BF5">
        <w:rPr>
          <w:i/>
          <w:noProof/>
        </w:rPr>
        <w:t>быть</w:t>
      </w:r>
      <w:r w:rsidRPr="00EB3BF5">
        <w:rPr>
          <w:noProof/>
        </w:rPr>
        <w:t xml:space="preserve"> напечатан и послан ему в </w:t>
      </w:r>
      <w:r w:rsidRPr="00EB3BF5">
        <w:rPr>
          <w:i/>
          <w:noProof/>
        </w:rPr>
        <w:t>январе</w:t>
      </w:r>
      <w:r w:rsidRPr="00EB3BF5">
        <w:rPr>
          <w:noProof/>
        </w:rPr>
        <w:t xml:space="preserve">, но </w:t>
      </w:r>
      <w:r w:rsidRPr="00EB3BF5">
        <w:rPr>
          <w:i/>
          <w:noProof/>
        </w:rPr>
        <w:t>мы до сих пор его не получили</w:t>
      </w:r>
      <w:r w:rsidRPr="00EB3BF5">
        <w:rPr>
          <w:noProof/>
        </w:rPr>
        <w:t xml:space="preserve">! Итак, терпение, терпение и терпение! </w:t>
      </w:r>
      <w:r w:rsidRPr="00EB3BF5">
        <w:rPr>
          <w:i/>
          <w:noProof/>
        </w:rPr>
        <w:t>Индия для этого хорошая школа</w:t>
      </w:r>
      <w:r w:rsidRPr="00EB3BF5">
        <w:rPr>
          <w:noProof/>
        </w:rPr>
        <w:t>...</w:t>
      </w:r>
    </w:p>
    <w:p w:rsidR="00273A62" w:rsidRPr="00EB3BF5" w:rsidRDefault="00273A62" w:rsidP="00664BB8">
      <w:pPr>
        <w:pStyle w:val="FootnoteText"/>
        <w:rPr>
          <w:i/>
          <w:noProof/>
        </w:rPr>
      </w:pPr>
      <w:r w:rsidRPr="00EB3BF5">
        <w:rPr>
          <w:i/>
          <w:noProof/>
        </w:rPr>
        <w:t>Получила два пакета записных книжек и четыре «Realite». Огромное Вам спасибо!</w:t>
      </w:r>
    </w:p>
    <w:p w:rsidR="00273A62" w:rsidRPr="00EB3BF5" w:rsidRDefault="00273A62" w:rsidP="00664BB8">
      <w:pPr>
        <w:pStyle w:val="FootnoteText"/>
        <w:rPr>
          <w:i/>
          <w:noProof/>
        </w:rPr>
      </w:pPr>
      <w:r w:rsidRPr="00EB3BF5">
        <w:rPr>
          <w:i/>
          <w:noProof/>
        </w:rPr>
        <w:t>Я люблю Вас, моя маленькая Эльза!</w:t>
      </w:r>
    </w:p>
    <w:p w:rsidR="00273A62" w:rsidRDefault="00273A62" w:rsidP="00664BB8">
      <w:pPr>
        <w:pStyle w:val="FootnoteText"/>
      </w:pPr>
      <w:r w:rsidRPr="00EB3BF5">
        <w:rPr>
          <w:i/>
          <w:noProof/>
        </w:rPr>
        <w:t>Перед Вами новый этап – приближается большая перемена в Вашей жизни. Новая жизнь впереди.</w:t>
      </w:r>
    </w:p>
  </w:footnote>
  <w:footnote w:id="38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Фраза не окончена.</w:t>
      </w:r>
    </w:p>
  </w:footnote>
  <w:footnote w:id="387">
    <w:p w:rsidR="00273A62" w:rsidRDefault="00273A62">
      <w:pPr>
        <w:pStyle w:val="FootnoteText"/>
      </w:pPr>
      <w:r w:rsidRPr="00EB3BF5">
        <w:rPr>
          <w:rStyle w:val="FootnoteReference"/>
          <w:noProof/>
        </w:rPr>
        <w:footnoteRef/>
      </w:r>
      <w:r w:rsidRPr="00EB3BF5">
        <w:rPr>
          <w:noProof/>
        </w:rPr>
        <w:t xml:space="preserve"> Foreword </w:t>
      </w:r>
      <w:r w:rsidRPr="00EB3BF5">
        <w:rPr>
          <w:i/>
          <w:noProof/>
        </w:rPr>
        <w:t>(англ.)</w:t>
      </w:r>
      <w:r w:rsidRPr="00EB3BF5">
        <w:rPr>
          <w:noProof/>
        </w:rPr>
        <w:t xml:space="preserve"> </w:t>
      </w:r>
      <w:r w:rsidRPr="00EB3BF5">
        <w:rPr>
          <w:rFonts w:ascii="Times New Roman CYR" w:hAnsi="Times New Roman CYR" w:cs="Times New Roman CYR"/>
          <w:bCs/>
          <w:iCs/>
          <w:noProof/>
        </w:rPr>
        <w:t xml:space="preserve">– </w:t>
      </w:r>
      <w:r w:rsidRPr="00EB3BF5">
        <w:rPr>
          <w:noProof/>
        </w:rPr>
        <w:t>предисловие.</w:t>
      </w:r>
    </w:p>
  </w:footnote>
  <w:footnote w:id="38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Е.И.Рерих имеет в виду угасание сознания. В январе 1954 г. И.Э.Муромцев получил инсульт, после которого находился в бессознательном состоянии и умер 17 мая 1954 г.</w:t>
      </w:r>
    </w:p>
  </w:footnote>
  <w:footnote w:id="389">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390">
    <w:p w:rsidR="00273A62" w:rsidRDefault="00273A62">
      <w:pPr>
        <w:pStyle w:val="FootnoteText"/>
      </w:pPr>
      <w:r w:rsidRPr="00EB3BF5">
        <w:rPr>
          <w:rStyle w:val="FootnoteReference"/>
          <w:noProof/>
        </w:rPr>
        <w:footnoteRef/>
      </w:r>
      <w:r w:rsidRPr="00EB3BF5">
        <w:rPr>
          <w:noProof/>
        </w:rPr>
        <w:t xml:space="preserve"> № 1 отсутствует.</w:t>
      </w:r>
    </w:p>
  </w:footnote>
  <w:footnote w:id="39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от первых чисел февраля, одно краткое от 30 января и еще одно от первых чисел февраля.</w:t>
      </w:r>
    </w:p>
  </w:footnote>
  <w:footnote w:id="39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как скорее перевести.</w:t>
      </w:r>
    </w:p>
  </w:footnote>
  <w:footnote w:id="39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это.</w:t>
      </w:r>
    </w:p>
  </w:footnote>
  <w:footnote w:id="39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не может и не должна действовать и утомляться физически.</w:t>
      </w:r>
    </w:p>
  </w:footnote>
  <w:footnote w:id="39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могла.</w:t>
      </w:r>
    </w:p>
  </w:footnote>
  <w:footnote w:id="39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уйти.</w:t>
      </w:r>
    </w:p>
  </w:footnote>
  <w:footnote w:id="39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на видимость осязаемости.</w:t>
      </w:r>
    </w:p>
  </w:footnote>
  <w:footnote w:id="39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Речь идет о С.М.Шафран.</w:t>
      </w:r>
    </w:p>
  </w:footnote>
  <w:footnote w:id="39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Вероятно, в тексте описка. Уход г-жи Барклай описывается в письме Е.И.Рерих К.Кэмпбелл от 8 февраля 1954 г.</w:t>
      </w:r>
    </w:p>
  </w:footnote>
  <w:footnote w:id="400">
    <w:p w:rsidR="00273A62" w:rsidRDefault="00273A62">
      <w:pPr>
        <w:pStyle w:val="FootnoteText"/>
      </w:pPr>
      <w:r w:rsidRPr="00EB3BF5">
        <w:rPr>
          <w:rStyle w:val="FootnoteReference"/>
          <w:noProof/>
        </w:rPr>
        <w:footnoteRef/>
      </w:r>
      <w:r w:rsidRPr="00EB3BF5">
        <w:rPr>
          <w:noProof/>
        </w:rPr>
        <w:t xml:space="preserve"> Окончание письма отсутствует.</w:t>
      </w:r>
    </w:p>
  </w:footnote>
  <w:footnote w:id="401">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0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Письмо Е.И.Рерих В.Е. Гущику от 2 июня 1934 г. // </w:t>
      </w:r>
      <w:r w:rsidRPr="00EB3BF5">
        <w:rPr>
          <w:rFonts w:ascii="Times New Roman CYR" w:hAnsi="Times New Roman CYR" w:cs="Times New Roman CYR"/>
          <w:bCs/>
          <w:i/>
          <w:iCs/>
          <w:noProof/>
        </w:rPr>
        <w:t xml:space="preserve">Рерих Е.И. </w:t>
      </w:r>
      <w:r w:rsidRPr="00EB3BF5">
        <w:rPr>
          <w:rFonts w:ascii="Times New Roman CYR" w:hAnsi="Times New Roman CYR" w:cs="Times New Roman CYR"/>
          <w:bCs/>
          <w:noProof/>
        </w:rPr>
        <w:t>Письма. М.: МЦР, 2000. Т. II. С. 136–147. В письме речь идет об Иоанне Шаховском.</w:t>
      </w:r>
    </w:p>
  </w:footnote>
  <w:footnote w:id="40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оригинале слово написано по-русски.</w:t>
      </w:r>
    </w:p>
  </w:footnote>
  <w:footnote w:id="40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Священник – русский православный свяшенник-монах </w:t>
      </w:r>
      <w:r w:rsidRPr="00EB3BF5">
        <w:rPr>
          <w:rFonts w:ascii="Times New Roman CYR" w:hAnsi="Times New Roman CYR" w:cs="Times New Roman CYR"/>
          <w:bCs/>
          <w:i/>
          <w:iCs/>
          <w:noProof/>
        </w:rPr>
        <w:t>(англ.).</w:t>
      </w:r>
    </w:p>
  </w:footnote>
  <w:footnote w:id="40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 Текст до слов «Эти изменения должны» включительно публикуется по черновой редакции письма, написанной карандашом, поскольку в чистовике первые две страницы отсутствуют.</w:t>
      </w:r>
    </w:p>
  </w:footnote>
  <w:footnote w:id="40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черновой редакции письма далее следует фраза: </w:t>
      </w:r>
      <w:r w:rsidRPr="00EB3BF5">
        <w:rPr>
          <w:rFonts w:ascii="Times New Roman CYR" w:hAnsi="Times New Roman CYR" w:cs="Times New Roman CYR"/>
          <w:bCs/>
          <w:i/>
          <w:iCs/>
          <w:noProof/>
        </w:rPr>
        <w:t>Инге скоро значительно окрепнет, и все устроится лучшим образом.</w:t>
      </w:r>
    </w:p>
  </w:footnote>
  <w:footnote w:id="40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черновой редакции письма вместо этой фразы дана следующая: </w:t>
      </w:r>
      <w:r w:rsidRPr="00EB3BF5">
        <w:rPr>
          <w:rFonts w:ascii="Times New Roman CYR" w:hAnsi="Times New Roman CYR" w:cs="Times New Roman CYR"/>
          <w:bCs/>
          <w:i/>
          <w:iCs/>
          <w:noProof/>
        </w:rPr>
        <w:t>Я также немного окрепну для моего последнего поручения.</w:t>
      </w:r>
    </w:p>
  </w:footnote>
  <w:footnote w:id="40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черновой редакции письма: исчерпанной </w:t>
      </w:r>
      <w:r w:rsidRPr="00EB3BF5">
        <w:rPr>
          <w:rFonts w:ascii="Times New Roman CYR" w:hAnsi="Times New Roman CYR" w:cs="Times New Roman CYR"/>
          <w:bCs/>
          <w:i/>
          <w:iCs/>
          <w:noProof/>
        </w:rPr>
        <w:t>в связи с растущим участием в Космическом Сотрудничестве с Великим Владыкой.</w:t>
      </w:r>
    </w:p>
  </w:footnote>
  <w:footnote w:id="40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28 февраля, 26 марта, 6 и 25 апреля, 4 и 13 мая 1954 г. США произвели серию испытаний термоядерных бомб на атолле Бикини в Тихом океане (операция «Castle»).</w:t>
      </w:r>
    </w:p>
  </w:footnote>
  <w:footnote w:id="41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черновой редакции письма слова «так Сказано» отсутствуют.</w:t>
      </w:r>
    </w:p>
  </w:footnote>
  <w:footnote w:id="41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черновой редакции письма далее и до конца следует текст: </w:t>
      </w:r>
      <w:r w:rsidRPr="00EB3BF5">
        <w:rPr>
          <w:rFonts w:ascii="Times New Roman CYR" w:hAnsi="Times New Roman CYR" w:cs="Times New Roman CYR"/>
          <w:bCs/>
          <w:i/>
          <w:iCs/>
          <w:noProof/>
        </w:rPr>
        <w:t>Берегите себя, центр горла – очень мощный и важный центр. Настойка женьшеня – очень сильное средство, ее нужно принимать не более 10 капель в день.</w:t>
      </w:r>
    </w:p>
  </w:footnote>
  <w:footnote w:id="412">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1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Social training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социальное обучение.</w:t>
      </w:r>
    </w:p>
  </w:footnote>
  <w:footnote w:id="41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Индийские песенно-танцевальные представления о героях-воинах.</w:t>
      </w:r>
    </w:p>
  </w:footnote>
  <w:footnote w:id="41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Поклонение, молитва </w:t>
      </w:r>
      <w:r w:rsidRPr="00EB3BF5">
        <w:rPr>
          <w:rFonts w:ascii="Times New Roman CYR" w:hAnsi="Times New Roman CYR" w:cs="Times New Roman CYR"/>
          <w:bCs/>
          <w:i/>
          <w:iCs/>
          <w:noProof/>
        </w:rPr>
        <w:t xml:space="preserve">(санскр.) – </w:t>
      </w:r>
      <w:r w:rsidRPr="00EB3BF5">
        <w:rPr>
          <w:rFonts w:ascii="Times New Roman CYR" w:hAnsi="Times New Roman CYR" w:cs="Times New Roman CYR"/>
          <w:bCs/>
          <w:noProof/>
        </w:rPr>
        <w:t>религиозный обряд в индуизме.</w:t>
      </w:r>
    </w:p>
  </w:footnote>
  <w:footnote w:id="41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неразборчиво.</w:t>
      </w:r>
    </w:p>
  </w:footnote>
  <w:footnote w:id="41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Мирра Альфасса (1878-1973), сподвижница Шри Ауробиндо, руководившая его Ашрамом в 1926-1950 гг. В 1951 г. создала школу, которая затем превратилась в Международный образовательный центр Шри Ауробиндо.</w:t>
      </w:r>
    </w:p>
  </w:footnote>
  <w:footnote w:id="41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Teaching of the Temple Halcyon, California: The Temple of the People, 1925. На русском языке перевод Е.П.Инге издан МЦР в 2001 году.</w:t>
      </w:r>
    </w:p>
  </w:footnote>
  <w:footnote w:id="419">
    <w:p w:rsidR="00273A62" w:rsidRDefault="00273A62">
      <w:pPr>
        <w:pStyle w:val="FootnoteText"/>
      </w:pPr>
      <w:r w:rsidRPr="00EB3BF5">
        <w:rPr>
          <w:rStyle w:val="FootnoteReference"/>
          <w:noProof/>
        </w:rPr>
        <w:footnoteRef/>
      </w:r>
      <w:r w:rsidRPr="00EB3BF5">
        <w:rPr>
          <w:noProof/>
        </w:rPr>
        <w:t xml:space="preserve"> См. примечание 4 на стр. 131.</w:t>
      </w:r>
    </w:p>
  </w:footnote>
  <w:footnote w:id="42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UNESCO (United Nations Educational, Scientific and Cultural Organization) – Организация Объединенных Наций по вопросам образования, науки и культуры, существует с 1946 г.</w:t>
      </w:r>
    </w:p>
  </w:footnote>
  <w:footnote w:id="42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Roerich Pact and the Banner of Peace. Proceedings of the Third International Convention for the Roerich Pact and the Banner of Peace. November 17</w:t>
      </w:r>
      <w:r w:rsidRPr="00EB3BF5">
        <w:rPr>
          <w:rFonts w:ascii="Times New Roman CYR" w:hAnsi="Times New Roman CYR" w:cs="Times New Roman CYR"/>
          <w:bCs/>
          <w:noProof/>
          <w:vertAlign w:val="superscript"/>
        </w:rPr>
        <w:t>th</w:t>
      </w:r>
      <w:r w:rsidRPr="00EB3BF5">
        <w:rPr>
          <w:rFonts w:ascii="Times New Roman CYR" w:hAnsi="Times New Roman CYR" w:cs="Times New Roman CYR"/>
          <w:bCs/>
          <w:noProof/>
        </w:rPr>
        <w:t xml:space="preserve"> and 18</w:t>
      </w:r>
      <w:r w:rsidRPr="00EB3BF5">
        <w:rPr>
          <w:rFonts w:ascii="Times New Roman CYR" w:hAnsi="Times New Roman CYR" w:cs="Times New Roman CYR"/>
          <w:bCs/>
          <w:noProof/>
          <w:vertAlign w:val="superscript"/>
        </w:rPr>
        <w:t>th</w:t>
      </w:r>
      <w:r w:rsidRPr="00EB3BF5">
        <w:rPr>
          <w:rFonts w:ascii="Times New Roman CYR" w:hAnsi="Times New Roman CYR" w:cs="Times New Roman CYR"/>
          <w:bCs/>
          <w:noProof/>
        </w:rPr>
        <w:t>, 1933, Washington, D.C. New York, 1934.</w:t>
      </w:r>
    </w:p>
  </w:footnote>
  <w:footnote w:id="42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См. примечание 1 на стр. 11.</w:t>
      </w:r>
    </w:p>
  </w:footnote>
  <w:footnote w:id="423">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424">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2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 Текст в скобках приводится из его чернового варианта.</w:t>
      </w:r>
    </w:p>
  </w:footnote>
  <w:footnote w:id="42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Roerich G. </w:t>
      </w:r>
      <w:r w:rsidRPr="00EB3BF5">
        <w:rPr>
          <w:rFonts w:ascii="Times New Roman CYR" w:hAnsi="Times New Roman CYR" w:cs="Times New Roman CYR"/>
          <w:bCs/>
          <w:noProof/>
        </w:rPr>
        <w:t>Animal style among the nomad tribes of Northern Tibet. Prague: Seminarium Kondakovianum, 1930.</w:t>
      </w:r>
    </w:p>
  </w:footnote>
  <w:footnote w:id="42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Comparative Grammar of Colloquial Tibetan, планировался как 1-й том серии «Tibetica».</w:t>
      </w:r>
    </w:p>
  </w:footnote>
  <w:footnote w:id="42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Крыжановская В.И. </w:t>
      </w:r>
      <w:r w:rsidRPr="00EB3BF5">
        <w:rPr>
          <w:rFonts w:ascii="Times New Roman CYR" w:hAnsi="Times New Roman CYR" w:cs="Times New Roman CYR"/>
          <w:bCs/>
          <w:noProof/>
        </w:rPr>
        <w:t>В ином мире. СПб., 1910.</w:t>
      </w:r>
    </w:p>
  </w:footnote>
  <w:footnote w:id="42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43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43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«Infinite»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беспредельность, бесконечное пространство.</w:t>
      </w:r>
    </w:p>
  </w:footnote>
  <w:footnote w:id="43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«Infinity»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беспредельность, бесконечность, безграничность.</w:t>
      </w:r>
    </w:p>
  </w:footnote>
  <w:footnote w:id="43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3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Proofs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гранки.</w:t>
      </w:r>
    </w:p>
  </w:footnote>
  <w:footnote w:id="43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14 мая 1954 г. на конференции ООН в Гааге была принята «Международная конвенция о защите культурных ценностей в случае вооруженного конфликта», подписанная представителями 37 государств.</w:t>
      </w:r>
    </w:p>
  </w:footnote>
  <w:footnote w:id="43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Рерих Ю.Н. </w:t>
      </w:r>
      <w:r w:rsidRPr="00EB3BF5">
        <w:rPr>
          <w:rFonts w:ascii="Times New Roman CYR" w:hAnsi="Times New Roman CYR" w:cs="Times New Roman CYR"/>
          <w:bCs/>
          <w:noProof/>
        </w:rPr>
        <w:t>Тибетско-русско-английский словарь с санскритскими параллелями. Вып. 1-11. М: Наука, 1983-1993.</w:t>
      </w:r>
    </w:p>
  </w:footnote>
  <w:footnote w:id="43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438">
    <w:p w:rsidR="00273A62" w:rsidRDefault="00273A62">
      <w:pPr>
        <w:pStyle w:val="FootnoteText"/>
      </w:pPr>
      <w:r w:rsidRPr="00EB3BF5">
        <w:rPr>
          <w:rStyle w:val="FootnoteReference"/>
          <w:noProof/>
        </w:rPr>
        <w:footnoteRef/>
      </w:r>
      <w:r w:rsidRPr="00EB3BF5">
        <w:rPr>
          <w:noProof/>
        </w:rPr>
        <w:t xml:space="preserve"> Окончание фразы отсутствует.</w:t>
      </w:r>
    </w:p>
  </w:footnote>
  <w:footnote w:id="43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Здесь: Девика Рани Рерих.</w:t>
      </w:r>
    </w:p>
  </w:footnote>
  <w:footnote w:id="44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После получения Индией независимости в 1947 г. Гоа остался владением португальцев, и Индия требовала от Лиссабона отказа от колониальных приобретений. В 1954 г. Индия заняла португальские колонии в Дадре и Нагар Хавели, что привело к столкновению с португальскими войсками. Дж. Неру заявил, что его правительство не смирится с оккупацией Гоа. Португалия признала индийский суверенитет над своей бывшей колонией только 31 декабря 1974 г.</w:t>
      </w:r>
    </w:p>
  </w:footnote>
  <w:footnote w:id="44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Настоятель Кентерберийского собора </w:t>
      </w:r>
      <w:r w:rsidRPr="00EB3BF5">
        <w:rPr>
          <w:rFonts w:ascii="Times New Roman CYR" w:hAnsi="Times New Roman CYR" w:cs="Times New Roman CYR"/>
          <w:bCs/>
          <w:i/>
          <w:iCs/>
          <w:noProof/>
        </w:rPr>
        <w:t xml:space="preserve">(англ.). </w:t>
      </w:r>
      <w:r w:rsidRPr="00EB3BF5">
        <w:rPr>
          <w:rFonts w:ascii="Times New Roman CYR" w:hAnsi="Times New Roman CYR" w:cs="Times New Roman CYR"/>
          <w:bCs/>
          <w:noProof/>
        </w:rPr>
        <w:t>Речь идет об английском общественном деятеле, докторе теологии Хьюлетте Джонсоне (1874-1966) и его книге «Soviet Russia since the War» (New York: Boni&amp;Gaer, 1947).</w:t>
      </w:r>
    </w:p>
  </w:footnote>
  <w:footnote w:id="442">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44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4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44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отсутствует.</w:t>
      </w:r>
    </w:p>
  </w:footnote>
  <w:footnote w:id="44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New Era Library»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Библиотека Новой Эры.</w:t>
      </w:r>
    </w:p>
  </w:footnote>
  <w:footnote w:id="44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Dean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следующее по старшинству после епископа духовное лицо в Англиканской церкви.</w:t>
      </w:r>
    </w:p>
  </w:footnote>
  <w:footnote w:id="44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49">
    <w:p w:rsidR="00273A62" w:rsidRDefault="00273A62">
      <w:pPr>
        <w:pStyle w:val="FootnoteText"/>
      </w:pPr>
      <w:r w:rsidRPr="00EB3BF5">
        <w:rPr>
          <w:rStyle w:val="FootnoteReference"/>
          <w:noProof/>
        </w:rPr>
        <w:footnoteRef/>
      </w:r>
      <w:r w:rsidRPr="00EB3BF5">
        <w:rPr>
          <w:noProof/>
        </w:rPr>
        <w:t xml:space="preserve"> Greepers </w:t>
      </w:r>
      <w:r w:rsidRPr="00EB3BF5">
        <w:rPr>
          <w:rFonts w:ascii="Times New Roman CYR" w:hAnsi="Times New Roman CYR" w:cs="Times New Roman CYR"/>
          <w:bCs/>
          <w:i/>
          <w:iCs/>
          <w:noProof/>
        </w:rPr>
        <w:t xml:space="preserve">(англ.) – </w:t>
      </w:r>
      <w:r w:rsidRPr="00EB3BF5">
        <w:rPr>
          <w:noProof/>
        </w:rPr>
        <w:t>ползучие растения.</w:t>
      </w:r>
    </w:p>
  </w:footnote>
  <w:footnote w:id="450">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5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Мережковский Д.С. </w:t>
      </w:r>
      <w:r w:rsidRPr="00EB3BF5">
        <w:rPr>
          <w:rFonts w:ascii="Times New Roman CYR" w:hAnsi="Times New Roman CYR" w:cs="Times New Roman CYR"/>
          <w:bCs/>
          <w:noProof/>
        </w:rPr>
        <w:t>Воскресшие боги. Леонардо да Винчи. СПб., 1901.</w:t>
      </w:r>
    </w:p>
  </w:footnote>
  <w:footnote w:id="452">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53">
    <w:p w:rsidR="00273A62" w:rsidRDefault="00273A62">
      <w:pPr>
        <w:pStyle w:val="FootnoteText"/>
      </w:pPr>
      <w:r w:rsidRPr="00EB3BF5">
        <w:rPr>
          <w:rStyle w:val="FootnoteReference"/>
          <w:noProof/>
        </w:rPr>
        <w:footnoteRef/>
      </w:r>
      <w:r w:rsidRPr="00EB3BF5">
        <w:rPr>
          <w:noProof/>
        </w:rPr>
        <w:t xml:space="preserve"> Be-ness </w:t>
      </w:r>
      <w:r w:rsidRPr="00EB3BF5">
        <w:rPr>
          <w:i/>
          <w:noProof/>
        </w:rPr>
        <w:t>(англ.).</w:t>
      </w:r>
    </w:p>
  </w:footnote>
  <w:footnote w:id="45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Fusion </w:t>
      </w:r>
      <w:r w:rsidRPr="00EB3BF5">
        <w:rPr>
          <w:rFonts w:ascii="Times New Roman CYR" w:hAnsi="Times New Roman CYR" w:cs="Times New Roman CYR"/>
          <w:bCs/>
          <w:i/>
          <w:iCs/>
          <w:noProof/>
        </w:rPr>
        <w:t>(англ.).</w:t>
      </w:r>
    </w:p>
  </w:footnote>
  <w:footnote w:id="45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Shifting </w:t>
      </w:r>
      <w:r w:rsidRPr="00EB3BF5">
        <w:rPr>
          <w:rFonts w:ascii="Times New Roman CYR" w:hAnsi="Times New Roman CYR" w:cs="Times New Roman CYR"/>
          <w:bCs/>
          <w:i/>
          <w:iCs/>
          <w:noProof/>
        </w:rPr>
        <w:t>(англ.).</w:t>
      </w:r>
    </w:p>
  </w:footnote>
  <w:footnote w:id="45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Имеется в виду противостояние между двумя китайскими режимами (Китайская Республика – Китайская Народная Республика), в которое были вовлечены США. В сентябре 1954 г. артиллерия КНР обстреливала прибрежные острова рядом с Формозой (современный Тайвань), на которых размещались вооруженные силы Китайской Республики.</w:t>
      </w:r>
    </w:p>
  </w:footnote>
  <w:footnote w:id="45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«Потому сеть, захватывая в свое течение элементы, не утверждающие сгармонизирование с Космическим Магнитом, приносит космической сети действия явления несовершенства».</w:t>
      </w:r>
    </w:p>
  </w:footnote>
  <w:footnote w:id="45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«Чем процесс мощнее, тем устремленнее действует Космический Магнит. Чем упорнее, тем устремленнее. Чем тверже, тем устремленнее».</w:t>
      </w:r>
    </w:p>
  </w:footnote>
  <w:footnote w:id="45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Pull of </w:t>
      </w:r>
      <w:r w:rsidRPr="00EB3BF5">
        <w:rPr>
          <w:rFonts w:ascii="Times New Roman CYR" w:hAnsi="Times New Roman CYR" w:cs="Times New Roman CYR"/>
          <w:bCs/>
          <w:i/>
          <w:iCs/>
          <w:noProof/>
        </w:rPr>
        <w:t>(англ.).</w:t>
      </w:r>
    </w:p>
  </w:footnote>
  <w:footnote w:id="46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Straining </w:t>
      </w:r>
      <w:r w:rsidRPr="00EB3BF5">
        <w:rPr>
          <w:rFonts w:ascii="Times New Roman CYR" w:hAnsi="Times New Roman CYR" w:cs="Times New Roman CYR"/>
          <w:bCs/>
          <w:i/>
          <w:iCs/>
          <w:noProof/>
        </w:rPr>
        <w:t>(англ.).</w:t>
      </w:r>
    </w:p>
  </w:footnote>
  <w:footnote w:id="46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Impetuosity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стремительность, устремленность.</w:t>
      </w:r>
    </w:p>
  </w:footnote>
  <w:footnote w:id="46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Impetuos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стремительный, порывистый.</w:t>
      </w:r>
    </w:p>
  </w:footnote>
  <w:footnote w:id="46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Affirmation </w:t>
      </w:r>
      <w:r w:rsidRPr="00EB3BF5">
        <w:rPr>
          <w:rFonts w:ascii="Times New Roman CYR" w:hAnsi="Times New Roman CYR" w:cs="Times New Roman CYR"/>
          <w:bCs/>
          <w:i/>
          <w:iCs/>
          <w:noProof/>
        </w:rPr>
        <w:t>(англ.).</w:t>
      </w:r>
    </w:p>
  </w:footnote>
  <w:footnote w:id="46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Recognition </w:t>
      </w:r>
      <w:r w:rsidRPr="00EB3BF5">
        <w:rPr>
          <w:rFonts w:ascii="Times New Roman CYR" w:hAnsi="Times New Roman CYR" w:cs="Times New Roman CYR"/>
          <w:bCs/>
          <w:i/>
          <w:iCs/>
          <w:noProof/>
        </w:rPr>
        <w:t>(англ.).</w:t>
      </w:r>
    </w:p>
  </w:footnote>
  <w:footnote w:id="46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«In harmonious alliance of Origins salvation is manifested (or born) to mankind»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В гармоничном союзе Начал явлено спасение человечеству».</w:t>
      </w:r>
    </w:p>
  </w:footnote>
  <w:footnote w:id="46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 О. Книжник.</w:t>
      </w:r>
    </w:p>
  </w:footnote>
  <w:footnote w:id="46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«Сожалеем, но после проверки мы выяснили, что в Америке эту книгу не достать» </w:t>
      </w:r>
      <w:r w:rsidRPr="00EB3BF5">
        <w:rPr>
          <w:rFonts w:ascii="Times New Roman CYR" w:hAnsi="Times New Roman CYR" w:cs="Times New Roman CYR"/>
          <w:bCs/>
          <w:i/>
          <w:iCs/>
          <w:noProof/>
        </w:rPr>
        <w:t>(англ.).</w:t>
      </w:r>
    </w:p>
  </w:footnote>
  <w:footnote w:id="46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Manure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удобрение.</w:t>
      </w:r>
    </w:p>
  </w:footnote>
  <w:footnote w:id="46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47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47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Пожалуйста, </w:t>
      </w:r>
      <w:r w:rsidRPr="00EB3BF5">
        <w:rPr>
          <w:rFonts w:ascii="Times New Roman CYR" w:hAnsi="Times New Roman CYR" w:cs="Times New Roman CYR"/>
          <w:bCs/>
          <w:i/>
          <w:iCs/>
          <w:noProof/>
        </w:rPr>
        <w:t>пишите, родная.</w:t>
      </w:r>
    </w:p>
  </w:footnote>
  <w:footnote w:id="47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Замужество Катрин на Элси многое бы облегчило, но как тактично предложить это?</w:t>
      </w:r>
    </w:p>
  </w:footnote>
  <w:footnote w:id="47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далее следует фраза: </w:t>
      </w:r>
      <w:r w:rsidRPr="00EB3BF5">
        <w:rPr>
          <w:rFonts w:ascii="Times New Roman CYR" w:hAnsi="Times New Roman CYR" w:cs="Times New Roman CYR"/>
          <w:bCs/>
          <w:i/>
          <w:iCs/>
          <w:noProof/>
        </w:rPr>
        <w:t>Конечно, раз мы обосновались в ..., многое может измениться, но на это нужно время.</w:t>
      </w:r>
    </w:p>
  </w:footnote>
  <w:footnote w:id="47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Тем временем.</w:t>
      </w:r>
    </w:p>
  </w:footnote>
  <w:footnote w:id="47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слова «потом Вы уничтожите письма» отсутствуют. Далее следует фраза: </w:t>
      </w:r>
      <w:r w:rsidRPr="00EB3BF5">
        <w:rPr>
          <w:rFonts w:ascii="Times New Roman CYR" w:hAnsi="Times New Roman CYR" w:cs="Times New Roman CYR"/>
          <w:bCs/>
          <w:i/>
          <w:iCs/>
          <w:noProof/>
        </w:rPr>
        <w:t>Счастлива, что Барз, муж и жена, могут быть полезны Катрин.</w:t>
      </w:r>
    </w:p>
  </w:footnote>
  <w:footnote w:id="476">
    <w:p w:rsidR="00273A62" w:rsidRPr="00EB3BF5" w:rsidRDefault="00273A62" w:rsidP="00026EA5">
      <w:pPr>
        <w:pStyle w:val="FootnoteText"/>
        <w:rPr>
          <w:rFonts w:ascii="Times New Roman CYR" w:hAnsi="Times New Roman CYR" w:cs="Times New Roman CYR"/>
          <w:bCs/>
          <w:noProof/>
        </w:rPr>
      </w:pPr>
      <w:r w:rsidRPr="00EB3BF5">
        <w:rPr>
          <w:rStyle w:val="FootnoteReference"/>
          <w:noProof/>
        </w:rPr>
        <w:footnoteRef/>
      </w:r>
      <w:r w:rsidRPr="00EB3BF5">
        <w:rPr>
          <w:rFonts w:ascii="Times New Roman CYR" w:hAnsi="Times New Roman CYR" w:cs="Times New Roman CYR"/>
          <w:bCs/>
          <w:noProof/>
        </w:rPr>
        <w:t xml:space="preserve"> В другой редакции письма дальнейший текст дан следующим образом:</w:t>
      </w:r>
    </w:p>
    <w:p w:rsidR="00273A62" w:rsidRPr="00EB3BF5" w:rsidRDefault="00273A62" w:rsidP="00026EA5">
      <w:pPr>
        <w:pStyle w:val="FootnoteText"/>
        <w:rPr>
          <w:rFonts w:ascii="Times New Roman CYR" w:hAnsi="Times New Roman CYR" w:cs="Times New Roman CYR"/>
          <w:bCs/>
          <w:i/>
          <w:noProof/>
        </w:rPr>
      </w:pPr>
      <w:r w:rsidRPr="00EB3BF5">
        <w:rPr>
          <w:rFonts w:ascii="Times New Roman CYR" w:hAnsi="Times New Roman CYR" w:cs="Times New Roman CYR"/>
          <w:bCs/>
          <w:i/>
          <w:noProof/>
        </w:rPr>
        <w:t>Всегда помните, что все сложится согласно Воле Великих Учителей – так, не беспокойтесь, Вы будете охранены. Это утверждается снова и снова.</w:t>
      </w:r>
    </w:p>
    <w:p w:rsidR="00273A62" w:rsidRPr="00EB3BF5" w:rsidRDefault="00273A62" w:rsidP="00026EA5">
      <w:pPr>
        <w:pStyle w:val="FootnoteText"/>
        <w:rPr>
          <w:rFonts w:ascii="Times New Roman CYR" w:hAnsi="Times New Roman CYR" w:cs="Times New Roman CYR"/>
          <w:bCs/>
          <w:i/>
          <w:noProof/>
        </w:rPr>
      </w:pPr>
      <w:r w:rsidRPr="00EB3BF5">
        <w:rPr>
          <w:rFonts w:ascii="Times New Roman CYR" w:hAnsi="Times New Roman CYR" w:cs="Times New Roman CYR"/>
          <w:bCs/>
          <w:i/>
          <w:noProof/>
        </w:rPr>
        <w:t>Вы получили мое письмо с чеками? Любимая, не посылайте больше. Я вижу в копии письма, что забыла упомянуть об этом, но Юрий писал об этом Катрин.</w:t>
      </w:r>
    </w:p>
    <w:p w:rsidR="00273A62" w:rsidRPr="00EB3BF5" w:rsidRDefault="00273A62" w:rsidP="00026EA5">
      <w:pPr>
        <w:pStyle w:val="FootnoteText"/>
        <w:rPr>
          <w:rFonts w:ascii="Times New Roman CYR" w:hAnsi="Times New Roman CYR" w:cs="Times New Roman CYR"/>
          <w:bCs/>
          <w:i/>
          <w:noProof/>
        </w:rPr>
      </w:pPr>
      <w:r w:rsidRPr="00EB3BF5">
        <w:rPr>
          <w:rFonts w:ascii="Times New Roman CYR" w:hAnsi="Times New Roman CYR" w:cs="Times New Roman CYR"/>
          <w:bCs/>
          <w:i/>
          <w:noProof/>
        </w:rPr>
        <w:t>Большое, большое спасибо за строфант! Шлю Вам мою любовь и нежность. Сердцем с Вами.</w:t>
      </w:r>
    </w:p>
    <w:p w:rsidR="00273A62" w:rsidRDefault="00273A62" w:rsidP="00914CEC">
      <w:pPr>
        <w:pStyle w:val="FootnoteText"/>
        <w:ind w:firstLine="0"/>
        <w:jc w:val="right"/>
      </w:pPr>
      <w:r w:rsidRPr="00EB3BF5">
        <w:rPr>
          <w:rFonts w:ascii="Times New Roman CYR" w:hAnsi="Times New Roman CYR" w:cs="Times New Roman CYR"/>
          <w:bCs/>
          <w:i/>
          <w:noProof/>
        </w:rPr>
        <w:t>Мать</w:t>
      </w:r>
    </w:p>
  </w:footnote>
  <w:footnote w:id="47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Снизу напечатано: </w:t>
      </w:r>
      <w:r w:rsidRPr="00EB3BF5">
        <w:rPr>
          <w:rFonts w:ascii="Times New Roman CYR" w:hAnsi="Times New Roman CYR" w:cs="Times New Roman CYR"/>
          <w:bCs/>
          <w:i/>
          <w:iCs/>
          <w:noProof/>
        </w:rPr>
        <w:t>иметь запечатленными в фокусе на Земле.</w:t>
      </w:r>
    </w:p>
  </w:footnote>
  <w:footnote w:id="47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 Текст в квадратных скобках дается по черновой редакции письма.</w:t>
      </w:r>
    </w:p>
  </w:footnote>
  <w:footnote w:id="47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La Due Francia. </w:t>
      </w:r>
      <w:r w:rsidRPr="00EB3BF5">
        <w:rPr>
          <w:rFonts w:ascii="Times New Roman CYR" w:hAnsi="Times New Roman CYR" w:cs="Times New Roman CYR"/>
          <w:bCs/>
          <w:noProof/>
        </w:rPr>
        <w:t>From the Mountain Top. Halcyon, California, 1914.</w:t>
      </w:r>
    </w:p>
  </w:footnote>
  <w:footnote w:id="48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Besant Annie. </w:t>
      </w:r>
      <w:r w:rsidRPr="00EB3BF5">
        <w:rPr>
          <w:rFonts w:ascii="Times New Roman CYR" w:hAnsi="Times New Roman CYR" w:cs="Times New Roman CYR"/>
          <w:bCs/>
          <w:noProof/>
        </w:rPr>
        <w:t>Man and his Bodies. London: Theosophical Publishing House, 1911.</w:t>
      </w:r>
    </w:p>
  </w:footnote>
  <w:footnote w:id="48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Besant Annie. </w:t>
      </w:r>
      <w:r w:rsidRPr="00EB3BF5">
        <w:rPr>
          <w:rFonts w:ascii="Times New Roman CYR" w:hAnsi="Times New Roman CYR" w:cs="Times New Roman CYR"/>
          <w:bCs/>
          <w:noProof/>
        </w:rPr>
        <w:t>Karma. London: Theosophical Publishing House, 1895.</w:t>
      </w:r>
    </w:p>
  </w:footnote>
  <w:footnote w:id="48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Журнал «Оккультизм и Йога», издавался в Белграде с 1933 г., затем в Асунсионе (Парагвай) до 1977 г.</w:t>
      </w:r>
    </w:p>
  </w:footnote>
  <w:footnote w:id="483">
    <w:p w:rsidR="00273A62" w:rsidRDefault="00273A62">
      <w:pPr>
        <w:pStyle w:val="FootnoteText"/>
      </w:pPr>
      <w:r w:rsidRPr="00EB3BF5">
        <w:rPr>
          <w:rStyle w:val="FootnoteReference"/>
          <w:noProof/>
        </w:rPr>
        <w:footnoteRef/>
      </w:r>
      <w:r w:rsidRPr="00EB3BF5">
        <w:rPr>
          <w:noProof/>
        </w:rPr>
        <w:t xml:space="preserve"> В тексте пропуск.</w:t>
      </w:r>
    </w:p>
  </w:footnote>
  <w:footnote w:id="48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48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посмотрите.</w:t>
      </w:r>
    </w:p>
  </w:footnote>
  <w:footnote w:id="48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48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отсутствует.</w:t>
      </w:r>
    </w:p>
  </w:footnote>
  <w:footnote w:id="48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Carus Paul. </w:t>
      </w:r>
      <w:r w:rsidRPr="00EB3BF5">
        <w:rPr>
          <w:rFonts w:ascii="Times New Roman CYR" w:hAnsi="Times New Roman CYR" w:cs="Times New Roman CYR"/>
          <w:bCs/>
          <w:noProof/>
        </w:rPr>
        <w:t>The Gospel of Buddha. The Open Court Publishing Company, 1894.</w:t>
      </w:r>
    </w:p>
  </w:footnote>
  <w:footnote w:id="48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490">
    <w:p w:rsidR="00273A62" w:rsidRDefault="00273A62">
      <w:pPr>
        <w:pStyle w:val="FootnoteText"/>
      </w:pPr>
      <w:r w:rsidRPr="00EB3BF5">
        <w:rPr>
          <w:rStyle w:val="FootnoteReference"/>
          <w:noProof/>
        </w:rPr>
        <w:footnoteRef/>
      </w:r>
      <w:r w:rsidRPr="00EB3BF5">
        <w:rPr>
          <w:noProof/>
        </w:rPr>
        <w:t xml:space="preserve"> Вероятно, описка. Следует читать: Стеббин.</w:t>
      </w:r>
    </w:p>
  </w:footnote>
  <w:footnote w:id="491">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9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неплохо.</w:t>
      </w:r>
    </w:p>
  </w:footnote>
  <w:footnote w:id="49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Так в тексте. Saucers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летающие тарелки.</w:t>
      </w:r>
    </w:p>
  </w:footnote>
  <w:footnote w:id="49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Фраза написана от руки.</w:t>
      </w:r>
    </w:p>
  </w:footnote>
  <w:footnote w:id="495">
    <w:p w:rsidR="00273A62" w:rsidRDefault="00273A62">
      <w:pPr>
        <w:pStyle w:val="FootnoteText"/>
      </w:pPr>
      <w:r w:rsidRPr="00EB3BF5">
        <w:rPr>
          <w:rStyle w:val="FootnoteReference"/>
          <w:noProof/>
        </w:rPr>
        <w:footnoteRef/>
      </w:r>
      <w:r w:rsidRPr="00EB3BF5">
        <w:rPr>
          <w:noProof/>
        </w:rPr>
        <w:t xml:space="preserve"> Фраза написана от руки.</w:t>
      </w:r>
    </w:p>
  </w:footnote>
  <w:footnote w:id="496">
    <w:p w:rsidR="00273A62" w:rsidRDefault="00273A62">
      <w:pPr>
        <w:pStyle w:val="FootnoteText"/>
      </w:pPr>
      <w:r w:rsidRPr="00EB3BF5">
        <w:rPr>
          <w:rStyle w:val="FootnoteReference"/>
          <w:noProof/>
        </w:rPr>
        <w:footnoteRef/>
      </w:r>
      <w:r w:rsidRPr="00EB3BF5">
        <w:rPr>
          <w:noProof/>
        </w:rPr>
        <w:t xml:space="preserve"> Внутреннее желание </w:t>
      </w:r>
      <w:r w:rsidRPr="00EB3BF5">
        <w:rPr>
          <w:i/>
          <w:noProof/>
        </w:rPr>
        <w:t>(англ.)</w:t>
      </w:r>
      <w:r w:rsidRPr="00EB3BF5">
        <w:rPr>
          <w:noProof/>
        </w:rPr>
        <w:t>.</w:t>
      </w:r>
    </w:p>
  </w:footnote>
  <w:footnote w:id="497">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49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письмом </w:t>
      </w:r>
      <w:r w:rsidRPr="00EB3BF5">
        <w:rPr>
          <w:rFonts w:ascii="Times New Roman CYR" w:hAnsi="Times New Roman CYR" w:cs="Times New Roman CYR"/>
          <w:bCs/>
          <w:noProof/>
        </w:rPr>
        <w:t>от 25 октября.</w:t>
      </w:r>
    </w:p>
  </w:footnote>
  <w:footnote w:id="49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Вами.</w:t>
      </w:r>
    </w:p>
  </w:footnote>
  <w:footnote w:id="50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«Всеми огнями и всеми цветами» </w:t>
      </w:r>
      <w:r w:rsidRPr="00EB3BF5">
        <w:rPr>
          <w:rFonts w:ascii="Times New Roman CYR" w:hAnsi="Times New Roman CYR" w:cs="Times New Roman CYR"/>
          <w:bCs/>
          <w:i/>
          <w:iCs/>
          <w:noProof/>
        </w:rPr>
        <w:t>(англ.).</w:t>
      </w:r>
    </w:p>
  </w:footnote>
  <w:footnote w:id="50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конечно, </w:t>
      </w:r>
      <w:r w:rsidRPr="00EB3BF5">
        <w:rPr>
          <w:rFonts w:ascii="Times New Roman CYR" w:hAnsi="Times New Roman CYR" w:cs="Times New Roman CYR"/>
          <w:bCs/>
          <w:noProof/>
        </w:rPr>
        <w:t>можно.</w:t>
      </w:r>
    </w:p>
  </w:footnote>
  <w:footnote w:id="50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и </w:t>
      </w:r>
      <w:r w:rsidRPr="00EB3BF5">
        <w:rPr>
          <w:rFonts w:ascii="Times New Roman CYR" w:hAnsi="Times New Roman CYR" w:cs="Times New Roman CYR"/>
          <w:bCs/>
          <w:noProof/>
        </w:rPr>
        <w:t>все.</w:t>
      </w:r>
    </w:p>
  </w:footnote>
  <w:footnote w:id="50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на странице 35.</w:t>
      </w:r>
    </w:p>
  </w:footnote>
  <w:footnote w:id="50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До бесконечности </w:t>
      </w:r>
      <w:r w:rsidRPr="00EB3BF5">
        <w:rPr>
          <w:rFonts w:ascii="Times New Roman CYR" w:hAnsi="Times New Roman CYR" w:cs="Times New Roman CYR"/>
          <w:bCs/>
          <w:i/>
          <w:iCs/>
          <w:noProof/>
        </w:rPr>
        <w:t>(лат.).</w:t>
      </w:r>
    </w:p>
  </w:footnote>
  <w:footnote w:id="50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Потому следует </w:t>
      </w:r>
      <w:r w:rsidRPr="00EB3BF5">
        <w:rPr>
          <w:rFonts w:ascii="Times New Roman CYR" w:hAnsi="Times New Roman CYR" w:cs="Times New Roman CYR"/>
          <w:bCs/>
          <w:i/>
          <w:iCs/>
          <w:noProof/>
        </w:rPr>
        <w:t xml:space="preserve">читать: </w:t>
      </w:r>
      <w:r w:rsidRPr="00EB3BF5">
        <w:rPr>
          <w:rFonts w:ascii="Times New Roman CYR" w:hAnsi="Times New Roman CYR" w:cs="Times New Roman CYR"/>
          <w:bCs/>
          <w:noProof/>
        </w:rPr>
        <w:t>когда.</w:t>
      </w:r>
    </w:p>
  </w:footnote>
  <w:footnote w:id="50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то.</w:t>
      </w:r>
    </w:p>
  </w:footnote>
  <w:footnote w:id="50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абзац дан следующим образом: В том же параграфе 27: </w:t>
      </w:r>
      <w:r w:rsidRPr="00EB3BF5">
        <w:rPr>
          <w:rFonts w:ascii="Times New Roman CYR" w:hAnsi="Times New Roman CYR" w:cs="Times New Roman CYR"/>
          <w:bCs/>
          <w:i/>
          <w:iCs/>
          <w:noProof/>
        </w:rPr>
        <w:t xml:space="preserve">«Огонь содержит в своей незримой высшей форме все элементы...» Потому </w:t>
      </w:r>
      <w:r w:rsidRPr="00EB3BF5">
        <w:rPr>
          <w:rFonts w:ascii="Times New Roman CYR" w:hAnsi="Times New Roman CYR" w:cs="Times New Roman CYR"/>
          <w:bCs/>
          <w:noProof/>
        </w:rPr>
        <w:t xml:space="preserve">Огонь есть признак или являет степень и качество развития духа или духовности. </w:t>
      </w:r>
      <w:r w:rsidRPr="00EB3BF5">
        <w:rPr>
          <w:rFonts w:ascii="Times New Roman CYR" w:hAnsi="Times New Roman CYR" w:cs="Times New Roman CYR"/>
          <w:bCs/>
          <w:i/>
          <w:iCs/>
          <w:noProof/>
        </w:rPr>
        <w:t xml:space="preserve">Потому, может быть, </w:t>
      </w:r>
      <w:r w:rsidRPr="00EB3BF5">
        <w:rPr>
          <w:rFonts w:ascii="Times New Roman CYR" w:hAnsi="Times New Roman CYR" w:cs="Times New Roman CYR"/>
          <w:bCs/>
          <w:noProof/>
        </w:rPr>
        <w:t xml:space="preserve">перевести как «доказательство» или «очевидность» или </w:t>
      </w:r>
      <w:r w:rsidRPr="00EB3BF5">
        <w:rPr>
          <w:rFonts w:ascii="Times New Roman CYR" w:hAnsi="Times New Roman CYR" w:cs="Times New Roman CYR"/>
          <w:bCs/>
          <w:i/>
          <w:iCs/>
          <w:noProof/>
        </w:rPr>
        <w:t xml:space="preserve">даже </w:t>
      </w:r>
      <w:r w:rsidRPr="00EB3BF5">
        <w:rPr>
          <w:rFonts w:ascii="Times New Roman CYR" w:hAnsi="Times New Roman CYR" w:cs="Times New Roman CYR"/>
          <w:bCs/>
          <w:noProof/>
        </w:rPr>
        <w:t>как «token».</w:t>
      </w:r>
    </w:p>
  </w:footnote>
  <w:footnote w:id="50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богатый и </w:t>
      </w:r>
      <w:r w:rsidRPr="00EB3BF5">
        <w:rPr>
          <w:rFonts w:ascii="Times New Roman CYR" w:hAnsi="Times New Roman CYR" w:cs="Times New Roman CYR"/>
          <w:bCs/>
          <w:noProof/>
        </w:rPr>
        <w:t>образный.</w:t>
      </w:r>
    </w:p>
  </w:footnote>
  <w:footnote w:id="50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фраза дана следующим образом: </w:t>
      </w:r>
      <w:r w:rsidRPr="00EB3BF5">
        <w:rPr>
          <w:rFonts w:ascii="Times New Roman CYR" w:hAnsi="Times New Roman CYR" w:cs="Times New Roman CYR"/>
          <w:bCs/>
          <w:i/>
          <w:iCs/>
          <w:noProof/>
        </w:rPr>
        <w:t xml:space="preserve">Просмотрела первую посылку переведенных 25 </w:t>
      </w:r>
      <w:r w:rsidRPr="00EB3BF5">
        <w:rPr>
          <w:rFonts w:ascii="Times New Roman CYR" w:hAnsi="Times New Roman CYR" w:cs="Times New Roman CYR"/>
          <w:bCs/>
          <w:noProof/>
        </w:rPr>
        <w:t xml:space="preserve">параграфов и </w:t>
      </w:r>
      <w:r w:rsidRPr="00EB3BF5">
        <w:rPr>
          <w:rFonts w:ascii="Times New Roman CYR" w:hAnsi="Times New Roman CYR" w:cs="Times New Roman CYR"/>
          <w:bCs/>
          <w:i/>
          <w:iCs/>
          <w:noProof/>
        </w:rPr>
        <w:t>заметила следующее. Не являйте чрезмерного педантизма в уявлении прописных букв.</w:t>
      </w:r>
    </w:p>
  </w:footnote>
  <w:footnote w:id="51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Следуйте </w:t>
      </w:r>
      <w:r w:rsidRPr="00EB3BF5">
        <w:rPr>
          <w:rFonts w:ascii="Times New Roman CYR" w:hAnsi="Times New Roman CYR" w:cs="Times New Roman CYR"/>
          <w:bCs/>
          <w:noProof/>
        </w:rPr>
        <w:t>смыслу.</w:t>
      </w:r>
    </w:p>
  </w:footnote>
  <w:footnote w:id="51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понятия.</w:t>
      </w:r>
    </w:p>
  </w:footnote>
  <w:footnote w:id="51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Мне хотелось бы.</w:t>
      </w:r>
    </w:p>
  </w:footnote>
  <w:footnote w:id="51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«Вечность» и «Вселенная» </w:t>
      </w:r>
      <w:r w:rsidRPr="00EB3BF5">
        <w:rPr>
          <w:rFonts w:ascii="Times New Roman CYR" w:hAnsi="Times New Roman CYR" w:cs="Times New Roman CYR"/>
          <w:bCs/>
          <w:i/>
          <w:iCs/>
          <w:noProof/>
        </w:rPr>
        <w:t>(англ.).</w:t>
      </w:r>
    </w:p>
  </w:footnote>
  <w:footnote w:id="51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Вообще, Вы прекрасно разбираетесь, где что писать с большой буквы, </w:t>
      </w:r>
      <w:r w:rsidRPr="00EB3BF5">
        <w:rPr>
          <w:rFonts w:ascii="Times New Roman CYR" w:hAnsi="Times New Roman CYR" w:cs="Times New Roman CYR"/>
          <w:bCs/>
          <w:noProof/>
        </w:rPr>
        <w:t>и Вы правы.</w:t>
      </w:r>
    </w:p>
  </w:footnote>
  <w:footnote w:id="51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«Заря» </w:t>
      </w:r>
      <w:r w:rsidRPr="00EB3BF5">
        <w:rPr>
          <w:rFonts w:ascii="Times New Roman CYR" w:hAnsi="Times New Roman CYR" w:cs="Times New Roman CYR"/>
          <w:bCs/>
          <w:i/>
          <w:iCs/>
          <w:noProof/>
        </w:rPr>
        <w:t>(англ.).</w:t>
      </w:r>
    </w:p>
  </w:footnote>
  <w:footnote w:id="51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далее следует фраза: </w:t>
      </w:r>
      <w:r w:rsidRPr="00EB3BF5">
        <w:rPr>
          <w:rFonts w:ascii="Times New Roman CYR" w:hAnsi="Times New Roman CYR" w:cs="Times New Roman CYR"/>
          <w:bCs/>
          <w:i/>
          <w:iCs/>
          <w:noProof/>
        </w:rPr>
        <w:t>Одобряю все Ваши замечания о больших буквах.</w:t>
      </w:r>
    </w:p>
  </w:footnote>
  <w:footnote w:id="51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«Нашею относительностью [и]» </w:t>
      </w:r>
      <w:r w:rsidRPr="00EB3BF5">
        <w:rPr>
          <w:rFonts w:ascii="Times New Roman CYR" w:hAnsi="Times New Roman CYR" w:cs="Times New Roman CYR"/>
          <w:bCs/>
          <w:i/>
          <w:iCs/>
          <w:noProof/>
        </w:rPr>
        <w:t>(англ.).</w:t>
      </w:r>
    </w:p>
  </w:footnote>
  <w:footnote w:id="51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Ибо </w:t>
      </w:r>
      <w:r w:rsidRPr="00EB3BF5">
        <w:rPr>
          <w:rFonts w:ascii="Times New Roman CYR" w:hAnsi="Times New Roman CYR" w:cs="Times New Roman CYR"/>
          <w:bCs/>
          <w:noProof/>
        </w:rPr>
        <w:t>знание.</w:t>
      </w:r>
    </w:p>
  </w:footnote>
  <w:footnote w:id="51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другой редакции письма фраза отсутствует.</w:t>
      </w:r>
    </w:p>
  </w:footnote>
  <w:footnote w:id="52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«Может стереть начертание, явленное веками» </w:t>
      </w:r>
      <w:r w:rsidRPr="00EB3BF5">
        <w:rPr>
          <w:rFonts w:ascii="Times New Roman CYR" w:hAnsi="Times New Roman CYR" w:cs="Times New Roman CYR"/>
          <w:bCs/>
          <w:i/>
          <w:iCs/>
          <w:noProof/>
        </w:rPr>
        <w:t>(англ.).</w:t>
      </w:r>
    </w:p>
  </w:footnote>
  <w:footnote w:id="52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«Как же не допустить» </w:t>
      </w:r>
      <w:r w:rsidRPr="00EB3BF5">
        <w:rPr>
          <w:rFonts w:ascii="Times New Roman CYR" w:hAnsi="Times New Roman CYR" w:cs="Times New Roman CYR"/>
          <w:bCs/>
          <w:i/>
          <w:iCs/>
          <w:noProof/>
        </w:rPr>
        <w:t>(англ.).</w:t>
      </w:r>
    </w:p>
  </w:footnote>
  <w:footnote w:id="52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523">
    <w:p w:rsidR="00273A62" w:rsidRPr="00EB3BF5" w:rsidRDefault="00273A62" w:rsidP="002C07BF">
      <w:pPr>
        <w:pStyle w:val="FootnoteText"/>
        <w:rPr>
          <w:noProof/>
        </w:rPr>
      </w:pPr>
      <w:r w:rsidRPr="00EB3BF5">
        <w:rPr>
          <w:rStyle w:val="FootnoteReference"/>
          <w:noProof/>
        </w:rPr>
        <w:footnoteRef/>
      </w:r>
      <w:r w:rsidRPr="00EB3BF5">
        <w:rPr>
          <w:noProof/>
        </w:rPr>
        <w:t xml:space="preserve"> В другой редакции письма три абзаца даны следующим образом:</w:t>
      </w:r>
    </w:p>
    <w:p w:rsidR="00273A62" w:rsidRPr="00EB3BF5" w:rsidRDefault="00273A62" w:rsidP="002C07BF">
      <w:pPr>
        <w:pStyle w:val="FootnoteText"/>
        <w:rPr>
          <w:noProof/>
        </w:rPr>
      </w:pPr>
      <w:r w:rsidRPr="00EB3BF5">
        <w:rPr>
          <w:noProof/>
        </w:rPr>
        <w:t>В параграфе 2, в последней фразе: «But one glance of denial can erase an inscription preordained by ages...» следует читать: «But one glance of denial can erase the pattern preordained by ages».</w:t>
      </w:r>
    </w:p>
    <w:p w:rsidR="00273A62" w:rsidRPr="00EB3BF5" w:rsidRDefault="00273A62" w:rsidP="00FE70AB">
      <w:pPr>
        <w:pStyle w:val="FootnoteText"/>
        <w:rPr>
          <w:rFonts w:ascii="Times New Roman CYR" w:hAnsi="Times New Roman CYR" w:cs="Times New Roman CYR"/>
          <w:bCs/>
          <w:noProof/>
        </w:rPr>
      </w:pPr>
      <w:r w:rsidRPr="00EB3BF5">
        <w:rPr>
          <w:rFonts w:ascii="Times New Roman CYR" w:hAnsi="Times New Roman CYR" w:cs="Times New Roman CYR"/>
          <w:bCs/>
          <w:noProof/>
        </w:rPr>
        <w:t xml:space="preserve">§ 3 – </w:t>
      </w:r>
      <w:r w:rsidRPr="00EB3BF5">
        <w:rPr>
          <w:rFonts w:ascii="Times New Roman CYR" w:hAnsi="Times New Roman CYR" w:cs="Times New Roman CYR"/>
          <w:bCs/>
          <w:i/>
          <w:noProof/>
        </w:rPr>
        <w:t>не лучше ли сохранить точный перевод – «Как же не допустить...?» вместо</w:t>
      </w:r>
      <w:r w:rsidRPr="00EB3BF5">
        <w:rPr>
          <w:rFonts w:ascii="Times New Roman CYR" w:hAnsi="Times New Roman CYR" w:cs="Times New Roman CYR"/>
          <w:bCs/>
          <w:noProof/>
        </w:rPr>
        <w:t xml:space="preserve"> «then why not admit».</w:t>
      </w:r>
    </w:p>
    <w:p w:rsidR="00273A62" w:rsidRDefault="00273A62" w:rsidP="00FE70AB">
      <w:pPr>
        <w:pStyle w:val="FootnoteText"/>
      </w:pPr>
      <w:r w:rsidRPr="00EB3BF5">
        <w:rPr>
          <w:rFonts w:ascii="Times New Roman CYR" w:hAnsi="Times New Roman CYR" w:cs="Times New Roman CYR"/>
          <w:bCs/>
          <w:noProof/>
        </w:rPr>
        <w:t xml:space="preserve">§ 5 – </w:t>
      </w:r>
      <w:r w:rsidRPr="00EB3BF5">
        <w:rPr>
          <w:rFonts w:ascii="Times New Roman CYR" w:hAnsi="Times New Roman CYR" w:cs="Times New Roman CYR"/>
          <w:bCs/>
          <w:i/>
          <w:iCs/>
          <w:noProof/>
        </w:rPr>
        <w:t xml:space="preserve">«Оп your planet We have Our entrusted one, who has drained the chalice </w:t>
      </w:r>
      <w:r w:rsidRPr="00EB3BF5">
        <w:rPr>
          <w:rFonts w:ascii="Times New Roman CYR" w:hAnsi="Times New Roman CYR" w:cs="Times New Roman CYR"/>
          <w:bCs/>
          <w:noProof/>
        </w:rPr>
        <w:t>of sublime experiments...</w:t>
      </w:r>
      <w:r w:rsidRPr="00EB3BF5">
        <w:rPr>
          <w:rFonts w:ascii="Times New Roman CYR" w:hAnsi="Times New Roman CYR" w:cs="Times New Roman CYR"/>
          <w:noProof/>
        </w:rPr>
        <w:t>»</w:t>
      </w:r>
      <w:r w:rsidRPr="00EB3BF5">
        <w:rPr>
          <w:rFonts w:ascii="Times New Roman CYR" w:hAnsi="Times New Roman CYR" w:cs="Times New Roman CYR"/>
          <w:bCs/>
          <w:noProof/>
        </w:rPr>
        <w:t xml:space="preserve"> и далее – «Precisely the fact that these experiments were undergone is convincing</w:t>
      </w:r>
      <w:r w:rsidRPr="00EB3BF5">
        <w:rPr>
          <w:rFonts w:ascii="Times New Roman CYR" w:hAnsi="Times New Roman CYR" w:cs="Times New Roman CYR"/>
          <w:noProof/>
        </w:rPr>
        <w:t>»</w:t>
      </w:r>
      <w:r w:rsidRPr="00EB3BF5">
        <w:rPr>
          <w:rFonts w:ascii="Times New Roman CYR" w:hAnsi="Times New Roman CYR" w:cs="Times New Roman CYR"/>
          <w:bCs/>
          <w:noProof/>
        </w:rPr>
        <w:t>.</w:t>
      </w:r>
    </w:p>
  </w:footnote>
  <w:footnote w:id="52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Конечно, </w:t>
      </w:r>
      <w:r w:rsidRPr="00EB3BF5">
        <w:rPr>
          <w:rFonts w:ascii="Times New Roman CYR" w:hAnsi="Times New Roman CYR" w:cs="Times New Roman CYR"/>
          <w:bCs/>
          <w:noProof/>
        </w:rPr>
        <w:t>можно.</w:t>
      </w:r>
    </w:p>
  </w:footnote>
  <w:footnote w:id="52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другой редакции письма: </w:t>
      </w:r>
      <w:r w:rsidRPr="00EB3BF5">
        <w:rPr>
          <w:rFonts w:ascii="Times New Roman CYR" w:hAnsi="Times New Roman CYR" w:cs="Times New Roman CYR"/>
          <w:bCs/>
          <w:i/>
          <w:iCs/>
          <w:noProof/>
        </w:rPr>
        <w:t xml:space="preserve">«Вы правы... </w:t>
      </w:r>
      <w:r w:rsidRPr="00EB3BF5">
        <w:rPr>
          <w:rFonts w:ascii="Times New Roman CYR" w:hAnsi="Times New Roman CYR" w:cs="Times New Roman CYR"/>
          <w:bCs/>
          <w:noProof/>
        </w:rPr>
        <w:t>You are right</w:t>
      </w:r>
      <w:r w:rsidRPr="00EB3BF5">
        <w:rPr>
          <w:rFonts w:ascii="Times New Roman CYR" w:hAnsi="Times New Roman CYR" w:cs="Times New Roman CYR"/>
          <w:noProof/>
        </w:rPr>
        <w:t>»</w:t>
      </w:r>
      <w:r w:rsidRPr="00EB3BF5">
        <w:rPr>
          <w:rFonts w:ascii="Times New Roman CYR" w:hAnsi="Times New Roman CYR" w:cs="Times New Roman CYR"/>
          <w:bCs/>
          <w:noProof/>
        </w:rPr>
        <w:t>.</w:t>
      </w:r>
    </w:p>
  </w:footnote>
  <w:footnote w:id="52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Origin </w:t>
      </w:r>
      <w:r w:rsidRPr="00EB3BF5">
        <w:rPr>
          <w:rFonts w:ascii="Times New Roman CYR" w:hAnsi="Times New Roman CYR" w:cs="Times New Roman CYR"/>
          <w:bCs/>
          <w:i/>
          <w:iCs/>
          <w:noProof/>
        </w:rPr>
        <w:t>(англ.)</w:t>
      </w:r>
      <w:r w:rsidRPr="00EB3BF5">
        <w:rPr>
          <w:rFonts w:ascii="Times New Roman CYR" w:hAnsi="Times New Roman CYR" w:cs="Times New Roman CYR"/>
          <w:bCs/>
          <w:iCs/>
          <w:noProof/>
        </w:rPr>
        <w:t xml:space="preserve"> – </w:t>
      </w:r>
      <w:r w:rsidRPr="00EB3BF5">
        <w:rPr>
          <w:rFonts w:ascii="Times New Roman CYR" w:hAnsi="Times New Roman CYR" w:cs="Times New Roman CYR"/>
          <w:bCs/>
          <w:noProof/>
        </w:rPr>
        <w:t>начало.</w:t>
      </w:r>
    </w:p>
  </w:footnote>
  <w:footnote w:id="52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«Великое Начало» </w:t>
      </w:r>
      <w:r w:rsidRPr="00EB3BF5">
        <w:rPr>
          <w:rFonts w:ascii="Times New Roman CYR" w:hAnsi="Times New Roman CYR" w:cs="Times New Roman CYR"/>
          <w:bCs/>
          <w:i/>
          <w:iCs/>
          <w:noProof/>
        </w:rPr>
        <w:t>(англ.).</w:t>
      </w:r>
    </w:p>
  </w:footnote>
  <w:footnote w:id="52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«Существующего Начала» </w:t>
      </w:r>
      <w:r w:rsidRPr="00EB3BF5">
        <w:rPr>
          <w:rFonts w:ascii="Times New Roman CYR" w:hAnsi="Times New Roman CYR" w:cs="Times New Roman CYR"/>
          <w:bCs/>
          <w:i/>
          <w:iCs/>
          <w:noProof/>
        </w:rPr>
        <w:t>(англ.).</w:t>
      </w:r>
    </w:p>
  </w:footnote>
  <w:footnote w:id="52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«Записи очень удачны» </w:t>
      </w:r>
      <w:r w:rsidRPr="00EB3BF5">
        <w:rPr>
          <w:rFonts w:ascii="Times New Roman CYR" w:hAnsi="Times New Roman CYR" w:cs="Times New Roman CYR"/>
          <w:bCs/>
          <w:i/>
          <w:iCs/>
          <w:noProof/>
        </w:rPr>
        <w:t>(англ.).</w:t>
      </w:r>
    </w:p>
  </w:footnote>
  <w:footnote w:id="53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«Урусвати являла радость» </w:t>
      </w:r>
      <w:r w:rsidRPr="00EB3BF5">
        <w:rPr>
          <w:rFonts w:ascii="Times New Roman CYR" w:hAnsi="Times New Roman CYR" w:cs="Times New Roman CYR"/>
          <w:bCs/>
          <w:i/>
          <w:iCs/>
          <w:noProof/>
        </w:rPr>
        <w:t>(англ.).</w:t>
      </w:r>
    </w:p>
  </w:footnote>
  <w:footnote w:id="53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«Космической» </w:t>
      </w:r>
      <w:r w:rsidRPr="00EB3BF5">
        <w:rPr>
          <w:rFonts w:ascii="Times New Roman CYR" w:hAnsi="Times New Roman CYR" w:cs="Times New Roman CYR"/>
          <w:bCs/>
          <w:i/>
          <w:iCs/>
          <w:noProof/>
        </w:rPr>
        <w:t>(англ.).</w:t>
      </w:r>
    </w:p>
  </w:footnote>
  <w:footnote w:id="53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«Запишите Мое поручение Матери Агни Йоги» </w:t>
      </w:r>
      <w:r w:rsidRPr="00EB3BF5">
        <w:rPr>
          <w:rFonts w:ascii="Times New Roman CYR" w:hAnsi="Times New Roman CYR" w:cs="Times New Roman CYR"/>
          <w:bCs/>
          <w:i/>
          <w:iCs/>
          <w:noProof/>
        </w:rPr>
        <w:t>(англ.).</w:t>
      </w:r>
    </w:p>
  </w:footnote>
  <w:footnote w:id="53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34">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3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Абзац написан по-русски.</w:t>
      </w:r>
    </w:p>
  </w:footnote>
  <w:footnote w:id="53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David-Neel Alexandra. </w:t>
      </w:r>
      <w:r w:rsidRPr="00EB3BF5">
        <w:rPr>
          <w:bCs/>
          <w:noProof/>
        </w:rPr>
        <w:t xml:space="preserve">Au cœur des </w:t>
      </w:r>
      <w:r w:rsidRPr="00EB3BF5">
        <w:rPr>
          <w:rFonts w:ascii="Times New Roman CYR" w:hAnsi="Times New Roman CYR" w:cs="Times New Roman CYR"/>
          <w:bCs/>
          <w:noProof/>
        </w:rPr>
        <w:t>Himalayas, le Nepal. Paris, Bruxelles, 1949.</w:t>
      </w:r>
    </w:p>
  </w:footnote>
  <w:footnote w:id="537">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3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Vernadsky George. </w:t>
      </w:r>
      <w:r w:rsidRPr="00EB3BF5">
        <w:rPr>
          <w:rFonts w:ascii="Times New Roman CYR" w:hAnsi="Times New Roman CYR" w:cs="Times New Roman CYR"/>
          <w:bCs/>
          <w:noProof/>
        </w:rPr>
        <w:t xml:space="preserve">A History of Russia. Vol. I. Ancient Russia. New Haven, Yale University Press, 1943. На русском языке: </w:t>
      </w:r>
      <w:r w:rsidRPr="00EB3BF5">
        <w:rPr>
          <w:rFonts w:ascii="Times New Roman CYR" w:hAnsi="Times New Roman CYR" w:cs="Times New Roman CYR"/>
          <w:bCs/>
          <w:i/>
          <w:iCs/>
          <w:noProof/>
        </w:rPr>
        <w:t xml:space="preserve">Вернадский Г.В. </w:t>
      </w:r>
      <w:r w:rsidRPr="00EB3BF5">
        <w:rPr>
          <w:rFonts w:ascii="Times New Roman CYR" w:hAnsi="Times New Roman CYR" w:cs="Times New Roman CYR"/>
          <w:bCs/>
          <w:noProof/>
        </w:rPr>
        <w:t>Древняя Русь. Тверь-Москва, 1996. Всего вышло пять томов (1943-1969).</w:t>
      </w:r>
    </w:p>
  </w:footnote>
  <w:footnote w:id="53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Сверху от руки написано: 8.XII.54.</w:t>
      </w:r>
    </w:p>
  </w:footnote>
  <w:footnote w:id="54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столкновении мнений рождается истина» </w:t>
      </w:r>
      <w:r w:rsidRPr="00EB3BF5">
        <w:rPr>
          <w:rFonts w:ascii="Times New Roman CYR" w:hAnsi="Times New Roman CYR" w:cs="Times New Roman CYR"/>
          <w:bCs/>
          <w:i/>
          <w:iCs/>
          <w:noProof/>
        </w:rPr>
        <w:t>(фр.).</w:t>
      </w:r>
    </w:p>
  </w:footnote>
  <w:footnote w:id="541">
    <w:p w:rsidR="00273A62" w:rsidRDefault="00273A62">
      <w:pPr>
        <w:pStyle w:val="FootnoteText"/>
      </w:pPr>
      <w:r w:rsidRPr="00EB3BF5">
        <w:rPr>
          <w:rStyle w:val="FootnoteReference"/>
          <w:noProof/>
        </w:rPr>
        <w:footnoteRef/>
      </w:r>
      <w:r w:rsidRPr="00EB3BF5">
        <w:rPr>
          <w:noProof/>
        </w:rPr>
        <w:t xml:space="preserve"> В тексте пропуск.</w:t>
      </w:r>
    </w:p>
  </w:footnote>
  <w:footnote w:id="542">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543">
    <w:p w:rsidR="00273A62" w:rsidRDefault="00273A62">
      <w:pPr>
        <w:pStyle w:val="FootnoteText"/>
      </w:pPr>
      <w:r w:rsidRPr="00EB3BF5">
        <w:rPr>
          <w:rStyle w:val="FootnoteReference"/>
          <w:noProof/>
        </w:rPr>
        <w:footnoteRef/>
      </w:r>
      <w:r w:rsidRPr="00EB3BF5">
        <w:rPr>
          <w:noProof/>
        </w:rPr>
        <w:t xml:space="preserve"> Несколько неразборчивых слов.</w:t>
      </w:r>
    </w:p>
  </w:footnote>
  <w:footnote w:id="544">
    <w:p w:rsidR="00273A62" w:rsidRDefault="00273A62">
      <w:pPr>
        <w:pStyle w:val="FootnoteText"/>
      </w:pPr>
      <w:r w:rsidRPr="00EB3BF5">
        <w:rPr>
          <w:rStyle w:val="FootnoteReference"/>
          <w:noProof/>
        </w:rPr>
        <w:footnoteRef/>
      </w:r>
      <w:r w:rsidRPr="00EB3BF5">
        <w:rPr>
          <w:noProof/>
        </w:rPr>
        <w:t xml:space="preserve"> Фраза написана от руки.</w:t>
      </w:r>
    </w:p>
  </w:footnote>
  <w:footnote w:id="545">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4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Кличка собаки неразборчива.</w:t>
      </w:r>
    </w:p>
  </w:footnote>
  <w:footnote w:id="54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помогают.</w:t>
      </w:r>
    </w:p>
  </w:footnote>
  <w:footnote w:id="54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Глоссарий Е.П.Б. для перевода на русский язык.</w:t>
      </w:r>
    </w:p>
  </w:footnote>
  <w:footnote w:id="54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Далее текст написан от руки.</w:t>
      </w:r>
    </w:p>
  </w:footnote>
  <w:footnote w:id="550">
    <w:p w:rsidR="00273A62" w:rsidRDefault="00273A62">
      <w:pPr>
        <w:pStyle w:val="FootnoteText"/>
      </w:pPr>
      <w:r w:rsidRPr="00EB3BF5">
        <w:rPr>
          <w:rStyle w:val="FootnoteReference"/>
          <w:noProof/>
        </w:rPr>
        <w:footnoteRef/>
      </w:r>
      <w:r w:rsidRPr="00EB3BF5">
        <w:rPr>
          <w:noProof/>
        </w:rPr>
        <w:t xml:space="preserve"> Avalanche </w:t>
      </w:r>
      <w:r w:rsidRPr="00EB3BF5">
        <w:rPr>
          <w:i/>
          <w:noProof/>
        </w:rPr>
        <w:t>(фр.)</w:t>
      </w:r>
      <w:r w:rsidRPr="00EB3BF5">
        <w:rPr>
          <w:noProof/>
        </w:rPr>
        <w:t xml:space="preserve"> </w:t>
      </w:r>
      <w:r w:rsidRPr="00EB3BF5">
        <w:rPr>
          <w:rFonts w:ascii="Times New Roman CYR" w:hAnsi="Times New Roman CYR" w:cs="Times New Roman CYR"/>
          <w:bCs/>
          <w:iCs/>
          <w:noProof/>
        </w:rPr>
        <w:t xml:space="preserve">– </w:t>
      </w:r>
      <w:r w:rsidRPr="00EB3BF5">
        <w:rPr>
          <w:noProof/>
        </w:rPr>
        <w:t>лавина.</w:t>
      </w:r>
    </w:p>
  </w:footnote>
  <w:footnote w:id="551">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552">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53">
    <w:p w:rsidR="00273A62" w:rsidRDefault="00273A62">
      <w:pPr>
        <w:pStyle w:val="FootnoteText"/>
      </w:pPr>
      <w:r w:rsidRPr="00EB3BF5">
        <w:rPr>
          <w:rStyle w:val="FootnoteReference"/>
          <w:noProof/>
        </w:rPr>
        <w:footnoteRef/>
      </w:r>
      <w:r w:rsidRPr="00EB3BF5">
        <w:rPr>
          <w:noProof/>
        </w:rPr>
        <w:t xml:space="preserve"> Окончание письма отсутствует.</w:t>
      </w:r>
    </w:p>
  </w:footnote>
  <w:footnote w:id="55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«Архат понимает творчество иначе, чем люди» </w:t>
      </w:r>
      <w:r w:rsidRPr="00EB3BF5">
        <w:rPr>
          <w:rFonts w:ascii="Times New Roman CYR" w:hAnsi="Times New Roman CYR" w:cs="Times New Roman CYR"/>
          <w:bCs/>
          <w:i/>
          <w:iCs/>
          <w:noProof/>
        </w:rPr>
        <w:t>(англ.).</w:t>
      </w:r>
    </w:p>
  </w:footnote>
  <w:footnote w:id="55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«Я считаю творчество духа самым главным» </w:t>
      </w:r>
      <w:r w:rsidRPr="00EB3BF5">
        <w:rPr>
          <w:rFonts w:ascii="Times New Roman CYR" w:hAnsi="Times New Roman CYR" w:cs="Times New Roman CYR"/>
          <w:bCs/>
          <w:i/>
          <w:iCs/>
          <w:noProof/>
        </w:rPr>
        <w:t>(англ.).</w:t>
      </w:r>
    </w:p>
  </w:footnote>
  <w:footnote w:id="55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«Твой опыт» </w:t>
      </w:r>
      <w:r w:rsidRPr="00EB3BF5">
        <w:rPr>
          <w:rFonts w:ascii="Times New Roman CYR" w:hAnsi="Times New Roman CYR" w:cs="Times New Roman CYR"/>
          <w:bCs/>
          <w:i/>
          <w:iCs/>
          <w:noProof/>
        </w:rPr>
        <w:t>(англ.).</w:t>
      </w:r>
    </w:p>
  </w:footnote>
  <w:footnote w:id="55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«Опыт матери Агни Йоги» </w:t>
      </w:r>
      <w:r w:rsidRPr="00EB3BF5">
        <w:rPr>
          <w:rFonts w:ascii="Times New Roman CYR" w:hAnsi="Times New Roman CYR" w:cs="Times New Roman CYR"/>
          <w:bCs/>
          <w:i/>
          <w:iCs/>
          <w:noProof/>
        </w:rPr>
        <w:t>(англ.).</w:t>
      </w:r>
    </w:p>
  </w:footnote>
  <w:footnote w:id="55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«Запишите Мое поручение матери Агни Йоги» </w:t>
      </w:r>
      <w:r w:rsidRPr="00EB3BF5">
        <w:rPr>
          <w:rFonts w:ascii="Times New Roman CYR" w:hAnsi="Times New Roman CYR" w:cs="Times New Roman CYR"/>
          <w:bCs/>
          <w:i/>
          <w:iCs/>
          <w:noProof/>
        </w:rPr>
        <w:t>(англ.).</w:t>
      </w:r>
    </w:p>
  </w:footnote>
  <w:footnote w:id="55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56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«Мы имеем в виду явленную жизненную силу Космоса» </w:t>
      </w:r>
      <w:r w:rsidRPr="00EB3BF5">
        <w:rPr>
          <w:rFonts w:ascii="Times New Roman CYR" w:hAnsi="Times New Roman CYR" w:cs="Times New Roman CYR"/>
          <w:bCs/>
          <w:i/>
          <w:iCs/>
          <w:noProof/>
        </w:rPr>
        <w:t>(англ.).</w:t>
      </w:r>
    </w:p>
  </w:footnote>
  <w:footnote w:id="56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Слияние </w:t>
      </w:r>
      <w:r w:rsidRPr="00EB3BF5">
        <w:rPr>
          <w:rFonts w:ascii="Times New Roman CYR" w:hAnsi="Times New Roman CYR" w:cs="Times New Roman CYR"/>
          <w:bCs/>
          <w:i/>
          <w:iCs/>
          <w:noProof/>
        </w:rPr>
        <w:t>(англ.).</w:t>
      </w:r>
    </w:p>
  </w:footnote>
  <w:footnote w:id="56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Сияние </w:t>
      </w:r>
      <w:r w:rsidRPr="00EB3BF5">
        <w:rPr>
          <w:rFonts w:ascii="Times New Roman CYR" w:hAnsi="Times New Roman CYR" w:cs="Times New Roman CYR"/>
          <w:bCs/>
          <w:i/>
          <w:iCs/>
          <w:noProof/>
        </w:rPr>
        <w:t>(англ.).</w:t>
      </w:r>
    </w:p>
  </w:footnote>
  <w:footnote w:id="56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Иначе </w:t>
      </w:r>
      <w:r w:rsidRPr="00EB3BF5">
        <w:rPr>
          <w:rFonts w:ascii="Times New Roman CYR" w:hAnsi="Times New Roman CYR" w:cs="Times New Roman CYR"/>
          <w:bCs/>
          <w:i/>
          <w:iCs/>
          <w:noProof/>
        </w:rPr>
        <w:t>(англ.).</w:t>
      </w:r>
    </w:p>
  </w:footnote>
  <w:footnote w:id="56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В свою очередь </w:t>
      </w:r>
      <w:r w:rsidRPr="00EB3BF5">
        <w:rPr>
          <w:rFonts w:ascii="Times New Roman CYR" w:hAnsi="Times New Roman CYR" w:cs="Times New Roman CYR"/>
          <w:bCs/>
          <w:i/>
          <w:iCs/>
          <w:noProof/>
        </w:rPr>
        <w:t>(англ.).</w:t>
      </w:r>
    </w:p>
  </w:footnote>
  <w:footnote w:id="56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«Психомагнитом Космоса» </w:t>
      </w:r>
      <w:r w:rsidRPr="00EB3BF5">
        <w:rPr>
          <w:rFonts w:ascii="Times New Roman CYR" w:hAnsi="Times New Roman CYR" w:cs="Times New Roman CYR"/>
          <w:bCs/>
          <w:i/>
          <w:iCs/>
          <w:noProof/>
        </w:rPr>
        <w:t>(англ.).</w:t>
      </w:r>
    </w:p>
  </w:footnote>
  <w:footnote w:id="56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56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56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56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«И Пространство содрогается космическим ликованием» </w:t>
      </w:r>
      <w:r w:rsidRPr="00EB3BF5">
        <w:rPr>
          <w:rFonts w:ascii="Times New Roman CYR" w:hAnsi="Times New Roman CYR" w:cs="Times New Roman CYR"/>
          <w:bCs/>
          <w:i/>
          <w:iCs/>
          <w:noProof/>
        </w:rPr>
        <w:t>(англ.).</w:t>
      </w:r>
    </w:p>
  </w:footnote>
  <w:footnote w:id="570">
    <w:p w:rsidR="00273A62" w:rsidRDefault="00273A62">
      <w:pPr>
        <w:pStyle w:val="FootnoteText"/>
      </w:pPr>
      <w:r w:rsidRPr="00EB3BF5">
        <w:rPr>
          <w:rStyle w:val="FootnoteReference"/>
          <w:noProof/>
        </w:rPr>
        <w:footnoteRef/>
      </w:r>
      <w:r w:rsidRPr="00EB3BF5">
        <w:rPr>
          <w:noProof/>
        </w:rPr>
        <w:t xml:space="preserve"> В тексте пропуск.</w:t>
      </w:r>
    </w:p>
  </w:footnote>
  <w:footnote w:id="571">
    <w:p w:rsidR="00273A62" w:rsidRDefault="00273A62">
      <w:pPr>
        <w:pStyle w:val="FootnoteText"/>
      </w:pPr>
      <w:r w:rsidRPr="00EB3BF5">
        <w:rPr>
          <w:rStyle w:val="FootnoteReference"/>
          <w:noProof/>
        </w:rPr>
        <w:footnoteRef/>
      </w:r>
      <w:r w:rsidRPr="00EB3BF5">
        <w:rPr>
          <w:noProof/>
        </w:rPr>
        <w:t xml:space="preserve"> См. примечание 3 на стр. 465.</w:t>
      </w:r>
    </w:p>
  </w:footnote>
  <w:footnote w:id="572">
    <w:p w:rsidR="00273A62" w:rsidRDefault="00273A62">
      <w:pPr>
        <w:pStyle w:val="FootnoteText"/>
      </w:pPr>
      <w:r w:rsidRPr="00EB3BF5">
        <w:rPr>
          <w:rStyle w:val="FootnoteReference"/>
          <w:noProof/>
        </w:rPr>
        <w:footnoteRef/>
      </w:r>
      <w:r w:rsidRPr="00EB3BF5">
        <w:rPr>
          <w:noProof/>
        </w:rPr>
        <w:t xml:space="preserve"> Legation </w:t>
      </w:r>
      <w:r w:rsidRPr="00EB3BF5">
        <w:rPr>
          <w:i/>
          <w:noProof/>
        </w:rPr>
        <w:t>(англ.)</w:t>
      </w:r>
      <w:r w:rsidRPr="00EB3BF5">
        <w:rPr>
          <w:noProof/>
        </w:rPr>
        <w:t xml:space="preserve"> </w:t>
      </w:r>
      <w:r w:rsidRPr="00EB3BF5">
        <w:rPr>
          <w:rFonts w:ascii="Times New Roman CYR" w:hAnsi="Times New Roman CYR" w:cs="Times New Roman CYR"/>
          <w:bCs/>
          <w:iCs/>
          <w:noProof/>
        </w:rPr>
        <w:t xml:space="preserve">– </w:t>
      </w:r>
      <w:r w:rsidRPr="00EB3BF5">
        <w:rPr>
          <w:noProof/>
        </w:rPr>
        <w:t>дипломатическая миссия.</w:t>
      </w:r>
    </w:p>
  </w:footnote>
  <w:footnote w:id="573">
    <w:p w:rsidR="00273A62" w:rsidRDefault="00273A62">
      <w:pPr>
        <w:pStyle w:val="FootnoteText"/>
      </w:pPr>
      <w:r w:rsidRPr="00EB3BF5">
        <w:rPr>
          <w:rStyle w:val="FootnoteReference"/>
          <w:noProof/>
        </w:rPr>
        <w:footnoteRef/>
      </w:r>
      <w:r w:rsidRPr="00EB3BF5">
        <w:rPr>
          <w:noProof/>
        </w:rPr>
        <w:t xml:space="preserve"> В тексте пропуск.</w:t>
      </w:r>
    </w:p>
  </w:footnote>
  <w:footnote w:id="574">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7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57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тексте пропуск.</w:t>
      </w:r>
    </w:p>
  </w:footnote>
  <w:footnote w:id="57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неразборчиво.</w:t>
      </w:r>
    </w:p>
  </w:footnote>
  <w:footnote w:id="57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написано: </w:t>
      </w:r>
      <w:r w:rsidRPr="00EB3BF5">
        <w:rPr>
          <w:rFonts w:ascii="Times New Roman CYR" w:hAnsi="Times New Roman CYR" w:cs="Times New Roman CYR"/>
          <w:bCs/>
          <w:i/>
          <w:iCs/>
          <w:noProof/>
        </w:rPr>
        <w:t>настроении.</w:t>
      </w:r>
    </w:p>
  </w:footnote>
  <w:footnote w:id="57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Слово неразборчиво.</w:t>
      </w:r>
    </w:p>
  </w:footnote>
  <w:footnote w:id="58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«Строят ладьи» (1903). Государственный музей Востока.</w:t>
      </w:r>
    </w:p>
  </w:footnote>
  <w:footnote w:id="58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Fabre Lucien. </w:t>
      </w:r>
      <w:r w:rsidRPr="00EB3BF5">
        <w:rPr>
          <w:rFonts w:ascii="Times New Roman CYR" w:hAnsi="Times New Roman CYR" w:cs="Times New Roman CYR"/>
          <w:bCs/>
          <w:noProof/>
        </w:rPr>
        <w:t>Jeanne d'Arc. Paris, 1948.</w:t>
      </w:r>
    </w:p>
  </w:footnote>
  <w:footnote w:id="58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Hanolaux Gabriel. </w:t>
      </w:r>
      <w:r w:rsidRPr="00EB3BF5">
        <w:rPr>
          <w:rFonts w:ascii="Times New Roman CYR" w:hAnsi="Times New Roman CYR" w:cs="Times New Roman CYR"/>
          <w:bCs/>
          <w:noProof/>
        </w:rPr>
        <w:t>Jeanne d'Arc. Librairie Hachette, 1911.</w:t>
      </w:r>
    </w:p>
  </w:footnote>
  <w:footnote w:id="58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8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от руки написано: </w:t>
      </w:r>
      <w:r w:rsidRPr="00EB3BF5">
        <w:rPr>
          <w:rFonts w:ascii="Times New Roman CYR" w:hAnsi="Times New Roman CYR" w:cs="Times New Roman CYR"/>
          <w:bCs/>
          <w:i/>
          <w:iCs/>
          <w:noProof/>
        </w:rPr>
        <w:t>Великий Учитель просит.</w:t>
      </w:r>
    </w:p>
  </w:footnote>
  <w:footnote w:id="585">
    <w:p w:rsidR="00273A62" w:rsidRDefault="00273A62">
      <w:pPr>
        <w:pStyle w:val="FootnoteText"/>
      </w:pPr>
      <w:r w:rsidRPr="00EB3BF5">
        <w:rPr>
          <w:rStyle w:val="FootnoteReference"/>
          <w:noProof/>
        </w:rPr>
        <w:footnoteRef/>
      </w:r>
      <w:r w:rsidRPr="00EB3BF5">
        <w:rPr>
          <w:noProof/>
        </w:rPr>
        <w:t xml:space="preserve"> Impostor </w:t>
      </w:r>
      <w:r w:rsidRPr="00EB3BF5">
        <w:rPr>
          <w:i/>
          <w:noProof/>
        </w:rPr>
        <w:t>(англ.)</w:t>
      </w:r>
      <w:r w:rsidRPr="00EB3BF5">
        <w:rPr>
          <w:noProof/>
        </w:rPr>
        <w:t xml:space="preserve"> </w:t>
      </w:r>
      <w:r w:rsidRPr="00EB3BF5">
        <w:rPr>
          <w:rFonts w:ascii="Times New Roman CYR" w:hAnsi="Times New Roman CYR" w:cs="Times New Roman CYR"/>
          <w:bCs/>
          <w:iCs/>
          <w:noProof/>
        </w:rPr>
        <w:t xml:space="preserve">– </w:t>
      </w:r>
      <w:r w:rsidRPr="00EB3BF5">
        <w:rPr>
          <w:noProof/>
        </w:rPr>
        <w:t>самозванец, обманщик.</w:t>
      </w:r>
    </w:p>
  </w:footnote>
  <w:footnote w:id="58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Здесь: Наставления из книги «Учение Храма».</w:t>
      </w:r>
    </w:p>
  </w:footnote>
  <w:footnote w:id="58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Эта фраза, написанная от руки на первой странице письма, вероятно, является пометкой Е.И.Рерих, не имеющей отношения к содержанию письма.</w:t>
      </w:r>
    </w:p>
  </w:footnote>
  <w:footnote w:id="588">
    <w:p w:rsidR="00273A62" w:rsidRDefault="00273A62">
      <w:pPr>
        <w:pStyle w:val="FootnoteText"/>
      </w:pPr>
      <w:r w:rsidRPr="00EB3BF5">
        <w:rPr>
          <w:rStyle w:val="FootnoteReference"/>
          <w:noProof/>
        </w:rPr>
        <w:footnoteRef/>
      </w:r>
      <w:r w:rsidRPr="00EB3BF5">
        <w:rPr>
          <w:noProof/>
        </w:rPr>
        <w:t xml:space="preserve"> Сверху от руки написано: </w:t>
      </w:r>
      <w:r w:rsidRPr="00EB3BF5">
        <w:rPr>
          <w:i/>
          <w:noProof/>
        </w:rPr>
        <w:t>упомянуть</w:t>
      </w:r>
      <w:r w:rsidRPr="00EB3BF5">
        <w:rPr>
          <w:noProof/>
        </w:rPr>
        <w:t>.</w:t>
      </w:r>
    </w:p>
  </w:footnote>
  <w:footnote w:id="589">
    <w:p w:rsidR="00273A62" w:rsidRDefault="00273A62">
      <w:pPr>
        <w:pStyle w:val="FootnoteText"/>
      </w:pPr>
      <w:r w:rsidRPr="00EB3BF5">
        <w:rPr>
          <w:rStyle w:val="FootnoteReference"/>
          <w:noProof/>
        </w:rPr>
        <w:footnoteRef/>
      </w:r>
      <w:r w:rsidRPr="00EB3BF5">
        <w:rPr>
          <w:noProof/>
        </w:rPr>
        <w:t xml:space="preserve"> Далее текст написан от руки.</w:t>
      </w:r>
    </w:p>
  </w:footnote>
  <w:footnote w:id="590">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9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Рядом напечатано: </w:t>
      </w:r>
      <w:r w:rsidRPr="00EB3BF5">
        <w:rPr>
          <w:rFonts w:ascii="Times New Roman CYR" w:hAnsi="Times New Roman CYR" w:cs="Times New Roman CYR"/>
          <w:bCs/>
          <w:i/>
          <w:iCs/>
          <w:noProof/>
        </w:rPr>
        <w:t>а я так не люблю думать об этом.</w:t>
      </w:r>
    </w:p>
  </w:footnote>
  <w:footnote w:id="59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Исследовательский институт </w:t>
      </w:r>
      <w:r w:rsidRPr="00EB3BF5">
        <w:rPr>
          <w:rFonts w:ascii="Times New Roman CYR" w:hAnsi="Times New Roman CYR" w:cs="Times New Roman CYR"/>
          <w:bCs/>
          <w:i/>
          <w:iCs/>
          <w:noProof/>
        </w:rPr>
        <w:t>(англ.).</w:t>
      </w:r>
    </w:p>
  </w:footnote>
  <w:footnote w:id="593">
    <w:p w:rsidR="00273A62" w:rsidRDefault="00273A62">
      <w:pPr>
        <w:pStyle w:val="FootnoteText"/>
      </w:pPr>
      <w:r w:rsidRPr="00EB3BF5">
        <w:rPr>
          <w:rStyle w:val="FootnoteReference"/>
          <w:noProof/>
        </w:rPr>
        <w:footnoteRef/>
      </w:r>
      <w:r w:rsidRPr="00EB3BF5">
        <w:rPr>
          <w:noProof/>
        </w:rPr>
        <w:t xml:space="preserve"> Экспресс-почта </w:t>
      </w:r>
      <w:r w:rsidRPr="00EB3BF5">
        <w:rPr>
          <w:i/>
          <w:noProof/>
        </w:rPr>
        <w:t>(англ.)</w:t>
      </w:r>
      <w:r w:rsidRPr="00EB3BF5">
        <w:rPr>
          <w:noProof/>
        </w:rPr>
        <w:t>.</w:t>
      </w:r>
    </w:p>
  </w:footnote>
  <w:footnote w:id="59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Calcutta blister flies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калькуттские шпанские мушки.</w:t>
      </w:r>
    </w:p>
  </w:footnote>
  <w:footnote w:id="59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Имеется в виду Женевское Совещание глав правительств СССР, Великобритании и Франции (18–23 июля 1955 г.) о вопросах европейской безопасности, разоружения и развития контактов между Востоком и Западом.</w:t>
      </w:r>
    </w:p>
  </w:footnote>
  <w:footnote w:id="596">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59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письма отсутствует.</w:t>
      </w:r>
    </w:p>
  </w:footnote>
  <w:footnote w:id="59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По-видимому, здесь имеется в виду приезд Е.И.Рерих в Москву, где она должна была встретиться с З.Г и М. Лихтманами.</w:t>
      </w:r>
    </w:p>
  </w:footnote>
  <w:footnote w:id="59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Возможно, Борис Константинович Рерих.</w:t>
      </w:r>
    </w:p>
  </w:footnote>
  <w:footnote w:id="60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Е.И. и Н.К. Рерихи приехали в Москву 13 июня 1926 года и пробыли там немногим более месяца – до 22 июля. Николай Константинович встречался с наркомами Г.В. Чичериным и А.В. Луначарским и помимо коробочки с гималайской землей, о которой говорится в письме, передал им письмо Учителей, семь своих полотен из серии «Майтрейя» и рукопись книги «Община».</w:t>
      </w:r>
    </w:p>
  </w:footnote>
  <w:footnote w:id="60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В июне 1926 г. З.Г. Лихтман встретилась с Е.И. и Н.К. Рерихами в Москве, а затем сопровождала их в Новосибирске, на Алтае и в Монголии (Урга).</w:t>
      </w:r>
    </w:p>
  </w:footnote>
  <w:footnote w:id="602">
    <w:p w:rsidR="00273A62" w:rsidRPr="00EB3BF5" w:rsidRDefault="00273A62">
      <w:pPr>
        <w:pStyle w:val="FootnoteText"/>
        <w:rPr>
          <w:rFonts w:ascii="Times New Roman CYR" w:hAnsi="Times New Roman CYR" w:cs="Times New Roman CYR"/>
          <w:bCs/>
          <w:noProof/>
        </w:rPr>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Моя родная Порума, Вы легко можете себе представить наши чувства, когда мы получили фотографии ребенка. У нее замечательные глаза. Она само воплощение подвижности и рвения впитать всю Красоту и радость Мира. Весь мой дух устремился к этому маленькому существу! Пусть она вырастет такой же утонченной и нежной, как моя любимая Порумочка! Не сомневаюсь, что она станет великим творцом, возможно, Вы найдете некоторые намеки в Указаниях. Счастливая Порума! Счастливый Логван!!</w:t>
      </w:r>
    </w:p>
    <w:p w:rsidR="00273A62" w:rsidRDefault="00273A62">
      <w:pPr>
        <w:pStyle w:val="FootnoteText"/>
      </w:pPr>
      <w:r w:rsidRPr="00EB3BF5">
        <w:rPr>
          <w:rFonts w:ascii="Times New Roman CYR" w:hAnsi="Times New Roman CYR" w:cs="Times New Roman CYR"/>
          <w:bCs/>
          <w:noProof/>
        </w:rPr>
        <w:t xml:space="preserve">Теперь, поскольку мой английский не улучшился и я получила несколько </w:t>
      </w:r>
      <w:r w:rsidRPr="00EB3BF5">
        <w:rPr>
          <w:rFonts w:ascii="Times New Roman CYR" w:hAnsi="Times New Roman CYR" w:cs="Times New Roman CYR"/>
          <w:bCs/>
          <w:i/>
          <w:iCs/>
          <w:noProof/>
        </w:rPr>
        <w:t xml:space="preserve">Указаний </w:t>
      </w:r>
      <w:r w:rsidRPr="00EB3BF5">
        <w:rPr>
          <w:rFonts w:ascii="Times New Roman CYR" w:hAnsi="Times New Roman CYR" w:cs="Times New Roman CYR"/>
          <w:bCs/>
          <w:noProof/>
        </w:rPr>
        <w:t xml:space="preserve">для передачи Вам, пишу на родном языке </w:t>
      </w:r>
      <w:r w:rsidRPr="00EB3BF5">
        <w:rPr>
          <w:rFonts w:ascii="Times New Roman CYR" w:hAnsi="Times New Roman CYR" w:cs="Times New Roman CYR"/>
          <w:bCs/>
          <w:i/>
          <w:iCs/>
          <w:noProof/>
        </w:rPr>
        <w:t>(англ.).</w:t>
      </w:r>
    </w:p>
  </w:footnote>
  <w:footnote w:id="60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Здание в Нью-Йорке, в котором располагались культурно-просветительные учреждения, основанные Рерихами в США, а также музей, носящий его имя.</w:t>
      </w:r>
    </w:p>
  </w:footnote>
  <w:footnote w:id="60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Бразильцев </w:t>
      </w:r>
      <w:r w:rsidRPr="00EB3BF5">
        <w:rPr>
          <w:rFonts w:ascii="Times New Roman CYR" w:hAnsi="Times New Roman CYR" w:cs="Times New Roman CYR"/>
          <w:bCs/>
          <w:i/>
          <w:iCs/>
          <w:noProof/>
        </w:rPr>
        <w:t>(англ.).</w:t>
      </w:r>
    </w:p>
  </w:footnote>
  <w:footnote w:id="60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Мастер-Институт Объединенных Искусств, основанный в 1921 г.</w:t>
      </w:r>
    </w:p>
  </w:footnote>
  <w:footnote w:id="60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World Service. Pancosmos Corporation Inc. Корпорация, занимавшаяся перевозкой произведений искусства.</w:t>
      </w:r>
    </w:p>
  </w:footnote>
  <w:footnote w:id="60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«Должна признаться, что в душе я так остро чувствовала необходимость этого дома и была готова отдать все ради конечного успеха» </w:t>
      </w:r>
      <w:r w:rsidRPr="00EB3BF5">
        <w:rPr>
          <w:rFonts w:ascii="Times New Roman CYR" w:hAnsi="Times New Roman CYR" w:cs="Times New Roman CYR"/>
          <w:bCs/>
          <w:i/>
          <w:iCs/>
          <w:noProof/>
        </w:rPr>
        <w:t>(англ.).</w:t>
      </w:r>
    </w:p>
  </w:footnote>
  <w:footnote w:id="60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«Ты, имеющий открытое ухо. Ты, имеющий глаз открытый. Ты, познавший Меня. Благо тебе. Устреми взор, подобно соколу, вдаль. Благо тебе!» (Листы Сада Мории. Книга первая. Зов. 26 июля 1922 г.)</w:t>
      </w:r>
    </w:p>
  </w:footnote>
  <w:footnote w:id="60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Моя маленькая внучка всегда со мной, постоянно держу ее в сознании </w:t>
      </w:r>
      <w:r w:rsidRPr="00EB3BF5">
        <w:rPr>
          <w:rFonts w:ascii="Times New Roman CYR" w:hAnsi="Times New Roman CYR" w:cs="Times New Roman CYR"/>
          <w:bCs/>
          <w:i/>
          <w:iCs/>
          <w:noProof/>
        </w:rPr>
        <w:t>(англ.).</w:t>
      </w:r>
    </w:p>
  </w:footnote>
  <w:footnote w:id="61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Перевод с английского Т.О.Книжник.</w:t>
      </w:r>
    </w:p>
  </w:footnote>
  <w:footnote w:id="611">
    <w:p w:rsidR="00273A62" w:rsidRDefault="00273A62">
      <w:pPr>
        <w:pStyle w:val="FootnoteText"/>
      </w:pPr>
      <w:r w:rsidRPr="00EB3BF5">
        <w:rPr>
          <w:rStyle w:val="FootnoteReference"/>
          <w:noProof/>
        </w:rPr>
        <w:footnoteRef/>
      </w:r>
      <w:r w:rsidRPr="00EB3BF5">
        <w:rPr>
          <w:noProof/>
        </w:rPr>
        <w:t xml:space="preserve"> Так в тексте.</w:t>
      </w:r>
    </w:p>
  </w:footnote>
  <w:footnote w:id="61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Дальнейший текст письма был опубликован в первом томе настоящего издания как письмо, не имеющее начала (№116).</w:t>
      </w:r>
    </w:p>
  </w:footnote>
  <w:footnote w:id="61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Сердце, 94, 95 (опубликовано в другой редакции).</w:t>
      </w:r>
    </w:p>
  </w:footnote>
  <w:footnote w:id="61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Сердце, 98.</w:t>
      </w:r>
    </w:p>
  </w:footnote>
  <w:footnote w:id="61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Сердце, 105 (опубликовано в другой редакции).</w:t>
      </w:r>
    </w:p>
  </w:footnote>
  <w:footnote w:id="616">
    <w:p w:rsidR="00273A62" w:rsidRDefault="00273A62">
      <w:pPr>
        <w:pStyle w:val="FootnoteText"/>
      </w:pPr>
      <w:r w:rsidRPr="00EB3BF5">
        <w:rPr>
          <w:rStyle w:val="FootnoteReference"/>
          <w:noProof/>
        </w:rPr>
        <w:footnoteRef/>
      </w:r>
      <w:r w:rsidRPr="00EB3BF5">
        <w:rPr>
          <w:noProof/>
        </w:rPr>
        <w:t xml:space="preserve"> Сердце, 129.</w:t>
      </w:r>
    </w:p>
  </w:footnote>
  <w:footnote w:id="617">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1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19">
    <w:p w:rsidR="00273A62" w:rsidRDefault="00273A62">
      <w:pPr>
        <w:pStyle w:val="FootnoteText"/>
      </w:pPr>
      <w:r w:rsidRPr="00EB3BF5">
        <w:rPr>
          <w:rStyle w:val="FootnoteReference"/>
          <w:noProof/>
        </w:rPr>
        <w:footnoteRef/>
      </w:r>
      <w:r w:rsidRPr="00EB3BF5">
        <w:rPr>
          <w:noProof/>
        </w:rPr>
        <w:t xml:space="preserve"> Фраза написана от руки.</w:t>
      </w:r>
    </w:p>
  </w:footnote>
  <w:footnote w:id="620">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21">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2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i/>
          <w:iCs/>
          <w:noProof/>
        </w:rPr>
        <w:t xml:space="preserve">Kingsford Anna and Maitland Edward. </w:t>
      </w:r>
      <w:r w:rsidRPr="00EB3BF5">
        <w:rPr>
          <w:rFonts w:ascii="Times New Roman CYR" w:hAnsi="Times New Roman CYR" w:cs="Times New Roman CYR"/>
          <w:bCs/>
          <w:noProof/>
        </w:rPr>
        <w:t>The Perfect Way, or the Finding of Christ. London: Hamilton, Adams &amp; Co., 1882</w:t>
      </w:r>
    </w:p>
  </w:footnote>
  <w:footnote w:id="623">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24">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25">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26">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2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Речь идет о Г.Ф.Лукине.</w:t>
      </w:r>
    </w:p>
  </w:footnote>
  <w:footnote w:id="62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29">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30">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31">
    <w:p w:rsidR="00273A62" w:rsidRDefault="00273A62">
      <w:pPr>
        <w:pStyle w:val="FootnoteText"/>
      </w:pPr>
      <w:r w:rsidRPr="00EB3BF5">
        <w:rPr>
          <w:rStyle w:val="FootnoteReference"/>
          <w:noProof/>
        </w:rPr>
        <w:footnoteRef/>
      </w:r>
      <w:r w:rsidRPr="00EB3BF5">
        <w:rPr>
          <w:noProof/>
        </w:rPr>
        <w:t xml:space="preserve"> Эстер Лихтман, Луис и Нетти Хорш.</w:t>
      </w:r>
    </w:p>
  </w:footnote>
  <w:footnote w:id="632">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3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Имеется в виду портрет Е.И. Рерих кисти В.А. Серова 1909 г.</w:t>
      </w:r>
    </w:p>
  </w:footnote>
  <w:footnote w:id="634">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3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Имеется в виду вторжение Японии в Северо-Восточный Китай (7 июля 1937 г.), послужившее началом японо-китайской войны 1937–1945 гг.</w:t>
      </w:r>
    </w:p>
  </w:footnote>
  <w:footnote w:id="636">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37">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38">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39">
    <w:p w:rsidR="00273A62" w:rsidRDefault="00273A62">
      <w:pPr>
        <w:pStyle w:val="FootnoteText"/>
      </w:pPr>
      <w:r w:rsidRPr="00EB3BF5">
        <w:rPr>
          <w:rStyle w:val="FootnoteReference"/>
          <w:noProof/>
        </w:rPr>
        <w:footnoteRef/>
      </w:r>
      <w:r w:rsidRPr="00EB3BF5">
        <w:rPr>
          <w:noProof/>
        </w:rPr>
        <w:t xml:space="preserve"> Перевод с английского Т.О.Книжник.</w:t>
      </w:r>
    </w:p>
  </w:footnote>
  <w:footnote w:id="64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Окончание фразы отсутствует.</w:t>
      </w:r>
    </w:p>
  </w:footnote>
  <w:footnote w:id="64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Снизу напечатано: </w:t>
      </w:r>
      <w:r w:rsidRPr="00EB3BF5">
        <w:rPr>
          <w:rFonts w:ascii="Times New Roman CYR" w:hAnsi="Times New Roman CYR" w:cs="Times New Roman CYR"/>
          <w:bCs/>
          <w:i/>
          <w:iCs/>
          <w:noProof/>
        </w:rPr>
        <w:t>со вложением нужной копии и письма к Вузлику.</w:t>
      </w:r>
    </w:p>
  </w:footnote>
  <w:footnote w:id="642">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В поместье.</w:t>
      </w:r>
    </w:p>
  </w:footnote>
  <w:footnote w:id="643">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Compound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огороженная территория.</w:t>
      </w:r>
    </w:p>
  </w:footnote>
  <w:footnote w:id="644">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Сегодня уже.</w:t>
      </w:r>
    </w:p>
  </w:footnote>
  <w:footnote w:id="645">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Можно будет на строительстве.</w:t>
      </w:r>
    </w:p>
  </w:footnote>
  <w:footnote w:id="646">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См. примечание 4 на стр. 131.</w:t>
      </w:r>
    </w:p>
  </w:footnote>
  <w:footnote w:id="647">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Начинают приходить письма аппресиэшэнс.</w:t>
      </w:r>
    </w:p>
  </w:footnote>
  <w:footnote w:id="648">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«Stupendous work» </w:t>
      </w:r>
      <w:r w:rsidRPr="00EB3BF5">
        <w:rPr>
          <w:rFonts w:ascii="Times New Roman CYR" w:hAnsi="Times New Roman CYR" w:cs="Times New Roman CYR"/>
          <w:bCs/>
          <w:i/>
          <w:iCs/>
          <w:noProof/>
        </w:rPr>
        <w:t xml:space="preserve">(англ.) – </w:t>
      </w:r>
      <w:r w:rsidRPr="00EB3BF5">
        <w:rPr>
          <w:rFonts w:ascii="Times New Roman CYR" w:hAnsi="Times New Roman CYR" w:cs="Times New Roman CYR"/>
          <w:bCs/>
          <w:noProof/>
        </w:rPr>
        <w:t>огромной важности труд.</w:t>
      </w:r>
    </w:p>
  </w:footnote>
  <w:footnote w:id="649">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Пруфсы продолжают приходить.</w:t>
      </w:r>
    </w:p>
  </w:footnote>
  <w:footnote w:id="650">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Рядом напечатано: </w:t>
      </w:r>
      <w:r w:rsidRPr="00EB3BF5">
        <w:rPr>
          <w:rFonts w:ascii="Times New Roman CYR" w:hAnsi="Times New Roman CYR" w:cs="Times New Roman CYR"/>
          <w:bCs/>
          <w:i/>
          <w:iCs/>
          <w:noProof/>
        </w:rPr>
        <w:t>больше.</w:t>
      </w:r>
    </w:p>
  </w:footnote>
  <w:footnote w:id="651">
    <w:p w:rsidR="00273A62" w:rsidRDefault="00273A62">
      <w:pPr>
        <w:pStyle w:val="FootnoteText"/>
      </w:pPr>
      <w:r w:rsidRPr="00EB3BF5">
        <w:rPr>
          <w:rStyle w:val="FootnoteReference"/>
          <w:noProof/>
        </w:rPr>
        <w:footnoteRef/>
      </w:r>
      <w:r w:rsidRPr="00EB3BF5">
        <w:rPr>
          <w:noProof/>
        </w:rPr>
        <w:t xml:space="preserve"> </w:t>
      </w:r>
      <w:r w:rsidRPr="00EB3BF5">
        <w:rPr>
          <w:rFonts w:ascii="Times New Roman CYR" w:hAnsi="Times New Roman CYR" w:cs="Times New Roman CYR"/>
          <w:bCs/>
          <w:noProof/>
        </w:rPr>
        <w:t xml:space="preserve">Сверху напечатано: </w:t>
      </w:r>
      <w:r w:rsidRPr="00EB3BF5">
        <w:rPr>
          <w:rFonts w:ascii="Times New Roman CYR" w:hAnsi="Times New Roman CYR" w:cs="Times New Roman CYR"/>
          <w:bCs/>
          <w:i/>
          <w:iCs/>
          <w:noProof/>
        </w:rPr>
        <w:t>заметно.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E33E3"/>
    <w:multiLevelType w:val="singleLevel"/>
    <w:tmpl w:val="903612D0"/>
    <w:lvl w:ilvl="0">
      <w:start w:val="2"/>
      <w:numFmt w:val="decimal"/>
      <w:lvlText w:val="%1."/>
      <w:legacy w:legacy="1" w:legacySpace="0" w:legacyIndent="283"/>
      <w:lvlJc w:val="left"/>
      <w:rPr>
        <w:rFonts w:ascii="Times New Roman CYR" w:hAnsi="Times New Roman CYR" w:cs="Times New Roman" w:hint="default"/>
      </w:rPr>
    </w:lvl>
  </w:abstractNum>
  <w:abstractNum w:abstractNumId="1">
    <w:nsid w:val="2D3E6D7A"/>
    <w:multiLevelType w:val="singleLevel"/>
    <w:tmpl w:val="3DEE6238"/>
    <w:lvl w:ilvl="0">
      <w:start w:val="2"/>
      <w:numFmt w:val="decimal"/>
      <w:lvlText w:val="%1."/>
      <w:legacy w:legacy="1" w:legacySpace="0" w:legacyIndent="288"/>
      <w:lvlJc w:val="left"/>
      <w:rPr>
        <w:rFonts w:ascii="Times New Roman CYR" w:hAnsi="Times New Roman CYR" w:cs="Times New Roman"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1971"/>
    <w:rsid w:val="00000704"/>
    <w:rsid w:val="00013CAA"/>
    <w:rsid w:val="00020025"/>
    <w:rsid w:val="00026EA5"/>
    <w:rsid w:val="00034623"/>
    <w:rsid w:val="00035F8F"/>
    <w:rsid w:val="00036F4A"/>
    <w:rsid w:val="0004085C"/>
    <w:rsid w:val="000463A4"/>
    <w:rsid w:val="000506CC"/>
    <w:rsid w:val="00052F25"/>
    <w:rsid w:val="00057066"/>
    <w:rsid w:val="000649B7"/>
    <w:rsid w:val="00066DE3"/>
    <w:rsid w:val="00067A16"/>
    <w:rsid w:val="000706A9"/>
    <w:rsid w:val="00074060"/>
    <w:rsid w:val="00083084"/>
    <w:rsid w:val="00093C7E"/>
    <w:rsid w:val="00095036"/>
    <w:rsid w:val="00096825"/>
    <w:rsid w:val="00097854"/>
    <w:rsid w:val="000A2DCE"/>
    <w:rsid w:val="000A6DDC"/>
    <w:rsid w:val="000B3236"/>
    <w:rsid w:val="000B4BD7"/>
    <w:rsid w:val="000C25B5"/>
    <w:rsid w:val="000C4240"/>
    <w:rsid w:val="000D6D9F"/>
    <w:rsid w:val="000E008D"/>
    <w:rsid w:val="000E11C5"/>
    <w:rsid w:val="000E2935"/>
    <w:rsid w:val="0010306B"/>
    <w:rsid w:val="00104601"/>
    <w:rsid w:val="00107F28"/>
    <w:rsid w:val="00120428"/>
    <w:rsid w:val="00121909"/>
    <w:rsid w:val="001228C6"/>
    <w:rsid w:val="00122FC7"/>
    <w:rsid w:val="00124AF0"/>
    <w:rsid w:val="00131278"/>
    <w:rsid w:val="001313E7"/>
    <w:rsid w:val="001400A0"/>
    <w:rsid w:val="00141FF7"/>
    <w:rsid w:val="001544D3"/>
    <w:rsid w:val="0015456E"/>
    <w:rsid w:val="001563BB"/>
    <w:rsid w:val="00163F82"/>
    <w:rsid w:val="00171EDE"/>
    <w:rsid w:val="001742A0"/>
    <w:rsid w:val="00180665"/>
    <w:rsid w:val="00186FBD"/>
    <w:rsid w:val="00187F16"/>
    <w:rsid w:val="00191C24"/>
    <w:rsid w:val="00193509"/>
    <w:rsid w:val="00196D32"/>
    <w:rsid w:val="001A6207"/>
    <w:rsid w:val="001B1510"/>
    <w:rsid w:val="001B2DFA"/>
    <w:rsid w:val="001B42CD"/>
    <w:rsid w:val="001B5155"/>
    <w:rsid w:val="001B5173"/>
    <w:rsid w:val="001C21B1"/>
    <w:rsid w:val="001D46C6"/>
    <w:rsid w:val="001E1226"/>
    <w:rsid w:val="001E1326"/>
    <w:rsid w:val="001E4921"/>
    <w:rsid w:val="001F1971"/>
    <w:rsid w:val="001F2789"/>
    <w:rsid w:val="001F5113"/>
    <w:rsid w:val="001F578B"/>
    <w:rsid w:val="00204ECD"/>
    <w:rsid w:val="002216D2"/>
    <w:rsid w:val="002238E6"/>
    <w:rsid w:val="0022426F"/>
    <w:rsid w:val="00227A7C"/>
    <w:rsid w:val="0023570D"/>
    <w:rsid w:val="00236888"/>
    <w:rsid w:val="002443F8"/>
    <w:rsid w:val="00251D48"/>
    <w:rsid w:val="002540D6"/>
    <w:rsid w:val="002548AD"/>
    <w:rsid w:val="00263C37"/>
    <w:rsid w:val="00273487"/>
    <w:rsid w:val="00273A62"/>
    <w:rsid w:val="0027571F"/>
    <w:rsid w:val="0027768E"/>
    <w:rsid w:val="002905E8"/>
    <w:rsid w:val="00292D52"/>
    <w:rsid w:val="002B42AB"/>
    <w:rsid w:val="002B5593"/>
    <w:rsid w:val="002B7947"/>
    <w:rsid w:val="002C07BF"/>
    <w:rsid w:val="002C57EC"/>
    <w:rsid w:val="002C5FAC"/>
    <w:rsid w:val="002D08F5"/>
    <w:rsid w:val="002D251B"/>
    <w:rsid w:val="002D3AFF"/>
    <w:rsid w:val="002D48AB"/>
    <w:rsid w:val="002E37D2"/>
    <w:rsid w:val="002E428B"/>
    <w:rsid w:val="002E43D2"/>
    <w:rsid w:val="002F3054"/>
    <w:rsid w:val="0030047A"/>
    <w:rsid w:val="003022C5"/>
    <w:rsid w:val="00306748"/>
    <w:rsid w:val="003149E5"/>
    <w:rsid w:val="0031615C"/>
    <w:rsid w:val="00327A63"/>
    <w:rsid w:val="00332E79"/>
    <w:rsid w:val="00334290"/>
    <w:rsid w:val="003348EF"/>
    <w:rsid w:val="00337FD3"/>
    <w:rsid w:val="00337FE1"/>
    <w:rsid w:val="00341152"/>
    <w:rsid w:val="003467D5"/>
    <w:rsid w:val="00346BB3"/>
    <w:rsid w:val="003525AD"/>
    <w:rsid w:val="00354C42"/>
    <w:rsid w:val="00366BF2"/>
    <w:rsid w:val="00380178"/>
    <w:rsid w:val="00382A3E"/>
    <w:rsid w:val="00390DF9"/>
    <w:rsid w:val="003A01BE"/>
    <w:rsid w:val="003A796F"/>
    <w:rsid w:val="003B26AA"/>
    <w:rsid w:val="003C3637"/>
    <w:rsid w:val="003C7166"/>
    <w:rsid w:val="003D1E75"/>
    <w:rsid w:val="003D453C"/>
    <w:rsid w:val="003E09C2"/>
    <w:rsid w:val="003E0DE8"/>
    <w:rsid w:val="003E554F"/>
    <w:rsid w:val="003E7EBE"/>
    <w:rsid w:val="003F14BF"/>
    <w:rsid w:val="003F5CFB"/>
    <w:rsid w:val="003F79E7"/>
    <w:rsid w:val="0040373D"/>
    <w:rsid w:val="00405927"/>
    <w:rsid w:val="004077D2"/>
    <w:rsid w:val="00413AF9"/>
    <w:rsid w:val="00413E8A"/>
    <w:rsid w:val="00425DB4"/>
    <w:rsid w:val="00435E78"/>
    <w:rsid w:val="00447184"/>
    <w:rsid w:val="0045647D"/>
    <w:rsid w:val="00456FA4"/>
    <w:rsid w:val="0046348B"/>
    <w:rsid w:val="004800E5"/>
    <w:rsid w:val="00483036"/>
    <w:rsid w:val="00486015"/>
    <w:rsid w:val="004915B7"/>
    <w:rsid w:val="00492457"/>
    <w:rsid w:val="0049515F"/>
    <w:rsid w:val="004A3ECD"/>
    <w:rsid w:val="004B5AAC"/>
    <w:rsid w:val="004B7775"/>
    <w:rsid w:val="004C4FB8"/>
    <w:rsid w:val="004C5CF8"/>
    <w:rsid w:val="004C764B"/>
    <w:rsid w:val="004E3079"/>
    <w:rsid w:val="004E4426"/>
    <w:rsid w:val="004F0C58"/>
    <w:rsid w:val="005038D0"/>
    <w:rsid w:val="00505799"/>
    <w:rsid w:val="005123FE"/>
    <w:rsid w:val="00512589"/>
    <w:rsid w:val="00524A80"/>
    <w:rsid w:val="00526603"/>
    <w:rsid w:val="00532A26"/>
    <w:rsid w:val="00533F34"/>
    <w:rsid w:val="005421CE"/>
    <w:rsid w:val="00547FD0"/>
    <w:rsid w:val="005518D4"/>
    <w:rsid w:val="00554DA5"/>
    <w:rsid w:val="00555E19"/>
    <w:rsid w:val="00561963"/>
    <w:rsid w:val="00573123"/>
    <w:rsid w:val="0057313C"/>
    <w:rsid w:val="0057337C"/>
    <w:rsid w:val="005808D3"/>
    <w:rsid w:val="00581FD1"/>
    <w:rsid w:val="00582967"/>
    <w:rsid w:val="00583C88"/>
    <w:rsid w:val="005919CE"/>
    <w:rsid w:val="005A007B"/>
    <w:rsid w:val="005A313D"/>
    <w:rsid w:val="005A7C19"/>
    <w:rsid w:val="005C2981"/>
    <w:rsid w:val="005C324A"/>
    <w:rsid w:val="005C3437"/>
    <w:rsid w:val="005D0CFB"/>
    <w:rsid w:val="005D20DE"/>
    <w:rsid w:val="005D44A1"/>
    <w:rsid w:val="005D6770"/>
    <w:rsid w:val="005D71CF"/>
    <w:rsid w:val="005E52E4"/>
    <w:rsid w:val="005F0ACB"/>
    <w:rsid w:val="005F10FE"/>
    <w:rsid w:val="005F181E"/>
    <w:rsid w:val="005F2C68"/>
    <w:rsid w:val="005F4144"/>
    <w:rsid w:val="005F4369"/>
    <w:rsid w:val="00603D1B"/>
    <w:rsid w:val="006115FA"/>
    <w:rsid w:val="0061324F"/>
    <w:rsid w:val="00615248"/>
    <w:rsid w:val="0061703D"/>
    <w:rsid w:val="00617546"/>
    <w:rsid w:val="0061792F"/>
    <w:rsid w:val="0062194D"/>
    <w:rsid w:val="0062679B"/>
    <w:rsid w:val="00653413"/>
    <w:rsid w:val="00661064"/>
    <w:rsid w:val="00663950"/>
    <w:rsid w:val="00664BA7"/>
    <w:rsid w:val="00664BB8"/>
    <w:rsid w:val="0066624D"/>
    <w:rsid w:val="006664A3"/>
    <w:rsid w:val="00672802"/>
    <w:rsid w:val="00673CED"/>
    <w:rsid w:val="00683235"/>
    <w:rsid w:val="00686211"/>
    <w:rsid w:val="00695ACD"/>
    <w:rsid w:val="006A0AE1"/>
    <w:rsid w:val="006A6941"/>
    <w:rsid w:val="006B13FA"/>
    <w:rsid w:val="006B47D6"/>
    <w:rsid w:val="006C4B62"/>
    <w:rsid w:val="006C6048"/>
    <w:rsid w:val="006D2E16"/>
    <w:rsid w:val="006D3693"/>
    <w:rsid w:val="006D3DF6"/>
    <w:rsid w:val="006D4282"/>
    <w:rsid w:val="006D6FDB"/>
    <w:rsid w:val="006E08FB"/>
    <w:rsid w:val="006E162A"/>
    <w:rsid w:val="006F2AEA"/>
    <w:rsid w:val="0070209C"/>
    <w:rsid w:val="00705B67"/>
    <w:rsid w:val="00710EF9"/>
    <w:rsid w:val="00712694"/>
    <w:rsid w:val="0071790A"/>
    <w:rsid w:val="00725773"/>
    <w:rsid w:val="0073016F"/>
    <w:rsid w:val="00731FD0"/>
    <w:rsid w:val="0073518A"/>
    <w:rsid w:val="0073622F"/>
    <w:rsid w:val="00736565"/>
    <w:rsid w:val="007430DF"/>
    <w:rsid w:val="0075478D"/>
    <w:rsid w:val="007607B9"/>
    <w:rsid w:val="00763276"/>
    <w:rsid w:val="0076691F"/>
    <w:rsid w:val="00773922"/>
    <w:rsid w:val="00773BB5"/>
    <w:rsid w:val="007754DE"/>
    <w:rsid w:val="00776CB0"/>
    <w:rsid w:val="00780364"/>
    <w:rsid w:val="007832A3"/>
    <w:rsid w:val="00791852"/>
    <w:rsid w:val="00793182"/>
    <w:rsid w:val="007A4475"/>
    <w:rsid w:val="007C220E"/>
    <w:rsid w:val="007D1EFE"/>
    <w:rsid w:val="007D39A1"/>
    <w:rsid w:val="007D5740"/>
    <w:rsid w:val="007E13CF"/>
    <w:rsid w:val="007E3F2F"/>
    <w:rsid w:val="007F6095"/>
    <w:rsid w:val="00800B88"/>
    <w:rsid w:val="0080675B"/>
    <w:rsid w:val="00807B4E"/>
    <w:rsid w:val="00813D06"/>
    <w:rsid w:val="0081761B"/>
    <w:rsid w:val="00820A84"/>
    <w:rsid w:val="00824E5C"/>
    <w:rsid w:val="00826D52"/>
    <w:rsid w:val="00831F35"/>
    <w:rsid w:val="00844FFC"/>
    <w:rsid w:val="00845B69"/>
    <w:rsid w:val="00846875"/>
    <w:rsid w:val="00847ECF"/>
    <w:rsid w:val="00852312"/>
    <w:rsid w:val="008609A6"/>
    <w:rsid w:val="00865C32"/>
    <w:rsid w:val="00866494"/>
    <w:rsid w:val="00866954"/>
    <w:rsid w:val="008748D7"/>
    <w:rsid w:val="008A0AC5"/>
    <w:rsid w:val="008A157C"/>
    <w:rsid w:val="008A2F94"/>
    <w:rsid w:val="008A3C18"/>
    <w:rsid w:val="008A5388"/>
    <w:rsid w:val="008A7882"/>
    <w:rsid w:val="008B72D3"/>
    <w:rsid w:val="008D1070"/>
    <w:rsid w:val="008D21E7"/>
    <w:rsid w:val="008E26BD"/>
    <w:rsid w:val="008F221A"/>
    <w:rsid w:val="008F57D6"/>
    <w:rsid w:val="00900055"/>
    <w:rsid w:val="0090468E"/>
    <w:rsid w:val="00907911"/>
    <w:rsid w:val="00914CEC"/>
    <w:rsid w:val="00922216"/>
    <w:rsid w:val="009222EB"/>
    <w:rsid w:val="009228D1"/>
    <w:rsid w:val="0092422A"/>
    <w:rsid w:val="00936814"/>
    <w:rsid w:val="0094283F"/>
    <w:rsid w:val="0095649A"/>
    <w:rsid w:val="00956FC6"/>
    <w:rsid w:val="009613D3"/>
    <w:rsid w:val="00961CAF"/>
    <w:rsid w:val="00963E0F"/>
    <w:rsid w:val="00971899"/>
    <w:rsid w:val="009A068D"/>
    <w:rsid w:val="009A0B6A"/>
    <w:rsid w:val="009A5783"/>
    <w:rsid w:val="009A6324"/>
    <w:rsid w:val="009B730F"/>
    <w:rsid w:val="009B7F4E"/>
    <w:rsid w:val="009C2988"/>
    <w:rsid w:val="009C639E"/>
    <w:rsid w:val="009D212C"/>
    <w:rsid w:val="009D451B"/>
    <w:rsid w:val="009D62E9"/>
    <w:rsid w:val="009D70F3"/>
    <w:rsid w:val="009E1734"/>
    <w:rsid w:val="009E5340"/>
    <w:rsid w:val="009E5690"/>
    <w:rsid w:val="009E5EA3"/>
    <w:rsid w:val="009F4B1D"/>
    <w:rsid w:val="009F5129"/>
    <w:rsid w:val="009F6FF6"/>
    <w:rsid w:val="00A042F8"/>
    <w:rsid w:val="00A0678F"/>
    <w:rsid w:val="00A071DA"/>
    <w:rsid w:val="00A1566D"/>
    <w:rsid w:val="00A1747D"/>
    <w:rsid w:val="00A241CF"/>
    <w:rsid w:val="00A27F23"/>
    <w:rsid w:val="00A3000F"/>
    <w:rsid w:val="00A37335"/>
    <w:rsid w:val="00A37F73"/>
    <w:rsid w:val="00A41C50"/>
    <w:rsid w:val="00A473C9"/>
    <w:rsid w:val="00A50770"/>
    <w:rsid w:val="00A50816"/>
    <w:rsid w:val="00A60AD4"/>
    <w:rsid w:val="00A612B0"/>
    <w:rsid w:val="00A71D41"/>
    <w:rsid w:val="00A805A9"/>
    <w:rsid w:val="00A81BBA"/>
    <w:rsid w:val="00AA0341"/>
    <w:rsid w:val="00AA6777"/>
    <w:rsid w:val="00AB415D"/>
    <w:rsid w:val="00AC7166"/>
    <w:rsid w:val="00AC74AF"/>
    <w:rsid w:val="00AD02D2"/>
    <w:rsid w:val="00AD4933"/>
    <w:rsid w:val="00AE0AB4"/>
    <w:rsid w:val="00AE0EAD"/>
    <w:rsid w:val="00AE2E30"/>
    <w:rsid w:val="00AE33D8"/>
    <w:rsid w:val="00AF01EE"/>
    <w:rsid w:val="00AF43B1"/>
    <w:rsid w:val="00B01F38"/>
    <w:rsid w:val="00B2594A"/>
    <w:rsid w:val="00B25CD4"/>
    <w:rsid w:val="00B323CF"/>
    <w:rsid w:val="00B44F37"/>
    <w:rsid w:val="00B52E45"/>
    <w:rsid w:val="00B63A3A"/>
    <w:rsid w:val="00B82E6A"/>
    <w:rsid w:val="00B85E64"/>
    <w:rsid w:val="00B92A0A"/>
    <w:rsid w:val="00B94655"/>
    <w:rsid w:val="00B95638"/>
    <w:rsid w:val="00BA2DE8"/>
    <w:rsid w:val="00BA3614"/>
    <w:rsid w:val="00BB3010"/>
    <w:rsid w:val="00BC5B35"/>
    <w:rsid w:val="00BD1528"/>
    <w:rsid w:val="00BD5FF0"/>
    <w:rsid w:val="00BD64FC"/>
    <w:rsid w:val="00BD754D"/>
    <w:rsid w:val="00BE2BC9"/>
    <w:rsid w:val="00BF2AB4"/>
    <w:rsid w:val="00BF3B9F"/>
    <w:rsid w:val="00BF70F9"/>
    <w:rsid w:val="00BF7F0B"/>
    <w:rsid w:val="00C02D44"/>
    <w:rsid w:val="00C06498"/>
    <w:rsid w:val="00C112C5"/>
    <w:rsid w:val="00C11E25"/>
    <w:rsid w:val="00C12C77"/>
    <w:rsid w:val="00C20329"/>
    <w:rsid w:val="00C27120"/>
    <w:rsid w:val="00C30991"/>
    <w:rsid w:val="00C31896"/>
    <w:rsid w:val="00C328EA"/>
    <w:rsid w:val="00C34831"/>
    <w:rsid w:val="00C37C92"/>
    <w:rsid w:val="00C42A45"/>
    <w:rsid w:val="00C4304D"/>
    <w:rsid w:val="00C45CBA"/>
    <w:rsid w:val="00C510F8"/>
    <w:rsid w:val="00C57316"/>
    <w:rsid w:val="00C63A53"/>
    <w:rsid w:val="00C73643"/>
    <w:rsid w:val="00C77C1D"/>
    <w:rsid w:val="00C81169"/>
    <w:rsid w:val="00C823D0"/>
    <w:rsid w:val="00C83E73"/>
    <w:rsid w:val="00CA23EE"/>
    <w:rsid w:val="00CA56F6"/>
    <w:rsid w:val="00CA5E06"/>
    <w:rsid w:val="00CB09A7"/>
    <w:rsid w:val="00CC7ABA"/>
    <w:rsid w:val="00CD1559"/>
    <w:rsid w:val="00CD2B5F"/>
    <w:rsid w:val="00CE2EE5"/>
    <w:rsid w:val="00CF4732"/>
    <w:rsid w:val="00D01617"/>
    <w:rsid w:val="00D0473F"/>
    <w:rsid w:val="00D13F30"/>
    <w:rsid w:val="00D24039"/>
    <w:rsid w:val="00D24C0B"/>
    <w:rsid w:val="00D307B8"/>
    <w:rsid w:val="00D34028"/>
    <w:rsid w:val="00D57DE2"/>
    <w:rsid w:val="00D61EF5"/>
    <w:rsid w:val="00D77243"/>
    <w:rsid w:val="00D833C3"/>
    <w:rsid w:val="00D8758D"/>
    <w:rsid w:val="00D964FA"/>
    <w:rsid w:val="00DA1FED"/>
    <w:rsid w:val="00DA5AF2"/>
    <w:rsid w:val="00DA63BC"/>
    <w:rsid w:val="00DB05EB"/>
    <w:rsid w:val="00DB14EC"/>
    <w:rsid w:val="00DB3F5A"/>
    <w:rsid w:val="00DB4F2B"/>
    <w:rsid w:val="00DB4F48"/>
    <w:rsid w:val="00DC254D"/>
    <w:rsid w:val="00DD013A"/>
    <w:rsid w:val="00DD2C38"/>
    <w:rsid w:val="00DE1B34"/>
    <w:rsid w:val="00DE7F9A"/>
    <w:rsid w:val="00E01706"/>
    <w:rsid w:val="00E0283A"/>
    <w:rsid w:val="00E052CE"/>
    <w:rsid w:val="00E1743C"/>
    <w:rsid w:val="00E32A5F"/>
    <w:rsid w:val="00E33D66"/>
    <w:rsid w:val="00E41670"/>
    <w:rsid w:val="00E55E9C"/>
    <w:rsid w:val="00E65898"/>
    <w:rsid w:val="00E821D3"/>
    <w:rsid w:val="00E95F61"/>
    <w:rsid w:val="00EA225B"/>
    <w:rsid w:val="00EA3535"/>
    <w:rsid w:val="00EB3BF5"/>
    <w:rsid w:val="00EC077A"/>
    <w:rsid w:val="00ED06B7"/>
    <w:rsid w:val="00EF4BB2"/>
    <w:rsid w:val="00F0661A"/>
    <w:rsid w:val="00F10173"/>
    <w:rsid w:val="00F11CDD"/>
    <w:rsid w:val="00F13706"/>
    <w:rsid w:val="00F17370"/>
    <w:rsid w:val="00F17674"/>
    <w:rsid w:val="00F2109E"/>
    <w:rsid w:val="00F35362"/>
    <w:rsid w:val="00F45F92"/>
    <w:rsid w:val="00F50819"/>
    <w:rsid w:val="00F52D1C"/>
    <w:rsid w:val="00F60698"/>
    <w:rsid w:val="00F61941"/>
    <w:rsid w:val="00F7114B"/>
    <w:rsid w:val="00F73C93"/>
    <w:rsid w:val="00F761F0"/>
    <w:rsid w:val="00F804B2"/>
    <w:rsid w:val="00F828A6"/>
    <w:rsid w:val="00F87C64"/>
    <w:rsid w:val="00FA4B6F"/>
    <w:rsid w:val="00FA5349"/>
    <w:rsid w:val="00FB36B8"/>
    <w:rsid w:val="00FC3A97"/>
    <w:rsid w:val="00FD74B4"/>
    <w:rsid w:val="00FE70AB"/>
    <w:rsid w:val="00FF28F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CEC"/>
    <w:pPr>
      <w:widowControl w:val="0"/>
      <w:ind w:firstLine="567"/>
      <w:jc w:val="both"/>
    </w:pPr>
    <w:rPr>
      <w:sz w:val="24"/>
      <w:szCs w:val="24"/>
    </w:rPr>
  </w:style>
  <w:style w:type="paragraph" w:styleId="Heading1">
    <w:name w:val="heading 1"/>
    <w:basedOn w:val="Normal"/>
    <w:next w:val="Normal"/>
    <w:link w:val="Heading1Char"/>
    <w:uiPriority w:val="99"/>
    <w:qFormat/>
    <w:pPr>
      <w:keepNext/>
      <w:shd w:val="clear" w:color="auto" w:fill="FFFFFF"/>
      <w:autoSpaceDE w:val="0"/>
      <w:autoSpaceDN w:val="0"/>
      <w:adjustRightInd w:val="0"/>
      <w:spacing w:before="240" w:line="245" w:lineRule="exact"/>
      <w:outlineLvl w:val="0"/>
    </w:pPr>
    <w:rPr>
      <w:i/>
      <w:iCs/>
      <w:noProof/>
      <w:color w:val="000000"/>
      <w:sz w:val="22"/>
      <w:szCs w:val="22"/>
    </w:rPr>
  </w:style>
  <w:style w:type="paragraph" w:styleId="Heading2">
    <w:name w:val="heading 2"/>
    <w:basedOn w:val="Normal"/>
    <w:next w:val="Normal"/>
    <w:link w:val="Heading2Char"/>
    <w:uiPriority w:val="99"/>
    <w:qFormat/>
    <w:pPr>
      <w:keepNext/>
      <w:shd w:val="clear" w:color="auto" w:fill="FFFFFF"/>
      <w:autoSpaceDE w:val="0"/>
      <w:autoSpaceDN w:val="0"/>
      <w:adjustRightInd w:val="0"/>
      <w:spacing w:before="240" w:after="120" w:line="245" w:lineRule="exact"/>
      <w:jc w:val="center"/>
      <w:outlineLvl w:val="1"/>
    </w:pPr>
    <w:rPr>
      <w:i/>
      <w:iCs/>
      <w:noProof/>
      <w:color w:val="000000"/>
      <w:sz w:val="22"/>
      <w:szCs w:val="22"/>
    </w:rPr>
  </w:style>
  <w:style w:type="paragraph" w:styleId="Heading3">
    <w:name w:val="heading 3"/>
    <w:basedOn w:val="Normal"/>
    <w:next w:val="Normal"/>
    <w:link w:val="Heading3Char"/>
    <w:uiPriority w:val="99"/>
    <w:qFormat/>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73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B7073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7073F"/>
    <w:rPr>
      <w:rFonts w:asciiTheme="majorHAnsi" w:eastAsiaTheme="majorEastAsia" w:hAnsiTheme="majorHAnsi" w:cstheme="majorBidi"/>
      <w:b/>
      <w:bCs/>
      <w:sz w:val="26"/>
      <w:szCs w:val="26"/>
    </w:rPr>
  </w:style>
  <w:style w:type="character" w:styleId="FootnoteReference">
    <w:name w:val="footnote reference"/>
    <w:basedOn w:val="DefaultParagraphFont"/>
    <w:uiPriority w:val="99"/>
    <w:semiHidden/>
    <w:rPr>
      <w:rFonts w:cs="Times New Roman"/>
      <w:vertAlign w:val="superscript"/>
    </w:rPr>
  </w:style>
  <w:style w:type="paragraph" w:styleId="FootnoteText">
    <w:name w:val="footnote text"/>
    <w:basedOn w:val="Normal"/>
    <w:link w:val="FootnoteTextChar"/>
    <w:uiPriority w:val="99"/>
    <w:semiHidden/>
    <w:pPr>
      <w:ind w:firstLine="284"/>
    </w:pPr>
    <w:rPr>
      <w:sz w:val="22"/>
      <w:szCs w:val="22"/>
    </w:rPr>
  </w:style>
  <w:style w:type="character" w:customStyle="1" w:styleId="FootnoteTextChar">
    <w:name w:val="Footnote Text Char"/>
    <w:basedOn w:val="DefaultParagraphFont"/>
    <w:link w:val="FootnoteText"/>
    <w:uiPriority w:val="99"/>
    <w:semiHidden/>
    <w:rsid w:val="00B7073F"/>
    <w:rPr>
      <w:sz w:val="20"/>
      <w:szCs w:val="20"/>
    </w:rPr>
  </w:style>
  <w:style w:type="paragraph" w:styleId="Title">
    <w:name w:val="Title"/>
    <w:basedOn w:val="Normal"/>
    <w:link w:val="TitleChar"/>
    <w:uiPriority w:val="99"/>
    <w:qFormat/>
    <w:pPr>
      <w:snapToGrid w:val="0"/>
      <w:spacing w:before="240"/>
      <w:jc w:val="center"/>
    </w:pPr>
    <w:rPr>
      <w:rFonts w:ascii="Tahoma" w:hAnsi="Tahoma" w:cs="Tahoma"/>
      <w:b/>
      <w:bCs/>
      <w:shadow/>
      <w:noProof/>
      <w:color w:val="333399"/>
      <w:spacing w:val="24"/>
      <w:sz w:val="32"/>
      <w:szCs w:val="32"/>
    </w:rPr>
  </w:style>
  <w:style w:type="character" w:customStyle="1" w:styleId="TitleChar">
    <w:name w:val="Title Char"/>
    <w:basedOn w:val="DefaultParagraphFont"/>
    <w:link w:val="Title"/>
    <w:uiPriority w:val="10"/>
    <w:rsid w:val="00B7073F"/>
    <w:rPr>
      <w:rFonts w:asciiTheme="majorHAnsi" w:eastAsiaTheme="majorEastAsia" w:hAnsiTheme="majorHAnsi" w:cstheme="majorBidi"/>
      <w:b/>
      <w:bCs/>
      <w:kern w:val="28"/>
      <w:sz w:val="32"/>
      <w:szCs w:val="32"/>
    </w:rPr>
  </w:style>
  <w:style w:type="paragraph" w:customStyle="1" w:styleId="a">
    <w:name w:val="Номер письма"/>
    <w:uiPriority w:val="99"/>
    <w:pPr>
      <w:keepNext/>
      <w:widowControl w:val="0"/>
      <w:spacing w:before="600"/>
      <w:jc w:val="center"/>
      <w:outlineLvl w:val="1"/>
    </w:pPr>
    <w:rPr>
      <w:rFonts w:ascii="Tahoma" w:hAnsi="Tahoma" w:cs="Tahoma"/>
      <w:b/>
      <w:bCs/>
      <w:noProof/>
      <w:sz w:val="24"/>
      <w:szCs w:val="24"/>
    </w:rPr>
  </w:style>
  <w:style w:type="paragraph" w:customStyle="1" w:styleId="a0">
    <w:name w:val="Письмо"/>
    <w:basedOn w:val="Normal"/>
    <w:uiPriority w:val="99"/>
    <w:pPr>
      <w:keepNext/>
      <w:spacing w:before="120" w:after="120"/>
      <w:jc w:val="center"/>
      <w:outlineLvl w:val="2"/>
    </w:pPr>
    <w:rPr>
      <w:b/>
      <w:bCs/>
      <w:noProof/>
    </w:rPr>
  </w:style>
  <w:style w:type="paragraph" w:styleId="Date">
    <w:name w:val="Date"/>
    <w:basedOn w:val="Normal"/>
    <w:next w:val="Normal"/>
    <w:link w:val="DateChar"/>
    <w:uiPriority w:val="99"/>
    <w:pPr>
      <w:keepNext/>
      <w:spacing w:before="60" w:after="60"/>
      <w:jc w:val="right"/>
      <w:outlineLvl w:val="2"/>
    </w:pPr>
    <w:rPr>
      <w:noProof/>
    </w:rPr>
  </w:style>
  <w:style w:type="character" w:customStyle="1" w:styleId="DateChar">
    <w:name w:val="Date Char"/>
    <w:basedOn w:val="DefaultParagraphFont"/>
    <w:link w:val="Date"/>
    <w:uiPriority w:val="99"/>
    <w:semiHidden/>
    <w:rsid w:val="00B7073F"/>
    <w:rPr>
      <w:sz w:val="24"/>
      <w:szCs w:val="24"/>
    </w:rPr>
  </w:style>
  <w:style w:type="paragraph" w:styleId="DocumentMap">
    <w:name w:val="Document Map"/>
    <w:basedOn w:val="Normal"/>
    <w:link w:val="DocumentMapChar"/>
    <w:uiPriority w:val="99"/>
    <w:semiHidden/>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B7073F"/>
    <w:rPr>
      <w:sz w:val="0"/>
      <w:szCs w:val="0"/>
    </w:rPr>
  </w:style>
  <w:style w:type="paragraph" w:styleId="TOC4">
    <w:name w:val="toc 4"/>
    <w:basedOn w:val="Normal"/>
    <w:next w:val="Normal"/>
    <w:autoRedefine/>
    <w:uiPriority w:val="99"/>
    <w:semiHidden/>
    <w:pPr>
      <w:ind w:left="720"/>
    </w:pPr>
  </w:style>
  <w:style w:type="paragraph" w:styleId="TOC1">
    <w:name w:val="toc 1"/>
    <w:basedOn w:val="Normal"/>
    <w:next w:val="Normal"/>
    <w:autoRedefine/>
    <w:uiPriority w:val="99"/>
    <w:semiHidden/>
  </w:style>
  <w:style w:type="paragraph" w:styleId="TOC2">
    <w:name w:val="toc 2"/>
    <w:basedOn w:val="Normal"/>
    <w:next w:val="Normal"/>
    <w:autoRedefine/>
    <w:uiPriority w:val="99"/>
    <w:semiHidden/>
    <w:rsid w:val="005E52E4"/>
    <w:pPr>
      <w:tabs>
        <w:tab w:val="right" w:leader="dot" w:pos="9629"/>
      </w:tabs>
      <w:spacing w:before="60"/>
    </w:pPr>
    <w:rPr>
      <w:b/>
      <w:noProof/>
    </w:rPr>
  </w:style>
  <w:style w:type="paragraph" w:styleId="TOC3">
    <w:name w:val="toc 3"/>
    <w:basedOn w:val="Normal"/>
    <w:next w:val="Normal"/>
    <w:autoRedefine/>
    <w:uiPriority w:val="99"/>
    <w:semiHidden/>
    <w:pPr>
      <w:ind w:left="454"/>
    </w:pPr>
    <w:rPr>
      <w:noProof/>
    </w:rPr>
  </w:style>
  <w:style w:type="paragraph" w:styleId="TOC5">
    <w:name w:val="toc 5"/>
    <w:basedOn w:val="Normal"/>
    <w:next w:val="Normal"/>
    <w:autoRedefine/>
    <w:uiPriority w:val="99"/>
    <w:semiHidden/>
    <w:pPr>
      <w:ind w:left="960"/>
    </w:pPr>
  </w:style>
  <w:style w:type="paragraph" w:styleId="TOC6">
    <w:name w:val="toc 6"/>
    <w:basedOn w:val="Normal"/>
    <w:next w:val="Normal"/>
    <w:autoRedefine/>
    <w:uiPriority w:val="99"/>
    <w:semiHidden/>
    <w:pPr>
      <w:ind w:left="1200"/>
    </w:pPr>
  </w:style>
  <w:style w:type="paragraph" w:styleId="TOC7">
    <w:name w:val="toc 7"/>
    <w:basedOn w:val="Normal"/>
    <w:next w:val="Normal"/>
    <w:autoRedefine/>
    <w:uiPriority w:val="99"/>
    <w:semiHidden/>
    <w:pPr>
      <w:ind w:left="1440"/>
    </w:pPr>
  </w:style>
  <w:style w:type="paragraph" w:styleId="TOC8">
    <w:name w:val="toc 8"/>
    <w:basedOn w:val="Normal"/>
    <w:next w:val="Normal"/>
    <w:autoRedefine/>
    <w:uiPriority w:val="99"/>
    <w:semiHidden/>
    <w:pPr>
      <w:ind w:left="1680"/>
    </w:pPr>
  </w:style>
  <w:style w:type="paragraph" w:styleId="TOC9">
    <w:name w:val="toc 9"/>
    <w:basedOn w:val="Normal"/>
    <w:next w:val="Normal"/>
    <w:autoRedefine/>
    <w:uiPriority w:val="99"/>
    <w:semiHidden/>
    <w:pPr>
      <w:ind w:left="1920"/>
    </w:pPr>
  </w:style>
  <w:style w:type="character" w:styleId="Hyperlink">
    <w:name w:val="Hyperlink"/>
    <w:basedOn w:val="DefaultParagraphFont"/>
    <w:uiPriority w:val="99"/>
    <w:rPr>
      <w:rFonts w:cs="Times New Roman"/>
      <w:color w:val="0000FF"/>
      <w:u w:val="single"/>
    </w:rPr>
  </w:style>
  <w:style w:type="paragraph" w:styleId="Footer">
    <w:name w:val="footer"/>
    <w:basedOn w:val="Normal"/>
    <w:link w:val="FooterChar"/>
    <w:uiPriority w:val="99"/>
    <w:rsid w:val="00366BF2"/>
    <w:pPr>
      <w:tabs>
        <w:tab w:val="center" w:pos="4677"/>
        <w:tab w:val="right" w:pos="9355"/>
      </w:tabs>
    </w:pPr>
  </w:style>
  <w:style w:type="character" w:customStyle="1" w:styleId="FooterChar">
    <w:name w:val="Footer Char"/>
    <w:basedOn w:val="DefaultParagraphFont"/>
    <w:link w:val="Footer"/>
    <w:uiPriority w:val="99"/>
    <w:semiHidden/>
    <w:rsid w:val="00B7073F"/>
    <w:rPr>
      <w:sz w:val="24"/>
      <w:szCs w:val="24"/>
    </w:rPr>
  </w:style>
  <w:style w:type="character" w:styleId="PageNumber">
    <w:name w:val="page number"/>
    <w:basedOn w:val="DefaultParagraphFont"/>
    <w:uiPriority w:val="99"/>
    <w:rsid w:val="00366BF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14</Pages>
  <Words>-32766</Words>
  <Characters>-32766</Characters>
  <Application>Microsoft Office Outlook</Application>
  <DocSecurity>0</DocSecurity>
  <Lines>0</Lines>
  <Paragraphs>0</Paragraphs>
  <ScaleCrop>false</ScaleCrop>
  <Company>Библиотека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Письма Е.И.Рерих. Том IX (1951-1955 гг.)</dc:title>
  <dc:subject>Полн. собр. писем Е.И.Рерих из архива МЦР</dc:subject>
  <dc:creator>www.roerich.com</dc:creator>
  <cp:keywords/>
  <dc:description>Электронная библиотека Донецкого Рериховского Вестника "Орифламма".</dc:description>
  <cp:lastModifiedBy>Дмитрий</cp:lastModifiedBy>
  <cp:revision>2</cp:revision>
  <dcterms:created xsi:type="dcterms:W3CDTF">2012-03-10T06:12:00Z</dcterms:created>
  <dcterms:modified xsi:type="dcterms:W3CDTF">2012-03-10T06:12:00Z</dcterms:modified>
</cp:coreProperties>
</file>